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61005E" w:rsidRDefault="00654E8F" w:rsidP="00A217CF">
      <w:pPr>
        <w:pStyle w:val="SupplementaryMaterial"/>
        <w:spacing w:before="120" w:after="240"/>
        <w:rPr>
          <w:b w:val="0"/>
          <w:color w:val="000000" w:themeColor="text1"/>
        </w:rPr>
      </w:pPr>
      <w:bookmarkStart w:id="0" w:name="_Hlk106693749"/>
      <w:bookmarkEnd w:id="0"/>
      <w:r w:rsidRPr="0061005E">
        <w:rPr>
          <w:color w:val="000000" w:themeColor="text1"/>
        </w:rPr>
        <w:t>Supplementary Material</w:t>
      </w:r>
    </w:p>
    <w:p w14:paraId="3BD5A427" w14:textId="6AFE0653" w:rsidR="00EA3D3C" w:rsidRPr="0061005E" w:rsidRDefault="00654E8F" w:rsidP="00A217CF">
      <w:pPr>
        <w:pStyle w:val="Heading1"/>
        <w:numPr>
          <w:ilvl w:val="0"/>
          <w:numId w:val="19"/>
        </w:numPr>
        <w:spacing w:before="120"/>
        <w:rPr>
          <w:color w:val="000000" w:themeColor="text1"/>
        </w:rPr>
      </w:pPr>
      <w:r w:rsidRPr="0061005E">
        <w:rPr>
          <w:color w:val="000000" w:themeColor="text1"/>
        </w:rPr>
        <w:t>Supplementary</w:t>
      </w:r>
      <w:r w:rsidR="001976FC" w:rsidRPr="0061005E">
        <w:rPr>
          <w:color w:val="000000" w:themeColor="text1"/>
        </w:rPr>
        <w:t xml:space="preserve"> Tables</w:t>
      </w:r>
    </w:p>
    <w:p w14:paraId="68F14B06" w14:textId="5120FE35" w:rsidR="009D1970" w:rsidRPr="0061005E" w:rsidRDefault="009D1970" w:rsidP="00A217CF">
      <w:pPr>
        <w:keepNext/>
        <w:rPr>
          <w:rFonts w:cs="Times New Roman"/>
          <w:bCs/>
          <w:color w:val="000000" w:themeColor="text1"/>
          <w:szCs w:val="24"/>
        </w:rPr>
      </w:pPr>
      <w:r w:rsidRPr="0061005E">
        <w:rPr>
          <w:rFonts w:cs="Times New Roman"/>
          <w:b/>
          <w:color w:val="000000" w:themeColor="text1"/>
          <w:szCs w:val="24"/>
        </w:rPr>
        <w:t>Table S</w:t>
      </w:r>
      <w:r w:rsidRPr="0061005E">
        <w:rPr>
          <w:rFonts w:cs="Times New Roman"/>
          <w:b/>
          <w:color w:val="000000" w:themeColor="text1"/>
          <w:szCs w:val="24"/>
        </w:rPr>
        <w:fldChar w:fldCharType="begin"/>
      </w:r>
      <w:r w:rsidRPr="0061005E">
        <w:rPr>
          <w:rFonts w:cs="Times New Roman"/>
          <w:b/>
          <w:color w:val="000000" w:themeColor="text1"/>
          <w:szCs w:val="24"/>
        </w:rPr>
        <w:instrText xml:space="preserve"> SEQ Table_S \* ARABIC </w:instrText>
      </w:r>
      <w:r w:rsidRPr="0061005E">
        <w:rPr>
          <w:rFonts w:cs="Times New Roman"/>
          <w:b/>
          <w:color w:val="000000" w:themeColor="text1"/>
          <w:szCs w:val="24"/>
        </w:rPr>
        <w:fldChar w:fldCharType="separate"/>
      </w:r>
      <w:r w:rsidRPr="0061005E">
        <w:rPr>
          <w:rFonts w:cs="Times New Roman"/>
          <w:b/>
          <w:color w:val="000000" w:themeColor="text1"/>
          <w:szCs w:val="24"/>
        </w:rPr>
        <w:t>1</w:t>
      </w:r>
      <w:r w:rsidRPr="0061005E">
        <w:rPr>
          <w:rFonts w:cs="Times New Roman"/>
          <w:b/>
          <w:color w:val="000000" w:themeColor="text1"/>
          <w:szCs w:val="24"/>
        </w:rPr>
        <w:fldChar w:fldCharType="end"/>
      </w:r>
      <w:r w:rsidRPr="0061005E">
        <w:rPr>
          <w:rFonts w:cs="Times New Roman"/>
          <w:b/>
          <w:color w:val="000000" w:themeColor="text1"/>
          <w:szCs w:val="24"/>
        </w:rPr>
        <w:t xml:space="preserve">. </w:t>
      </w:r>
      <w:r w:rsidR="00CC68F1" w:rsidRPr="0061005E">
        <w:rPr>
          <w:rFonts w:cs="Times New Roman"/>
          <w:bCs/>
          <w:color w:val="000000" w:themeColor="text1"/>
          <w:szCs w:val="24"/>
        </w:rPr>
        <w:t>I</w:t>
      </w:r>
      <w:r w:rsidRPr="0061005E">
        <w:rPr>
          <w:rFonts w:cs="Times New Roman"/>
          <w:bCs/>
          <w:color w:val="000000" w:themeColor="text1"/>
          <w:szCs w:val="24"/>
        </w:rPr>
        <w:t>nformation of t</w:t>
      </w:r>
      <w:r w:rsidR="00CC68F1" w:rsidRPr="0061005E">
        <w:rPr>
          <w:rFonts w:cs="Times New Roman"/>
          <w:bCs/>
          <w:color w:val="000000" w:themeColor="text1"/>
          <w:szCs w:val="24"/>
          <w:lang w:eastAsia="zh-CN"/>
        </w:rPr>
        <w:t>he t</w:t>
      </w:r>
      <w:r w:rsidRPr="0061005E">
        <w:rPr>
          <w:rFonts w:cs="Times New Roman"/>
          <w:bCs/>
          <w:color w:val="000000" w:themeColor="text1"/>
          <w:szCs w:val="24"/>
        </w:rPr>
        <w:t>ested microorganisms.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970"/>
        <w:gridCol w:w="3076"/>
        <w:gridCol w:w="2689"/>
        <w:gridCol w:w="2045"/>
      </w:tblGrid>
      <w:tr w:rsidR="0061005E" w:rsidRPr="0061005E" w14:paraId="47B13CBB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D813ED" w14:textId="0F2206D3" w:rsidR="009D1970" w:rsidRPr="0061005E" w:rsidRDefault="00AF2873" w:rsidP="00A217CF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  <w:lang w:eastAsia="zh-CN"/>
              </w:rPr>
              <w:t>Category</w:t>
            </w:r>
          </w:p>
        </w:tc>
        <w:tc>
          <w:tcPr>
            <w:tcW w:w="15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813067" w14:textId="77777777" w:rsidR="009D1970" w:rsidRPr="0061005E" w:rsidRDefault="009D1970" w:rsidP="00A217CF">
            <w:pPr>
              <w:spacing w:before="0" w:after="0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Species</w:t>
            </w:r>
          </w:p>
        </w:tc>
        <w:tc>
          <w:tcPr>
            <w:tcW w:w="138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2AE04C" w14:textId="77777777" w:rsidR="009D1970" w:rsidRPr="0061005E" w:rsidRDefault="009D1970" w:rsidP="00A217CF">
            <w:pPr>
              <w:spacing w:before="0" w:after="0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Preservation number</w:t>
            </w:r>
          </w:p>
        </w:tc>
        <w:tc>
          <w:tcPr>
            <w:tcW w:w="10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EB8745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Culture medium</w:t>
            </w:r>
          </w:p>
        </w:tc>
      </w:tr>
      <w:tr w:rsidR="0061005E" w:rsidRPr="0061005E" w14:paraId="20868AA1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3A387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Bacteria</w:t>
            </w: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556AD3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Pseudomonas putida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0195D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AB2014017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109D03C" w14:textId="3EE72D61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N</w:t>
            </w:r>
            <w:r w:rsidR="00866BA2" w:rsidRPr="0061005E">
              <w:rPr>
                <w:rFonts w:cs="Times New Roman"/>
                <w:color w:val="000000" w:themeColor="text1"/>
                <w:szCs w:val="24"/>
              </w:rPr>
              <w:t>A</w:t>
            </w:r>
          </w:p>
        </w:tc>
      </w:tr>
      <w:tr w:rsidR="0061005E" w:rsidRPr="0061005E" w14:paraId="217D56F4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10DA4" w14:textId="77777777" w:rsidR="00866BA2" w:rsidRPr="0061005E" w:rsidRDefault="00866BA2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F52D89" w14:textId="77777777" w:rsidR="00866BA2" w:rsidRPr="0061005E" w:rsidRDefault="00866BA2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Pseudomonas aeruginosa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9E0BC41" w14:textId="77777777" w:rsidR="00866BA2" w:rsidRPr="0061005E" w:rsidRDefault="00866BA2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AB93066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A3017F" w14:textId="1FF22392" w:rsidR="00866BA2" w:rsidRPr="0061005E" w:rsidRDefault="00866BA2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NA</w:t>
            </w:r>
          </w:p>
        </w:tc>
      </w:tr>
      <w:tr w:rsidR="0061005E" w:rsidRPr="0061005E" w14:paraId="26EF53E2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7DA52E" w14:textId="77777777" w:rsidR="00866BA2" w:rsidRPr="0061005E" w:rsidRDefault="00866BA2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36CE0C" w14:textId="77777777" w:rsidR="00866BA2" w:rsidRPr="0061005E" w:rsidRDefault="00866BA2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 xml:space="preserve">Erwinia </w:t>
            </w:r>
            <w:proofErr w:type="spellStart"/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oleae</w:t>
            </w:r>
            <w:proofErr w:type="spellEnd"/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B7143" w14:textId="77777777" w:rsidR="00866BA2" w:rsidRPr="0061005E" w:rsidRDefault="00866BA2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AB2014255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484D514" w14:textId="13B5DDEA" w:rsidR="00866BA2" w:rsidRPr="0061005E" w:rsidRDefault="00866BA2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NA</w:t>
            </w:r>
          </w:p>
        </w:tc>
      </w:tr>
      <w:tr w:rsidR="0061005E" w:rsidRPr="0061005E" w14:paraId="40E55330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1C311" w14:textId="77777777" w:rsidR="00866BA2" w:rsidRPr="0061005E" w:rsidRDefault="00866BA2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554556" w14:textId="77777777" w:rsidR="00866BA2" w:rsidRPr="0061005E" w:rsidRDefault="00866BA2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 xml:space="preserve">Erwinia </w:t>
            </w:r>
            <w:proofErr w:type="spellStart"/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tasmaniensis</w:t>
            </w:r>
            <w:proofErr w:type="spellEnd"/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51A5C6" w14:textId="77777777" w:rsidR="00866BA2" w:rsidRPr="0061005E" w:rsidRDefault="00866BA2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AB2014256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5152E0" w14:textId="34C7113C" w:rsidR="00866BA2" w:rsidRPr="0061005E" w:rsidRDefault="00866BA2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NA</w:t>
            </w:r>
          </w:p>
        </w:tc>
      </w:tr>
      <w:tr w:rsidR="0061005E" w:rsidRPr="0061005E" w14:paraId="79AF6DC8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533ED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5DC9F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Escherichia coli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D8B38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  <w:highlight w:val="yellow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AB204033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29373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LB</w:t>
            </w:r>
          </w:p>
        </w:tc>
      </w:tr>
      <w:tr w:rsidR="0061005E" w:rsidRPr="0061005E" w14:paraId="2CD1324A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37BAE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Yeast</w:t>
            </w: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C9CF3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Candida albicans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DEED8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AY2022003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0A2C6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LB</w:t>
            </w:r>
          </w:p>
        </w:tc>
      </w:tr>
      <w:tr w:rsidR="0061005E" w:rsidRPr="0061005E" w14:paraId="6C8359D3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8308BD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Filamentous fungi</w:t>
            </w: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31BEA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Penicillium commune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2D785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AF93302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2D85E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4E23F11D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9DF07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DCE42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 xml:space="preserve">Penicillium </w:t>
            </w:r>
            <w:proofErr w:type="spellStart"/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expansum</w:t>
            </w:r>
            <w:proofErr w:type="spellEnd"/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02E9517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S2022025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A6866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5AEA483E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5BA21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22609A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 xml:space="preserve">Penicillium </w:t>
            </w:r>
            <w:proofErr w:type="spellStart"/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polonicum</w:t>
            </w:r>
            <w:proofErr w:type="spellEnd"/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4E0BAE7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S2022026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F0A48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61F3DD45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2556D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42DCF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 xml:space="preserve">Mucor </w:t>
            </w:r>
            <w:proofErr w:type="spellStart"/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racemosus</w:t>
            </w:r>
            <w:proofErr w:type="spellEnd"/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E37AA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AF93267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A49F4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77977B9C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C92C8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7E004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Aspergillus fumigatus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F9DFBB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AF93048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8E074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04E56934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DF5BA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8A355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Aspergillus sp.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EC7A6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AF2019015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E07FD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4389F282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19FC4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B2508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Fusarium sp.</w:t>
            </w:r>
          </w:p>
        </w:tc>
        <w:tc>
          <w:tcPr>
            <w:tcW w:w="1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85D15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AF93230</w:t>
            </w:r>
          </w:p>
        </w:tc>
        <w:tc>
          <w:tcPr>
            <w:tcW w:w="10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79272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  <w:tr w:rsidR="0061005E" w:rsidRPr="0061005E" w14:paraId="2E5DEC9A" w14:textId="77777777" w:rsidTr="00866BA2">
        <w:trPr>
          <w:trHeight w:val="19"/>
          <w:jc w:val="center"/>
        </w:trPr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294FED" w14:textId="367802C5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 xml:space="preserve">　</w:t>
            </w:r>
          </w:p>
        </w:tc>
        <w:tc>
          <w:tcPr>
            <w:tcW w:w="15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EC03C0" w14:textId="77777777" w:rsidR="009D1970" w:rsidRPr="0061005E" w:rsidRDefault="009D1970" w:rsidP="00A217CF">
            <w:pPr>
              <w:spacing w:before="0" w:after="0"/>
              <w:rPr>
                <w:rFonts w:cs="Times New Roman"/>
                <w:i/>
                <w:i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i/>
                <w:iCs/>
                <w:color w:val="000000" w:themeColor="text1"/>
                <w:szCs w:val="24"/>
              </w:rPr>
              <w:t>Trichoderma sp.</w:t>
            </w:r>
          </w:p>
        </w:tc>
        <w:tc>
          <w:tcPr>
            <w:tcW w:w="138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58AF9F" w14:textId="77777777" w:rsidR="009D1970" w:rsidRPr="0061005E" w:rsidRDefault="009D1970" w:rsidP="00A217CF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CCTCC AF2018015</w:t>
            </w:r>
          </w:p>
        </w:tc>
        <w:tc>
          <w:tcPr>
            <w:tcW w:w="105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563C8E" w14:textId="77777777" w:rsidR="009D1970" w:rsidRPr="0061005E" w:rsidRDefault="009D1970" w:rsidP="00A217CF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PDA</w:t>
            </w:r>
          </w:p>
        </w:tc>
      </w:tr>
    </w:tbl>
    <w:p w14:paraId="44E980F8" w14:textId="637B56E2" w:rsidR="00994A3D" w:rsidRPr="0061005E" w:rsidRDefault="009D1970" w:rsidP="00A217CF">
      <w:pPr>
        <w:rPr>
          <w:rFonts w:cs="Times New Roman"/>
          <w:color w:val="000000" w:themeColor="text1"/>
          <w:szCs w:val="24"/>
          <w:lang w:eastAsia="zh-CN"/>
        </w:rPr>
      </w:pPr>
      <w:r w:rsidRPr="0061005E">
        <w:rPr>
          <w:rFonts w:cs="Times New Roman"/>
          <w:color w:val="000000" w:themeColor="text1"/>
          <w:szCs w:val="24"/>
        </w:rPr>
        <w:t>Note</w:t>
      </w:r>
      <w:r w:rsidRPr="0061005E">
        <w:rPr>
          <w:rFonts w:cs="Times New Roman"/>
          <w:color w:val="000000" w:themeColor="text1"/>
          <w:szCs w:val="24"/>
          <w:lang w:eastAsia="zh-CN"/>
        </w:rPr>
        <w:t xml:space="preserve">: </w:t>
      </w:r>
      <w:r w:rsidRPr="0061005E">
        <w:rPr>
          <w:rFonts w:cs="Times New Roman"/>
          <w:color w:val="000000" w:themeColor="text1"/>
          <w:szCs w:val="24"/>
        </w:rPr>
        <w:t>CCTCC</w:t>
      </w:r>
      <w:r w:rsidR="00AD7929" w:rsidRPr="0061005E">
        <w:rPr>
          <w:rFonts w:cs="Times New Roman"/>
          <w:color w:val="000000" w:themeColor="text1"/>
          <w:szCs w:val="24"/>
        </w:rPr>
        <w:t xml:space="preserve"> </w:t>
      </w:r>
      <w:r w:rsidRPr="0061005E">
        <w:rPr>
          <w:rFonts w:cs="Times New Roman"/>
          <w:color w:val="000000" w:themeColor="text1"/>
          <w:szCs w:val="24"/>
          <w:lang w:eastAsia="zh-CN"/>
        </w:rPr>
        <w:t>(</w:t>
      </w:r>
      <w:r w:rsidRPr="0061005E">
        <w:rPr>
          <w:rFonts w:cs="Times New Roman"/>
          <w:color w:val="000000" w:themeColor="text1"/>
          <w:szCs w:val="24"/>
        </w:rPr>
        <w:t>China Center for Type Culture Collection; Wuhan, Hubei</w:t>
      </w:r>
      <w:r w:rsidRPr="0061005E">
        <w:rPr>
          <w:rFonts w:cs="Times New Roman"/>
          <w:color w:val="000000" w:themeColor="text1"/>
          <w:szCs w:val="24"/>
          <w:lang w:eastAsia="zh-CN"/>
        </w:rPr>
        <w:t xml:space="preserve">, </w:t>
      </w:r>
      <w:r w:rsidRPr="0061005E">
        <w:rPr>
          <w:rFonts w:cs="Times New Roman"/>
          <w:color w:val="000000" w:themeColor="text1"/>
          <w:szCs w:val="24"/>
        </w:rPr>
        <w:t>China</w:t>
      </w:r>
      <w:r w:rsidRPr="0061005E">
        <w:rPr>
          <w:rFonts w:cs="Times New Roman"/>
          <w:color w:val="000000" w:themeColor="text1"/>
          <w:szCs w:val="24"/>
          <w:lang w:eastAsia="zh-CN"/>
        </w:rPr>
        <w:t>)</w:t>
      </w:r>
      <w:r w:rsidR="00866BA2" w:rsidRPr="0061005E">
        <w:rPr>
          <w:rFonts w:cs="Times New Roman"/>
          <w:color w:val="000000" w:themeColor="text1"/>
          <w:szCs w:val="24"/>
          <w:lang w:eastAsia="zh-CN"/>
        </w:rPr>
        <w:t xml:space="preserve">; NA, </w:t>
      </w:r>
      <w:r w:rsidR="00866BA2" w:rsidRPr="0061005E">
        <w:rPr>
          <w:rFonts w:cs="Times New Roman"/>
          <w:color w:val="000000" w:themeColor="text1"/>
          <w:szCs w:val="24"/>
        </w:rPr>
        <w:t>Nutrient agar.</w:t>
      </w:r>
    </w:p>
    <w:p w14:paraId="40A2C5F3" w14:textId="073E3C2B" w:rsidR="00056901" w:rsidRPr="0061005E" w:rsidRDefault="00056901" w:rsidP="00C321C5">
      <w:pPr>
        <w:keepNext/>
        <w:rPr>
          <w:rFonts w:cs="Times New Roman"/>
          <w:b/>
          <w:color w:val="000000" w:themeColor="text1"/>
          <w:szCs w:val="24"/>
        </w:rPr>
        <w:sectPr w:rsidR="00056901" w:rsidRPr="0061005E" w:rsidSect="001457BC">
          <w:headerReference w:type="even" r:id="rId8"/>
          <w:footerReference w:type="even" r:id="rId9"/>
          <w:footerReference w:type="default" r:id="rId10"/>
          <w:headerReference w:type="first" r:id="rId11"/>
          <w:pgSz w:w="12240" w:h="15840" w:code="1"/>
          <w:pgMar w:top="1140" w:right="1179" w:bottom="1140" w:left="1281" w:header="720" w:footer="720" w:gutter="0"/>
          <w:cols w:space="720"/>
          <w:titlePg/>
          <w:docGrid w:linePitch="360"/>
        </w:sectPr>
      </w:pPr>
    </w:p>
    <w:p w14:paraId="568726FA" w14:textId="221F3E81" w:rsidR="00056901" w:rsidRPr="0061005E" w:rsidRDefault="00056901" w:rsidP="00A217CF">
      <w:pPr>
        <w:keepNext/>
        <w:rPr>
          <w:rFonts w:cs="Times New Roman"/>
          <w:bCs/>
          <w:color w:val="000000" w:themeColor="text1"/>
          <w:szCs w:val="24"/>
        </w:rPr>
      </w:pPr>
      <w:r w:rsidRPr="0061005E">
        <w:rPr>
          <w:rFonts w:cs="Times New Roman"/>
          <w:b/>
          <w:color w:val="000000" w:themeColor="text1"/>
          <w:szCs w:val="24"/>
        </w:rPr>
        <w:lastRenderedPageBreak/>
        <w:t>Table S</w:t>
      </w:r>
      <w:r w:rsidR="00FF44C5" w:rsidRPr="0061005E">
        <w:rPr>
          <w:rFonts w:cs="Times New Roman"/>
          <w:b/>
          <w:color w:val="000000" w:themeColor="text1"/>
          <w:szCs w:val="24"/>
        </w:rPr>
        <w:t>2</w:t>
      </w:r>
      <w:r w:rsidRPr="0061005E">
        <w:rPr>
          <w:rFonts w:cs="Times New Roman"/>
          <w:b/>
          <w:color w:val="000000" w:themeColor="text1"/>
          <w:szCs w:val="24"/>
        </w:rPr>
        <w:t>.</w:t>
      </w:r>
      <w:r w:rsidRPr="0061005E">
        <w:rPr>
          <w:rFonts w:cs="Times New Roman"/>
          <w:bCs/>
          <w:color w:val="000000" w:themeColor="text1"/>
          <w:szCs w:val="24"/>
        </w:rPr>
        <w:t xml:space="preserve"> </w:t>
      </w:r>
      <w:r w:rsidR="00CE5A20" w:rsidRPr="0061005E">
        <w:rPr>
          <w:rFonts w:cs="Times New Roman"/>
          <w:bCs/>
          <w:color w:val="000000" w:themeColor="text1"/>
          <w:szCs w:val="24"/>
        </w:rPr>
        <w:t>Inhibition rates of yeast VOCs to microbial growth</w:t>
      </w:r>
      <w:r w:rsidRPr="0061005E">
        <w:rPr>
          <w:rFonts w:cs="Times New Roman"/>
          <w:bCs/>
          <w:color w:val="000000" w:themeColor="text1"/>
          <w:szCs w:val="24"/>
        </w:rPr>
        <w:t>.</w:t>
      </w:r>
    </w:p>
    <w:tbl>
      <w:tblPr>
        <w:tblpPr w:leftFromText="180" w:rightFromText="180" w:vertAnchor="page" w:horzAnchor="margin" w:tblpY="2481"/>
        <w:tblW w:w="5000" w:type="pct"/>
        <w:tblLook w:val="04A0" w:firstRow="1" w:lastRow="0" w:firstColumn="1" w:lastColumn="0" w:noHBand="0" w:noVBand="1"/>
      </w:tblPr>
      <w:tblGrid>
        <w:gridCol w:w="766"/>
        <w:gridCol w:w="1397"/>
        <w:gridCol w:w="1287"/>
        <w:gridCol w:w="1389"/>
        <w:gridCol w:w="1397"/>
        <w:gridCol w:w="1427"/>
        <w:gridCol w:w="1549"/>
        <w:gridCol w:w="1397"/>
        <w:gridCol w:w="1488"/>
        <w:gridCol w:w="1467"/>
      </w:tblGrid>
      <w:tr w:rsidR="0061005E" w:rsidRPr="0061005E" w14:paraId="5737352D" w14:textId="77777777" w:rsidTr="003A4F58">
        <w:trPr>
          <w:trHeight w:val="256"/>
        </w:trPr>
        <w:tc>
          <w:tcPr>
            <w:tcW w:w="305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9EF15E5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 w:val="22"/>
              </w:rPr>
              <w:t>Yeast</w:t>
            </w:r>
          </w:p>
          <w:p w14:paraId="0427BA34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 w:val="22"/>
              </w:rPr>
              <w:t>strain</w:t>
            </w:r>
          </w:p>
        </w:tc>
        <w:tc>
          <w:tcPr>
            <w:tcW w:w="4695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31EFF5D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 w:val="22"/>
              </w:rPr>
              <w:t xml:space="preserve">Inhibition rate (%, </w:t>
            </w:r>
            <w:proofErr w:type="spellStart"/>
            <w:r w:rsidRPr="0061005E">
              <w:rPr>
                <w:rFonts w:cs="Times New Roman"/>
                <w:b/>
                <w:bCs/>
                <w:color w:val="000000" w:themeColor="text1"/>
                <w:sz w:val="22"/>
              </w:rPr>
              <w:t>Mean±SD</w:t>
            </w:r>
            <w:proofErr w:type="spellEnd"/>
            <w:r w:rsidRPr="0061005E">
              <w:rPr>
                <w:rFonts w:cs="Times New Roman"/>
                <w:b/>
                <w:bCs/>
                <w:color w:val="000000" w:themeColor="text1"/>
                <w:sz w:val="22"/>
              </w:rPr>
              <w:t>)</w:t>
            </w:r>
          </w:p>
        </w:tc>
      </w:tr>
      <w:tr w:rsidR="0061005E" w:rsidRPr="0061005E" w14:paraId="18218DA7" w14:textId="77777777" w:rsidTr="003A4F58">
        <w:trPr>
          <w:trHeight w:val="256"/>
        </w:trPr>
        <w:tc>
          <w:tcPr>
            <w:tcW w:w="305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FFE77F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22"/>
              </w:rPr>
            </w:pPr>
          </w:p>
        </w:tc>
        <w:tc>
          <w:tcPr>
            <w:tcW w:w="5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60F66A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E. coli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D9FCF9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bookmarkStart w:id="1" w:name="_Hlk95582388"/>
            <w:r w:rsidRPr="00747BEA">
              <w:rPr>
                <w:rFonts w:cs="Times New Roman"/>
                <w:b/>
                <w:bCs/>
                <w:i/>
                <w:iCs/>
                <w:sz w:val="22"/>
              </w:rPr>
              <w:t>C. albicans</w:t>
            </w:r>
            <w:bookmarkEnd w:id="1"/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CACCB4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P. commune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1BCC9C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 xml:space="preserve">P. </w:t>
            </w:r>
            <w:proofErr w:type="spellStart"/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expansum</w:t>
            </w:r>
            <w:proofErr w:type="spellEnd"/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8577DA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 xml:space="preserve">P. </w:t>
            </w:r>
            <w:proofErr w:type="spellStart"/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polonicum</w:t>
            </w:r>
            <w:proofErr w:type="spellEnd"/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53D7B6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Aspergillus sp.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874213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A. fumigatus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FEAE64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 xml:space="preserve">M. </w:t>
            </w:r>
            <w:proofErr w:type="spellStart"/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racemosus</w:t>
            </w:r>
            <w:proofErr w:type="spellEnd"/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7503DB" w14:textId="77777777" w:rsidR="00056901" w:rsidRPr="0061005E" w:rsidRDefault="00056901" w:rsidP="00A217CF">
            <w:pPr>
              <w:spacing w:before="0" w:after="0"/>
              <w:jc w:val="center"/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</w:pPr>
            <w:r w:rsidRPr="0061005E">
              <w:rPr>
                <w:rFonts w:cs="Times New Roman"/>
                <w:b/>
                <w:bCs/>
                <w:i/>
                <w:iCs/>
                <w:color w:val="000000" w:themeColor="text1"/>
                <w:sz w:val="22"/>
              </w:rPr>
              <w:t>Fusarium sp.</w:t>
            </w:r>
          </w:p>
        </w:tc>
      </w:tr>
      <w:tr w:rsidR="00D70A69" w:rsidRPr="00D70A69" w14:paraId="36707AD3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AEFCD5" w14:textId="2B042376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A29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266646" w14:textId="7F5168E0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48.15±12.83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2E5EAD" w14:textId="2555A3F0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53.33±5.77</w:t>
            </w:r>
            <w:r w:rsidR="0073699A" w:rsidRPr="00D70A69">
              <w:rPr>
                <w:rFonts w:cs="Times New Roman"/>
                <w:sz w:val="22"/>
                <w:vertAlign w:val="superscript"/>
              </w:rPr>
              <w:t>d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2E51F" w14:textId="4E6D0EE9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25.00±6.61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4C9AAC" w14:textId="3F51D2EC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65.69±2.12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D68C1B" w14:textId="1ADB207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54.36±7.48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C9B690" w14:textId="37EA9159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65.71±33.52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D621E" w14:textId="539893D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93.52±11.23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59EE64" w14:textId="1F6D17C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26.23±13.98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1B614B" w14:textId="37369B6A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20.00±17.33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02EFA3DC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41E55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A211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C5229" w14:textId="74E010C6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70.37±6.42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8B9F9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40.00±0.00</w:t>
            </w:r>
            <w:r w:rsidRPr="00D70A69">
              <w:rPr>
                <w:rFonts w:cs="Times New Roman"/>
                <w:sz w:val="22"/>
                <w:vertAlign w:val="superscript"/>
              </w:rPr>
              <w:t>c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35F72" w14:textId="1C6BF985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59.17±13.77</w:t>
            </w:r>
            <w:r w:rsidR="0063403A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817805" w14:textId="252D8D5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77.33±19.66</w:t>
            </w:r>
            <w:r w:rsidR="00505495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64F53" w14:textId="00A8BD3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68.19±25.77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E1891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91.23±11.05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13E5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90.97±12.77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1EE12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54.64±7.35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6E72E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74.67±19.91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</w:tr>
      <w:tr w:rsidR="00D70A69" w:rsidRPr="00D70A69" w14:paraId="4567A7D4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DE1B9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A37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955E5" w14:textId="6E0ADF34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70.37±6.42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0FAF3" w14:textId="7FE73D1C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46.67±5.77</w:t>
            </w:r>
            <w:r w:rsidR="0073699A" w:rsidRPr="00D70A69">
              <w:rPr>
                <w:rFonts w:cs="Times New Roman"/>
                <w:sz w:val="22"/>
                <w:vertAlign w:val="superscript"/>
              </w:rPr>
              <w:t>d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7FE11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73.33±5.20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A9816" w14:textId="7DFB0266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76.72±20.16</w:t>
            </w:r>
            <w:r w:rsidR="00505495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96088" w14:textId="4013FCDA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67.50±5.22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90166" w14:textId="18350693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72.89±22.23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75E2D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93.98±10.42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4C010" w14:textId="23114CE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58.47±7.35</w:t>
            </w:r>
            <w:r w:rsidR="00EB0C2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8E5E0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30.22±10.01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76D788EF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E479C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A38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DEC1C" w14:textId="412AB6F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66.67±11.11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7D01A" w14:textId="7B66E3D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13.33±5.77</w:t>
            </w:r>
            <w:r w:rsidR="006E1950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75ECB" w14:textId="214A0496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59.17±12.33</w:t>
            </w:r>
            <w:r w:rsidR="0063403A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C7A92" w14:textId="7174B1E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60.78±7.65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7114D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55.74±3.17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F7DC8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55.34±5.52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92E15" w14:textId="3A0D00B6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99.54±0.80</w:t>
            </w:r>
            <w:r w:rsidR="001E1D9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9BFF4" w14:textId="45C0977A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45.08±15.36</w:t>
            </w:r>
            <w:r w:rsidR="00833122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5FC2A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19.11±6.01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2B8CE53B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D2313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C21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75942" w14:textId="74FA917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48.15±6.42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80C25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10.00±0.00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6D91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41.67±22.41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3CFB3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43.63±9.43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3FFA3" w14:textId="5096BD80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66.11±17.89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C2E290" w14:textId="4285AE3C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72.89±23.48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A79B1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52.78±5.89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B4ACD" w14:textId="2F2D25F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41.26±9.57</w:t>
            </w:r>
            <w:r w:rsidR="00833122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16998" w14:textId="38051312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55.11±19.79</w:t>
            </w:r>
            <w:r w:rsidR="0021128E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341F6DB6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2C965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C23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5140A" w14:textId="50761CC9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33.33±11.11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E9022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10.00±0.00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C53A6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41.67±13.77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1E557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35.05±10.45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812DE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34.99±4.32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8CDCD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43.78±11.84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C14C1" w14:textId="768B4300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90.74±8.14</w:t>
            </w:r>
            <w:r w:rsidR="001E1D9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4FD70" w14:textId="5FE4A546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48.36±10.66</w:t>
            </w:r>
            <w:r w:rsidR="00833122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B9CE8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33.78±22.36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66F31A6A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0BBA8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C31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BDC05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14.81±6.42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48A4D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10.00±0.00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A87AF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41.67±6.29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42B00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38.11±2.81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2847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46.06±2.07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02DBC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53.75±1.38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745BC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82.41±16.22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B1F3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32.51±3.10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9DD7F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20.89±7.81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5E5F08A8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94713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D13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87353" w14:textId="695E4804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51.85±6.42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D25AD" w14:textId="6C933DA0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13.33±5.77</w:t>
            </w:r>
            <w:r w:rsidR="006E1950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B0E5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23.33±1.44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173FF" w14:textId="0286A20A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44.85±17.54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E26B" w14:textId="4D4E200E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70.26±23.32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9E230" w14:textId="6D16C725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68.90±25.20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71193" w14:textId="1727131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98.61±2.41</w:t>
            </w:r>
            <w:r w:rsidR="001E1D9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9E87A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36.34±4.21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87360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47.11±18.10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258B9231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C0C9D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D24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CDF57" w14:textId="7DB6CCD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51.85±6.42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F3A1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20.00±0.00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F5E5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45.00±13.23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27324" w14:textId="4965A4FE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57.72±5.51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7EF84" w14:textId="6AD7195C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62.66±14.52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C60B5" w14:textId="2062DFE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68.10±1.38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70413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84.72±18.16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444B7" w14:textId="2002AC03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50.55±8.69</w:t>
            </w:r>
            <w:r w:rsidR="00833122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CE50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33.33±6.11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32F2FC6D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284E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D27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B359D" w14:textId="1FA58AB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40.74±6.42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4BCD9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3.33±0.00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DB17C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31.67±2.89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EEE6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39.34±9.55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C2E0C" w14:textId="3FC94E9A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65.42±29.14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F5348" w14:textId="004BDBD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62.52±9.96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AD197" w14:textId="3B8DB58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100.00±0.00</w:t>
            </w:r>
            <w:r w:rsidR="001E1D9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75EEE" w14:textId="5465868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45.63±8.05</w:t>
            </w:r>
            <w:r w:rsidR="00833122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19878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44.44±2.04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2BC26386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AAA5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D41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626D9" w14:textId="09E23B93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51.85±6.42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D18BE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10.00±0.00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AF68E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39.17±19.42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19502" w14:textId="1438EAAB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59.56±7.35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E2519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43.29±7.85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212D6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56.94±35.24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9852A" w14:textId="20B6A0B1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100.00±0.00</w:t>
            </w:r>
            <w:r w:rsidR="001E1D9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68BF9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34.97±10.38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4C910" w14:textId="2669A3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49.78±29.70</w:t>
            </w:r>
            <w:r w:rsidR="0021128E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7B46CC13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0D722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E24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A09D2" w14:textId="3D08CD1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48.15±12.83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7884B" w14:textId="43C78C5E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43.33±5.77</w:t>
            </w:r>
            <w:r w:rsidR="001B7A3C" w:rsidRPr="00D70A69">
              <w:rPr>
                <w:rFonts w:cs="Times New Roman"/>
                <w:sz w:val="22"/>
                <w:vertAlign w:val="superscript"/>
              </w:rPr>
              <w:t>c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4784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45.00±20.46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6AC6F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24.02±1.06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1EF18" w14:textId="30807969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62.66±14.52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E649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35.41±7.18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C55B1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95.14±6.87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3FBE3" w14:textId="19CAC251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44.54±0.47</w:t>
            </w:r>
            <w:r w:rsidR="00833122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3036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24.89±15.91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02FB26EB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FFB8C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731</w:t>
            </w:r>
          </w:p>
        </w:tc>
        <w:tc>
          <w:tcPr>
            <w:tcW w:w="51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21370" w14:textId="3C61201E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48.15±6.42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0608B" w14:textId="5D6D13DE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46.67±5.77</w:t>
            </w:r>
            <w:r w:rsidR="0073699A" w:rsidRPr="00D70A69">
              <w:rPr>
                <w:rFonts w:cs="Times New Roman"/>
                <w:sz w:val="22"/>
                <w:vertAlign w:val="superscript"/>
              </w:rPr>
              <w:t>d</w:t>
            </w:r>
          </w:p>
        </w:tc>
        <w:tc>
          <w:tcPr>
            <w:tcW w:w="51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47875" w14:textId="0B26EE79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52.50±5.00</w:t>
            </w:r>
            <w:r w:rsidR="0063403A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DF0AD" w14:textId="234F6634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52.82±14.04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70452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61.96±9.58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DB813" w14:textId="490FBB39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85.65±6.33</w:t>
            </w:r>
            <w:r w:rsidR="00624434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B752A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93.75±8.84</w:t>
            </w:r>
            <w:r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A91F2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29.51±3.57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0DA18C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19.33±6.60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  <w:tr w:rsidR="00D70A69" w:rsidRPr="00D70A69" w14:paraId="738F83CF" w14:textId="77777777" w:rsidTr="003A4F58">
        <w:trPr>
          <w:trHeight w:val="256"/>
        </w:trPr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10BB8B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MR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F7B559" w14:textId="129E36E8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66.67±11.11</w:t>
            </w:r>
            <w:r w:rsidR="003750BE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F4ED94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33.33±5.77</w:t>
            </w:r>
            <w:r w:rsidRPr="00D70A69">
              <w:rPr>
                <w:rFonts w:cs="Times New Roman"/>
                <w:sz w:val="22"/>
                <w:vertAlign w:val="superscript"/>
              </w:rPr>
              <w:t>c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4AFCDD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36.67±35.91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D389AB" w14:textId="733E0642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49.75±14.97</w:t>
            </w:r>
            <w:r w:rsidR="009D1A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5547BB" w14:textId="6634AAB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75.10±17.97</w:t>
            </w:r>
            <w:r w:rsidR="00FD41B9"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AD85E9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45.77±7.31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F6FF3A" w14:textId="32DC057F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100.00±0.00</w:t>
            </w:r>
            <w:r w:rsidR="001E1D9C" w:rsidRPr="00D70A69">
              <w:rPr>
                <w:rFonts w:cs="Times New Roman"/>
                <w:sz w:val="22"/>
                <w:vertAlign w:val="superscript"/>
              </w:rPr>
              <w:t>b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AA5997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32.79±7.51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3BEA11" w14:textId="77777777" w:rsidR="00B66584" w:rsidRPr="00D70A69" w:rsidRDefault="00B66584" w:rsidP="00A217CF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D70A69">
              <w:rPr>
                <w:rFonts w:cs="Times New Roman"/>
                <w:sz w:val="22"/>
              </w:rPr>
              <w:t>47.56±33.32</w:t>
            </w:r>
            <w:r w:rsidRPr="00D70A69">
              <w:rPr>
                <w:rFonts w:cs="Times New Roman"/>
                <w:sz w:val="22"/>
                <w:vertAlign w:val="superscript"/>
              </w:rPr>
              <w:t>a</w:t>
            </w:r>
          </w:p>
        </w:tc>
      </w:tr>
    </w:tbl>
    <w:p w14:paraId="53788D2E" w14:textId="06824F18" w:rsidR="00FE2A3C" w:rsidRPr="00D70A69" w:rsidRDefault="00056901" w:rsidP="00A217CF">
      <w:pPr>
        <w:rPr>
          <w:rFonts w:cs="Times New Roman"/>
          <w:szCs w:val="24"/>
        </w:rPr>
        <w:sectPr w:rsidR="00FE2A3C" w:rsidRPr="00D70A69" w:rsidSect="00C321C5"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  <w:r w:rsidRPr="00D70A69">
        <w:rPr>
          <w:rFonts w:cs="Times New Roman"/>
          <w:szCs w:val="24"/>
        </w:rPr>
        <w:t>Note:</w:t>
      </w:r>
      <w:r w:rsidR="00992E68" w:rsidRPr="00D70A69">
        <w:rPr>
          <w:rFonts w:cs="Times New Roman"/>
          <w:szCs w:val="24"/>
        </w:rPr>
        <w:t xml:space="preserve"> </w:t>
      </w:r>
      <w:bookmarkStart w:id="2" w:name="_Hlk106839622"/>
      <w:r w:rsidR="00992E68" w:rsidRPr="00D70A69">
        <w:rPr>
          <w:rFonts w:cs="Times New Roman"/>
          <w:szCs w:val="24"/>
        </w:rPr>
        <w:t>Different lowercase letters</w:t>
      </w:r>
      <w:r w:rsidR="00992E68" w:rsidRPr="00D70A69">
        <w:rPr>
          <w:rFonts w:eastAsia="Times New Roman" w:cs="Times New Roman"/>
          <w:sz w:val="36"/>
          <w:szCs w:val="36"/>
          <w:lang w:eastAsia="en-GB"/>
        </w:rPr>
        <w:t xml:space="preserve"> </w:t>
      </w:r>
      <w:r w:rsidR="00A0750D" w:rsidRPr="00D70A69">
        <w:rPr>
          <w:rFonts w:cs="Times New Roman"/>
          <w:szCs w:val="24"/>
        </w:rPr>
        <w:t>indicate</w:t>
      </w:r>
      <w:r w:rsidR="00992E68" w:rsidRPr="00D70A69">
        <w:rPr>
          <w:rFonts w:cs="Times New Roman"/>
          <w:szCs w:val="24"/>
        </w:rPr>
        <w:t xml:space="preserve"> significant differen</w:t>
      </w:r>
      <w:r w:rsidR="001B590E" w:rsidRPr="00D70A69">
        <w:rPr>
          <w:rFonts w:cs="Times New Roman"/>
          <w:szCs w:val="24"/>
        </w:rPr>
        <w:t>ce</w:t>
      </w:r>
      <w:r w:rsidR="004D0A73" w:rsidRPr="00D70A69">
        <w:rPr>
          <w:rFonts w:cs="Times New Roman"/>
          <w:szCs w:val="24"/>
        </w:rPr>
        <w:t>s</w:t>
      </w:r>
      <w:r w:rsidR="00992E68" w:rsidRPr="00D70A69">
        <w:rPr>
          <w:rFonts w:cs="Times New Roman"/>
          <w:szCs w:val="24"/>
        </w:rPr>
        <w:t xml:space="preserve"> within a column according to </w:t>
      </w:r>
      <w:r w:rsidR="009052C2" w:rsidRPr="00D70A69">
        <w:rPr>
          <w:rFonts w:cs="Times New Roman"/>
          <w:szCs w:val="24"/>
        </w:rPr>
        <w:t>Tukey-Kramer</w:t>
      </w:r>
      <w:r w:rsidR="008A375F" w:rsidRPr="00D70A69">
        <w:rPr>
          <w:rFonts w:cs="Times New Roman"/>
          <w:szCs w:val="24"/>
        </w:rPr>
        <w:t xml:space="preserve"> test</w:t>
      </w:r>
      <w:r w:rsidR="00992E68" w:rsidRPr="00D70A69">
        <w:rPr>
          <w:rFonts w:cs="Times New Roman"/>
          <w:szCs w:val="24"/>
        </w:rPr>
        <w:t xml:space="preserve"> (p &lt; 0.05).</w:t>
      </w:r>
      <w:bookmarkEnd w:id="2"/>
    </w:p>
    <w:p w14:paraId="1FFCB281" w14:textId="67BD5B80" w:rsidR="00932C49" w:rsidRPr="00D70A69" w:rsidRDefault="00932C49" w:rsidP="00932C49">
      <w:pPr>
        <w:keepNext/>
        <w:rPr>
          <w:rFonts w:cs="Times New Roman"/>
          <w:b/>
          <w:szCs w:val="24"/>
        </w:rPr>
      </w:pPr>
      <w:r w:rsidRPr="00D70A69">
        <w:rPr>
          <w:rFonts w:cs="Times New Roman"/>
          <w:b/>
          <w:szCs w:val="24"/>
        </w:rPr>
        <w:lastRenderedPageBreak/>
        <w:t>Table S</w:t>
      </w:r>
      <w:r w:rsidR="00CD5AE0" w:rsidRPr="00D70A69">
        <w:rPr>
          <w:rFonts w:cs="Times New Roman"/>
          <w:b/>
          <w:szCs w:val="24"/>
        </w:rPr>
        <w:t>3</w:t>
      </w:r>
      <w:r w:rsidRPr="00D70A69">
        <w:rPr>
          <w:rFonts w:cs="Times New Roman"/>
          <w:b/>
          <w:szCs w:val="24"/>
        </w:rPr>
        <w:t xml:space="preserve">. </w:t>
      </w:r>
      <w:r w:rsidRPr="00D70A69">
        <w:rPr>
          <w:rFonts w:cs="Times New Roman"/>
          <w:bCs/>
          <w:szCs w:val="24"/>
        </w:rPr>
        <w:t xml:space="preserve">Influence of VOC of yeasts to the growth of </w:t>
      </w:r>
      <w:r w:rsidRPr="00D70A69">
        <w:rPr>
          <w:rStyle w:val="fontstyle01"/>
          <w:rFonts w:ascii="Times New Roman" w:hAnsi="Times New Roman" w:cs="Times New Roman"/>
          <w:i/>
          <w:iCs/>
          <w:color w:val="auto"/>
        </w:rPr>
        <w:t>A. thaliana</w:t>
      </w:r>
      <w:r w:rsidRPr="00D70A69">
        <w:rPr>
          <w:rFonts w:cs="Times New Roman"/>
          <w:bCs/>
          <w:szCs w:val="24"/>
        </w:rPr>
        <w:t xml:space="preserve"> at 20℃.</w:t>
      </w:r>
    </w:p>
    <w:tbl>
      <w:tblPr>
        <w:tblStyle w:val="TableGrid"/>
        <w:tblW w:w="5000" w:type="pct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094"/>
        <w:gridCol w:w="639"/>
        <w:gridCol w:w="1200"/>
        <w:gridCol w:w="1200"/>
        <w:gridCol w:w="1175"/>
        <w:gridCol w:w="1497"/>
        <w:gridCol w:w="1490"/>
        <w:gridCol w:w="1490"/>
        <w:gridCol w:w="1219"/>
        <w:gridCol w:w="1385"/>
        <w:gridCol w:w="1175"/>
      </w:tblGrid>
      <w:tr w:rsidR="00D70A69" w:rsidRPr="00D70A69" w14:paraId="2FB44CD9" w14:textId="77777777" w:rsidTr="000A0AD6">
        <w:trPr>
          <w:trHeight w:val="283"/>
          <w:jc w:val="center"/>
        </w:trPr>
        <w:tc>
          <w:tcPr>
            <w:tcW w:w="263" w:type="pct"/>
            <w:vMerge w:val="restart"/>
            <w:tcBorders>
              <w:left w:val="nil"/>
              <w:right w:val="nil"/>
            </w:tcBorders>
            <w:vAlign w:val="center"/>
          </w:tcPr>
          <w:p w14:paraId="5D437DE3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1414476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Yeast strain</w:t>
            </w:r>
          </w:p>
        </w:tc>
        <w:tc>
          <w:tcPr>
            <w:tcW w:w="140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FEC11EC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Chlorophyll content (mg/g)</w:t>
            </w:r>
          </w:p>
        </w:tc>
        <w:tc>
          <w:tcPr>
            <w:tcW w:w="161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E786745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Fresh weight (mg)</w:t>
            </w:r>
          </w:p>
        </w:tc>
        <w:tc>
          <w:tcPr>
            <w:tcW w:w="486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1EB3E2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Shoot height</w:t>
            </w:r>
          </w:p>
          <w:p w14:paraId="50E7BB91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(cm)</w:t>
            </w:r>
          </w:p>
        </w:tc>
        <w:tc>
          <w:tcPr>
            <w:tcW w:w="528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5139B0A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Leaf numbers</w:t>
            </w:r>
          </w:p>
        </w:tc>
        <w:tc>
          <w:tcPr>
            <w:tcW w:w="456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C2FC804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Blossomed</w:t>
            </w:r>
          </w:p>
          <w:p w14:paraId="10192530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flowers</w:t>
            </w:r>
          </w:p>
        </w:tc>
      </w:tr>
      <w:tr w:rsidR="00D70A69" w:rsidRPr="00D70A69" w14:paraId="4F2F96B3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32F4F354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vMerge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A27B6D4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09DD0A2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Chlorophyll</w:t>
            </w:r>
          </w:p>
          <w:p w14:paraId="2159CD2A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a</w:t>
            </w:r>
          </w:p>
          <w:p w14:paraId="0D2096D5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content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647234D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Chlorophyll</w:t>
            </w:r>
          </w:p>
          <w:p w14:paraId="6222041B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b</w:t>
            </w:r>
          </w:p>
          <w:p w14:paraId="4E04766B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content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C3FD551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Total</w:t>
            </w:r>
          </w:p>
          <w:p w14:paraId="57E75439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chlorophyll</w:t>
            </w:r>
          </w:p>
          <w:p w14:paraId="6096F9B4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content</w:t>
            </w:r>
          </w:p>
        </w:tc>
        <w:tc>
          <w:tcPr>
            <w:tcW w:w="5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AF656EB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Total</w:t>
            </w:r>
          </w:p>
          <w:p w14:paraId="777137C1" w14:textId="77777777" w:rsidR="00932C49" w:rsidRPr="00D70A69" w:rsidRDefault="00932C49" w:rsidP="00932C49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fresh</w:t>
            </w:r>
          </w:p>
          <w:p w14:paraId="4D74E4C4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weight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792493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Root weight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A7CC80E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b/>
                <w:bCs/>
                <w:sz w:val="21"/>
                <w:szCs w:val="21"/>
              </w:rPr>
              <w:t>Shoot weight</w:t>
            </w:r>
          </w:p>
        </w:tc>
        <w:tc>
          <w:tcPr>
            <w:tcW w:w="486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013CB2E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528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266748F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456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F926B6A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</w:tr>
      <w:tr w:rsidR="00D70A69" w:rsidRPr="00D70A69" w14:paraId="34E0165D" w14:textId="77777777" w:rsidTr="000A0AD6">
        <w:trPr>
          <w:trHeight w:val="283"/>
          <w:jc w:val="center"/>
        </w:trPr>
        <w:tc>
          <w:tcPr>
            <w:tcW w:w="263" w:type="pct"/>
            <w:vMerge w:val="restart"/>
            <w:tcBorders>
              <w:left w:val="nil"/>
              <w:right w:val="nil"/>
            </w:tcBorders>
            <w:vAlign w:val="center"/>
          </w:tcPr>
          <w:p w14:paraId="6FB53F05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cs="Times New Roman"/>
                <w:sz w:val="21"/>
                <w:szCs w:val="21"/>
              </w:rPr>
              <w:t>Experiment</w:t>
            </w:r>
          </w:p>
          <w:p w14:paraId="173F9589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cs="Times New Roman"/>
                <w:sz w:val="21"/>
                <w:szCs w:val="21"/>
              </w:rPr>
              <w:t>1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85FD7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CK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261A85A" w14:textId="48FE38E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0.16±0.04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784583E" w14:textId="373C173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0.07±0.01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B3A0A4D" w14:textId="5BD92E36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0.22±0.06</w:t>
            </w:r>
          </w:p>
        </w:tc>
        <w:tc>
          <w:tcPr>
            <w:tcW w:w="57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CAA2CA0" w14:textId="35CEADF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111.00±63.14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77ECB52" w14:textId="54F519E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22.83±15.43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64AD06B" w14:textId="59F0653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88.17±48.38</w:t>
            </w:r>
          </w:p>
        </w:tc>
        <w:tc>
          <w:tcPr>
            <w:tcW w:w="48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F2A8B96" w14:textId="5F9CC72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7.15±1.23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E39D6EE" w14:textId="76682A86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18.50±2.88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BF72F57" w14:textId="087E9075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1.83±0.75</w:t>
            </w:r>
          </w:p>
        </w:tc>
      </w:tr>
      <w:tr w:rsidR="00D70A69" w:rsidRPr="00D70A69" w14:paraId="1FA25C0E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13C6CDFF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D96BCE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A29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099234" w14:textId="1534495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0.19±0.10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3AC2F6" w14:textId="1754A5E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0.07±0.03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562AB0" w14:textId="256C61F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0.26±0.15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B07B2C" w14:textId="22BD8F6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361.75±88.83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725400" w14:textId="7A19710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102.00±32.07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D5825" w14:textId="6531922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259.75±59.30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B5C9A" w14:textId="49F7D1B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6.53±0.74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1C85FF" w14:textId="67A15D6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37.75±10.31</w:t>
            </w:r>
            <w:r w:rsidR="00FE6BE4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D3977" w14:textId="11EDA556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2.75±1.50</w:t>
            </w:r>
          </w:p>
        </w:tc>
      </w:tr>
      <w:tr w:rsidR="00D70A69" w:rsidRPr="00D70A69" w14:paraId="022DC313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32B2460D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626B4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A211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7BA41" w14:textId="64EC7FD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0.12±0.06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313AFC" w14:textId="433468A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0.05±0.02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B0BA8D" w14:textId="5FF19D1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0.17±0.08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1875F" w14:textId="532485D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176.25±40.34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2FA51" w14:textId="4C9F204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61.75±20.19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9AEBF" w14:textId="3B2EBCE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114.50±37.55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1AD81" w14:textId="0FA6800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6.89±0.80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89F8B7" w14:textId="0B11CE2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19.00±2.16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76FEE" w14:textId="451F492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3.25±1.26</w:t>
            </w:r>
          </w:p>
        </w:tc>
      </w:tr>
      <w:tr w:rsidR="00D70A69" w:rsidRPr="00D70A69" w14:paraId="2F8C5455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30A15990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5C2DB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A38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41185C" w14:textId="5C46F8F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0.16±0.08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50623B" w14:textId="0189D7B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0.07±0.02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D53EFC" w14:textId="29CB2A9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0.23±0.12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DE234F" w14:textId="2025858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209.75±84.79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D7EC3" w14:textId="5A7FB9F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67.25±36.93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F502CA" w14:textId="710F54F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142.50±52.11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78D447" w14:textId="743AC03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5.83±0.75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7479EA" w14:textId="722D1E5E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20.25±1.50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75E2D7" w14:textId="7A789C6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2.00±0.82</w:t>
            </w:r>
          </w:p>
        </w:tc>
      </w:tr>
      <w:tr w:rsidR="00D70A69" w:rsidRPr="00D70A69" w14:paraId="290B0A9B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358C0F08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296AB0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C21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ED867" w14:textId="47F2FB9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0.20±0.05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F0A18F" w14:textId="234258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0.08±0.02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72E95B" w14:textId="0CEE264E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0.28±0.08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F0C05" w14:textId="274023B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206.80±54.15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2CEBFD" w14:textId="62A7628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52.80±29.18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663062" w14:textId="4A7C75BE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154.00±56.47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5B19E3" w14:textId="23BDCE8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6.51±1.17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CDDB9" w14:textId="4FAB1BB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20.20±2.28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2EE42" w14:textId="7253DE80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2.40±2.30</w:t>
            </w:r>
          </w:p>
        </w:tc>
      </w:tr>
      <w:tr w:rsidR="00D70A69" w:rsidRPr="00D70A69" w14:paraId="057FFB00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27A2B1BB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9091C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C23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F3729" w14:textId="168BC13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0.18±0.04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63FE61" w14:textId="43A9802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0.07±0.01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22AAF3" w14:textId="0A8070C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0.24±0.06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0512B4" w14:textId="5D33BF8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247.00±88.19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AB68D8" w14:textId="3D12E49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79.80±46.69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E1FE10" w14:textId="20F7A1A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167.20±46.59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DC6C3F" w14:textId="7A1075E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6.74±1.02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1B52E" w14:textId="7C72C67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24.60±2.88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08F22" w14:textId="5A35F84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3.60±2.88</w:t>
            </w:r>
          </w:p>
        </w:tc>
      </w:tr>
      <w:tr w:rsidR="00D70A69" w:rsidRPr="00D70A69" w14:paraId="2B226D66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19CCD4D7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20E0B87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MR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FDD2890" w14:textId="6382F5F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0.14±0.02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269F314" w14:textId="6488D63E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0.06±0.01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59F2D24" w14:textId="3223D336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0.19±0.03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693A70E" w14:textId="0014718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60.80±13.85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97C89EC" w14:textId="236A92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22.20±8.93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9C3E14E" w14:textId="2B545A1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38.60±14.72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AA71426" w14:textId="07A269F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3.82±1.28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BCD317" w14:textId="5E108BC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13.40±2.41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4FAF8AB" w14:textId="3BCF48F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0.00±0.00</w:t>
            </w:r>
          </w:p>
        </w:tc>
      </w:tr>
      <w:tr w:rsidR="00D70A69" w:rsidRPr="00D70A69" w14:paraId="1D82FAB8" w14:textId="77777777" w:rsidTr="000A0AD6">
        <w:trPr>
          <w:trHeight w:val="283"/>
          <w:jc w:val="center"/>
        </w:trPr>
        <w:tc>
          <w:tcPr>
            <w:tcW w:w="263" w:type="pct"/>
            <w:vMerge w:val="restart"/>
            <w:tcBorders>
              <w:left w:val="nil"/>
              <w:right w:val="nil"/>
            </w:tcBorders>
            <w:vAlign w:val="center"/>
          </w:tcPr>
          <w:p w14:paraId="62CB9B26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cs="Times New Roman"/>
                <w:sz w:val="21"/>
                <w:szCs w:val="21"/>
              </w:rPr>
              <w:t>Experiment</w:t>
            </w:r>
          </w:p>
          <w:p w14:paraId="380BEA61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  <w:lang w:eastAsia="zh-CN"/>
              </w:rPr>
            </w:pPr>
            <w:r w:rsidRPr="00D70A69">
              <w:rPr>
                <w:rFonts w:cs="Times New Roman"/>
                <w:sz w:val="21"/>
                <w:szCs w:val="21"/>
                <w:lang w:eastAsia="zh-CN"/>
              </w:rPr>
              <w:t>2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C2B6275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CK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76CE676" w14:textId="695E8A7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0.10±0.02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7D23367" w14:textId="708FFDE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0.07±0.02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60ADDE5" w14:textId="6AF38DA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0.17±0.02</w:t>
            </w:r>
          </w:p>
        </w:tc>
        <w:tc>
          <w:tcPr>
            <w:tcW w:w="57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9EF6E1C" w14:textId="1C8E8BB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141.00±70.00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16012CB" w14:textId="1A2E958E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12.58±8.78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DBDE1CA" w14:textId="23921CE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128.58±63.17</w:t>
            </w:r>
          </w:p>
        </w:tc>
        <w:tc>
          <w:tcPr>
            <w:tcW w:w="48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88BFFBD" w14:textId="376ACF30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4.11±1.39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DDECB28" w14:textId="5F0DABD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25.25±7.35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7247AAD" w14:textId="082C250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1.75±1.54</w:t>
            </w:r>
          </w:p>
        </w:tc>
      </w:tr>
      <w:tr w:rsidR="00D70A69" w:rsidRPr="00D70A69" w14:paraId="52B80F8D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44D91D57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476ACB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A37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8E5EE" w14:textId="209653F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0.02±0.01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9C2CA" w14:textId="0E74FFD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0.03±0.01</w:t>
            </w:r>
            <w:r w:rsidR="00ED7A8F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B2855E" w14:textId="4220085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0.04±0.02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333A6" w14:textId="47AE472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41.00±17.88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D15299" w14:textId="31069C0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4.40±3.47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ABBFA" w14:textId="437DA0A6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36.40±15.85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EA6487" w14:textId="7E11B49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0.31±0.09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F4884" w14:textId="20F1D24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13.30±2.67</w:t>
            </w:r>
            <w:r w:rsidR="00FE6BE4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2DAFA4" w14:textId="6691A23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0.00±0.00</w:t>
            </w:r>
          </w:p>
        </w:tc>
      </w:tr>
      <w:tr w:rsidR="00D70A69" w:rsidRPr="00D70A69" w14:paraId="00B4301F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7A39807E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34DAC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C31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C7888B" w14:textId="34923F5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0.27±0.10</w:t>
            </w:r>
            <w:r w:rsidR="006F4D96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CDF3CB" w14:textId="53D9BF3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0.08±0.03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E8E89" w14:textId="2716C93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0.35±0.15</w:t>
            </w:r>
            <w:r w:rsidR="00391C20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EE4CE" w14:textId="1E3559C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161.00±47.43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1C6DCD" w14:textId="36A8DE6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20.27±9.14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D4FCD" w14:textId="7FC1F33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139.82±41.70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4EE7" w14:textId="75301224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6.50±1.30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ECF2E" w14:textId="43329AE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28.91±7.23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EFAB1" w14:textId="08E5337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4.91±1.92</w:t>
            </w:r>
            <w:r w:rsidR="00414215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</w:tr>
      <w:tr w:rsidR="00D70A69" w:rsidRPr="00D70A69" w14:paraId="5CEB4C3F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1BA6C43F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C35417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D13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DEC54" w14:textId="07682F25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0.17±0.03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E03F50" w14:textId="108F6ED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0.05±0.01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9B004" w14:textId="42E5543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0.22±0.05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1235A9" w14:textId="2316994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261.00±70.84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174AE" w14:textId="18D7C820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28.64±7.03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05FA5A" w14:textId="308133F5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232.36±65.07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1F894" w14:textId="199011B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7.85±2.15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8A3437" w14:textId="781C36F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32.55±6.89</w:t>
            </w:r>
            <w:r w:rsidR="00FE6BE4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01CB91" w14:textId="033FCC0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8.55±3.62</w:t>
            </w:r>
            <w:r w:rsidR="00414215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</w:tr>
      <w:tr w:rsidR="00D70A69" w:rsidRPr="00D70A69" w14:paraId="724B2B97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49D8ED2B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F741F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D24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69983" w14:textId="39382FF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0.21±0.03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9BFEAC" w14:textId="699B5CE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0.07±0.01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85DC49" w14:textId="084727D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0.27±0.05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0A127" w14:textId="72D4E79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239.55±77.77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133DB2" w14:textId="613528E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33.18±14.23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2980D" w14:textId="595F30E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206.36±65.70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00203" w14:textId="4703A47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5.75±1.06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A1E61" w14:textId="01F5B7D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31.27±7.10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C61A8" w14:textId="75A43CD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5.18±1.08</w:t>
            </w:r>
            <w:r w:rsidR="00414215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</w:tr>
      <w:tr w:rsidR="00D70A69" w:rsidRPr="00D70A69" w14:paraId="5D2D3936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48D43D96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4B758B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D27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90501" w14:textId="09DBD0F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0.11±0.05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1B0FD" w14:textId="50ED79A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0.04±0.01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F812D" w14:textId="41613CF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0.15±0.06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2B55B8" w14:textId="78BF1AF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258.08±48.80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843A6E" w14:textId="78F623D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31.25±10.62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C2457D" w14:textId="4B49F79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226.83±40.55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F07060" w14:textId="71C8678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5.79±1.53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13F3E7" w14:textId="328D2A46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34.75±7.29</w:t>
            </w:r>
            <w:r w:rsidR="00FE6BE4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80EDBD" w14:textId="605464F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3.33±0.98</w:t>
            </w:r>
          </w:p>
        </w:tc>
      </w:tr>
      <w:tr w:rsidR="00D70A69" w:rsidRPr="00D70A69" w14:paraId="1DDAAFF2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2AF8A662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3C84F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D41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835D9" w14:textId="6994BF1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0.27±0.04</w:t>
            </w:r>
            <w:r w:rsidR="006F4D96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693AF" w14:textId="24FF817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0.08±0.01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CC6FD9" w14:textId="26E311F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0.36±0.06</w:t>
            </w:r>
            <w:r w:rsidR="00391C20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EBB86A" w14:textId="0FB23AB1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296.17±88.03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0E9985" w14:textId="64FE6630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55.00±24.46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44315" w14:textId="5BD7574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244.50±70.11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2E4636" w14:textId="05E48C5E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6.57±1.97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484755" w14:textId="6C9B9A2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32.92±6.73</w:t>
            </w:r>
            <w:r w:rsidR="00FE6BE4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546D1" w14:textId="41BCA32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6.75±2.96</w:t>
            </w:r>
            <w:r w:rsidR="00414215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</w:tr>
      <w:tr w:rsidR="00D70A69" w:rsidRPr="00D70A69" w14:paraId="1E415184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699C9F98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A36B67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E24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5C1872" w14:textId="20B19F2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0.18±0.08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22B8F0" w14:textId="4C8C9F2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0.06±0.02</w:t>
            </w: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D9BD8" w14:textId="5933BC6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0.24±0.11</w:t>
            </w:r>
          </w:p>
        </w:tc>
        <w:tc>
          <w:tcPr>
            <w:tcW w:w="5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059FB" w14:textId="7A8D6CD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241.73±48.59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B8A19D" w14:textId="29253C9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27.45±6.27</w:t>
            </w:r>
            <w:r w:rsidR="002A70C1" w:rsidRPr="00D70A69">
              <w:rPr>
                <w:rFonts w:eastAsia="DengXian" w:cs="Times New Roman"/>
                <w:sz w:val="21"/>
                <w:szCs w:val="21"/>
              </w:rPr>
              <w:t>*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1CDD0E" w14:textId="06214C5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214.36±46.64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590D79" w14:textId="3DFF573C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6.59±1.13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94F4" w14:textId="511CFC00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32.09±4.85</w:t>
            </w:r>
          </w:p>
        </w:tc>
        <w:tc>
          <w:tcPr>
            <w:tcW w:w="45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6D1EBF" w14:textId="5289976B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4.91±1.64</w:t>
            </w:r>
            <w:r w:rsidR="00414215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</w:tr>
      <w:tr w:rsidR="00D70A69" w:rsidRPr="00D70A69" w14:paraId="7E297D73" w14:textId="77777777" w:rsidTr="000A0AD6">
        <w:trPr>
          <w:trHeight w:val="283"/>
          <w:jc w:val="center"/>
        </w:trPr>
        <w:tc>
          <w:tcPr>
            <w:tcW w:w="263" w:type="pct"/>
            <w:vMerge/>
            <w:tcBorders>
              <w:left w:val="nil"/>
              <w:right w:val="nil"/>
            </w:tcBorders>
            <w:vAlign w:val="center"/>
          </w:tcPr>
          <w:p w14:paraId="4AE0FD69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7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3466716C" w14:textId="77777777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731</w:t>
            </w:r>
          </w:p>
        </w:tc>
        <w:tc>
          <w:tcPr>
            <w:tcW w:w="464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591A12A0" w14:textId="243FFD1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0.40±0.17</w:t>
            </w:r>
            <w:r w:rsidR="006F4D96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63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58496E86" w14:textId="320291AA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0.00±0.00</w:t>
            </w:r>
            <w:r w:rsidR="00ED7A8F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9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1421E1D3" w14:textId="1DDD458D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0.33±0.14</w:t>
            </w:r>
            <w:r w:rsidR="00391C20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79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72E118A4" w14:textId="6FEAC128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10.25±7.76</w:t>
            </w:r>
            <w:r w:rsidR="005A08C3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71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407B463C" w14:textId="1D2B2FD0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1.88±2.10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544252F9" w14:textId="46EA5E79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8.38±5.76</w:t>
            </w:r>
            <w:r w:rsidR="00015C82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86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0F75F8DF" w14:textId="4BD3F072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0.43±0.29</w:t>
            </w:r>
            <w:r w:rsidR="000C416E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528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3BD93165" w14:textId="5AEFCBE3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9.75±1.16</w:t>
            </w:r>
            <w:r w:rsidR="00FE6BE4" w:rsidRPr="00D70A69">
              <w:rPr>
                <w:rFonts w:eastAsia="DengXian" w:cs="Times New Roman"/>
                <w:sz w:val="21"/>
                <w:szCs w:val="21"/>
              </w:rPr>
              <w:t>**</w:t>
            </w:r>
          </w:p>
        </w:tc>
        <w:tc>
          <w:tcPr>
            <w:tcW w:w="456" w:type="pct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1648B3E1" w14:textId="43E3556F" w:rsidR="00932C49" w:rsidRPr="00D70A69" w:rsidRDefault="00932C49" w:rsidP="00932C49">
            <w:pPr>
              <w:spacing w:before="0" w:after="0"/>
              <w:jc w:val="center"/>
              <w:rPr>
                <w:rFonts w:cs="Times New Roman"/>
                <w:sz w:val="21"/>
                <w:szCs w:val="21"/>
              </w:rPr>
            </w:pPr>
            <w:r w:rsidRPr="00D70A69">
              <w:rPr>
                <w:rFonts w:eastAsia="DengXian" w:cs="Times New Roman"/>
                <w:sz w:val="21"/>
                <w:szCs w:val="21"/>
              </w:rPr>
              <w:t>0.00±0.00</w:t>
            </w:r>
          </w:p>
        </w:tc>
      </w:tr>
    </w:tbl>
    <w:p w14:paraId="5739F08D" w14:textId="7EACDF7F" w:rsidR="000A0AD6" w:rsidRPr="00D70A69" w:rsidRDefault="00E61941" w:rsidP="00A217CF">
      <w:pPr>
        <w:rPr>
          <w:rFonts w:cs="Times New Roman"/>
          <w:szCs w:val="24"/>
        </w:rPr>
      </w:pPr>
      <w:r w:rsidRPr="00D70A69">
        <w:rPr>
          <w:rFonts w:cs="Times New Roman"/>
          <w:szCs w:val="24"/>
        </w:rPr>
        <w:t xml:space="preserve">Note: </w:t>
      </w:r>
      <w:r w:rsidR="00446CB8" w:rsidRPr="00D70A69">
        <w:rPr>
          <w:rFonts w:cs="Times New Roman"/>
          <w:szCs w:val="24"/>
        </w:rPr>
        <w:t xml:space="preserve">The test was carried out in two times, and the control (CK) was set twice; </w:t>
      </w:r>
      <w:r w:rsidR="00F44EC9" w:rsidRPr="00D70A69">
        <w:rPr>
          <w:rFonts w:cs="Times New Roman"/>
          <w:szCs w:val="24"/>
        </w:rPr>
        <w:t xml:space="preserve">'*' indicates P &lt; 0.05, compared with control using Dunnett’s test; '**' indicates P &lt; 0.01, compared with control using Dunnett’s test. </w:t>
      </w:r>
      <w:r w:rsidR="000A0AD6" w:rsidRPr="00D70A69">
        <w:rPr>
          <w:rFonts w:cs="Times New Roman"/>
          <w:szCs w:val="24"/>
        </w:rPr>
        <w:br w:type="page"/>
      </w:r>
    </w:p>
    <w:p w14:paraId="27263A45" w14:textId="174C1687" w:rsidR="00D610F2" w:rsidRPr="0061005E" w:rsidRDefault="00D610F2" w:rsidP="00A217CF">
      <w:pPr>
        <w:keepNext/>
        <w:rPr>
          <w:rFonts w:cs="Times New Roman"/>
          <w:bCs/>
          <w:color w:val="000000" w:themeColor="text1"/>
          <w:szCs w:val="24"/>
        </w:rPr>
      </w:pPr>
      <w:r w:rsidRPr="0061005E">
        <w:rPr>
          <w:rFonts w:cs="Times New Roman"/>
          <w:b/>
          <w:color w:val="000000" w:themeColor="text1"/>
          <w:szCs w:val="24"/>
        </w:rPr>
        <w:lastRenderedPageBreak/>
        <w:t>Table S</w:t>
      </w:r>
      <w:r w:rsidR="00C47B8C" w:rsidRPr="0061005E">
        <w:rPr>
          <w:rFonts w:cs="Times New Roman"/>
          <w:b/>
          <w:color w:val="000000" w:themeColor="text1"/>
          <w:szCs w:val="24"/>
        </w:rPr>
        <w:t>4</w:t>
      </w:r>
      <w:r w:rsidR="00C21419" w:rsidRPr="0061005E">
        <w:rPr>
          <w:rFonts w:cs="Times New Roman"/>
          <w:b/>
          <w:color w:val="000000" w:themeColor="text1"/>
          <w:szCs w:val="24"/>
        </w:rPr>
        <w:t>.</w:t>
      </w:r>
      <w:r w:rsidRPr="0061005E">
        <w:rPr>
          <w:rFonts w:cs="Times New Roman"/>
          <w:bCs/>
          <w:color w:val="000000" w:themeColor="text1"/>
          <w:szCs w:val="24"/>
        </w:rPr>
        <w:t xml:space="preserve"> </w:t>
      </w:r>
      <w:r w:rsidR="00741FAF" w:rsidRPr="0061005E">
        <w:rPr>
          <w:rFonts w:cs="Times New Roman"/>
          <w:bCs/>
          <w:color w:val="000000" w:themeColor="text1"/>
          <w:szCs w:val="24"/>
        </w:rPr>
        <w:t>I</w:t>
      </w:r>
      <w:r w:rsidRPr="0061005E">
        <w:rPr>
          <w:rFonts w:cs="Times New Roman"/>
          <w:bCs/>
          <w:color w:val="000000" w:themeColor="text1"/>
          <w:szCs w:val="24"/>
        </w:rPr>
        <w:t xml:space="preserve">nfluence of VOC of yeasts to </w:t>
      </w:r>
      <w:r w:rsidR="005842FF" w:rsidRPr="0061005E">
        <w:rPr>
          <w:rFonts w:cs="Times New Roman"/>
          <w:bCs/>
          <w:color w:val="000000" w:themeColor="text1"/>
          <w:szCs w:val="24"/>
        </w:rPr>
        <w:t>the growth of</w:t>
      </w:r>
      <w:r w:rsidR="005842FF" w:rsidRPr="0061005E">
        <w:rPr>
          <w:rFonts w:cs="Times New Roman"/>
          <w:bCs/>
          <w:i/>
          <w:iCs/>
          <w:color w:val="000000" w:themeColor="text1"/>
          <w:szCs w:val="24"/>
        </w:rPr>
        <w:t xml:space="preserve"> A</w:t>
      </w:r>
      <w:r w:rsidR="005842FF" w:rsidRPr="0061005E">
        <w:rPr>
          <w:rFonts w:cs="Times New Roman"/>
          <w:bCs/>
          <w:i/>
          <w:iCs/>
          <w:color w:val="000000" w:themeColor="text1"/>
          <w:szCs w:val="24"/>
          <w:lang w:eastAsia="zh-CN"/>
        </w:rPr>
        <w:t xml:space="preserve">. </w:t>
      </w:r>
      <w:r w:rsidR="005842FF" w:rsidRPr="0061005E">
        <w:rPr>
          <w:rFonts w:cs="Times New Roman"/>
          <w:bCs/>
          <w:i/>
          <w:iCs/>
          <w:color w:val="000000" w:themeColor="text1"/>
          <w:szCs w:val="24"/>
        </w:rPr>
        <w:t>thaliana</w:t>
      </w:r>
      <w:r w:rsidR="005842FF" w:rsidRPr="0061005E">
        <w:rPr>
          <w:rFonts w:cs="Times New Roman"/>
          <w:bCs/>
          <w:color w:val="000000" w:themeColor="text1"/>
          <w:szCs w:val="24"/>
        </w:rPr>
        <w:t xml:space="preserve"> </w:t>
      </w:r>
      <w:r w:rsidRPr="0061005E">
        <w:rPr>
          <w:rFonts w:cs="Times New Roman"/>
          <w:bCs/>
          <w:color w:val="000000" w:themeColor="text1"/>
          <w:szCs w:val="24"/>
        </w:rPr>
        <w:t>at 10℃.</w:t>
      </w:r>
    </w:p>
    <w:tbl>
      <w:tblPr>
        <w:tblStyle w:val="TableGrid"/>
        <w:tblW w:w="5000" w:type="pct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26"/>
        <w:gridCol w:w="1148"/>
        <w:gridCol w:w="1148"/>
        <w:gridCol w:w="1124"/>
        <w:gridCol w:w="1524"/>
        <w:gridCol w:w="1424"/>
        <w:gridCol w:w="1524"/>
        <w:gridCol w:w="1272"/>
        <w:gridCol w:w="1324"/>
        <w:gridCol w:w="1026"/>
        <w:gridCol w:w="1324"/>
      </w:tblGrid>
      <w:tr w:rsidR="0061005E" w:rsidRPr="00E5762A" w14:paraId="3279E068" w14:textId="77777777" w:rsidTr="00B544A4">
        <w:trPr>
          <w:trHeight w:val="285"/>
          <w:jc w:val="center"/>
        </w:trPr>
        <w:tc>
          <w:tcPr>
            <w:tcW w:w="238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330121D" w14:textId="77777777" w:rsidR="00CD08C2" w:rsidRPr="00E5762A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Yeast strain</w:t>
            </w:r>
          </w:p>
        </w:tc>
        <w:tc>
          <w:tcPr>
            <w:tcW w:w="135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633C25F" w14:textId="77777777" w:rsidR="00CD08C2" w:rsidRPr="00E5762A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Chlorophyll content (mg/g)</w:t>
            </w:r>
          </w:p>
        </w:tc>
        <w:tc>
          <w:tcPr>
            <w:tcW w:w="147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AB47634" w14:textId="77777777" w:rsidR="00CD08C2" w:rsidRPr="00E5762A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Fresh weight (mg)</w:t>
            </w:r>
          </w:p>
        </w:tc>
        <w:tc>
          <w:tcPr>
            <w:tcW w:w="549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8276B80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Shoot height</w:t>
            </w:r>
          </w:p>
          <w:p w14:paraId="4B53F9B2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(cm)</w:t>
            </w:r>
          </w:p>
        </w:tc>
        <w:tc>
          <w:tcPr>
            <w:tcW w:w="508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F9F0697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Leaf numbers</w:t>
            </w:r>
          </w:p>
        </w:tc>
        <w:tc>
          <w:tcPr>
            <w:tcW w:w="439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2CCC265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Blossomed</w:t>
            </w:r>
          </w:p>
          <w:p w14:paraId="444A7A21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flowers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83C0ADE" w14:textId="77777777" w:rsidR="00CD08C2" w:rsidRPr="00E5762A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61005E" w:rsidRPr="00E5762A" w14:paraId="40592643" w14:textId="77777777" w:rsidTr="00B544A4">
        <w:trPr>
          <w:trHeight w:val="285"/>
          <w:jc w:val="center"/>
        </w:trPr>
        <w:tc>
          <w:tcPr>
            <w:tcW w:w="238" w:type="pct"/>
            <w:vMerge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8A2D611" w14:textId="77777777" w:rsidR="00CD08C2" w:rsidRPr="00E5762A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9FB0D4F" w14:textId="77777777" w:rsidR="00CD08C2" w:rsidRPr="00E5762A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Chlorophyll</w:t>
            </w:r>
          </w:p>
          <w:p w14:paraId="5F3A864F" w14:textId="77777777" w:rsidR="00CD08C2" w:rsidRPr="00E5762A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a</w:t>
            </w:r>
          </w:p>
          <w:p w14:paraId="633F7324" w14:textId="77777777" w:rsidR="00CD08C2" w:rsidRPr="00E5762A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content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431223E" w14:textId="77777777" w:rsidR="00CD08C2" w:rsidRPr="00E5762A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Chlorophyll</w:t>
            </w:r>
          </w:p>
          <w:p w14:paraId="3BFB6929" w14:textId="77777777" w:rsidR="00CD08C2" w:rsidRPr="00E5762A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b</w:t>
            </w:r>
          </w:p>
          <w:p w14:paraId="36FE0C0F" w14:textId="77777777" w:rsidR="00CD08C2" w:rsidRPr="00E5762A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E5762A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content</w:t>
            </w:r>
          </w:p>
        </w:tc>
        <w:tc>
          <w:tcPr>
            <w:tcW w:w="4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B215DD6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Total</w:t>
            </w:r>
          </w:p>
          <w:p w14:paraId="5A19B208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chlorophyll</w:t>
            </w:r>
          </w:p>
          <w:p w14:paraId="26CFCE33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content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D264695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Total</w:t>
            </w:r>
          </w:p>
          <w:p w14:paraId="106E839F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fresh</w:t>
            </w:r>
          </w:p>
          <w:p w14:paraId="7ABC14CB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weight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C76AC21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Root weight</w:t>
            </w:r>
          </w:p>
        </w:tc>
        <w:tc>
          <w:tcPr>
            <w:tcW w:w="5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B6358C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Shoot weight</w:t>
            </w:r>
          </w:p>
        </w:tc>
        <w:tc>
          <w:tcPr>
            <w:tcW w:w="549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C31013E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F098901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39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BD9D145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3DF8BE" w14:textId="77777777" w:rsidR="00CD08C2" w:rsidRPr="007376C0" w:rsidRDefault="00CD08C2" w:rsidP="00B544A4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U</w:t>
            </w: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  <w:lang w:eastAsia="zh-CN"/>
              </w:rPr>
              <w:t>n</w:t>
            </w: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blossomed</w:t>
            </w:r>
            <w:proofErr w:type="spellEnd"/>
          </w:p>
          <w:p w14:paraId="6A7C5F19" w14:textId="77777777" w:rsidR="00CD08C2" w:rsidRPr="007376C0" w:rsidRDefault="00CD08C2" w:rsidP="00B544A4">
            <w:pPr>
              <w:spacing w:before="0" w:after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7376C0">
              <w:rPr>
                <w:rFonts w:eastAsia="DengXian" w:cs="Times New Roman"/>
                <w:b/>
                <w:bCs/>
                <w:color w:val="000000" w:themeColor="text1"/>
                <w:sz w:val="20"/>
                <w:szCs w:val="20"/>
              </w:rPr>
              <w:t>flowers</w:t>
            </w:r>
          </w:p>
        </w:tc>
      </w:tr>
      <w:tr w:rsidR="00D70A69" w:rsidRPr="00D70A69" w14:paraId="54A7C750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371DAC8F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Control</w:t>
            </w:r>
          </w:p>
        </w:tc>
        <w:tc>
          <w:tcPr>
            <w:tcW w:w="447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871CA16" w14:textId="6568D2E8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0.06±0.01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626332" w14:textId="016FF84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0.04±0.00</w:t>
            </w:r>
          </w:p>
        </w:tc>
        <w:tc>
          <w:tcPr>
            <w:tcW w:w="46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84274B" w14:textId="00FBFB5A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0.10±0.01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DE42F94" w14:textId="3F95A30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331.00±128.83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602179C" w14:textId="6A9B0899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33.30±26.00</w:t>
            </w:r>
          </w:p>
        </w:tc>
        <w:tc>
          <w:tcPr>
            <w:tcW w:w="504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508327" w14:textId="58A5B3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297.67±108.18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0C453F3" w14:textId="67E2CCE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3.21±1.49</w:t>
            </w:r>
          </w:p>
        </w:tc>
        <w:tc>
          <w:tcPr>
            <w:tcW w:w="50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6D55085" w14:textId="02DC5AC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35.67±4.61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07EBD7C" w14:textId="5A92F3A8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0.11±0.33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3801BE" w14:textId="529A67C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7.78±6.96</w:t>
            </w:r>
          </w:p>
        </w:tc>
      </w:tr>
      <w:tr w:rsidR="00D70A69" w:rsidRPr="00D70A69" w14:paraId="3770849A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43963A7A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A29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754E422B" w14:textId="1A9B729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0.05±0.01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564D6262" w14:textId="4118E7B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0.04±0.02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71C41FB1" w14:textId="20127C69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0.09±0.03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0C00BE31" w14:textId="0136EAF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544.50±131.44</w:t>
            </w:r>
            <w:r w:rsidR="00394CF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138D1F11" w14:textId="78E9854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79.67±76.11</w:t>
            </w:r>
            <w:r w:rsidR="003A7511" w:rsidRPr="00D70A69">
              <w:rPr>
                <w:rFonts w:cs="Times New Roman"/>
                <w:sz w:val="20"/>
                <w:szCs w:val="20"/>
              </w:rPr>
              <w:t>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27ED8AAC" w14:textId="4B80AAE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454.88±97.74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5EEDA480" w14:textId="38CBF7C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1.36±0.40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5DCCAF4B" w14:textId="232DB11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53.25±8.40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106DC690" w14:textId="588897C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5E672E85" w14:textId="0B34CD3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7487608B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729BCB14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A211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5DCAB4E0" w14:textId="03B0524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0.02±0.00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4489E3E5" w14:textId="1E521FBA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0.03±0.00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78F89EF5" w14:textId="222928E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0.04±0.01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74F703E1" w14:textId="6C034EB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292.10±85.93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435CB7B7" w14:textId="55EF0AF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63.70±46.50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5700AD63" w14:textId="4E84426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228.40±48.69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50089ADC" w14:textId="7062284A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1.13±0.13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7529D956" w14:textId="3405C67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23.00±4.29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6183BC44" w14:textId="4F97EE8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15DA58A5" w14:textId="12A751B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44EC89D6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088FB3F4" w14:textId="77777777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  <w:lang w:eastAsia="zh-CN"/>
              </w:rPr>
            </w:pPr>
            <w:r w:rsidRPr="00D70A69">
              <w:rPr>
                <w:rFonts w:cs="Times New Roman"/>
                <w:sz w:val="20"/>
                <w:szCs w:val="20"/>
              </w:rPr>
              <w:t>A37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0BF74A12" w14:textId="37F7BA8B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0.02±0.00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28E15162" w14:textId="35BC3C24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0.03±0.00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66FBE2F5" w14:textId="1A113BA0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0.04±0.01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683EC058" w14:textId="2DE4DB48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423.60±69.48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4A65ED06" w14:textId="699619BB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163.00±42.52</w:t>
            </w:r>
            <w:r w:rsidR="003A7511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4342DF17" w14:textId="113E1CFB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260.60±37.99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77753C03" w14:textId="112A73E2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1.17±0.12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678C23F1" w14:textId="2F7F4A09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20.70±3.20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064BC147" w14:textId="115BFC29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23426369" w14:textId="10E5648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2387E715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4170B6A7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A38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1C1BEB54" w14:textId="4B1F9F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0.09±0.02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761FB401" w14:textId="1735812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0.05±0.00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394976EF" w14:textId="7CF33A51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0.14±0.03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5264904E" w14:textId="602B475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673.11±138.32</w:t>
            </w:r>
            <w:r w:rsidR="00394CF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7700E63C" w14:textId="3E65FB9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84.56±27.68</w:t>
            </w:r>
            <w:r w:rsidR="003A7511" w:rsidRPr="00D70A69">
              <w:rPr>
                <w:rFonts w:cs="Times New Roman"/>
                <w:sz w:val="20"/>
                <w:szCs w:val="20"/>
              </w:rPr>
              <w:t>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788D8D32" w14:textId="1BE2A67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588.56±120.47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696EABAD" w14:textId="5846133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2.46±1.04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55BCF712" w14:textId="05AC415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56.78±9.58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4D5F449B" w14:textId="4B4E21E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5AD7CAB2" w14:textId="7AA7B43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6.22±11.72</w:t>
            </w:r>
          </w:p>
        </w:tc>
      </w:tr>
      <w:tr w:rsidR="00D70A69" w:rsidRPr="00D70A69" w14:paraId="21EBA4A3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2FB8D0FE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C21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60367B3C" w14:textId="135BF4D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0.12±0.03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25229A45" w14:textId="0EB98B09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0.05±0.01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3B850B01" w14:textId="35D6652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0.17±0.04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7A03F934" w14:textId="5F83F89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800.11±80.04</w:t>
            </w:r>
            <w:r w:rsidR="00394CF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057C49EA" w14:textId="4A598E6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114.11±34.56</w:t>
            </w:r>
            <w:r w:rsidR="003A7511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0C2C399A" w14:textId="34BD932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686.00±95.07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17AA8723" w14:textId="29D38B1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2.83±0.57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040F1A6B" w14:textId="7C33FA9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47.56±12.19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52752009" w14:textId="0F78524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725AD6B4" w14:textId="15F809D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55E3DD85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6817D4C2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C23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754A049E" w14:textId="6249A64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0.12±0.05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33A0220D" w14:textId="7F177ED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0.05±0.01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214721EB" w14:textId="645BEE6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0.17±0.07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40ECFC01" w14:textId="3E7D9AB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437.67±87.18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5E8C7EB7" w14:textId="436A864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51.56±16.82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4EE60FD7" w14:textId="74430C9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386.11±82.26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6AFA9161" w14:textId="03339E6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1.71±0.27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29A8341F" w14:textId="404452D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32.11±5.13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34E442BC" w14:textId="679F27F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33E0E5FD" w14:textId="5FCE2AC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42272911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21B62384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C31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637D3D84" w14:textId="53FA211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0.15±0.06</w:t>
            </w:r>
            <w:r w:rsidR="005F6F35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56ADE47E" w14:textId="68EFDF0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0.06±0.02</w:t>
            </w:r>
            <w:r w:rsidR="00486F0F" w:rsidRPr="00D70A69">
              <w:rPr>
                <w:rFonts w:cs="Times New Roman"/>
                <w:sz w:val="20"/>
                <w:szCs w:val="20"/>
              </w:rPr>
              <w:t>*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6823930F" w14:textId="1F0CA1C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0.22±0.08</w:t>
            </w:r>
            <w:r w:rsidR="00694530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37CD85C2" w14:textId="21FD0B3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338.33±47.77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62913F1D" w14:textId="03A35EF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41.44±13.50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792F1AFE" w14:textId="4B46B98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296.89±49.69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1F2B6BDA" w14:textId="37620BC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1.34±0.38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5FD53B1F" w14:textId="04EC3D4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37.33±7.14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124A058E" w14:textId="034B85D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3CC3E4A4" w14:textId="035A140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5443010D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735F4192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D13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28637A6C" w14:textId="20D2C1E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0.13±0.03</w:t>
            </w:r>
            <w:r w:rsidR="005F6F35" w:rsidRPr="00D70A69">
              <w:rPr>
                <w:rFonts w:cs="Times New Roman"/>
                <w:sz w:val="20"/>
                <w:szCs w:val="20"/>
              </w:rPr>
              <w:t>*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0B5C48CB" w14:textId="33E3BE8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0.06±0.01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6E615921" w14:textId="6A73D6A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0.19±0.04</w:t>
            </w:r>
            <w:r w:rsidR="00694530" w:rsidRPr="00D70A69">
              <w:rPr>
                <w:rFonts w:cs="Times New Roman"/>
                <w:sz w:val="20"/>
                <w:szCs w:val="20"/>
              </w:rPr>
              <w:t>*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27A52879" w14:textId="271A6D3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639.22±128.35</w:t>
            </w:r>
            <w:r w:rsidR="00394CF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060E6993" w14:textId="7DF95CE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96.78±32.58</w:t>
            </w:r>
            <w:r w:rsidR="003A7511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71F4E80B" w14:textId="11F1142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542.44±101.86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5B76DE50" w14:textId="0D6ED71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1.83±0.21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7A3B87B0" w14:textId="54691E8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50.33±12.05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58D168F7" w14:textId="31BFD7C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74B4B9A6" w14:textId="27C56F0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0.56±1.67</w:t>
            </w:r>
          </w:p>
        </w:tc>
      </w:tr>
      <w:tr w:rsidR="00D70A69" w:rsidRPr="00D70A69" w14:paraId="2C941C9A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298C315B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D27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024E3D8A" w14:textId="0BFEB17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0.21±0.06</w:t>
            </w:r>
            <w:r w:rsidR="005F6F35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0E9B8392" w14:textId="4FF6B40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0.08±0.02</w:t>
            </w:r>
            <w:r w:rsidR="00486F0F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7F132080" w14:textId="4594465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0.30±0.09</w:t>
            </w:r>
            <w:r w:rsidR="00694530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1BD2C2A4" w14:textId="1570CAE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609.78±69.14</w:t>
            </w:r>
            <w:r w:rsidR="00394CF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7F81D608" w14:textId="23C2EC1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66.00±25.10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32FCE38C" w14:textId="60B6688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543.78±48.18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2AB24867" w14:textId="2108AA1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2.30±0.41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14906964" w14:textId="46CAB8E9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43.11±7.88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0327F03B" w14:textId="5C40712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2E37C52D" w14:textId="2F411FE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1.89±3.95</w:t>
            </w:r>
          </w:p>
        </w:tc>
      </w:tr>
      <w:tr w:rsidR="00D70A69" w:rsidRPr="00D70A69" w14:paraId="6C48117C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491A14D7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D41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089E4E3B" w14:textId="647156C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0.11±0.01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3C2BE3E8" w14:textId="07E8EAA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0.05±0.00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7AD31724" w14:textId="003B89D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0.16±0.01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0F2BB472" w14:textId="6B1AA26C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445.67±102.87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1AB63057" w14:textId="707183FB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33.22±15.09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5A69328D" w14:textId="3846795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412.44±95.50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10C526DD" w14:textId="4FA94FEA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7.37±1.60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7670A561" w14:textId="44947D4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51.44±7.47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5A8563D0" w14:textId="0D7DF10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1.22±1.64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4A52F9DB" w14:textId="0B104D9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26.33±11.00</w:t>
            </w:r>
            <w:r w:rsidR="00E02EC4" w:rsidRPr="00D70A69">
              <w:rPr>
                <w:rFonts w:cs="Times New Roman"/>
                <w:sz w:val="20"/>
                <w:szCs w:val="20"/>
              </w:rPr>
              <w:t>**</w:t>
            </w:r>
          </w:p>
        </w:tc>
      </w:tr>
      <w:tr w:rsidR="00D70A69" w:rsidRPr="00D70A69" w14:paraId="241BDD70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23D3B477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731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0BBEFACC" w14:textId="4DE134A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0.01±0.00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38A8151D" w14:textId="53AF0B3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0.02±0.00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233ECB6F" w14:textId="07247BD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0.04±0.00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3B0F2942" w14:textId="701AA0C4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6.00±1.41</w:t>
            </w:r>
            <w:r w:rsidR="00394CF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4FAE8AD7" w14:textId="1991443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2.11±0.78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761126FB" w14:textId="3C734E4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3.89±1.27</w:t>
            </w:r>
            <w:r w:rsidR="00081378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0B1152F6" w14:textId="15D5510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0.31±0.03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32A870DF" w14:textId="2CC9D320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3.89±0.78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02FEFC1F" w14:textId="73B3CA93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0B1AF453" w14:textId="536F5A5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501997CE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5C0ACE85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MR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25A1A1CB" w14:textId="71E8CB6F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0.01±0.00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44C89FE5" w14:textId="0AD164C1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0.03±0.00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5FAAE20A" w14:textId="1DB096F2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0.04±0.01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39AE8F45" w14:textId="3393E7B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354.90±58.91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78BB2AA5" w14:textId="4DE71DB6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118.90±48.78</w:t>
            </w:r>
            <w:r w:rsidR="003A7511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3F600150" w14:textId="73490ECA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236.00±23.53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611F4030" w14:textId="03D6EF8D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1.31±0.09</w:t>
            </w:r>
            <w:r w:rsidR="008107D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06EE6162" w14:textId="268B4B2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17.00±1.94</w:t>
            </w:r>
            <w:r w:rsidR="006F513A" w:rsidRPr="00D70A69">
              <w:rPr>
                <w:rFonts w:cs="Times New Roman"/>
                <w:sz w:val="20"/>
                <w:szCs w:val="20"/>
              </w:rPr>
              <w:t>**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021AAE51" w14:textId="1E12E44E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549E185D" w14:textId="55CD53E9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0.00±0.00</w:t>
            </w:r>
          </w:p>
        </w:tc>
      </w:tr>
      <w:tr w:rsidR="00D70A69" w:rsidRPr="00D70A69" w14:paraId="324B507B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nil"/>
              <w:right w:val="nil"/>
            </w:tcBorders>
          </w:tcPr>
          <w:p w14:paraId="00E19986" w14:textId="77777777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D24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</w:tcPr>
          <w:p w14:paraId="69CB5B6E" w14:textId="0C9CB26A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</w:tcPr>
          <w:p w14:paraId="397F7C2E" w14:textId="7275430E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</w:tcPr>
          <w:p w14:paraId="6ACBC142" w14:textId="179A52EB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</w:tcPr>
          <w:p w14:paraId="25C1E4EF" w14:textId="166BCB54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</w:tcPr>
          <w:p w14:paraId="1A78644B" w14:textId="406413B5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</w:tcPr>
          <w:p w14:paraId="17AC3EF5" w14:textId="5A54D773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</w:tcPr>
          <w:p w14:paraId="45F7E8D6" w14:textId="03DA48AC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508" w:type="pct"/>
            <w:tcBorders>
              <w:top w:val="nil"/>
              <w:left w:val="nil"/>
              <w:bottom w:val="nil"/>
              <w:right w:val="nil"/>
            </w:tcBorders>
          </w:tcPr>
          <w:p w14:paraId="52AC3D8C" w14:textId="6822A58E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</w:tcPr>
          <w:p w14:paraId="34C1FB9A" w14:textId="143625D6" w:rsidR="00CD08C2" w:rsidRPr="00D70A69" w:rsidRDefault="00CD08C2" w:rsidP="00B544A4">
            <w:pPr>
              <w:spacing w:before="0" w:after="0"/>
              <w:jc w:val="center"/>
              <w:rPr>
                <w:rFonts w:eastAsia="DengXian"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</w:tcPr>
          <w:p w14:paraId="10DE1153" w14:textId="7C562FC5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N</w:t>
            </w:r>
            <w:r w:rsidR="00694530" w:rsidRPr="00D70A69">
              <w:rPr>
                <w:rFonts w:cs="Times New Roman"/>
                <w:sz w:val="20"/>
                <w:szCs w:val="20"/>
              </w:rPr>
              <w:t>D</w:t>
            </w:r>
          </w:p>
        </w:tc>
      </w:tr>
      <w:tr w:rsidR="00D70A69" w:rsidRPr="00D70A69" w14:paraId="0BD0C2EE" w14:textId="77777777" w:rsidTr="00B544A4">
        <w:trPr>
          <w:trHeight w:val="285"/>
          <w:jc w:val="center"/>
        </w:trPr>
        <w:tc>
          <w:tcPr>
            <w:tcW w:w="238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E5B426C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  <w:lang w:eastAsia="zh-CN"/>
              </w:rPr>
            </w:pPr>
            <w:r w:rsidRPr="00D70A69">
              <w:rPr>
                <w:rFonts w:cs="Times New Roman"/>
                <w:sz w:val="20"/>
                <w:szCs w:val="20"/>
              </w:rPr>
              <w:t>E24</w:t>
            </w:r>
          </w:p>
        </w:tc>
        <w:tc>
          <w:tcPr>
            <w:tcW w:w="447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5E0FE480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446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22BDF657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CA03A66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466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59ED503E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503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02C37AA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504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3B601FC4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71AF8615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508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75B7C0B9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25696508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438" w:type="pct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5755A611" w14:textId="77777777" w:rsidR="00CD08C2" w:rsidRPr="00D70A69" w:rsidRDefault="00CD08C2" w:rsidP="00B544A4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D70A69">
              <w:rPr>
                <w:rFonts w:cs="Times New Roman"/>
                <w:sz w:val="20"/>
                <w:szCs w:val="20"/>
              </w:rPr>
              <w:t>-</w:t>
            </w:r>
          </w:p>
        </w:tc>
      </w:tr>
    </w:tbl>
    <w:p w14:paraId="52CCF813" w14:textId="4243DD29" w:rsidR="002E0B06" w:rsidRPr="00D70A69" w:rsidRDefault="00007A40" w:rsidP="00A217CF">
      <w:pPr>
        <w:jc w:val="both"/>
        <w:rPr>
          <w:rFonts w:cs="Times New Roman"/>
          <w:sz w:val="28"/>
          <w:szCs w:val="24"/>
        </w:rPr>
        <w:sectPr w:rsidR="002E0B06" w:rsidRPr="00D70A69" w:rsidSect="00FE2A3C"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  <w:r w:rsidRPr="00D70A69">
        <w:rPr>
          <w:rFonts w:cs="Times New Roman"/>
        </w:rPr>
        <w:t>Note: “ND” means the plant was too small to measure; “-” means   data was lacked due to contamination</w:t>
      </w:r>
      <w:r w:rsidR="00BC2088" w:rsidRPr="00D70A69">
        <w:rPr>
          <w:rFonts w:cs="Times New Roman"/>
        </w:rPr>
        <w:t xml:space="preserve">; </w:t>
      </w:r>
      <w:r w:rsidR="007025E7" w:rsidRPr="00D70A69">
        <w:rPr>
          <w:rFonts w:cs="Times New Roman"/>
        </w:rPr>
        <w:t>'*' indicates P &lt; 0.05, compared with control using Dunnett’s test; '**' indicates P &lt; 0.01, compared with control using Dunnett’s test.</w:t>
      </w:r>
    </w:p>
    <w:p w14:paraId="70FEE481" w14:textId="4D45FDCD" w:rsidR="00D610F2" w:rsidRPr="0061005E" w:rsidRDefault="00D610F2" w:rsidP="00A217CF">
      <w:pPr>
        <w:keepNext/>
        <w:rPr>
          <w:rFonts w:cs="Times New Roman"/>
          <w:bCs/>
          <w:color w:val="000000" w:themeColor="text1"/>
          <w:szCs w:val="24"/>
        </w:rPr>
      </w:pPr>
      <w:r w:rsidRPr="0061005E">
        <w:rPr>
          <w:rFonts w:cs="Times New Roman"/>
          <w:b/>
          <w:color w:val="000000" w:themeColor="text1"/>
          <w:szCs w:val="24"/>
        </w:rPr>
        <w:lastRenderedPageBreak/>
        <w:t>Table S</w:t>
      </w:r>
      <w:r w:rsidR="00280874" w:rsidRPr="0061005E">
        <w:rPr>
          <w:rFonts w:cs="Times New Roman"/>
          <w:b/>
          <w:color w:val="000000" w:themeColor="text1"/>
          <w:szCs w:val="24"/>
        </w:rPr>
        <w:t>5</w:t>
      </w:r>
      <w:r w:rsidR="00D7030E" w:rsidRPr="0061005E">
        <w:rPr>
          <w:rFonts w:cs="Times New Roman"/>
          <w:b/>
          <w:color w:val="000000" w:themeColor="text1"/>
          <w:szCs w:val="24"/>
        </w:rPr>
        <w:t>.</w:t>
      </w:r>
      <w:r w:rsidRPr="0061005E">
        <w:rPr>
          <w:rFonts w:cs="Times New Roman"/>
          <w:b/>
          <w:color w:val="000000" w:themeColor="text1"/>
          <w:szCs w:val="24"/>
        </w:rPr>
        <w:t xml:space="preserve"> </w:t>
      </w:r>
      <w:r w:rsidRPr="0061005E">
        <w:rPr>
          <w:rFonts w:cs="Times New Roman"/>
          <w:bCs/>
          <w:color w:val="000000" w:themeColor="text1"/>
          <w:szCs w:val="24"/>
        </w:rPr>
        <w:t>Detected new VOCs in yeast-</w:t>
      </w:r>
      <w:r w:rsidR="00475FA6" w:rsidRPr="0061005E">
        <w:rPr>
          <w:rStyle w:val="Heading1Char"/>
          <w:i/>
          <w:iCs/>
          <w:color w:val="000000" w:themeColor="text1"/>
        </w:rPr>
        <w:t xml:space="preserve"> </w:t>
      </w:r>
      <w:r w:rsidR="00475FA6" w:rsidRPr="0061005E">
        <w:rPr>
          <w:rStyle w:val="fontstyle01"/>
          <w:rFonts w:ascii="Times New Roman" w:hAnsi="Times New Roman" w:cs="Times New Roman"/>
          <w:i/>
          <w:iCs/>
          <w:color w:val="000000" w:themeColor="text1"/>
        </w:rPr>
        <w:t>A. thaliana</w:t>
      </w:r>
      <w:r w:rsidR="00475FA6" w:rsidRPr="0061005E">
        <w:rPr>
          <w:rStyle w:val="fontstyle01"/>
          <w:rFonts w:ascii="Times New Roman" w:hAnsi="Times New Roman" w:cs="Times New Roman"/>
          <w:color w:val="000000" w:themeColor="text1"/>
        </w:rPr>
        <w:t xml:space="preserve"> </w:t>
      </w:r>
      <w:r w:rsidRPr="0061005E">
        <w:rPr>
          <w:rFonts w:cs="Times New Roman"/>
          <w:bCs/>
          <w:color w:val="000000" w:themeColor="text1"/>
          <w:szCs w:val="24"/>
        </w:rPr>
        <w:t>co-</w:t>
      </w:r>
      <w:r w:rsidR="003B0A5F" w:rsidRPr="0061005E">
        <w:rPr>
          <w:rFonts w:cs="Times New Roman"/>
          <w:bCs/>
          <w:color w:val="000000" w:themeColor="text1"/>
          <w:szCs w:val="24"/>
        </w:rPr>
        <w:t xml:space="preserve">culture </w:t>
      </w:r>
      <w:r w:rsidRPr="0061005E">
        <w:rPr>
          <w:rFonts w:cs="Times New Roman"/>
          <w:bCs/>
          <w:color w:val="000000" w:themeColor="text1"/>
          <w:szCs w:val="24"/>
        </w:rPr>
        <w:t>system.</w:t>
      </w:r>
    </w:p>
    <w:tbl>
      <w:tblPr>
        <w:tblW w:w="5037" w:type="pct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058"/>
        <w:gridCol w:w="289"/>
        <w:gridCol w:w="262"/>
        <w:gridCol w:w="2143"/>
        <w:gridCol w:w="502"/>
        <w:gridCol w:w="1234"/>
        <w:gridCol w:w="774"/>
        <w:gridCol w:w="1088"/>
        <w:gridCol w:w="581"/>
        <w:gridCol w:w="1206"/>
        <w:gridCol w:w="966"/>
        <w:gridCol w:w="1194"/>
      </w:tblGrid>
      <w:tr w:rsidR="0061005E" w:rsidRPr="0061005E" w14:paraId="1EF8607E" w14:textId="77777777" w:rsidTr="001007B5">
        <w:trPr>
          <w:trHeight w:val="209"/>
          <w:jc w:val="center"/>
        </w:trPr>
        <w:tc>
          <w:tcPr>
            <w:tcW w:w="5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EA57187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3370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D9119DA" w14:textId="196B90F9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New VOC</w:t>
            </w:r>
          </w:p>
        </w:tc>
        <w:tc>
          <w:tcPr>
            <w:tcW w:w="111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299BD1A" w14:textId="1D9B57C1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Peak Area (unit, ×10</w:t>
            </w:r>
            <w:r w:rsidRPr="0061005E">
              <w:rPr>
                <w:rFonts w:cs="Times New Roman"/>
                <w:b/>
                <w:bCs/>
                <w:color w:val="000000" w:themeColor="text1"/>
                <w:szCs w:val="24"/>
                <w:vertAlign w:val="superscript"/>
              </w:rPr>
              <w:t>6</w:t>
            </w: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)</w:t>
            </w:r>
            <w:r w:rsidR="00E87284" w:rsidRPr="0061005E">
              <w:rPr>
                <w:rFonts w:cs="Times New Roman"/>
                <w:b/>
                <w:bCs/>
                <w:color w:val="000000" w:themeColor="text1"/>
                <w:szCs w:val="24"/>
                <w:lang w:eastAsia="zh-CN"/>
              </w:rPr>
              <w:t>，</w:t>
            </w:r>
            <w:r w:rsidR="00E87284" w:rsidRPr="0061005E">
              <w:rPr>
                <w:rFonts w:cs="Times New Roman"/>
                <w:b/>
                <w:bCs/>
                <w:color w:val="000000" w:themeColor="text1"/>
                <w:szCs w:val="24"/>
                <w:lang w:eastAsia="zh-CN"/>
              </w:rPr>
              <w:t>Mean±SD</w:t>
            </w:r>
          </w:p>
        </w:tc>
      </w:tr>
      <w:tr w:rsidR="0061005E" w:rsidRPr="0061005E" w14:paraId="1B32F0C5" w14:textId="77777777" w:rsidTr="001007B5">
        <w:trPr>
          <w:trHeight w:val="209"/>
          <w:jc w:val="center"/>
        </w:trPr>
        <w:tc>
          <w:tcPr>
            <w:tcW w:w="78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9A97A4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Classic</w:t>
            </w:r>
          </w:p>
        </w:tc>
        <w:tc>
          <w:tcPr>
            <w:tcW w:w="1050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7AB84E8F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Name</w:t>
            </w:r>
          </w:p>
        </w:tc>
        <w:tc>
          <w:tcPr>
            <w:tcW w:w="850" w:type="pct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BAAB7F1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CAS</w:t>
            </w: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br/>
              <w:t>number</w:t>
            </w:r>
          </w:p>
        </w:tc>
        <w:tc>
          <w:tcPr>
            <w:tcW w:w="38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75F030" w14:textId="77777777" w:rsidR="00C83AD8" w:rsidRPr="0061005E" w:rsidRDefault="00200952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RI</w:t>
            </w:r>
          </w:p>
          <w:p w14:paraId="15914957" w14:textId="3DF95671" w:rsidR="0010124B" w:rsidRPr="0061005E" w:rsidRDefault="00C83AD8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(min)</w:t>
            </w:r>
          </w:p>
        </w:tc>
        <w:tc>
          <w:tcPr>
            <w:tcW w:w="53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5F52EC" w14:textId="3C01366A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Chemical</w:t>
            </w: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br/>
              <w:t>formula</w:t>
            </w:r>
          </w:p>
        </w:tc>
        <w:tc>
          <w:tcPr>
            <w:tcW w:w="2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FCEE50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MW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3690002" w14:textId="77777777" w:rsidR="00AA2A45" w:rsidRPr="0061005E" w:rsidRDefault="00AA2A45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Strain</w:t>
            </w:r>
          </w:p>
          <w:p w14:paraId="604F774F" w14:textId="2A33E1C5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731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BD2C87" w14:textId="77777777" w:rsidR="00AA2A45" w:rsidRPr="0061005E" w:rsidRDefault="00AA2A45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Strain</w:t>
            </w:r>
          </w:p>
          <w:p w14:paraId="63A10277" w14:textId="6D1E9814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D13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242E57B" w14:textId="77777777" w:rsidR="00AA2A45" w:rsidRPr="0061005E" w:rsidRDefault="00AA2A45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Strain</w:t>
            </w:r>
          </w:p>
          <w:p w14:paraId="32E8773B" w14:textId="4744B790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61005E">
              <w:rPr>
                <w:rFonts w:cs="Times New Roman"/>
                <w:b/>
                <w:bCs/>
                <w:color w:val="000000" w:themeColor="text1"/>
                <w:szCs w:val="24"/>
              </w:rPr>
              <w:t>D41</w:t>
            </w:r>
          </w:p>
        </w:tc>
      </w:tr>
      <w:tr w:rsidR="0061005E" w:rsidRPr="0061005E" w14:paraId="11EC06C1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B8358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Alcohol</w:t>
            </w: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FA8F46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1-Hexanol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75521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111-27-3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719F4C92" w14:textId="5A4CE292" w:rsidR="0010124B" w:rsidRPr="0061005E" w:rsidRDefault="00C83AD8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7.738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9D7FD" w14:textId="01B7575D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6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14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O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FC845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102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2E439" w14:textId="496F5F09" w:rsidR="0010124B" w:rsidRPr="0061005E" w:rsidRDefault="00900260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298.1</w:t>
            </w: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±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14.7</w:t>
            </w:r>
            <w:r w:rsidR="0010124B" w:rsidRPr="0061005E">
              <w:rPr>
                <w:rFonts w:cs="Times New Roman"/>
                <w:color w:val="000000" w:themeColor="text1"/>
                <w:szCs w:val="24"/>
              </w:rPr>
              <w:t xml:space="preserve"> 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A1A6D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49885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5801BBE1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BC4D3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A9AA8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2-Hexyl-1-octanol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C0E3A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19780-79-1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2659FE9A" w14:textId="3BC62DEC" w:rsidR="0010124B" w:rsidRPr="0061005E" w:rsidRDefault="00443187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15.665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A8FD3" w14:textId="07496951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14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30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O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C79CD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214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E999BE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BF9FE" w14:textId="5CB2F8FF" w:rsidR="0010124B" w:rsidRPr="0061005E" w:rsidRDefault="00900260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2.5±0.1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27BBD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3D749920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185BF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Organic acid</w:t>
            </w: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4D683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proofErr w:type="spellStart"/>
            <w:r w:rsidRPr="0061005E">
              <w:rPr>
                <w:rFonts w:cs="Times New Roman"/>
                <w:color w:val="000000" w:themeColor="text1"/>
                <w:szCs w:val="24"/>
              </w:rPr>
              <w:t>Isobutyric</w:t>
            </w:r>
            <w:proofErr w:type="spellEnd"/>
            <w:r w:rsidRPr="0061005E">
              <w:rPr>
                <w:rFonts w:cs="Times New Roman"/>
                <w:color w:val="000000" w:themeColor="text1"/>
                <w:szCs w:val="24"/>
              </w:rPr>
              <w:t xml:space="preserve"> acid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64F88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79-31-2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57B4C44F" w14:textId="54D2E284" w:rsidR="0010124B" w:rsidRPr="0061005E" w:rsidRDefault="00F6747D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5.572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5FC7A" w14:textId="658919EF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4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8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O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3E011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88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79682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5EB1F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9BB55" w14:textId="13FB1139" w:rsidR="0010124B" w:rsidRPr="0061005E" w:rsidRDefault="00465026" w:rsidP="00465026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 w:hint="eastAsia"/>
                <w:color w:val="000000" w:themeColor="text1"/>
                <w:szCs w:val="24"/>
              </w:rPr>
              <w:t>18.1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±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10.1</w:t>
            </w:r>
          </w:p>
        </w:tc>
      </w:tr>
      <w:tr w:rsidR="0061005E" w:rsidRPr="0061005E" w14:paraId="586A8A3F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3342C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Alkane</w:t>
            </w: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543C5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2-Methyl butane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5907F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78-78-4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2B233093" w14:textId="145130EA" w:rsidR="0010124B" w:rsidRPr="0061005E" w:rsidRDefault="00F84A1E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10.152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506E4" w14:textId="4CDBE669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5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12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63FDB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72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3C8509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860E5" w14:textId="7E7AC689" w:rsidR="0010124B" w:rsidRPr="0061005E" w:rsidRDefault="00900260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7.2±0.1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39F4A0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5EB17448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670DA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40621" w14:textId="7777777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proofErr w:type="spellStart"/>
            <w:r w:rsidRPr="0061005E">
              <w:rPr>
                <w:rFonts w:cs="Times New Roman"/>
                <w:color w:val="000000" w:themeColor="text1"/>
                <w:szCs w:val="24"/>
              </w:rPr>
              <w:t>Decane</w:t>
            </w:r>
            <w:proofErr w:type="spellEnd"/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BFCE6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124-18-5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4936575D" w14:textId="3DC89220" w:rsidR="0010124B" w:rsidRPr="0061005E" w:rsidRDefault="00F6747D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12.506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1E663" w14:textId="000B367F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10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22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02DD9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142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B950E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220EE9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2A56F" w14:textId="31B8FD92" w:rsidR="0010124B" w:rsidRPr="0061005E" w:rsidRDefault="00465026" w:rsidP="00465026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 w:hint="eastAsia"/>
                <w:color w:val="000000" w:themeColor="text1"/>
                <w:szCs w:val="24"/>
              </w:rPr>
              <w:t>1.6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±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0.2</w:t>
            </w:r>
          </w:p>
        </w:tc>
      </w:tr>
      <w:tr w:rsidR="0061005E" w:rsidRPr="0061005E" w14:paraId="0D043208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6C9A4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29076" w14:textId="2A3582C7" w:rsidR="0010124B" w:rsidRPr="0061005E" w:rsidRDefault="0010124B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Hendecane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CF0AE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1120-21-4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728C770F" w14:textId="32BD7DD2" w:rsidR="0010124B" w:rsidRPr="0061005E" w:rsidRDefault="00F70664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</w:t>
            </w:r>
            <w:r w:rsidR="00F84A1E"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2.602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A400A" w14:textId="44C2719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11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24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7B127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156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3DFD6" w14:textId="77777777" w:rsidR="0010124B" w:rsidRPr="0061005E" w:rsidRDefault="0010124B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EF732" w14:textId="7D47D51E" w:rsidR="0010124B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1.4±0.0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E2D14" w14:textId="2CFEEA18" w:rsidR="0010124B" w:rsidRPr="0061005E" w:rsidRDefault="00465026" w:rsidP="00465026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 w:hint="eastAsia"/>
                <w:color w:val="000000" w:themeColor="text1"/>
                <w:szCs w:val="24"/>
              </w:rPr>
              <w:t>1.7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±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0.4</w:t>
            </w:r>
          </w:p>
        </w:tc>
      </w:tr>
      <w:tr w:rsidR="0061005E" w:rsidRPr="0061005E" w14:paraId="2EBC95FE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0279B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FC692F" w14:textId="3C5499D7" w:rsidR="00F055A9" w:rsidRPr="0061005E" w:rsidRDefault="00F055A9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2,6-Dimethyl undecane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BFDEC" w14:textId="149E8F7F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17301-23-4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1D17ADE8" w14:textId="21F3AC11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14.354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93C5F" w14:textId="1C1CD31B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13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28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DE93F" w14:textId="18DB7EDD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184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9DC78" w14:textId="379EA5C6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BC57B" w14:textId="22F4C131" w:rsidR="00F055A9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2.2±0.1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3CA16" w14:textId="2E510589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762C900C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8FC761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09B44" w14:textId="754E2053" w:rsidR="00F055A9" w:rsidRPr="0061005E" w:rsidRDefault="00F055A9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 xml:space="preserve">2,3,4-Trimethyl </w:t>
            </w:r>
            <w:proofErr w:type="spellStart"/>
            <w:r w:rsidRPr="0061005E">
              <w:rPr>
                <w:rFonts w:cs="Times New Roman"/>
                <w:color w:val="000000" w:themeColor="text1"/>
                <w:szCs w:val="24"/>
              </w:rPr>
              <w:t>decane</w:t>
            </w:r>
            <w:proofErr w:type="spellEnd"/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18765" w14:textId="513AFBE6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62238-15-7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43A42C18" w14:textId="5EDE882F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14.490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C7EF8" w14:textId="1A1B66EA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13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28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FB94D" w14:textId="2847F1CE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184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48435" w14:textId="6B143AA8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0B8CC" w14:textId="1E129FD7" w:rsidR="00F055A9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3.8±0.1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E5842" w14:textId="6AD42CDA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2B482FB9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5570C7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D446A2" w14:textId="72865EA6" w:rsidR="00F055A9" w:rsidRPr="0061005E" w:rsidRDefault="00F055A9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n-Tridecane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65B25" w14:textId="27E9F8A6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629-50-5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410346F3" w14:textId="55F4B2F9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highlight w:val="yellow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14.951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5AE12" w14:textId="2782DCEA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13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28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3C18D" w14:textId="6261CA68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184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53655" w14:textId="6F32EDD0" w:rsidR="00F055A9" w:rsidRPr="0061005E" w:rsidRDefault="00900260" w:rsidP="00900260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1.4±0.5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23B4F" w14:textId="0AA3A2BF" w:rsidR="00F055A9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15.4±0.2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A3D22" w14:textId="4F4EF42E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10357D59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11062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E6B7F" w14:textId="77777777" w:rsidR="00F055A9" w:rsidRPr="0061005E" w:rsidRDefault="00F055A9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Tetradecane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ED68E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629-59-4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253D0441" w14:textId="755A449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15.269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9E33E" w14:textId="60BF4814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14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30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3FC3AD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198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28AF4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99AF1" w14:textId="2B297334" w:rsidR="00F055A9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2.1±0.3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9E366" w14:textId="7B4EB790" w:rsidR="00F055A9" w:rsidRPr="0061005E" w:rsidRDefault="00465026" w:rsidP="00465026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 w:hint="eastAsia"/>
                <w:color w:val="000000" w:themeColor="text1"/>
                <w:szCs w:val="24"/>
              </w:rPr>
              <w:t>6.8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±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0.8</w:t>
            </w:r>
          </w:p>
        </w:tc>
      </w:tr>
      <w:tr w:rsidR="0061005E" w:rsidRPr="0061005E" w14:paraId="049DBF43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3E702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1E7FC" w14:textId="77777777" w:rsidR="00F055A9" w:rsidRPr="0061005E" w:rsidRDefault="00F055A9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2,6,10-Trimethyl tetradecane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D6120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14905-56-7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281F7A3E" w14:textId="784872C5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14.166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3D368" w14:textId="1FC6C926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17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36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211E7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240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58B95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8A39A" w14:textId="30C0F134" w:rsidR="00F055A9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3.1±0.3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927EE" w14:textId="77777777" w:rsidR="00F055A9" w:rsidRPr="0061005E" w:rsidRDefault="00F055A9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354438FF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B71538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B60360" w14:textId="2A96ECC9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n-Heptadecane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AC416E" w14:textId="7B069EC0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629-78-7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325704B6" w14:textId="480533BF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15.399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C7563" w14:textId="0A9EF3F1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17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36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02471" w14:textId="0F0117F4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240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2D5D8" w14:textId="3800B658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2B4A8" w14:textId="4C9D69B3" w:rsidR="00851E1F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11.4±5.0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96E2C" w14:textId="1A70DB89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5B29F7D0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F3319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8240A" w14:textId="6124A417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Octadecane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B8B4A" w14:textId="55B7EA89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593-45-3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7C44421D" w14:textId="0BAD5DFE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18.114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B993C" w14:textId="14FB930C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18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38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2564E" w14:textId="1244E890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254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35E16E" w14:textId="789A8E70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5EC70" w14:textId="5074499C" w:rsidR="00851E1F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3.6±0.4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C565C" w14:textId="1C1A2272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56F75F5D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816D23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44A09F" w14:textId="6AACABDB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2,6-Dimethyl heptadecane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2C37C" w14:textId="7D49DEB3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54105-67-8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7CA25013" w14:textId="15F179AF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14.951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6D58C" w14:textId="6BD5DD6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19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40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9B4463" w14:textId="069BA66B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268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B4C6E" w14:textId="1C4BFCDD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FCFDD" w14:textId="0F590900" w:rsidR="00851E1F" w:rsidRPr="0061005E" w:rsidRDefault="00312B22" w:rsidP="00312B22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3.5±0.5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5F1BA" w14:textId="1D10ED70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3A0B05F3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4D215" w14:textId="77777777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Terpene</w:t>
            </w:r>
          </w:p>
        </w:tc>
        <w:tc>
          <w:tcPr>
            <w:tcW w:w="1424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6291" w14:textId="77777777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(+)-Aromadendrene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E4718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489-39-4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</w:tcPr>
          <w:p w14:paraId="36903D27" w14:textId="0B5E555E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17.464</w:t>
            </w:r>
          </w:p>
        </w:tc>
        <w:tc>
          <w:tcPr>
            <w:tcW w:w="5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A2535" w14:textId="61A94A32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15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24</w:t>
            </w:r>
          </w:p>
        </w:tc>
        <w:tc>
          <w:tcPr>
            <w:tcW w:w="2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232A7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204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E06B0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3557E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3AE85" w14:textId="48CADEA2" w:rsidR="00851E1F" w:rsidRPr="0061005E" w:rsidRDefault="00972816" w:rsidP="00972816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 w:hint="eastAsia"/>
                <w:color w:val="000000" w:themeColor="text1"/>
                <w:szCs w:val="24"/>
              </w:rPr>
              <w:t>2.2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±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1.3</w:t>
            </w:r>
          </w:p>
        </w:tc>
      </w:tr>
      <w:tr w:rsidR="0061005E" w:rsidRPr="0061005E" w14:paraId="7DADA989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08C1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3A8CA6E9" w14:textId="2C700FF2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γ-</w:t>
            </w:r>
            <w:proofErr w:type="spellStart"/>
            <w:r w:rsidRPr="0061005E">
              <w:rPr>
                <w:rFonts w:cs="Times New Roman"/>
                <w:color w:val="000000" w:themeColor="text1"/>
                <w:szCs w:val="24"/>
              </w:rPr>
              <w:t>Muurolene</w:t>
            </w:r>
            <w:proofErr w:type="spellEnd"/>
          </w:p>
        </w:tc>
        <w:tc>
          <w:tcPr>
            <w:tcW w:w="6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0EC0778" w14:textId="622076C0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30021-74-0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</w:tcPr>
          <w:p w14:paraId="0B313412" w14:textId="12789AAA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17.641</w:t>
            </w:r>
          </w:p>
        </w:tc>
        <w:tc>
          <w:tcPr>
            <w:tcW w:w="53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9E763BB" w14:textId="37D2295A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15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24</w:t>
            </w:r>
          </w:p>
        </w:tc>
        <w:tc>
          <w:tcPr>
            <w:tcW w:w="28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E9CE4D" w14:textId="14892103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204</w:t>
            </w:r>
          </w:p>
        </w:tc>
        <w:tc>
          <w:tcPr>
            <w:tcW w:w="37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09C6A37" w14:textId="3F9FC41A" w:rsidR="00851E1F" w:rsidRPr="0061005E" w:rsidRDefault="00900260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15.6±13.6</w:t>
            </w:r>
          </w:p>
        </w:tc>
        <w:tc>
          <w:tcPr>
            <w:tcW w:w="37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BA39EC3" w14:textId="61880D69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5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0E966D" w14:textId="61C28592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</w:tr>
      <w:tr w:rsidR="0061005E" w:rsidRPr="0061005E" w14:paraId="192F65A0" w14:textId="77777777" w:rsidTr="001007B5">
        <w:trPr>
          <w:trHeight w:val="261"/>
          <w:jc w:val="center"/>
        </w:trPr>
        <w:tc>
          <w:tcPr>
            <w:tcW w:w="66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4C66A14" w14:textId="77777777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1424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AE04B25" w14:textId="5B9D770F" w:rsidR="00851E1F" w:rsidRPr="0061005E" w:rsidRDefault="00851E1F" w:rsidP="005C4A89">
            <w:pPr>
              <w:spacing w:before="0" w:after="0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(-)-</w:t>
            </w:r>
            <w:proofErr w:type="spellStart"/>
            <w:r w:rsidRPr="0061005E">
              <w:rPr>
                <w:rFonts w:cs="Times New Roman"/>
                <w:color w:val="000000" w:themeColor="text1"/>
                <w:szCs w:val="24"/>
              </w:rPr>
              <w:t>Thujopsen</w:t>
            </w:r>
            <w:proofErr w:type="spellEnd"/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9AFA807" w14:textId="42ED5051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470-40-6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2CDE970" w14:textId="252F1369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  <w:lang w:eastAsia="zh-CN"/>
              </w:rPr>
            </w:pPr>
            <w:r w:rsidRPr="0061005E">
              <w:rPr>
                <w:rFonts w:cs="Times New Roman"/>
                <w:color w:val="000000" w:themeColor="text1"/>
                <w:szCs w:val="24"/>
                <w:lang w:eastAsia="zh-CN"/>
              </w:rPr>
              <w:t>17.771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0813FCF" w14:textId="1A0870C6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C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15</w:t>
            </w:r>
            <w:r w:rsidRPr="0061005E">
              <w:rPr>
                <w:rFonts w:cs="Times New Roman"/>
                <w:color w:val="000000" w:themeColor="text1"/>
                <w:szCs w:val="24"/>
              </w:rPr>
              <w:t>H</w:t>
            </w:r>
            <w:r w:rsidRPr="0061005E">
              <w:rPr>
                <w:rFonts w:cs="Times New Roman"/>
                <w:color w:val="000000" w:themeColor="text1"/>
                <w:szCs w:val="24"/>
                <w:vertAlign w:val="subscript"/>
              </w:rPr>
              <w:t>24</w:t>
            </w:r>
          </w:p>
        </w:tc>
        <w:tc>
          <w:tcPr>
            <w:tcW w:w="2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979C50A" w14:textId="50DB164C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204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F88C622" w14:textId="7FF34E8D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25D45A" w14:textId="34197B79" w:rsidR="00851E1F" w:rsidRPr="0061005E" w:rsidRDefault="00851E1F" w:rsidP="005C4A89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/>
                <w:color w:val="000000" w:themeColor="text1"/>
                <w:szCs w:val="24"/>
              </w:rPr>
              <w:t>-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505DE9" w14:textId="70493977" w:rsidR="00851E1F" w:rsidRPr="0061005E" w:rsidRDefault="00972816" w:rsidP="00972816">
            <w:pPr>
              <w:spacing w:before="0" w:after="0"/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61005E">
              <w:rPr>
                <w:rFonts w:cs="Times New Roman" w:hint="eastAsia"/>
                <w:color w:val="000000" w:themeColor="text1"/>
                <w:szCs w:val="24"/>
              </w:rPr>
              <w:t>1.2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±</w:t>
            </w:r>
            <w:r w:rsidRPr="0061005E">
              <w:rPr>
                <w:rFonts w:cs="Times New Roman" w:hint="eastAsia"/>
                <w:color w:val="000000" w:themeColor="text1"/>
                <w:szCs w:val="24"/>
              </w:rPr>
              <w:t>0.1</w:t>
            </w:r>
          </w:p>
        </w:tc>
      </w:tr>
    </w:tbl>
    <w:p w14:paraId="44CA0CD1" w14:textId="723AD982" w:rsidR="00C252D1" w:rsidRPr="0061005E" w:rsidRDefault="00D7030E" w:rsidP="00A217CF">
      <w:pPr>
        <w:rPr>
          <w:rFonts w:cs="Times New Roman"/>
          <w:color w:val="000000" w:themeColor="text1"/>
          <w:szCs w:val="24"/>
        </w:rPr>
        <w:sectPr w:rsidR="00C252D1" w:rsidRPr="0061005E" w:rsidSect="0093429D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  <w:r w:rsidRPr="0061005E">
        <w:rPr>
          <w:rFonts w:cs="Times New Roman"/>
          <w:color w:val="000000" w:themeColor="text1"/>
          <w:szCs w:val="24"/>
        </w:rPr>
        <w:t>Note</w:t>
      </w:r>
      <w:r w:rsidR="00D610F2" w:rsidRPr="0061005E">
        <w:rPr>
          <w:rFonts w:cs="Times New Roman"/>
          <w:color w:val="000000" w:themeColor="text1"/>
          <w:szCs w:val="24"/>
        </w:rPr>
        <w:t>: MW, molecular weight;</w:t>
      </w:r>
      <w:r w:rsidR="00200952" w:rsidRPr="0061005E">
        <w:rPr>
          <w:rFonts w:cs="Times New Roman"/>
          <w:color w:val="000000" w:themeColor="text1"/>
          <w:szCs w:val="24"/>
        </w:rPr>
        <w:t xml:space="preserve"> RI, Retention time; </w:t>
      </w:r>
      <w:r w:rsidR="00D610F2" w:rsidRPr="0061005E">
        <w:rPr>
          <w:rFonts w:cs="Times New Roman"/>
          <w:color w:val="000000" w:themeColor="text1"/>
          <w:szCs w:val="24"/>
        </w:rPr>
        <w:t>-, not detected</w:t>
      </w:r>
      <w:r w:rsidR="0099504A" w:rsidRPr="0061005E">
        <w:rPr>
          <w:rFonts w:cs="Times New Roman"/>
          <w:color w:val="000000" w:themeColor="text1"/>
          <w:szCs w:val="24"/>
        </w:rPr>
        <w:t>.</w:t>
      </w:r>
    </w:p>
    <w:p w14:paraId="7B901D48" w14:textId="5A93570F" w:rsidR="00112503" w:rsidRPr="0061005E" w:rsidRDefault="00654E8F" w:rsidP="00A217CF">
      <w:pPr>
        <w:pStyle w:val="Heading1"/>
        <w:numPr>
          <w:ilvl w:val="0"/>
          <w:numId w:val="19"/>
        </w:numPr>
        <w:spacing w:before="120"/>
        <w:rPr>
          <w:color w:val="000000" w:themeColor="text1"/>
        </w:rPr>
      </w:pPr>
      <w:r w:rsidRPr="0061005E">
        <w:rPr>
          <w:color w:val="000000" w:themeColor="text1"/>
        </w:rPr>
        <w:lastRenderedPageBreak/>
        <w:t>Supplementary</w:t>
      </w:r>
      <w:r w:rsidR="001976FC" w:rsidRPr="0061005E">
        <w:rPr>
          <w:color w:val="000000" w:themeColor="text1"/>
        </w:rPr>
        <w:t xml:space="preserve"> Figures</w:t>
      </w:r>
    </w:p>
    <w:p w14:paraId="00CBDF2D" w14:textId="77777777" w:rsidR="00886E56" w:rsidRPr="0061005E" w:rsidRDefault="00886E56" w:rsidP="00A217CF">
      <w:pPr>
        <w:ind w:left="425"/>
        <w:jc w:val="center"/>
        <w:rPr>
          <w:rFonts w:cs="Times New Roman"/>
          <w:b/>
          <w:noProof/>
          <w:color w:val="000000" w:themeColor="text1"/>
        </w:rPr>
      </w:pPr>
    </w:p>
    <w:p w14:paraId="73CE08FC" w14:textId="77777777" w:rsidR="00C850E3" w:rsidRPr="0061005E" w:rsidRDefault="008542A7" w:rsidP="00C850E3">
      <w:pPr>
        <w:keepNext/>
        <w:jc w:val="center"/>
        <w:rPr>
          <w:rFonts w:cs="Times New Roman"/>
          <w:b/>
          <w:color w:val="000000" w:themeColor="text1"/>
          <w:szCs w:val="24"/>
        </w:rPr>
      </w:pPr>
      <w:r w:rsidRPr="0061005E">
        <w:rPr>
          <w:rFonts w:cs="Times New Roman"/>
          <w:b/>
          <w:noProof/>
          <w:color w:val="000000" w:themeColor="text1"/>
          <w:szCs w:val="24"/>
        </w:rPr>
        <mc:AlternateContent>
          <mc:Choice Requires="wpg">
            <w:drawing>
              <wp:inline distT="0" distB="0" distL="0" distR="0" wp14:anchorId="03AA75F8" wp14:editId="6AF8CF7F">
                <wp:extent cx="4906645" cy="2019300"/>
                <wp:effectExtent l="0" t="0" r="8255" b="0"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6645" cy="2019300"/>
                          <a:chOff x="0" y="0"/>
                          <a:chExt cx="4906950" cy="2019300"/>
                        </a:xfrm>
                      </wpg:grpSpPr>
                      <wpg:grpSp>
                        <wpg:cNvPr id="33" name="组合 33"/>
                        <wpg:cNvGrpSpPr/>
                        <wpg:grpSpPr>
                          <a:xfrm>
                            <a:off x="0" y="0"/>
                            <a:ext cx="4906950" cy="2019300"/>
                            <a:chOff x="0" y="0"/>
                            <a:chExt cx="4906950" cy="2019300"/>
                          </a:xfrm>
                        </wpg:grpSpPr>
                        <wpg:grpSp>
                          <wpg:cNvPr id="32" name="组合 32"/>
                          <wpg:cNvGrpSpPr/>
                          <wpg:grpSpPr>
                            <a:xfrm>
                              <a:off x="0" y="0"/>
                              <a:ext cx="4883696" cy="2019300"/>
                              <a:chOff x="0" y="0"/>
                              <a:chExt cx="4883696" cy="2019300"/>
                            </a:xfrm>
                          </wpg:grpSpPr>
                          <wpg:grpSp>
                            <wpg:cNvPr id="31" name="组合 31"/>
                            <wpg:cNvGrpSpPr/>
                            <wpg:grpSpPr>
                              <a:xfrm>
                                <a:off x="0" y="0"/>
                                <a:ext cx="4883696" cy="2019300"/>
                                <a:chOff x="0" y="0"/>
                                <a:chExt cx="4883696" cy="2019300"/>
                              </a:xfrm>
                            </wpg:grpSpPr>
                            <wpg:grpSp>
                              <wpg:cNvPr id="30" name="组合 30"/>
                              <wpg:cNvGrpSpPr/>
                              <wpg:grpSpPr>
                                <a:xfrm>
                                  <a:off x="0" y="0"/>
                                  <a:ext cx="4883696" cy="2019300"/>
                                  <a:chOff x="0" y="0"/>
                                  <a:chExt cx="4883696" cy="2019300"/>
                                </a:xfrm>
                              </wpg:grpSpPr>
                              <wpg:grpSp>
                                <wpg:cNvPr id="24" name="组合 24"/>
                                <wpg:cNvGrpSpPr/>
                                <wpg:grpSpPr>
                                  <a:xfrm>
                                    <a:off x="0" y="0"/>
                                    <a:ext cx="4883696" cy="2019300"/>
                                    <a:chOff x="0" y="0"/>
                                    <a:chExt cx="4883696" cy="201930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2" name="图片 22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649" t="5373" b="37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82800" cy="2019300"/>
                                    </a:xfrm>
                                    <a:prstGeom prst="flowChartConnector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23" name="文本框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487093" y="698684"/>
                                      <a:ext cx="1396603" cy="36870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noFill/>
                                      <a:miter lim="800000"/>
                                    </a:ln>
                                  </wps:spPr>
                                  <wps:txbx>
                                    <w:txbxContent>
                                      <w:p w14:paraId="5D1F35DB" w14:textId="77777777" w:rsidR="00DA5330" w:rsidRDefault="00DA5330" w:rsidP="00DA5330">
                                        <w:pPr>
                                          <w:rPr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sz w:val="18"/>
                                            <w:szCs w:val="18"/>
                                            <w:lang w:eastAsia="zh-CN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z w:val="18"/>
                                            <w:szCs w:val="18"/>
                                            <w:lang w:eastAsia="zh-CN"/>
                                          </w:rPr>
                                          <w:t>rtificial nectar and yeast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8" name="直接连接符 28"/>
                                <wps:cNvCnPr/>
                                <wps:spPr>
                                  <a:xfrm>
                                    <a:off x="1506772" y="425395"/>
                                    <a:ext cx="1944094" cy="23854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s:wsp>
                              <wps:cNvPr id="206" name="直接连接符 206"/>
                              <wps:cNvCnPr/>
                              <wps:spPr>
                                <a:xfrm>
                                  <a:off x="1367624" y="906449"/>
                                  <a:ext cx="212261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26" name="直接连接符 26"/>
                            <wps:cNvCnPr/>
                            <wps:spPr>
                              <a:xfrm flipV="1">
                                <a:off x="1272209" y="1860605"/>
                                <a:ext cx="221841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27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10501" y="1630018"/>
                              <a:ext cx="1396449" cy="36870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14:paraId="6BC86627" w14:textId="77777777" w:rsidR="00DA5330" w:rsidRDefault="00DA5330" w:rsidP="00DA5330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F6344">
                                  <w:rPr>
                                    <w:sz w:val="18"/>
                                    <w:szCs w:val="18"/>
                                  </w:rPr>
                                  <w:t>Plant culture medium</w:t>
                                </w:r>
                              </w:p>
                              <w:p w14:paraId="1621E750" w14:textId="5E332968" w:rsidR="00DA5330" w:rsidRDefault="00DA5330" w:rsidP="00DA5330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9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3486647" y="234564"/>
                            <a:ext cx="1341280" cy="334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 w14:paraId="3777CB95" w14:textId="52FD8BBF" w:rsidR="008542A7" w:rsidRDefault="008542A7" w:rsidP="008542A7">
                              <w:pPr>
                                <w:rPr>
                                  <w:sz w:val="18"/>
                                  <w:szCs w:val="18"/>
                                  <w:lang w:eastAsia="zh-CN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zh-CN"/>
                                </w:rPr>
                                <w:t xml:space="preserve">Seed of </w:t>
                              </w:r>
                              <w:r w:rsidRPr="00DF6344">
                                <w:rPr>
                                  <w:i/>
                                  <w:iCs/>
                                  <w:sz w:val="18"/>
                                  <w:szCs w:val="18"/>
                                  <w:lang w:eastAsia="zh-CN"/>
                                </w:rPr>
                                <w:t>A. thaliana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AA75F8" id="组合 34" o:spid="_x0000_s1026" style="width:386.35pt;height:159pt;mso-position-horizontal-relative:char;mso-position-vertical-relative:line" coordsize="49069,20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">
                <v:group id="组合 33" o:spid="_x0000_s1027" style="position:absolute;width:49069;height:20193" coordsize="49069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group id="组合 32" o:spid="_x0000_s1028" style="position:absolute;width:48836;height:20193" coordsize="48836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group id="组合 31" o:spid="_x0000_s1029" style="position:absolute;width:48836;height:20193" coordsize="48836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  <v:group id="组合 30" o:spid="_x0000_s1030" style="position:absolute;width:48836;height:20193" coordsize="48836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    <v:group id="组合 24" o:spid="_x0000_s1031" style="position:absolute;width:48836;height:20193" coordsize="48836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    <v:shapetype id="_x0000_t75" coordsize="21600,21600" o:spt="75" o:preferrelative="t" path="m@4@5l@4@11@9@11@9@5xe" filled="f" stroked="f">
                            <v:stroke joinstyle="miter"/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  <v:path o:extrusionok="f" gradientshapeok="t" o:connecttype="rect"/>
                            <o:lock v:ext="edit" aspectratio="t"/>
                          </v:shapetype>
                          <v:shape id="图片 22" o:spid="_x0000_s1032" type="#_x0000_t75" style="position:absolute;width:20828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">
                            <v:imagedata r:id="rId13" o:title="" croptop="3521f" cropbottom="2487f" cropleft="19431f"/>
                          </v:shape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文本框 2" o:spid="_x0000_s1033" type="#_x0000_t202" style="position:absolute;left:34870;top:6986;width:13966;height:3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6+3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pGY3h+CT9ALh4AAAD//wMAUEsBAi0AFAAGAAgAAAAhANvh9svuAAAAhQEAABMAAAAAAAAAAAAA&#10;AAAAAAAAAFtDb250ZW50X1R5cGVzXS54bWxQSwECLQAUAAYACAAAACEAWvQsW78AAAAVAQAACwAA&#10;AAAAAAAAAAAAAAAfAQAAX3JlbHMvLnJlbHNQSwECLQAUAAYACAAAACEAs9+vt8MAAADbAAAADwAA&#10;AAAAAAAAAAAAAAAHAgAAZHJzL2Rvd25yZXYueG1sUEsFBgAAAAADAAMAtwAAAPcCAAAAAA==&#10;" stroked="f">
                            <v:textbox>
                              <w:txbxContent>
                                <w:p w14:paraId="5D1F35DB" w14:textId="77777777" w:rsidR="00DA5330" w:rsidRDefault="00DA5330" w:rsidP="00DA533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A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eastAsia="zh-CN"/>
                                    </w:rPr>
                                    <w:t>rtificial nectar and yeast</w:t>
                                  </w:r>
                                </w:p>
                              </w:txbxContent>
                            </v:textbox>
                          </v:shape>
                        </v:group>
                        <v:line id="直接连接符 28" o:spid="_x0000_s1034" style="position:absolute;visibility:visible;mso-wrap-style:square" from="15067,4253" to="34508,44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" strokecolor="windowText" strokeweight="1pt">
                          <v:stroke joinstyle="miter"/>
                        </v:line>
                      </v:group>
                      <v:line id="直接连接符 206" o:spid="_x0000_s1035" style="position:absolute;visibility:visible;mso-wrap-style:square" from="13676,9064" to="34902,9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" strokecolor="windowText" strokeweight="1pt">
                        <v:stroke joinstyle="miter"/>
                      </v:line>
                    </v:group>
                    <v:line id="直接连接符 26" o:spid="_x0000_s1036" style="position:absolute;flip:y;visibility:visible;mso-wrap-style:square" from="12722,18606" to="34906,186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" strokecolor="windowText" strokeweight="1pt">
                      <v:stroke joinstyle="miter"/>
                    </v:line>
                  </v:group>
                  <v:shape id="文本框 2" o:spid="_x0000_s1037" type="#_x0000_t202" style="position:absolute;left:35105;top:16300;width:13964;height:3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" stroked="f">
                    <v:textbox>
                      <w:txbxContent>
                        <w:p w14:paraId="6BC86627" w14:textId="77777777" w:rsidR="00DA5330" w:rsidRDefault="00DA5330" w:rsidP="00DA5330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DF6344">
                            <w:rPr>
                              <w:sz w:val="18"/>
                              <w:szCs w:val="18"/>
                            </w:rPr>
                            <w:t>Plant culture medium</w:t>
                          </w:r>
                        </w:p>
                        <w:p w14:paraId="1621E750" w14:textId="5E332968" w:rsidR="00DA5330" w:rsidRDefault="00DA5330" w:rsidP="00DA5330">
                          <w:pPr>
                            <w:rPr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</v:group>
                <v:shape id="文本框 2" o:spid="_x0000_s1038" type="#_x0000_t202" style="position:absolute;left:34866;top:2345;width:13413;height:3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5hdwQAAANs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RnP4fgk/QK4+AAAA//8DAFBLAQItABQABgAIAAAAIQDb4fbL7gAAAIUBAAATAAAAAAAAAAAAAAAA&#10;AAAAAABbQ29udGVudF9UeXBlc10ueG1sUEsBAi0AFAAGAAgAAAAhAFr0LFu/AAAAFQEAAAsAAAAA&#10;AAAAAAAAAAAAHwEAAF9yZWxzLy5yZWxzUEsBAi0AFAAGAAgAAAAhANI3mF3BAAAA2wAAAA8AAAAA&#10;AAAAAAAAAAAABwIAAGRycy9kb3ducmV2LnhtbFBLBQYAAAAAAwADALcAAAD1AgAAAAA=&#10;" stroked="f">
                  <v:textbox>
                    <w:txbxContent>
                      <w:p w14:paraId="3777CB95" w14:textId="52FD8BBF" w:rsidR="008542A7" w:rsidRDefault="008542A7" w:rsidP="008542A7">
                        <w:pPr>
                          <w:rPr>
                            <w:sz w:val="18"/>
                            <w:szCs w:val="18"/>
                            <w:lang w:eastAsia="zh-CN"/>
                          </w:rPr>
                        </w:pPr>
                        <w:r>
                          <w:rPr>
                            <w:sz w:val="18"/>
                            <w:szCs w:val="18"/>
                            <w:lang w:eastAsia="zh-CN"/>
                          </w:rPr>
                          <w:t xml:space="preserve">Seed of </w:t>
                        </w:r>
                        <w:r w:rsidRPr="00DF6344">
                          <w:rPr>
                            <w:i/>
                            <w:iCs/>
                            <w:sz w:val="18"/>
                            <w:szCs w:val="18"/>
                            <w:lang w:eastAsia="zh-CN"/>
                          </w:rPr>
                          <w:t>A. thaliana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25D462A" w14:textId="614D76A9" w:rsidR="00FF6692" w:rsidRPr="0061005E" w:rsidRDefault="00763334" w:rsidP="007E4CA0">
      <w:pPr>
        <w:keepNext/>
        <w:jc w:val="center"/>
        <w:rPr>
          <w:rFonts w:cs="Times New Roman"/>
          <w:bCs/>
          <w:color w:val="000000" w:themeColor="text1"/>
          <w:szCs w:val="24"/>
        </w:rPr>
      </w:pPr>
      <w:r w:rsidRPr="0061005E">
        <w:rPr>
          <w:rFonts w:cs="Times New Roman"/>
          <w:b/>
          <w:color w:val="000000" w:themeColor="text1"/>
          <w:szCs w:val="24"/>
        </w:rPr>
        <w:t xml:space="preserve">Figure </w:t>
      </w:r>
      <w:r w:rsidR="00BF2EE4" w:rsidRPr="0061005E">
        <w:rPr>
          <w:rFonts w:cs="Times New Roman"/>
          <w:b/>
          <w:color w:val="000000" w:themeColor="text1"/>
          <w:szCs w:val="24"/>
        </w:rPr>
        <w:t>S1</w:t>
      </w:r>
      <w:r w:rsidRPr="0061005E">
        <w:rPr>
          <w:rFonts w:cs="Times New Roman"/>
          <w:b/>
          <w:color w:val="000000" w:themeColor="text1"/>
          <w:szCs w:val="24"/>
        </w:rPr>
        <w:t xml:space="preserve">. </w:t>
      </w:r>
      <w:r w:rsidR="001B4F98" w:rsidRPr="0061005E">
        <w:rPr>
          <w:rFonts w:cs="Times New Roman"/>
          <w:bCs/>
          <w:color w:val="000000" w:themeColor="text1"/>
          <w:szCs w:val="24"/>
        </w:rPr>
        <w:t>Inside space</w:t>
      </w:r>
      <w:r w:rsidR="00F605BE" w:rsidRPr="0061005E">
        <w:rPr>
          <w:rFonts w:cs="Times New Roman"/>
          <w:bCs/>
          <w:color w:val="000000" w:themeColor="text1"/>
          <w:szCs w:val="24"/>
        </w:rPr>
        <w:t xml:space="preserve"> </w:t>
      </w:r>
      <w:r w:rsidR="001B4F98" w:rsidRPr="0061005E">
        <w:rPr>
          <w:rFonts w:cs="Times New Roman"/>
          <w:bCs/>
          <w:color w:val="000000" w:themeColor="text1"/>
          <w:szCs w:val="24"/>
        </w:rPr>
        <w:t>in the experiment of</w:t>
      </w:r>
      <w:r w:rsidR="00F605BE" w:rsidRPr="0061005E">
        <w:rPr>
          <w:rFonts w:cs="Times New Roman"/>
          <w:bCs/>
          <w:color w:val="000000" w:themeColor="text1"/>
          <w:szCs w:val="24"/>
        </w:rPr>
        <w:t xml:space="preserve"> the effect of </w:t>
      </w:r>
      <w:proofErr w:type="spellStart"/>
      <w:r w:rsidR="001B4F98" w:rsidRPr="0061005E">
        <w:rPr>
          <w:rFonts w:cs="Times New Roman"/>
          <w:bCs/>
          <w:color w:val="000000" w:themeColor="text1"/>
          <w:szCs w:val="24"/>
        </w:rPr>
        <w:t>m</w:t>
      </w:r>
      <w:r w:rsidR="00F605BE" w:rsidRPr="0061005E">
        <w:rPr>
          <w:rFonts w:cs="Times New Roman"/>
          <w:bCs/>
          <w:color w:val="000000" w:themeColor="text1"/>
          <w:szCs w:val="24"/>
        </w:rPr>
        <w:t>VOC</w:t>
      </w:r>
      <w:r w:rsidR="001B4F98" w:rsidRPr="0061005E">
        <w:rPr>
          <w:rFonts w:cs="Times New Roman"/>
          <w:bCs/>
          <w:color w:val="000000" w:themeColor="text1"/>
          <w:szCs w:val="24"/>
        </w:rPr>
        <w:t>s</w:t>
      </w:r>
      <w:proofErr w:type="spellEnd"/>
      <w:r w:rsidR="00F605BE" w:rsidRPr="0061005E">
        <w:rPr>
          <w:rFonts w:cs="Times New Roman"/>
          <w:bCs/>
          <w:color w:val="000000" w:themeColor="text1"/>
          <w:szCs w:val="24"/>
        </w:rPr>
        <w:t xml:space="preserve"> on seed germination.</w:t>
      </w:r>
    </w:p>
    <w:p w14:paraId="4E73D6A4" w14:textId="2E8DAD9E" w:rsidR="00BF2EE4" w:rsidRPr="0061005E" w:rsidRDefault="00E932A9" w:rsidP="00A217CF">
      <w:pPr>
        <w:ind w:left="425"/>
        <w:jc w:val="center"/>
        <w:rPr>
          <w:rFonts w:cs="Times New Roman"/>
          <w:noProof/>
          <w:color w:val="000000" w:themeColor="text1"/>
        </w:rPr>
      </w:pPr>
      <w:r w:rsidRPr="0061005E">
        <w:rPr>
          <w:rFonts w:cs="Times New Roman"/>
          <w:noProof/>
          <w:color w:val="000000" w:themeColor="text1"/>
        </w:rPr>
        <mc:AlternateContent>
          <mc:Choice Requires="wpg">
            <w:drawing>
              <wp:inline distT="0" distB="0" distL="0" distR="0" wp14:anchorId="4655C1A3" wp14:editId="521924C1">
                <wp:extent cx="3331845" cy="2726055"/>
                <wp:effectExtent l="0" t="0" r="1905" b="0"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1845" cy="2726055"/>
                          <a:chOff x="429371" y="107343"/>
                          <a:chExt cx="3334268" cy="2726690"/>
                        </a:xfrm>
                      </wpg:grpSpPr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29371" y="107343"/>
                            <a:ext cx="546100" cy="27266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" name="组合 2"/>
                        <wpg:cNvGrpSpPr/>
                        <wpg:grpSpPr>
                          <a:xfrm>
                            <a:off x="716099" y="249156"/>
                            <a:ext cx="3047540" cy="2557544"/>
                            <a:chOff x="1314369" y="184735"/>
                            <a:chExt cx="3768335" cy="3102613"/>
                          </a:xfrm>
                        </wpg:grpSpPr>
                        <wpg:grpSp>
                          <wpg:cNvPr id="3" name="组合 3"/>
                          <wpg:cNvGrpSpPr/>
                          <wpg:grpSpPr>
                            <a:xfrm>
                              <a:off x="1445873" y="2518807"/>
                              <a:ext cx="1474841" cy="566591"/>
                              <a:chOff x="868062" y="-1"/>
                              <a:chExt cx="1474841" cy="566591"/>
                            </a:xfrm>
                          </wpg:grpSpPr>
                          <wps:wsp>
                            <wps:cNvPr id="4" name="直接连接符 4"/>
                            <wps:cNvCnPr/>
                            <wps:spPr>
                              <a:xfrm flipV="1">
                                <a:off x="868062" y="-1"/>
                                <a:ext cx="1474841" cy="1402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" name="直接连接符 5"/>
                            <wps:cNvCnPr/>
                            <wps:spPr>
                              <a:xfrm>
                                <a:off x="868062" y="566590"/>
                                <a:ext cx="146362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g:grpSp>
                          <wpg:cNvPr id="8" name="组合 8"/>
                          <wpg:cNvGrpSpPr/>
                          <wpg:grpSpPr>
                            <a:xfrm>
                              <a:off x="1314369" y="184735"/>
                              <a:ext cx="3768335" cy="3102613"/>
                              <a:chOff x="1314369" y="184735"/>
                              <a:chExt cx="3768335" cy="3102613"/>
                            </a:xfrm>
                          </wpg:grpSpPr>
                          <wpg:grpSp>
                            <wpg:cNvPr id="10" name="组合 10"/>
                            <wpg:cNvGrpSpPr/>
                            <wpg:grpSpPr>
                              <a:xfrm>
                                <a:off x="1367163" y="184735"/>
                                <a:ext cx="3715541" cy="3102613"/>
                                <a:chOff x="1367163" y="184735"/>
                                <a:chExt cx="3715541" cy="3102613"/>
                              </a:xfrm>
                            </wpg:grpSpPr>
                            <wpg:grpSp>
                              <wpg:cNvPr id="11" name="组合 11"/>
                              <wpg:cNvGrpSpPr/>
                              <wpg:grpSpPr>
                                <a:xfrm>
                                  <a:off x="2791126" y="403357"/>
                                  <a:ext cx="2092545" cy="2883991"/>
                                  <a:chOff x="2791779" y="403357"/>
                                  <a:chExt cx="2093033" cy="2883991"/>
                                </a:xfrm>
                              </wpg:grpSpPr>
                              <wps:wsp>
                                <wps:cNvPr id="13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791779" y="403357"/>
                                    <a:ext cx="2093033" cy="45335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3DABA3F" w14:textId="77777777" w:rsidR="00BF2EE4" w:rsidRPr="00471025" w:rsidRDefault="00BF2EE4" w:rsidP="00BF2EE4">
                                      <w:pPr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471025"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  <w:t>Artificial nectar and yeast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ctr" anchorCtr="0">
                                  <a:noAutofit/>
                                </wps:bodyPr>
                              </wps:wsp>
                              <wps:wsp>
                                <wps:cNvPr id="14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76769" y="2251408"/>
                                    <a:ext cx="1844568" cy="41363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927DED3" w14:textId="77777777" w:rsidR="00BF2EE4" w:rsidRPr="00471025" w:rsidRDefault="00BF2EE4" w:rsidP="00BF2EE4">
                                      <w:pPr>
                                        <w:rPr>
                                          <w:rFonts w:cs="Times New Roman"/>
                                          <w:i/>
                                          <w:iCs/>
                                          <w:sz w:val="20"/>
                                          <w:szCs w:val="20"/>
                                        </w:rPr>
                                      </w:pPr>
                                      <w:r w:rsidRPr="00471025">
                                        <w:rPr>
                                          <w:rFonts w:cs="Times New Roman"/>
                                          <w:i/>
                                          <w:iCs/>
                                          <w:sz w:val="20"/>
                                          <w:szCs w:val="20"/>
                                        </w:rPr>
                                        <w:t>A. thaliana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ctr" anchorCtr="0">
                                  <a:noAutofit/>
                                </wps:bodyPr>
                              </wps:wsp>
                              <wps:wsp>
                                <wps:cNvPr id="15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85794" y="2825670"/>
                                    <a:ext cx="1835590" cy="46167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99C199F" w14:textId="715BD984" w:rsidR="00BF2EE4" w:rsidRDefault="00BF2EE4" w:rsidP="00BF2EE4">
                                      <w:pPr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471025"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  <w:t xml:space="preserve">Plant </w:t>
                                      </w:r>
                                      <w:r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  <w:t xml:space="preserve">culture </w:t>
                                      </w:r>
                                      <w:r w:rsidRPr="00471025"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  <w:t>medium</w:t>
                                      </w:r>
                                    </w:p>
                                    <w:p w14:paraId="6BB49D87" w14:textId="0B0C388F" w:rsidR="00FB4E86" w:rsidRDefault="00FB4E86" w:rsidP="00BF2EE4">
                                      <w:pPr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  <w:p w14:paraId="6EE28ACE" w14:textId="77777777" w:rsidR="00FB4E86" w:rsidRPr="00471025" w:rsidRDefault="00FB4E86" w:rsidP="00BF2EE4">
                                      <w:pPr>
                                        <w:rPr>
                                          <w:rFonts w:cs="Times New Roman"/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ctr" anchorCtr="0">
                                  <a:noAutofit/>
                                </wps:bodyPr>
                              </wps:wsp>
                            </wpg:grpSp>
                            <wps:wsp>
                              <wps:cNvPr id="16" name="直接连接符 16"/>
                              <wps:cNvCnPr/>
                              <wps:spPr>
                                <a:xfrm>
                                  <a:off x="1367163" y="474966"/>
                                  <a:ext cx="137537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7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91426" y="184735"/>
                                  <a:ext cx="2291278" cy="37959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48FC1DB" w14:textId="76BB45CA" w:rsidR="00BF2EE4" w:rsidRPr="00471025" w:rsidRDefault="00BF2EE4" w:rsidP="00BF2EE4">
                                    <w:pPr>
                                      <w:rPr>
                                        <w:rFonts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471025">
                                      <w:rPr>
                                        <w:rFonts w:cs="Times New Roman"/>
                                        <w:sz w:val="20"/>
                                        <w:szCs w:val="20"/>
                                      </w:rPr>
                                      <w:t>Lid-moved EP tube</w:t>
                                    </w:r>
                                    <w:r w:rsidR="00C85C7A">
                                      <w:rPr>
                                        <w:rFonts w:cs="Times New Roman"/>
                                        <w:sz w:val="20"/>
                                        <w:szCs w:val="20"/>
                                      </w:rPr>
                                      <w:t xml:space="preserve"> (1.5 mL)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>
                                <a:noAutofit/>
                              </wps:bodyPr>
                            </wps:wsp>
                          </wpg:grpSp>
                          <wps:wsp>
                            <wps:cNvPr id="9" name="直接连接符 9"/>
                            <wps:cNvCnPr/>
                            <wps:spPr>
                              <a:xfrm>
                                <a:off x="1314369" y="622205"/>
                                <a:ext cx="142817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655C1A3" id="组合 38" o:spid="_x0000_s1039" style="width:262.35pt;height:214.65pt;mso-position-horizontal-relative:char;mso-position-vertical-relative:line" coordorigin="4293,1073" coordsize="33342,27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">
                <v:shape id="图片 37" o:spid="_x0000_s1040" type="#_x0000_t75" style="position:absolute;left:4293;top:1073;width:5461;height:27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">
                  <v:imagedata r:id="rId15" o:title=""/>
                </v:shape>
                <v:group id="组合 2" o:spid="_x0000_s1041" style="position:absolute;left:7160;top:2491;width:30476;height:25576" coordorigin="13143,1847" coordsize="37683,3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组合 3" o:spid="_x0000_s1042" style="position:absolute;left:14458;top:25188;width:14749;height:5665" coordorigin="8680" coordsize="14748,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<v:line id="直接连接符 4" o:spid="_x0000_s1043" style="position:absolute;flip:y;visibility:visible;mso-wrap-style:square" from="8680,0" to="23429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" strokecolor="windowText" strokeweight="1pt">
                      <v:stroke joinstyle="miter"/>
                    </v:line>
                    <v:line id="直接连接符 5" o:spid="_x0000_s1044" style="position:absolute;visibility:visible;mso-wrap-style:square" from="8680,5665" to="23316,56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" strokecolor="windowText" strokeweight="1pt">
                      <v:stroke joinstyle="miter"/>
                    </v:line>
                  </v:group>
                  <v:group id="组合 8" o:spid="_x0000_s1045" style="position:absolute;left:13143;top:1847;width:37684;height:31026" coordorigin="13143,1847" coordsize="37683,3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<v:group id="组合 10" o:spid="_x0000_s1046" style="position:absolute;left:13671;top:1847;width:37156;height:31026" coordorigin="13671,1847" coordsize="37155,3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  <v:group id="组合 11" o:spid="_x0000_s1047" style="position:absolute;left:27911;top:4033;width:20925;height:28840" coordorigin="27917,4033" coordsize="20930,28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    <v:shape id="文本框 2" o:spid="_x0000_s1048" type="#_x0000_t202" style="position:absolute;left:27917;top:4033;width:20931;height:4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" stroked="f">
                          <v:textbox>
                            <w:txbxContent>
                              <w:p w14:paraId="43DABA3F" w14:textId="77777777" w:rsidR="00BF2EE4" w:rsidRPr="00471025" w:rsidRDefault="00BF2EE4" w:rsidP="00BF2EE4">
                                <w:pPr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</w:pPr>
                                <w:r w:rsidRPr="00471025"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  <w:t>Artificial nectar and yeast</w:t>
                                </w:r>
                              </w:p>
                            </w:txbxContent>
                          </v:textbox>
                        </v:shape>
                        <v:shape id="文本框 2" o:spid="_x0000_s1049" type="#_x0000_t202" style="position:absolute;left:28767;top:22514;width:18446;height:41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" stroked="f">
                          <v:textbox>
                            <w:txbxContent>
                              <w:p w14:paraId="3927DED3" w14:textId="77777777" w:rsidR="00BF2EE4" w:rsidRPr="00471025" w:rsidRDefault="00BF2EE4" w:rsidP="00BF2EE4">
                                <w:pPr>
                                  <w:rPr>
                                    <w:rFonts w:cs="Times New Roman"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  <w:r w:rsidRPr="00471025">
                                  <w:rPr>
                                    <w:rFonts w:cs="Times New Roman"/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A. thaliana</w:t>
                                </w:r>
                              </w:p>
                            </w:txbxContent>
                          </v:textbox>
                        </v:shape>
                        <v:shape id="文本框 2" o:spid="_x0000_s1050" type="#_x0000_t202" style="position:absolute;left:28857;top:28256;width:18356;height:46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" stroked="f">
                          <v:textbox>
                            <w:txbxContent>
                              <w:p w14:paraId="499C199F" w14:textId="715BD984" w:rsidR="00BF2EE4" w:rsidRDefault="00BF2EE4" w:rsidP="00BF2EE4">
                                <w:pPr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</w:pPr>
                                <w:r w:rsidRPr="00471025"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  <w:t xml:space="preserve">Plant </w:t>
                                </w:r>
                                <w:r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  <w:t xml:space="preserve">culture </w:t>
                                </w:r>
                                <w:r w:rsidRPr="00471025"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  <w:t>medium</w:t>
                                </w:r>
                              </w:p>
                              <w:p w14:paraId="6BB49D87" w14:textId="0B0C388F" w:rsidR="00FB4E86" w:rsidRDefault="00FB4E86" w:rsidP="00BF2EE4">
                                <w:pPr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6EE28ACE" w14:textId="77777777" w:rsidR="00FB4E86" w:rsidRPr="00471025" w:rsidRDefault="00FB4E86" w:rsidP="00BF2EE4">
                                <w:pPr>
                                  <w:rPr>
                                    <w:rFonts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v:line id="直接连接符 16" o:spid="_x0000_s1051" style="position:absolute;visibility:visible;mso-wrap-style:square" from="13671,4749" to="27425,4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" strokecolor="windowText" strokeweight="1pt">
                        <v:stroke joinstyle="miter"/>
                      </v:line>
                      <v:shape id="文本框 2" o:spid="_x0000_s1052" type="#_x0000_t202" style="position:absolute;left:27914;top:1847;width:22913;height:3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" stroked="f">
                        <v:textbox>
                          <w:txbxContent>
                            <w:p w14:paraId="048FC1DB" w14:textId="76BB45CA" w:rsidR="00BF2EE4" w:rsidRPr="00471025" w:rsidRDefault="00BF2EE4" w:rsidP="00BF2EE4">
                              <w:pPr>
                                <w:rPr>
                                  <w:rFonts w:cs="Times New Roman"/>
                                  <w:sz w:val="20"/>
                                  <w:szCs w:val="20"/>
                                </w:rPr>
                              </w:pPr>
                              <w:r w:rsidRPr="00471025">
                                <w:rPr>
                                  <w:rFonts w:cs="Times New Roman"/>
                                  <w:sz w:val="20"/>
                                  <w:szCs w:val="20"/>
                                </w:rPr>
                                <w:t>Lid-moved EP tube</w:t>
                              </w:r>
                              <w:r w:rsidR="00C85C7A">
                                <w:rPr>
                                  <w:rFonts w:cs="Times New Roman"/>
                                  <w:sz w:val="20"/>
                                  <w:szCs w:val="20"/>
                                </w:rPr>
                                <w:t xml:space="preserve"> (1.5 mL)</w:t>
                              </w:r>
                            </w:p>
                          </w:txbxContent>
                        </v:textbox>
                      </v:shape>
                    </v:group>
                    <v:line id="直接连接符 9" o:spid="_x0000_s1053" style="position:absolute;visibility:visible;mso-wrap-style:square" from="13143,6222" to="27425,6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" strokecolor="windowText" strokeweight="1pt">
                      <v:stroke joinstyle="miter"/>
                    </v:line>
                  </v:group>
                </v:group>
                <w10:anchorlock/>
              </v:group>
            </w:pict>
          </mc:Fallback>
        </mc:AlternateContent>
      </w:r>
    </w:p>
    <w:p w14:paraId="0C4A4677" w14:textId="352BDB62" w:rsidR="00FB4E86" w:rsidRPr="0061005E" w:rsidRDefault="00FB4E86" w:rsidP="00A217CF">
      <w:pPr>
        <w:ind w:left="425"/>
        <w:jc w:val="center"/>
        <w:rPr>
          <w:rFonts w:cs="Times New Roman"/>
          <w:noProof/>
          <w:color w:val="000000" w:themeColor="text1"/>
        </w:rPr>
      </w:pPr>
      <w:r w:rsidRPr="0061005E">
        <w:rPr>
          <w:rFonts w:cs="Times New Roman"/>
          <w:b/>
          <w:noProof/>
          <w:color w:val="000000" w:themeColor="text1"/>
        </w:rPr>
        <w:t>Figure S2.</w:t>
      </w:r>
      <w:r w:rsidRPr="0061005E">
        <w:rPr>
          <w:rFonts w:cs="Times New Roman"/>
          <w:bCs/>
          <w:noProof/>
          <w:color w:val="000000" w:themeColor="text1"/>
        </w:rPr>
        <w:t xml:space="preserve"> Mode pattern of mVOC-</w:t>
      </w:r>
      <w:r w:rsidRPr="0061005E">
        <w:rPr>
          <w:rStyle w:val="fontstyle01"/>
          <w:rFonts w:ascii="Times New Roman" w:hAnsi="Times New Roman" w:cs="Times New Roman"/>
          <w:i/>
          <w:iCs/>
          <w:color w:val="000000" w:themeColor="text1"/>
        </w:rPr>
        <w:t xml:space="preserve"> A. thaliana</w:t>
      </w:r>
      <w:r w:rsidRPr="0061005E">
        <w:rPr>
          <w:rFonts w:cs="Times New Roman"/>
          <w:bCs/>
          <w:noProof/>
          <w:color w:val="000000" w:themeColor="text1"/>
        </w:rPr>
        <w:t xml:space="preserve"> co-culture system.</w:t>
      </w:r>
    </w:p>
    <w:p w14:paraId="621FD0A9" w14:textId="77777777" w:rsidR="00112503" w:rsidRPr="0061005E" w:rsidRDefault="00112503" w:rsidP="00A217CF">
      <w:pPr>
        <w:ind w:left="425"/>
        <w:jc w:val="center"/>
        <w:rPr>
          <w:rFonts w:cs="Times New Roman"/>
          <w:color w:val="000000" w:themeColor="text1"/>
        </w:rPr>
      </w:pPr>
      <w:r w:rsidRPr="0061005E">
        <w:rPr>
          <w:rFonts w:cs="Times New Roman"/>
          <w:noProof/>
          <w:color w:val="000000" w:themeColor="text1"/>
        </w:rPr>
        <w:lastRenderedPageBreak/>
        <w:drawing>
          <wp:inline distT="0" distB="0" distL="0" distR="0" wp14:anchorId="36211D38" wp14:editId="563B0A37">
            <wp:extent cx="4138929" cy="2222344"/>
            <wp:effectExtent l="19050" t="19050" r="14605" b="260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929" cy="22223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406255" w14:textId="0B8B42AE" w:rsidR="00662D63" w:rsidRPr="0061005E" w:rsidRDefault="00112503" w:rsidP="00A217CF">
      <w:pPr>
        <w:ind w:left="425"/>
        <w:jc w:val="center"/>
        <w:rPr>
          <w:rFonts w:cs="Times New Roman"/>
          <w:bCs/>
          <w:noProof/>
          <w:color w:val="000000" w:themeColor="text1"/>
        </w:rPr>
      </w:pPr>
      <w:r w:rsidRPr="0061005E">
        <w:rPr>
          <w:rFonts w:cs="Times New Roman"/>
          <w:b/>
          <w:noProof/>
          <w:color w:val="000000" w:themeColor="text1"/>
        </w:rPr>
        <w:t xml:space="preserve">Figure </w:t>
      </w:r>
      <w:r w:rsidR="007D247B" w:rsidRPr="0061005E">
        <w:rPr>
          <w:rFonts w:cs="Times New Roman"/>
          <w:b/>
          <w:noProof/>
          <w:color w:val="000000" w:themeColor="text1"/>
        </w:rPr>
        <w:t>S3</w:t>
      </w:r>
      <w:r w:rsidRPr="0061005E">
        <w:rPr>
          <w:rFonts w:cs="Times New Roman"/>
          <w:b/>
          <w:noProof/>
          <w:color w:val="000000" w:themeColor="text1"/>
        </w:rPr>
        <w:t xml:space="preserve">. </w:t>
      </w:r>
      <w:r w:rsidRPr="0061005E">
        <w:rPr>
          <w:rFonts w:cs="Times New Roman"/>
          <w:bCs/>
          <w:noProof/>
          <w:color w:val="000000" w:themeColor="text1"/>
        </w:rPr>
        <w:t>Genera distribution of all isolated yeasts</w:t>
      </w:r>
      <w:r w:rsidR="007D247B" w:rsidRPr="0061005E">
        <w:rPr>
          <w:rFonts w:cs="Times New Roman"/>
          <w:bCs/>
          <w:noProof/>
          <w:color w:val="000000" w:themeColor="text1"/>
        </w:rPr>
        <w:t xml:space="preserve"> from Arctic flowers</w:t>
      </w:r>
      <w:r w:rsidRPr="0061005E">
        <w:rPr>
          <w:rFonts w:cs="Times New Roman"/>
          <w:bCs/>
          <w:noProof/>
          <w:color w:val="000000" w:themeColor="text1"/>
        </w:rPr>
        <w:t>.</w:t>
      </w:r>
    </w:p>
    <w:p w14:paraId="5E2FA147" w14:textId="22B99E9E" w:rsidR="00112503" w:rsidRPr="0061005E" w:rsidRDefault="00112503" w:rsidP="00A217CF">
      <w:pPr>
        <w:ind w:left="425"/>
        <w:jc w:val="center"/>
        <w:rPr>
          <w:rFonts w:cs="Times New Roman"/>
          <w:color w:val="000000" w:themeColor="text1"/>
          <w:szCs w:val="24"/>
        </w:rPr>
      </w:pPr>
      <w:r w:rsidRPr="0061005E">
        <w:rPr>
          <w:rFonts w:cs="Times New Roman"/>
          <w:noProof/>
          <w:color w:val="000000" w:themeColor="text1"/>
        </w:rPr>
        <w:drawing>
          <wp:inline distT="0" distB="0" distL="0" distR="0" wp14:anchorId="30605245" wp14:editId="3203C2F6">
            <wp:extent cx="2271927" cy="2146300"/>
            <wp:effectExtent l="0" t="0" r="0" b="63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3186" cy="217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16DA3" w14:textId="067859BE" w:rsidR="00F571A3" w:rsidRPr="0061005E" w:rsidRDefault="00112503" w:rsidP="00A217CF">
      <w:pPr>
        <w:ind w:left="425"/>
        <w:jc w:val="center"/>
        <w:rPr>
          <w:rFonts w:cs="Times New Roman"/>
          <w:color w:val="000000" w:themeColor="text1"/>
          <w:highlight w:val="yellow"/>
          <w:lang w:eastAsia="zh-CN"/>
        </w:rPr>
      </w:pPr>
      <w:r w:rsidRPr="0061005E">
        <w:rPr>
          <w:rFonts w:cs="Times New Roman"/>
          <w:b/>
          <w:noProof/>
          <w:color w:val="000000" w:themeColor="text1"/>
        </w:rPr>
        <w:t xml:space="preserve">Figure </w:t>
      </w:r>
      <w:r w:rsidR="00770210" w:rsidRPr="0061005E">
        <w:rPr>
          <w:rFonts w:cs="Times New Roman"/>
          <w:b/>
          <w:noProof/>
          <w:color w:val="000000" w:themeColor="text1"/>
        </w:rPr>
        <w:t>S</w:t>
      </w:r>
      <w:r w:rsidR="00885C92" w:rsidRPr="0061005E">
        <w:rPr>
          <w:rFonts w:cs="Times New Roman"/>
          <w:b/>
          <w:noProof/>
          <w:color w:val="000000" w:themeColor="text1"/>
        </w:rPr>
        <w:t>4</w:t>
      </w:r>
      <w:r w:rsidRPr="0061005E">
        <w:rPr>
          <w:rFonts w:cs="Times New Roman"/>
          <w:b/>
          <w:noProof/>
          <w:color w:val="000000" w:themeColor="text1"/>
        </w:rPr>
        <w:t xml:space="preserve">. </w:t>
      </w:r>
      <w:r w:rsidRPr="0061005E">
        <w:rPr>
          <w:rFonts w:cs="Times New Roman"/>
          <w:bCs/>
          <w:noProof/>
          <w:color w:val="000000" w:themeColor="text1"/>
        </w:rPr>
        <w:t xml:space="preserve">Venn diagram of the mVOC components at varying </w:t>
      </w:r>
      <w:r w:rsidR="004F1718" w:rsidRPr="0061005E">
        <w:rPr>
          <w:rFonts w:cs="Times New Roman"/>
          <w:bCs/>
          <w:noProof/>
          <w:color w:val="000000" w:themeColor="text1"/>
          <w:lang w:eastAsia="zh-CN"/>
        </w:rPr>
        <w:t>incubation</w:t>
      </w:r>
      <w:r w:rsidR="004F1718" w:rsidRPr="0061005E">
        <w:rPr>
          <w:rFonts w:cs="Times New Roman"/>
          <w:bCs/>
          <w:noProof/>
          <w:color w:val="000000" w:themeColor="text1"/>
        </w:rPr>
        <w:t xml:space="preserve"> </w:t>
      </w:r>
      <w:r w:rsidRPr="0061005E">
        <w:rPr>
          <w:rFonts w:cs="Times New Roman"/>
          <w:bCs/>
          <w:noProof/>
          <w:color w:val="000000" w:themeColor="text1"/>
        </w:rPr>
        <w:t>temperatures.</w:t>
      </w:r>
    </w:p>
    <w:p w14:paraId="06A9F00E" w14:textId="7BD243D1" w:rsidR="008169C5" w:rsidRPr="0061005E" w:rsidRDefault="00CD46BB" w:rsidP="00A217CF">
      <w:pPr>
        <w:ind w:left="425"/>
        <w:jc w:val="center"/>
        <w:rPr>
          <w:rFonts w:cs="Times New Roman"/>
          <w:color w:val="000000" w:themeColor="text1"/>
          <w:highlight w:val="yellow"/>
          <w:lang w:eastAsia="zh-CN"/>
        </w:rPr>
      </w:pPr>
      <w:r w:rsidRPr="0061005E">
        <w:rPr>
          <w:rFonts w:cs="Times New Roman"/>
          <w:noProof/>
          <w:color w:val="000000" w:themeColor="text1"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C80999E" wp14:editId="555B2F2F">
                <wp:simplePos x="0" y="0"/>
                <wp:positionH relativeFrom="column">
                  <wp:posOffset>423523</wp:posOffset>
                </wp:positionH>
                <wp:positionV relativeFrom="paragraph">
                  <wp:posOffset>5430</wp:posOffset>
                </wp:positionV>
                <wp:extent cx="5835413" cy="5017727"/>
                <wp:effectExtent l="0" t="0" r="0" b="12065"/>
                <wp:wrapTopAndBottom/>
                <wp:docPr id="264" name="组合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5413" cy="5017727"/>
                          <a:chOff x="0" y="0"/>
                          <a:chExt cx="5835413" cy="5017727"/>
                        </a:xfrm>
                      </wpg:grpSpPr>
                      <wpg:grpSp>
                        <wpg:cNvPr id="213" name="组合 213"/>
                        <wpg:cNvGrpSpPr>
                          <a:grpSpLocks noChangeAspect="1"/>
                        </wpg:cNvGrpSpPr>
                        <wpg:grpSpPr>
                          <a:xfrm>
                            <a:off x="1714500" y="0"/>
                            <a:ext cx="2271368" cy="1387317"/>
                            <a:chOff x="-25701" y="-206314"/>
                            <a:chExt cx="3023192" cy="1779905"/>
                          </a:xfrm>
                        </wpg:grpSpPr>
                        <wpg:grpSp>
                          <wpg:cNvPr id="63" name="组合 63"/>
                          <wpg:cNvGrpSpPr/>
                          <wpg:grpSpPr>
                            <a:xfrm rot="21540000">
                              <a:off x="-25701" y="-206314"/>
                              <a:ext cx="1542821" cy="1764829"/>
                              <a:chOff x="-39542" y="-197399"/>
                              <a:chExt cx="1463423" cy="1686735"/>
                            </a:xfrm>
                          </wpg:grpSpPr>
                          <pic:pic xmlns:pic="http://schemas.openxmlformats.org/drawingml/2006/picture">
                            <pic:nvPicPr>
                              <pic:cNvPr id="61" name="图片 6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1474" t="32876" r="33640" b="33449"/>
                              <a:stretch/>
                            </pic:blipFill>
                            <pic:spPr bwMode="auto">
                              <a:xfrm>
                                <a:off x="57361" y="101226"/>
                                <a:ext cx="1366520" cy="138811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62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60000">
                                <a:off x="-39542" y="-197399"/>
                                <a:ext cx="226500" cy="49143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4A87E1" w14:textId="77777777" w:rsidR="000923EC" w:rsidRPr="000923EC" w:rsidRDefault="000923EC" w:rsidP="000923EC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 w:rsidRPr="000923EC"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12" name="组合 212"/>
                          <wpg:cNvGrpSpPr/>
                          <wpg:grpSpPr>
                            <a:xfrm>
                              <a:off x="1366196" y="-186291"/>
                              <a:ext cx="1631295" cy="1759882"/>
                              <a:chOff x="-111691" y="-206536"/>
                              <a:chExt cx="1631295" cy="1759882"/>
                            </a:xfrm>
                          </wpg:grpSpPr>
                          <pic:pic xmlns:pic="http://schemas.openxmlformats.org/drawingml/2006/picture">
                            <pic:nvPicPr>
                              <pic:cNvPr id="192" name="图片 19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7997" t="34042" r="28211" b="34213"/>
                              <a:stretch/>
                            </pic:blipFill>
                            <pic:spPr bwMode="auto">
                              <a:xfrm rot="120000">
                                <a:off x="43864" y="77606"/>
                                <a:ext cx="1475740" cy="147574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11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111691" y="-206536"/>
                                <a:ext cx="238690" cy="51639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9ED721" w14:textId="56DE93D1" w:rsidR="00410C6C" w:rsidRPr="000923EC" w:rsidRDefault="00410C6C" w:rsidP="00410C6C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231" name="组合 231"/>
                        <wpg:cNvGrpSpPr/>
                        <wpg:grpSpPr>
                          <a:xfrm>
                            <a:off x="19050" y="1217887"/>
                            <a:ext cx="5715898" cy="1382912"/>
                            <a:chOff x="42698" y="38156"/>
                            <a:chExt cx="5715898" cy="1382912"/>
                          </a:xfrm>
                        </wpg:grpSpPr>
                        <wpg:grpSp>
                          <wpg:cNvPr id="216" name="组合 216"/>
                          <wpg:cNvGrpSpPr/>
                          <wpg:grpSpPr>
                            <a:xfrm>
                              <a:off x="42698" y="38156"/>
                              <a:ext cx="1209522" cy="1330269"/>
                              <a:chOff x="-27186" y="-119743"/>
                              <a:chExt cx="1399271" cy="1482153"/>
                            </a:xfrm>
                          </wpg:grpSpPr>
                          <pic:pic xmlns:pic="http://schemas.openxmlformats.org/drawingml/2006/picture">
                            <pic:nvPicPr>
                              <pic:cNvPr id="214" name="图片 2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4623" t="30338" r="30271" b="37489"/>
                              <a:stretch/>
                            </pic:blipFill>
                            <pic:spPr bwMode="auto">
                              <a:xfrm>
                                <a:off x="40490" y="80980"/>
                                <a:ext cx="1331595" cy="128143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15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27186" y="-119743"/>
                                <a:ext cx="153752" cy="4710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1DF4F6" w14:textId="045AB3EC" w:rsidR="00773E3F" w:rsidRPr="000923EC" w:rsidRDefault="00773E3F" w:rsidP="00773E3F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21" name="组合 221"/>
                          <wpg:cNvGrpSpPr/>
                          <wpg:grpSpPr>
                            <a:xfrm>
                              <a:off x="1205235" y="38577"/>
                              <a:ext cx="1145535" cy="1349314"/>
                              <a:chOff x="-9770" y="-97428"/>
                              <a:chExt cx="1325178" cy="1503702"/>
                            </a:xfrm>
                          </wpg:grpSpPr>
                          <pic:pic xmlns:pic="http://schemas.openxmlformats.org/drawingml/2006/picture">
                            <pic:nvPicPr>
                              <pic:cNvPr id="219" name="图片 2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3701" t="33674" r="30543" b="32213"/>
                              <a:stretch/>
                            </pic:blipFill>
                            <pic:spPr bwMode="auto">
                              <a:xfrm rot="21540000">
                                <a:off x="26993" y="124844"/>
                                <a:ext cx="1288415" cy="128143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20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9770" y="-97428"/>
                                <a:ext cx="207485" cy="4746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7EA576" w14:textId="465940E5" w:rsidR="00CB5A17" w:rsidRPr="000923EC" w:rsidRDefault="00CB5A17" w:rsidP="00CB5A17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24" name="组合 224"/>
                          <wpg:cNvGrpSpPr/>
                          <wpg:grpSpPr>
                            <a:xfrm>
                              <a:off x="2286657" y="45401"/>
                              <a:ext cx="1189990" cy="1364583"/>
                              <a:chOff x="26479" y="-124598"/>
                              <a:chExt cx="1377206" cy="1520892"/>
                            </a:xfrm>
                          </wpg:grpSpPr>
                          <pic:pic xmlns:pic="http://schemas.openxmlformats.org/drawingml/2006/picture">
                            <pic:nvPicPr>
                              <pic:cNvPr id="222" name="图片 2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9569" t="34536" r="54507" b="32002"/>
                              <a:stretch/>
                            </pic:blipFill>
                            <pic:spPr bwMode="auto">
                              <a:xfrm rot="300000">
                                <a:off x="80980" y="114864"/>
                                <a:ext cx="1322705" cy="128143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23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26479" y="-124598"/>
                                <a:ext cx="207434" cy="42779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C204C6" w14:textId="4EB05876" w:rsidR="00F24415" w:rsidRPr="000923EC" w:rsidRDefault="00F24415" w:rsidP="00F24415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28" name="组合 228"/>
                          <wpg:cNvGrpSpPr/>
                          <wpg:grpSpPr>
                            <a:xfrm>
                              <a:off x="3457246" y="86710"/>
                              <a:ext cx="1171575" cy="1334358"/>
                              <a:chOff x="0" y="0"/>
                              <a:chExt cx="1171575" cy="1334671"/>
                            </a:xfrm>
                          </wpg:grpSpPr>
                          <pic:pic xmlns:pic="http://schemas.openxmlformats.org/drawingml/2006/picture">
                            <pic:nvPicPr>
                              <pic:cNvPr id="226" name="图片 22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6795" t="62548" r="15760" b="1605"/>
                              <a:stretch/>
                            </pic:blipFill>
                            <pic:spPr bwMode="auto">
                              <a:xfrm rot="120000">
                                <a:off x="0" y="186591"/>
                                <a:ext cx="1171575" cy="114808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27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3374" y="0"/>
                                <a:ext cx="179314" cy="3839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4D7925" w14:textId="2F775876" w:rsidR="00115065" w:rsidRPr="000923EC" w:rsidRDefault="00115065" w:rsidP="00115065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30" name="组合 230"/>
                          <wpg:cNvGrpSpPr/>
                          <wpg:grpSpPr>
                            <a:xfrm>
                              <a:off x="4587124" y="38584"/>
                              <a:ext cx="1171472" cy="1361614"/>
                              <a:chOff x="-16407" y="-63892"/>
                              <a:chExt cx="1171472" cy="1361614"/>
                            </a:xfrm>
                          </wpg:grpSpPr>
                          <pic:pic xmlns:pic="http://schemas.openxmlformats.org/drawingml/2006/picture">
                            <pic:nvPicPr>
                              <pic:cNvPr id="218" name="图片 2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2349" t="34332" r="32579" b="32422"/>
                              <a:stretch/>
                            </pic:blipFill>
                            <pic:spPr bwMode="auto">
                              <a:xfrm rot="21480000">
                                <a:off x="0" y="145832"/>
                                <a:ext cx="1155065" cy="115189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29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16407" y="-63892"/>
                                <a:ext cx="179314" cy="3838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9A222F" w14:textId="5BEA292E" w:rsidR="006B49BD" w:rsidRPr="000923EC" w:rsidRDefault="006B49BD" w:rsidP="006B49BD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247" name="组合 247"/>
                        <wpg:cNvGrpSpPr/>
                        <wpg:grpSpPr>
                          <a:xfrm>
                            <a:off x="34816" y="2463362"/>
                            <a:ext cx="5783115" cy="1339965"/>
                            <a:chOff x="0" y="0"/>
                            <a:chExt cx="5783115" cy="1339965"/>
                          </a:xfrm>
                        </wpg:grpSpPr>
                        <wpg:grpSp>
                          <wpg:cNvPr id="234" name="组合 234"/>
                          <wpg:cNvGrpSpPr/>
                          <wpg:grpSpPr>
                            <a:xfrm>
                              <a:off x="0" y="0"/>
                              <a:ext cx="1143000" cy="1333194"/>
                              <a:chOff x="0" y="0"/>
                              <a:chExt cx="1143000" cy="1333194"/>
                            </a:xfrm>
                          </wpg:grpSpPr>
                          <pic:pic xmlns:pic="http://schemas.openxmlformats.org/drawingml/2006/picture">
                            <pic:nvPicPr>
                              <pic:cNvPr id="232" name="图片 2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4697" t="33743" r="29850" b="32084"/>
                              <a:stretch/>
                            </pic:blipFill>
                            <pic:spPr bwMode="auto">
                              <a:xfrm>
                                <a:off x="0" y="181304"/>
                                <a:ext cx="1143000" cy="115189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33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0" y="0"/>
                                <a:ext cx="132892" cy="42267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60430A" w14:textId="537DBE47" w:rsidR="008C75FA" w:rsidRPr="000923EC" w:rsidRDefault="008C75FA" w:rsidP="008C75FA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37" name="组合 237"/>
                          <wpg:cNvGrpSpPr/>
                          <wpg:grpSpPr>
                            <a:xfrm>
                              <a:off x="1111469" y="31531"/>
                              <a:ext cx="1215932" cy="1308434"/>
                              <a:chOff x="0" y="0"/>
                              <a:chExt cx="1215932" cy="1308434"/>
                            </a:xfrm>
                          </wpg:grpSpPr>
                          <pic:pic xmlns:pic="http://schemas.openxmlformats.org/drawingml/2006/picture">
                            <pic:nvPicPr>
                              <pic:cNvPr id="235" name="图片 235"/>
                              <pic:cNvPicPr preferRelativeResize="0">
                                <a:picLocks noChangeAspect="1"/>
                              </pic:cNvPicPr>
                            </pic:nvPicPr>
                            <pic:blipFill rotWithShape="1"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650" t="32329" r="64068" b="35336"/>
                              <a:stretch/>
                            </pic:blipFill>
                            <pic:spPr bwMode="auto">
                              <a:xfrm rot="60000">
                                <a:off x="31532" y="157656"/>
                                <a:ext cx="1184400" cy="1150778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36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0" y="0"/>
                                <a:ext cx="132892" cy="422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0E974B" w14:textId="004B45AE" w:rsidR="000120BD" w:rsidRPr="000923EC" w:rsidRDefault="000120BD" w:rsidP="000120BD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40" name="组合 240"/>
                          <wpg:cNvGrpSpPr/>
                          <wpg:grpSpPr>
                            <a:xfrm>
                              <a:off x="2266293" y="31531"/>
                              <a:ext cx="1261522" cy="1301991"/>
                              <a:chOff x="0" y="0"/>
                              <a:chExt cx="1261522" cy="1301991"/>
                            </a:xfrm>
                          </wpg:grpSpPr>
                          <pic:pic xmlns:pic="http://schemas.openxmlformats.org/drawingml/2006/picture">
                            <pic:nvPicPr>
                              <pic:cNvPr id="238" name="图片 238"/>
                              <pic:cNvPicPr preferRelativeResize="0">
                                <a:picLocks noChangeAspect="1"/>
                              </pic:cNvPicPr>
                            </pic:nvPicPr>
                            <pic:blipFill rotWithShape="1"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2857" t="38989" r="36261" b="34367"/>
                              <a:stretch/>
                            </pic:blipFill>
                            <pic:spPr bwMode="auto">
                              <a:xfrm rot="21540000">
                                <a:off x="59122" y="149770"/>
                                <a:ext cx="1202400" cy="1152221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39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0" y="0"/>
                                <a:ext cx="132846" cy="42251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D5E345" w14:textId="1213932C" w:rsidR="006909D5" w:rsidRPr="000923EC" w:rsidRDefault="006909D5" w:rsidP="006909D5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j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43" name="组合 243"/>
                          <wpg:cNvGrpSpPr/>
                          <wpg:grpSpPr>
                            <a:xfrm>
                              <a:off x="3444765" y="11825"/>
                              <a:ext cx="1212141" cy="1301676"/>
                              <a:chOff x="0" y="0"/>
                              <a:chExt cx="1212141" cy="1301676"/>
                            </a:xfrm>
                          </wpg:grpSpPr>
                          <pic:pic xmlns:pic="http://schemas.openxmlformats.org/drawingml/2006/picture">
                            <pic:nvPicPr>
                              <pic:cNvPr id="241" name="图片 24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4727" t="13788" r="45340" b="59393"/>
                              <a:stretch/>
                            </pic:blipFill>
                            <pic:spPr bwMode="auto">
                              <a:xfrm rot="21540000">
                                <a:off x="71039" y="149676"/>
                                <a:ext cx="1141102" cy="115200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42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0" y="0"/>
                                <a:ext cx="132839" cy="42233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212B99" w14:textId="58B4E69D" w:rsidR="003754FA" w:rsidRPr="000923EC" w:rsidRDefault="003754FA" w:rsidP="003754FA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46" name="组合 246"/>
                          <wpg:cNvGrpSpPr/>
                          <wpg:grpSpPr>
                            <a:xfrm>
                              <a:off x="4587765" y="3942"/>
                              <a:ext cx="1195350" cy="1317527"/>
                              <a:chOff x="0" y="0"/>
                              <a:chExt cx="1195525" cy="1317705"/>
                            </a:xfrm>
                          </wpg:grpSpPr>
                          <pic:pic xmlns:pic="http://schemas.openxmlformats.org/drawingml/2006/picture">
                            <pic:nvPicPr>
                              <pic:cNvPr id="244" name="图片 244"/>
                              <pic:cNvPicPr preferRelativeResize="0">
                                <a:picLocks noChangeAspect="1"/>
                              </pic:cNvPicPr>
                            </pic:nvPicPr>
                            <pic:blipFill rotWithShape="1">
                              <a:blip r:embed="rId2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3805" t="36869" r="36452" b="36828"/>
                              <a:stretch/>
                            </pic:blipFill>
                            <pic:spPr bwMode="auto">
                              <a:xfrm rot="21480000">
                                <a:off x="43356" y="165536"/>
                                <a:ext cx="1152169" cy="1152169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45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0" y="0"/>
                                <a:ext cx="132715" cy="4216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D76616" w14:textId="70439A32" w:rsidR="00D31695" w:rsidRPr="000923EC" w:rsidRDefault="00D31695" w:rsidP="00D31695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263" name="组合 263"/>
                        <wpg:cNvGrpSpPr/>
                        <wpg:grpSpPr>
                          <a:xfrm>
                            <a:off x="0" y="3622128"/>
                            <a:ext cx="5835413" cy="1395599"/>
                            <a:chOff x="-2040" y="0"/>
                            <a:chExt cx="5835413" cy="1395599"/>
                          </a:xfrm>
                        </wpg:grpSpPr>
                        <wpg:grpSp>
                          <wpg:cNvPr id="250" name="组合 250"/>
                          <wpg:cNvGrpSpPr/>
                          <wpg:grpSpPr>
                            <a:xfrm>
                              <a:off x="-2040" y="49939"/>
                              <a:ext cx="1200285" cy="1345156"/>
                              <a:chOff x="-2040" y="-64386"/>
                              <a:chExt cx="1200460" cy="1345684"/>
                            </a:xfrm>
                          </wpg:grpSpPr>
                          <pic:pic xmlns:pic="http://schemas.openxmlformats.org/drawingml/2006/picture">
                            <pic:nvPicPr>
                              <pic:cNvPr id="248" name="图片 24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9270" r="43943" b="64391"/>
                              <a:stretch/>
                            </pic:blipFill>
                            <pic:spPr bwMode="auto">
                              <a:xfrm rot="21420000">
                                <a:off x="43355" y="129408"/>
                                <a:ext cx="1155065" cy="115189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49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2040" y="-64386"/>
                                <a:ext cx="234782" cy="4224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D174A2" w14:textId="0E9CA798" w:rsidR="00C86D99" w:rsidRPr="000923EC" w:rsidRDefault="00C86D99" w:rsidP="00C86D99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53" name="组合 253"/>
                          <wpg:cNvGrpSpPr/>
                          <wpg:grpSpPr>
                            <a:xfrm>
                              <a:off x="1123292" y="49207"/>
                              <a:ext cx="1258024" cy="1346392"/>
                              <a:chOff x="-2" y="-29621"/>
                              <a:chExt cx="1258024" cy="1346392"/>
                            </a:xfrm>
                          </wpg:grpSpPr>
                          <pic:pic xmlns:pic="http://schemas.openxmlformats.org/drawingml/2006/picture">
                            <pic:nvPicPr>
                              <pic:cNvPr id="251" name="图片 25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9113" t="35187" r="35880" b="32247"/>
                              <a:stretch/>
                            </pic:blipFill>
                            <pic:spPr bwMode="auto">
                              <a:xfrm rot="21420000">
                                <a:off x="78827" y="164881"/>
                                <a:ext cx="1179195" cy="115189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52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2" y="-29621"/>
                                <a:ext cx="234748" cy="4223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CDC5D4" w14:textId="13D5D6A0" w:rsidR="00DB4486" w:rsidRPr="000923EC" w:rsidRDefault="00DB4486" w:rsidP="00DB4486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56" name="组合 256"/>
                          <wpg:cNvGrpSpPr/>
                          <wpg:grpSpPr>
                            <a:xfrm>
                              <a:off x="2333986" y="19713"/>
                              <a:ext cx="1208636" cy="1352894"/>
                              <a:chOff x="-18361" y="-19701"/>
                              <a:chExt cx="1208636" cy="1352894"/>
                            </a:xfrm>
                          </wpg:grpSpPr>
                          <pic:pic xmlns:pic="http://schemas.openxmlformats.org/drawingml/2006/picture">
                            <pic:nvPicPr>
                              <pic:cNvPr id="254" name="图片 25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5075" t="31204" r="30294" b="36313"/>
                              <a:stretch/>
                            </pic:blipFill>
                            <pic:spPr bwMode="auto">
                              <a:xfrm rot="60000">
                                <a:off x="27590" y="181303"/>
                                <a:ext cx="1162685" cy="115189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55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18361" y="-19701"/>
                                <a:ext cx="234732" cy="42219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982C2F" w14:textId="68FAAA84" w:rsidR="00AD3418" w:rsidRPr="000923EC" w:rsidRDefault="00AD3418" w:rsidP="00AD3418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59" name="组合 259"/>
                          <wpg:cNvGrpSpPr/>
                          <wpg:grpSpPr>
                            <a:xfrm>
                              <a:off x="3538700" y="9"/>
                              <a:ext cx="1166195" cy="1363536"/>
                              <a:chOff x="-14196" y="-29598"/>
                              <a:chExt cx="1166195" cy="1363536"/>
                            </a:xfrm>
                          </wpg:grpSpPr>
                          <pic:pic xmlns:pic="http://schemas.openxmlformats.org/drawingml/2006/picture">
                            <pic:nvPicPr>
                              <pic:cNvPr id="257" name="图片 257"/>
                              <pic:cNvPicPr preferRelativeResize="0">
                                <a:picLocks noChangeAspect="1"/>
                              </pic:cNvPicPr>
                            </pic:nvPicPr>
                            <pic:blipFill rotWithShape="1"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9201" t="31969" r="26358" b="35465"/>
                              <a:stretch/>
                            </pic:blipFill>
                            <pic:spPr bwMode="auto">
                              <a:xfrm rot="60000">
                                <a:off x="-1" y="181303"/>
                                <a:ext cx="1152000" cy="1152635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58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-14196" y="-29598"/>
                                <a:ext cx="234676" cy="42208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D6176A" w14:textId="403874F6" w:rsidR="00D07BA2" w:rsidRPr="000923EC" w:rsidRDefault="00D07BA2" w:rsidP="00D07BA2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62" name="组合 262"/>
                          <wpg:cNvGrpSpPr/>
                          <wpg:grpSpPr>
                            <a:xfrm>
                              <a:off x="4642945" y="0"/>
                              <a:ext cx="1190428" cy="1352900"/>
                              <a:chOff x="0" y="0"/>
                              <a:chExt cx="1190428" cy="1352900"/>
                            </a:xfrm>
                          </wpg:grpSpPr>
                          <pic:pic xmlns:pic="http://schemas.openxmlformats.org/drawingml/2006/picture">
                            <pic:nvPicPr>
                              <pic:cNvPr id="260" name="图片 26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5460" t="34342" r="29215" b="31563"/>
                              <a:stretch/>
                            </pic:blipFill>
                            <pic:spPr bwMode="auto">
                              <a:xfrm>
                                <a:off x="51238" y="201010"/>
                                <a:ext cx="1139190" cy="1151890"/>
                              </a:xfrm>
                              <a:prstGeom prst="flowChartConnector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61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21540000">
                                <a:off x="0" y="0"/>
                                <a:ext cx="234609" cy="42203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FD0767" w14:textId="097834DE" w:rsidR="00CD46BB" w:rsidRPr="000923EC" w:rsidRDefault="00CD46BB" w:rsidP="00CD46BB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q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80999E" id="组合 264" o:spid="_x0000_s1054" style="position:absolute;left:0;text-align:left;margin-left:33.35pt;margin-top:.45pt;width:459.5pt;height:395.1pt;z-index:251743232;mso-position-horizontal-relative:text;mso-position-vertical-relative:text" coordsize="58354,50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">
                <v:group id="组合 213" o:spid="_x0000_s1055" style="position:absolute;left:17145;width:22713;height:13873" coordorigin="-257,-2063" coordsize="30231,17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o:lock v:ext="edit" aspectratio="t"/>
                  <v:group id="组合 63" o:spid="_x0000_s1056" style="position:absolute;left:-257;top:-2063;width:15428;height:17648;rotation:-1" coordorigin="-395,-1973" coordsize="14634,16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">
                    <v:shape id="图片 61" o:spid="_x0000_s1057" type="#_x0000_t75" style="position:absolute;left:573;top:1012;width:13665;height:13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">
                      <v:imagedata r:id="rId35" o:title="" croptop="21546f" cropbottom="21921f" cropleft="27180f" cropright="22046f"/>
                    </v:shape>
                    <v:shape id="文本框 2" o:spid="_x0000_s1058" type="#_x0000_t202" style="position:absolute;left:-395;top:-1973;width:2264;height:4913;rotation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" filled="f" stroked="f">
                      <v:textbox>
                        <w:txbxContent>
                          <w:p w14:paraId="724A87E1" w14:textId="77777777" w:rsidR="000923EC" w:rsidRPr="000923EC" w:rsidRDefault="000923EC" w:rsidP="000923EC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0923EC">
                              <w:rPr>
                                <w:b/>
                                <w:bCs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group id="组合 212" o:spid="_x0000_s1059" style="position:absolute;left:13661;top:-1862;width:16313;height:17597" coordorigin="-1116,-2065" coordsize="16312,17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  <v:shape id="图片 192" o:spid="_x0000_s1060" type="#_x0000_t75" style="position:absolute;left:438;top:776;width:14758;height:14757;rotation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">
                      <v:imagedata r:id="rId36" o:title="" croptop="22310f" cropbottom="22422f" cropleft="31455f" cropright="18488f"/>
                    </v:shape>
                    <v:shape id="文本框 2" o:spid="_x0000_s1061" type="#_x0000_t202" style="position:absolute;left:-1116;top:-2065;width:2385;height:5163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" filled="f" stroked="f">
                      <v:textbox>
                        <w:txbxContent>
                          <w:p w14:paraId="7D9ED721" w14:textId="56DE93D1" w:rsidR="00410C6C" w:rsidRPr="000923EC" w:rsidRDefault="00410C6C" w:rsidP="00410C6C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</v:group>
                <v:group id="组合 231" o:spid="_x0000_s1062" style="position:absolute;left:190;top:12178;width:57159;height:13829" coordorigin="426,381" coordsize="57158,13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group id="组合 216" o:spid="_x0000_s1063" style="position:absolute;left:426;top:381;width:12096;height:13303" coordorigin="-271,-1197" coordsize="13992,14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  <v:shape id="图片 214" o:spid="_x0000_s1064" type="#_x0000_t75" style="position:absolute;left:404;top:809;width:13316;height:1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">
                      <v:imagedata r:id="rId37" o:title="" croptop="19882f" cropbottom="24569f" cropleft="29244f" cropright="19838f"/>
                    </v:shape>
                    <v:shape id="文本框 2" o:spid="_x0000_s1065" type="#_x0000_t202" style="position:absolute;left:-271;top:-1197;width:1536;height:4710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" filled="f" stroked="f">
                      <v:textbox>
                        <w:txbxContent>
                          <w:p w14:paraId="0F1DF4F6" w14:textId="045AB3EC" w:rsidR="00773E3F" w:rsidRPr="000923EC" w:rsidRDefault="00773E3F" w:rsidP="00773E3F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group id="组合 221" o:spid="_x0000_s1066" style="position:absolute;left:12052;top:385;width:11455;height:13493" coordorigin="-97,-974" coordsize="13251,1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  <v:shape id="图片 219" o:spid="_x0000_s1067" type="#_x0000_t75" style="position:absolute;left:269;top:1248;width:12885;height:12814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">
                      <v:imagedata r:id="rId38" o:title="" croptop="22069f" cropbottom="21111f" cropleft="28640f" cropright="20017f"/>
                    </v:shape>
                    <v:shape id="文本框 2" o:spid="_x0000_s1068" type="#_x0000_t202" style="position:absolute;left:-97;top:-974;width:2074;height:4745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" filled="f" stroked="f">
                      <v:textbox>
                        <w:txbxContent>
                          <w:p w14:paraId="0A7EA576" w14:textId="465940E5" w:rsidR="00CB5A17" w:rsidRPr="000923EC" w:rsidRDefault="00CB5A17" w:rsidP="00CB5A17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group id="组合 224" o:spid="_x0000_s1069" style="position:absolute;left:22866;top:454;width:11900;height:13645" coordorigin="264,-1245" coordsize="13772,15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  <v:shape id="图片 222" o:spid="_x0000_s1070" type="#_x0000_t75" style="position:absolute;left:809;top:1148;width:13227;height:12814;rotation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">
                      <v:imagedata r:id="rId39" o:title="" croptop="22634f" cropbottom="20973f" cropleft="12825f" cropright="35722f"/>
                    </v:shape>
                    <v:shape id="文本框 2" o:spid="_x0000_s1071" type="#_x0000_t202" style="position:absolute;left:264;top:-1245;width:2075;height:4276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" filled="f" stroked="f">
                      <v:textbox>
                        <w:txbxContent>
                          <w:p w14:paraId="4CC204C6" w14:textId="4EB05876" w:rsidR="00F24415" w:rsidRPr="000923EC" w:rsidRDefault="00F24415" w:rsidP="00F2441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v:group>
                  <v:group id="组合 228" o:spid="_x0000_s1072" style="position:absolute;left:34572;top:867;width:11716;height:13343" coordsize="11715,13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<v:shape id="图片 226" o:spid="_x0000_s1073" type="#_x0000_t75" style="position:absolute;top:1865;width:11715;height:11481;rotation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">
                      <v:imagedata r:id="rId40" o:title="" croptop="40991f" cropbottom="1052f" cropleft="37221f" cropright="10328f"/>
                    </v:shape>
                    <v:shape id="文本框 2" o:spid="_x0000_s1074" type="#_x0000_t202" style="position:absolute;left:33;width:1793;height:3839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" filled="f" stroked="f">
                      <v:textbox>
                        <w:txbxContent>
                          <w:p w14:paraId="7C4D7925" w14:textId="2F775876" w:rsidR="00115065" w:rsidRPr="000923EC" w:rsidRDefault="00115065" w:rsidP="0011506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f</w:t>
                            </w:r>
                          </w:p>
                        </w:txbxContent>
                      </v:textbox>
                    </v:shape>
                  </v:group>
                  <v:group id="组合 230" o:spid="_x0000_s1075" style="position:absolute;left:45871;top:385;width:11714;height:13616" coordorigin="-164,-638" coordsize="11714,1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  <v:shape id="图片 218" o:spid="_x0000_s1076" type="#_x0000_t75" style="position:absolute;top:1458;width:11550;height:11519;rotation:-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">
                      <v:imagedata r:id="rId41" o:title="" croptop="22500f" cropbottom="21248f" cropleft="27754f" cropright="21351f"/>
                    </v:shape>
                    <v:shape id="文本框 2" o:spid="_x0000_s1077" type="#_x0000_t202" style="position:absolute;left:-164;top:-638;width:1793;height:3837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" filled="f" stroked="f">
                      <v:textbox>
                        <w:txbxContent>
                          <w:p w14:paraId="729A222F" w14:textId="5BEA292E" w:rsidR="006B49BD" w:rsidRPr="000923EC" w:rsidRDefault="006B49BD" w:rsidP="006B49BD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g</w:t>
                            </w:r>
                          </w:p>
                        </w:txbxContent>
                      </v:textbox>
                    </v:shape>
                  </v:group>
                </v:group>
                <v:group id="组合 247" o:spid="_x0000_s1078" style="position:absolute;left:348;top:24633;width:57831;height:13400" coordsize="57831,13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group id="组合 234" o:spid="_x0000_s1079" style="position:absolute;width:11430;height:13331" coordsize="11430,13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  <v:shape id="图片 232" o:spid="_x0000_s1080" type="#_x0000_t75" style="position:absolute;top:1813;width:11430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">
                      <v:imagedata r:id="rId42" o:title="" croptop="22114f" cropbottom="21027f" cropleft="29293f" cropright="19562f"/>
                    </v:shape>
                    <v:shape id="文本框 2" o:spid="_x0000_s1081" type="#_x0000_t202" style="position:absolute;width:1328;height:4226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" filled="f" stroked="f">
                      <v:textbox>
                        <w:txbxContent>
                          <w:p w14:paraId="1A60430A" w14:textId="537DBE47" w:rsidR="008C75FA" w:rsidRPr="000923EC" w:rsidRDefault="008C75FA" w:rsidP="008C75FA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h</w:t>
                            </w:r>
                          </w:p>
                        </w:txbxContent>
                      </v:textbox>
                    </v:shape>
                  </v:group>
                  <v:group id="组合 237" o:spid="_x0000_s1082" style="position:absolute;left:11114;top:315;width:12160;height:13084" coordsize="12159,1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  <v:shape id="图片 235" o:spid="_x0000_s1083" type="#_x0000_t75" style="position:absolute;left:315;top:1576;width:11844;height:11508;rotation: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">
                      <v:imagedata r:id="rId43" o:title="" croptop="21187f" cropbottom="23158f" cropleft="6324f" cropright="41988f"/>
                    </v:shape>
                    <v:shape id="文本框 2" o:spid="_x0000_s1084" type="#_x0000_t202" style="position:absolute;width:1328;height:4225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" filled="f" stroked="f">
                      <v:textbox>
                        <w:txbxContent>
                          <w:p w14:paraId="0C0E974B" w14:textId="004B45AE" w:rsidR="000120BD" w:rsidRPr="000923EC" w:rsidRDefault="000120BD" w:rsidP="000120BD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i</w:t>
                            </w:r>
                          </w:p>
                        </w:txbxContent>
                      </v:textbox>
                    </v:shape>
                  </v:group>
                  <v:group id="组合 240" o:spid="_x0000_s1085" style="position:absolute;left:22662;top:315;width:12616;height:13020" coordsize="12615,13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  <v:shape id="图片 238" o:spid="_x0000_s1086" type="#_x0000_t75" style="position:absolute;left:591;top:1497;width:12024;height:11522;rotation:-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">
                      <v:imagedata r:id="rId44" o:title="" croptop="25552f" cropbottom="22523f" cropleft="28087f" cropright="23764f"/>
                    </v:shape>
                    <v:shape id="文本框 2" o:spid="_x0000_s1087" type="#_x0000_t202" style="position:absolute;width:1328;height:4225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" filled="f" stroked="f">
                      <v:textbox>
                        <w:txbxContent>
                          <w:p w14:paraId="0AD5E345" w14:textId="1213932C" w:rsidR="006909D5" w:rsidRPr="000923EC" w:rsidRDefault="006909D5" w:rsidP="006909D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j</w:t>
                            </w:r>
                          </w:p>
                        </w:txbxContent>
                      </v:textbox>
                    </v:shape>
                  </v:group>
                  <v:group id="组合 243" o:spid="_x0000_s1088" style="position:absolute;left:34447;top:118;width:12122;height:13017" coordsize="12121,13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  <v:shape id="图片 241" o:spid="_x0000_s1089" type="#_x0000_t75" style="position:absolute;left:710;top:1496;width:11411;height:11520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">
                      <v:imagedata r:id="rId45" o:title="" croptop="9036f" cropbottom="38924f" cropleft="22759f" cropright="29714f"/>
                    </v:shape>
                    <v:shape id="文本框 2" o:spid="_x0000_s1090" type="#_x0000_t202" style="position:absolute;width:1328;height:4223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" filled="f" stroked="f">
                      <v:textbox>
                        <w:txbxContent>
                          <w:p w14:paraId="55212B99" w14:textId="58B4E69D" w:rsidR="003754FA" w:rsidRPr="000923EC" w:rsidRDefault="003754FA" w:rsidP="003754FA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k</w:t>
                            </w:r>
                          </w:p>
                        </w:txbxContent>
                      </v:textbox>
                    </v:shape>
                  </v:group>
                  <v:group id="组合 246" o:spid="_x0000_s1091" style="position:absolute;left:45877;top:39;width:11954;height:13175" coordsize="11955,13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  <v:shape id="图片 244" o:spid="_x0000_s1092" type="#_x0000_t75" style="position:absolute;left:433;top:1655;width:11522;height:11522;rotation:-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">
                      <v:imagedata r:id="rId46" o:title="" croptop="24162f" cropbottom="24136f" cropleft="28708f" cropright="23889f"/>
                    </v:shape>
                    <v:shape id="文本框 2" o:spid="_x0000_s1093" type="#_x0000_t202" style="position:absolute;width:1327;height:4216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" filled="f" stroked="f">
                      <v:textbox>
                        <w:txbxContent>
                          <w:p w14:paraId="31D76616" w14:textId="70439A32" w:rsidR="00D31695" w:rsidRPr="000923EC" w:rsidRDefault="00D31695" w:rsidP="00D3169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v:group>
                </v:group>
                <v:group id="组合 263" o:spid="_x0000_s1094" style="position:absolute;top:36221;width:58354;height:13956" coordorigin="-20" coordsize="58354,1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group id="组合 250" o:spid="_x0000_s1095" style="position:absolute;left:-20;top:499;width:12002;height:13451" coordorigin="-20,-643" coordsize="12004,1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  <v:shape id="图片 248" o:spid="_x0000_s1096" type="#_x0000_t75" style="position:absolute;left:433;top:1294;width:11551;height:11518;rotation:-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">
                      <v:imagedata r:id="rId47" o:title="" cropbottom="42199f" cropleft="19182f" cropright="28798f"/>
                    </v:shape>
                    <v:shape id="文本框 2" o:spid="_x0000_s1097" type="#_x0000_t202" style="position:absolute;left:-20;top:-643;width:2347;height:4224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" filled="f" stroked="f">
                      <v:textbox>
                        <w:txbxContent>
                          <w:p w14:paraId="70D174A2" w14:textId="0E9CA798" w:rsidR="00C86D99" w:rsidRPr="000923EC" w:rsidRDefault="00C86D99" w:rsidP="00C86D99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v:group>
                  <v:group id="组合 253" o:spid="_x0000_s1098" style="position:absolute;left:11232;top:492;width:12581;height:13463" coordorigin=",-296" coordsize="12580,13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<v:shape id="图片 251" o:spid="_x0000_s1099" type="#_x0000_t75" style="position:absolute;left:788;top:1648;width:11792;height:11519;rotation:-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">
                      <v:imagedata r:id="rId48" o:title="" croptop="23060f" cropbottom="21133f" cropleft="25633f" cropright="23514f"/>
                    </v:shape>
                    <v:shape id="文本框 2" o:spid="_x0000_s1100" type="#_x0000_t202" style="position:absolute;top:-296;width:2347;height:4223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" filled="f" stroked="f">
                      <v:textbox>
                        <w:txbxContent>
                          <w:p w14:paraId="61CDC5D4" w14:textId="13D5D6A0" w:rsidR="00DB4486" w:rsidRPr="000923EC" w:rsidRDefault="00DB4486" w:rsidP="00DB4486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v:group>
                  <v:group id="组合 256" o:spid="_x0000_s1101" style="position:absolute;left:23339;top:197;width:12087;height:13529" coordorigin="-183,-197" coordsize="12086,1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nS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UridCUdAbq4AAAD//wMAUEsBAi0AFAAGAAgAAAAhANvh9svuAAAAhQEAABMAAAAAAAAA&#10;AAAAAAAAAAAAAFtDb250ZW50X1R5cGVzXS54bWxQSwECLQAUAAYACAAAACEAWvQsW78AAAAVAQAA&#10;CwAAAAAAAAAAAAAAAAAfAQAAX3JlbHMvLnJlbHNQSwECLQAUAAYACAAAACEAY/fp0sYAAADcAAAA&#10;DwAAAAAAAAAAAAAAAAAHAgAAZHJzL2Rvd25yZXYueG1sUEsFBgAAAAADAAMAtwAAAPoCAAAAAA==&#10;">
                    <v:shape id="图片 254" o:spid="_x0000_s1102" type="#_x0000_t75" style="position:absolute;left:275;top:1813;width:11627;height:11518;rotation: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">
                      <v:imagedata r:id="rId49" o:title="" croptop="20450f" cropbottom="23798f" cropleft="29540f" cropright="19853f"/>
                    </v:shape>
                    <v:shape id="文本框 2" o:spid="_x0000_s1103" type="#_x0000_t202" style="position:absolute;left:-183;top:-197;width:2346;height:4221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" filled="f" stroked="f">
                      <v:textbox>
                        <w:txbxContent>
                          <w:p w14:paraId="2B982C2F" w14:textId="68FAAA84" w:rsidR="00AD3418" w:rsidRPr="000923EC" w:rsidRDefault="00AD3418" w:rsidP="00AD3418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  <v:group id="组合 259" o:spid="_x0000_s1104" style="position:absolute;left:35387;width:11661;height:13635" coordorigin="-141,-295" coordsize="11661,13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  <v:shape id="图片 257" o:spid="_x0000_s1105" type="#_x0000_t75" style="position:absolute;top:1813;width:11519;height:11526;rotation: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">
                      <v:imagedata r:id="rId50" o:title="" croptop="20951f" cropbottom="23242f" cropleft="32244f" cropright="17274f"/>
                    </v:shape>
                    <v:shape id="文本框 2" o:spid="_x0000_s1106" type="#_x0000_t202" style="position:absolute;left:-141;top:-295;width:2345;height:4219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" filled="f" stroked="f">
                      <v:textbox>
                        <w:txbxContent>
                          <w:p w14:paraId="75D6176A" w14:textId="403874F6" w:rsidR="00D07BA2" w:rsidRPr="000923EC" w:rsidRDefault="00D07BA2" w:rsidP="00D07BA2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v:textbox>
                    </v:shape>
                  </v:group>
                  <v:group id="组合 262" o:spid="_x0000_s1107" style="position:absolute;left:46429;width:11904;height:13529" coordsize="11904,13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  <v:shape id="图片 260" o:spid="_x0000_s1108" type="#_x0000_t75" style="position:absolute;left:512;top:2010;width:11392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">
                      <v:imagedata r:id="rId51" o:title="" croptop="22506f" cropbottom="20685f" cropleft="29793f" cropright="19146f"/>
                    </v:shape>
                    <v:shape id="文本框 2" o:spid="_x0000_s1109" type="#_x0000_t202" style="position:absolute;width:2346;height:4220;rotation:-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" filled="f" stroked="f">
                      <v:textbox>
                        <w:txbxContent>
                          <w:p w14:paraId="65FD0767" w14:textId="097834DE" w:rsidR="00CD46BB" w:rsidRPr="000923EC" w:rsidRDefault="00CD46BB" w:rsidP="00CD46BB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q</w:t>
                            </w:r>
                          </w:p>
                        </w:txbxContent>
                      </v:textbox>
                    </v:shape>
                  </v:group>
                </v:group>
                <w10:wrap type="topAndBottom"/>
              </v:group>
            </w:pict>
          </mc:Fallback>
        </mc:AlternateContent>
      </w:r>
    </w:p>
    <w:p w14:paraId="4C33F6DE" w14:textId="5842B8DF" w:rsidR="008169C5" w:rsidRPr="0061005E" w:rsidRDefault="00C4538B" w:rsidP="007E4CA0">
      <w:pPr>
        <w:ind w:left="425"/>
        <w:rPr>
          <w:rFonts w:cs="Times New Roman"/>
          <w:color w:val="000000" w:themeColor="text1"/>
          <w:lang w:eastAsia="zh-CN"/>
        </w:rPr>
      </w:pPr>
      <w:r w:rsidRPr="0061005E">
        <w:rPr>
          <w:rFonts w:cs="Times New Roman"/>
          <w:b/>
          <w:noProof/>
          <w:color w:val="000000" w:themeColor="text1"/>
        </w:rPr>
        <w:t xml:space="preserve">Figure </w:t>
      </w:r>
      <w:r w:rsidR="00F801E1" w:rsidRPr="0061005E">
        <w:rPr>
          <w:rFonts w:cs="Times New Roman"/>
          <w:b/>
          <w:noProof/>
          <w:color w:val="000000" w:themeColor="text1"/>
        </w:rPr>
        <w:t>S</w:t>
      </w:r>
      <w:r w:rsidR="00EB5134" w:rsidRPr="0061005E">
        <w:rPr>
          <w:rFonts w:cs="Times New Roman"/>
          <w:b/>
          <w:noProof/>
          <w:color w:val="000000" w:themeColor="text1"/>
        </w:rPr>
        <w:t>5</w:t>
      </w:r>
      <w:r w:rsidRPr="0061005E">
        <w:rPr>
          <w:rFonts w:cs="Times New Roman"/>
          <w:b/>
          <w:noProof/>
          <w:color w:val="000000" w:themeColor="text1"/>
        </w:rPr>
        <w:t xml:space="preserve">. </w:t>
      </w:r>
      <w:r w:rsidR="00C428CE" w:rsidRPr="0061005E">
        <w:rPr>
          <w:rFonts w:cs="Times New Roman"/>
          <w:color w:val="000000" w:themeColor="text1"/>
          <w:lang w:eastAsia="zh-CN"/>
        </w:rPr>
        <w:t>I</w:t>
      </w:r>
      <w:r w:rsidRPr="0061005E">
        <w:rPr>
          <w:rFonts w:cs="Times New Roman"/>
          <w:color w:val="000000" w:themeColor="text1"/>
          <w:lang w:eastAsia="zh-CN"/>
        </w:rPr>
        <w:t xml:space="preserve">nhibitory effect of </w:t>
      </w:r>
      <w:r w:rsidR="00073D84" w:rsidRPr="0061005E">
        <w:rPr>
          <w:rFonts w:cs="Times New Roman"/>
          <w:color w:val="000000" w:themeColor="text1"/>
          <w:lang w:eastAsia="zh-CN"/>
        </w:rPr>
        <w:t xml:space="preserve">selected </w:t>
      </w:r>
      <w:r w:rsidRPr="0061005E">
        <w:rPr>
          <w:rFonts w:cs="Times New Roman"/>
          <w:color w:val="000000" w:themeColor="text1"/>
          <w:lang w:eastAsia="zh-CN"/>
        </w:rPr>
        <w:t xml:space="preserve">VOCs on </w:t>
      </w:r>
      <w:r w:rsidR="00073D84" w:rsidRPr="0061005E">
        <w:rPr>
          <w:rFonts w:cs="Times New Roman"/>
          <w:color w:val="000000" w:themeColor="text1"/>
          <w:lang w:eastAsia="zh-CN"/>
        </w:rPr>
        <w:t>the growth of</w:t>
      </w:r>
      <w:r w:rsidR="00073D84" w:rsidRPr="0061005E">
        <w:rPr>
          <w:rFonts w:cs="Times New Roman"/>
          <w:i/>
          <w:iCs/>
          <w:color w:val="000000" w:themeColor="text1"/>
          <w:lang w:eastAsia="zh-CN"/>
        </w:rPr>
        <w:t xml:space="preserve"> Arabidopsis</w:t>
      </w:r>
      <w:r w:rsidRPr="0061005E">
        <w:rPr>
          <w:rFonts w:cs="Times New Roman"/>
          <w:i/>
          <w:iCs/>
          <w:color w:val="000000" w:themeColor="text1"/>
          <w:lang w:eastAsia="zh-CN"/>
        </w:rPr>
        <w:t>.</w:t>
      </w:r>
      <w:r w:rsidR="00123167" w:rsidRPr="0061005E">
        <w:rPr>
          <w:rFonts w:cs="Times New Roman"/>
          <w:color w:val="000000" w:themeColor="text1"/>
          <w:lang w:eastAsia="zh-CN"/>
        </w:rPr>
        <w:t xml:space="preserve"> </w:t>
      </w:r>
      <w:r w:rsidR="00474BE2" w:rsidRPr="0061005E">
        <w:rPr>
          <w:rFonts w:cs="Times New Roman"/>
          <w:color w:val="000000" w:themeColor="text1"/>
          <w:lang w:eastAsia="zh-CN"/>
        </w:rPr>
        <w:t xml:space="preserve">a: sterile water; b: ethanol; </w:t>
      </w:r>
      <w:r w:rsidR="000939E0" w:rsidRPr="0061005E">
        <w:rPr>
          <w:rFonts w:cs="Times New Roman"/>
          <w:color w:val="000000" w:themeColor="text1"/>
          <w:lang w:eastAsia="zh-CN"/>
        </w:rPr>
        <w:t xml:space="preserve">c: 10 </w:t>
      </w:r>
      <w:r w:rsidR="000939E0" w:rsidRPr="0061005E">
        <w:rPr>
          <w:rFonts w:eastAsia="SimSun" w:cs="Times New Roman"/>
          <w:color w:val="000000" w:themeColor="text1"/>
          <w:lang w:eastAsia="zh-CN"/>
        </w:rPr>
        <w:t>µ</w:t>
      </w:r>
      <w:r w:rsidR="000939E0" w:rsidRPr="0061005E">
        <w:rPr>
          <w:rFonts w:cs="Times New Roman"/>
          <w:color w:val="000000" w:themeColor="text1"/>
          <w:lang w:eastAsia="zh-CN"/>
        </w:rPr>
        <w:t xml:space="preserve">g hendecane; </w:t>
      </w:r>
      <w:r w:rsidR="00CB5A17" w:rsidRPr="0061005E">
        <w:rPr>
          <w:rFonts w:cs="Times New Roman"/>
          <w:color w:val="000000" w:themeColor="text1"/>
          <w:lang w:eastAsia="zh-CN"/>
        </w:rPr>
        <w:t xml:space="preserve">d: 100 </w:t>
      </w:r>
      <w:r w:rsidR="00CB5A17" w:rsidRPr="0061005E">
        <w:rPr>
          <w:rFonts w:eastAsia="SimSun" w:cs="Times New Roman"/>
          <w:color w:val="000000" w:themeColor="text1"/>
          <w:lang w:eastAsia="zh-CN"/>
        </w:rPr>
        <w:t>µ</w:t>
      </w:r>
      <w:r w:rsidR="00CB5A17" w:rsidRPr="0061005E">
        <w:rPr>
          <w:rFonts w:cs="Times New Roman"/>
          <w:color w:val="000000" w:themeColor="text1"/>
          <w:lang w:eastAsia="zh-CN"/>
        </w:rPr>
        <w:t xml:space="preserve">g hendecane; </w:t>
      </w:r>
      <w:r w:rsidR="00F24415" w:rsidRPr="0061005E">
        <w:rPr>
          <w:rFonts w:cs="Times New Roman"/>
          <w:color w:val="000000" w:themeColor="text1"/>
          <w:lang w:eastAsia="zh-CN"/>
        </w:rPr>
        <w:t xml:space="preserve">e: 500 </w:t>
      </w:r>
      <w:r w:rsidR="00F24415" w:rsidRPr="0061005E">
        <w:rPr>
          <w:rFonts w:eastAsia="SimSun" w:cs="Times New Roman"/>
          <w:color w:val="000000" w:themeColor="text1"/>
          <w:lang w:eastAsia="zh-CN"/>
        </w:rPr>
        <w:t>µ</w:t>
      </w:r>
      <w:r w:rsidR="00F24415" w:rsidRPr="0061005E">
        <w:rPr>
          <w:rFonts w:cs="Times New Roman"/>
          <w:color w:val="000000" w:themeColor="text1"/>
          <w:lang w:eastAsia="zh-CN"/>
        </w:rPr>
        <w:t xml:space="preserve">g hendecane; f: </w:t>
      </w:r>
      <w:r w:rsidR="00115065" w:rsidRPr="0061005E">
        <w:rPr>
          <w:rFonts w:cs="Times New Roman"/>
          <w:color w:val="000000" w:themeColor="text1"/>
          <w:lang w:eastAsia="zh-CN"/>
        </w:rPr>
        <w:t xml:space="preserve">1000 </w:t>
      </w:r>
      <w:r w:rsidR="00115065" w:rsidRPr="0061005E">
        <w:rPr>
          <w:rFonts w:eastAsia="SimSun" w:cs="Times New Roman"/>
          <w:color w:val="000000" w:themeColor="text1"/>
          <w:lang w:eastAsia="zh-CN"/>
        </w:rPr>
        <w:t>µ</w:t>
      </w:r>
      <w:r w:rsidR="00115065" w:rsidRPr="0061005E">
        <w:rPr>
          <w:rFonts w:cs="Times New Roman"/>
          <w:color w:val="000000" w:themeColor="text1"/>
          <w:lang w:eastAsia="zh-CN"/>
        </w:rPr>
        <w:t>g hendecane;</w:t>
      </w:r>
      <w:r w:rsidR="00C06029" w:rsidRPr="0061005E">
        <w:rPr>
          <w:rFonts w:cs="Times New Roman"/>
          <w:color w:val="000000" w:themeColor="text1"/>
          <w:lang w:eastAsia="zh-CN"/>
        </w:rPr>
        <w:t xml:space="preserve"> </w:t>
      </w:r>
      <w:r w:rsidR="00180A87" w:rsidRPr="0061005E">
        <w:rPr>
          <w:rFonts w:cs="Times New Roman"/>
          <w:color w:val="000000" w:themeColor="text1"/>
          <w:lang w:eastAsia="zh-CN"/>
        </w:rPr>
        <w:t>g</w:t>
      </w:r>
      <w:r w:rsidR="00D43B82" w:rsidRPr="0061005E">
        <w:rPr>
          <w:rFonts w:cs="Times New Roman"/>
          <w:color w:val="000000" w:themeColor="text1"/>
          <w:lang w:eastAsia="zh-CN"/>
        </w:rPr>
        <w:t xml:space="preserve">: </w:t>
      </w:r>
      <w:r w:rsidR="00180A87" w:rsidRPr="0061005E">
        <w:rPr>
          <w:rFonts w:cs="Times New Roman"/>
          <w:color w:val="000000" w:themeColor="text1"/>
          <w:lang w:eastAsia="zh-CN"/>
        </w:rPr>
        <w:t>200</w:t>
      </w:r>
      <w:r w:rsidR="00D43B82" w:rsidRPr="0061005E">
        <w:rPr>
          <w:rFonts w:cs="Times New Roman"/>
          <w:color w:val="000000" w:themeColor="text1"/>
          <w:lang w:eastAsia="zh-CN"/>
        </w:rPr>
        <w:t xml:space="preserve">0 </w:t>
      </w:r>
      <w:r w:rsidR="00D43B82" w:rsidRPr="0061005E">
        <w:rPr>
          <w:rFonts w:eastAsia="SimSun" w:cs="Times New Roman"/>
          <w:color w:val="000000" w:themeColor="text1"/>
          <w:lang w:eastAsia="zh-CN"/>
        </w:rPr>
        <w:t>µ</w:t>
      </w:r>
      <w:r w:rsidR="00D43B82" w:rsidRPr="0061005E">
        <w:rPr>
          <w:rFonts w:cs="Times New Roman"/>
          <w:color w:val="000000" w:themeColor="text1"/>
          <w:lang w:eastAsia="zh-CN"/>
        </w:rPr>
        <w:t xml:space="preserve">g </w:t>
      </w:r>
      <w:r w:rsidR="00180A87" w:rsidRPr="0061005E">
        <w:rPr>
          <w:rFonts w:cs="Times New Roman"/>
          <w:color w:val="000000" w:themeColor="text1"/>
          <w:lang w:eastAsia="zh-CN"/>
        </w:rPr>
        <w:t>hendecane</w:t>
      </w:r>
      <w:r w:rsidR="00180A87" w:rsidRPr="0061005E">
        <w:rPr>
          <w:rFonts w:cs="Times New Roman"/>
          <w:color w:val="000000" w:themeColor="text1"/>
          <w:szCs w:val="24"/>
          <w:lang w:eastAsia="zh-CN"/>
        </w:rPr>
        <w:t xml:space="preserve">; h: </w:t>
      </w:r>
      <w:r w:rsidR="00D10DA5" w:rsidRPr="0061005E">
        <w:rPr>
          <w:rFonts w:cs="Times New Roman"/>
          <w:color w:val="000000" w:themeColor="text1"/>
          <w:lang w:eastAsia="zh-CN"/>
        </w:rPr>
        <w:t xml:space="preserve">10 </w:t>
      </w:r>
      <w:r w:rsidR="00D10DA5" w:rsidRPr="0061005E">
        <w:rPr>
          <w:rFonts w:eastAsia="SimSun" w:cs="Times New Roman"/>
          <w:color w:val="000000" w:themeColor="text1"/>
          <w:lang w:eastAsia="zh-CN"/>
        </w:rPr>
        <w:t>µ</w:t>
      </w:r>
      <w:r w:rsidR="00D10DA5" w:rsidRPr="0061005E">
        <w:rPr>
          <w:rFonts w:cs="Times New Roman"/>
          <w:color w:val="000000" w:themeColor="text1"/>
          <w:lang w:eastAsia="zh-CN"/>
        </w:rPr>
        <w:t>g</w:t>
      </w:r>
      <w:r w:rsidR="00D10DA5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D43B82" w:rsidRPr="0061005E">
        <w:rPr>
          <w:rFonts w:cs="Times New Roman"/>
          <w:color w:val="000000" w:themeColor="text1"/>
          <w:szCs w:val="24"/>
          <w:lang w:eastAsia="zh-CN"/>
        </w:rPr>
        <w:t xml:space="preserve">tetradecane; </w:t>
      </w:r>
      <w:r w:rsidR="000120BD" w:rsidRPr="0061005E">
        <w:rPr>
          <w:rFonts w:cs="Times New Roman"/>
          <w:color w:val="000000" w:themeColor="text1"/>
          <w:szCs w:val="24"/>
          <w:lang w:eastAsia="zh-CN"/>
        </w:rPr>
        <w:t xml:space="preserve">i: </w:t>
      </w:r>
      <w:r w:rsidR="000120BD" w:rsidRPr="0061005E">
        <w:rPr>
          <w:rFonts w:cs="Times New Roman"/>
          <w:color w:val="000000" w:themeColor="text1"/>
          <w:lang w:eastAsia="zh-CN"/>
        </w:rPr>
        <w:t xml:space="preserve">100 </w:t>
      </w:r>
      <w:r w:rsidR="000120BD" w:rsidRPr="0061005E">
        <w:rPr>
          <w:rFonts w:eastAsia="SimSun" w:cs="Times New Roman"/>
          <w:color w:val="000000" w:themeColor="text1"/>
          <w:lang w:eastAsia="zh-CN"/>
        </w:rPr>
        <w:t>µ</w:t>
      </w:r>
      <w:r w:rsidR="000120BD" w:rsidRPr="0061005E">
        <w:rPr>
          <w:rFonts w:cs="Times New Roman"/>
          <w:color w:val="000000" w:themeColor="text1"/>
          <w:lang w:eastAsia="zh-CN"/>
        </w:rPr>
        <w:t>g</w:t>
      </w:r>
      <w:r w:rsidR="000120BD" w:rsidRPr="0061005E">
        <w:rPr>
          <w:rFonts w:cs="Times New Roman"/>
          <w:color w:val="000000" w:themeColor="text1"/>
          <w:szCs w:val="24"/>
          <w:lang w:eastAsia="zh-CN"/>
        </w:rPr>
        <w:t xml:space="preserve"> tetradecane; </w:t>
      </w:r>
      <w:r w:rsidR="006909D5" w:rsidRPr="0061005E">
        <w:rPr>
          <w:rFonts w:cs="Times New Roman"/>
          <w:color w:val="000000" w:themeColor="text1"/>
          <w:szCs w:val="24"/>
          <w:lang w:eastAsia="zh-CN"/>
        </w:rPr>
        <w:t xml:space="preserve">j: </w:t>
      </w:r>
      <w:r w:rsidR="006909D5" w:rsidRPr="0061005E">
        <w:rPr>
          <w:rFonts w:cs="Times New Roman"/>
          <w:color w:val="000000" w:themeColor="text1"/>
          <w:lang w:eastAsia="zh-CN"/>
        </w:rPr>
        <w:t xml:space="preserve">500 </w:t>
      </w:r>
      <w:r w:rsidR="006909D5" w:rsidRPr="0061005E">
        <w:rPr>
          <w:rFonts w:eastAsia="SimSun" w:cs="Times New Roman"/>
          <w:color w:val="000000" w:themeColor="text1"/>
          <w:lang w:eastAsia="zh-CN"/>
        </w:rPr>
        <w:t>µ</w:t>
      </w:r>
      <w:r w:rsidR="006909D5" w:rsidRPr="0061005E">
        <w:rPr>
          <w:rFonts w:cs="Times New Roman"/>
          <w:color w:val="000000" w:themeColor="text1"/>
          <w:lang w:eastAsia="zh-CN"/>
        </w:rPr>
        <w:t>g</w:t>
      </w:r>
      <w:r w:rsidR="006909D5" w:rsidRPr="0061005E">
        <w:rPr>
          <w:rFonts w:cs="Times New Roman"/>
          <w:color w:val="000000" w:themeColor="text1"/>
          <w:szCs w:val="24"/>
          <w:lang w:eastAsia="zh-CN"/>
        </w:rPr>
        <w:t xml:space="preserve"> tetradecane;</w:t>
      </w:r>
      <w:r w:rsidR="003754FA" w:rsidRPr="0061005E">
        <w:rPr>
          <w:rFonts w:cs="Times New Roman"/>
          <w:color w:val="000000" w:themeColor="text1"/>
          <w:szCs w:val="24"/>
          <w:lang w:eastAsia="zh-CN"/>
        </w:rPr>
        <w:t xml:space="preserve"> k: </w:t>
      </w:r>
      <w:r w:rsidR="003754FA" w:rsidRPr="0061005E">
        <w:rPr>
          <w:rFonts w:cs="Times New Roman"/>
          <w:color w:val="000000" w:themeColor="text1"/>
          <w:lang w:eastAsia="zh-CN"/>
        </w:rPr>
        <w:t xml:space="preserve">1000 </w:t>
      </w:r>
      <w:r w:rsidR="003754FA" w:rsidRPr="0061005E">
        <w:rPr>
          <w:rFonts w:eastAsia="SimSun" w:cs="Times New Roman"/>
          <w:color w:val="000000" w:themeColor="text1"/>
          <w:lang w:eastAsia="zh-CN"/>
        </w:rPr>
        <w:t>µ</w:t>
      </w:r>
      <w:r w:rsidR="003754FA" w:rsidRPr="0061005E">
        <w:rPr>
          <w:rFonts w:cs="Times New Roman"/>
          <w:color w:val="000000" w:themeColor="text1"/>
          <w:lang w:eastAsia="zh-CN"/>
        </w:rPr>
        <w:t>g</w:t>
      </w:r>
      <w:r w:rsidR="003754FA" w:rsidRPr="0061005E">
        <w:rPr>
          <w:rFonts w:cs="Times New Roman"/>
          <w:color w:val="000000" w:themeColor="text1"/>
          <w:szCs w:val="24"/>
          <w:lang w:eastAsia="zh-CN"/>
        </w:rPr>
        <w:t xml:space="preserve"> tetradecane; l: </w:t>
      </w:r>
      <w:r w:rsidR="003754FA" w:rsidRPr="0061005E">
        <w:rPr>
          <w:rFonts w:cs="Times New Roman"/>
          <w:color w:val="000000" w:themeColor="text1"/>
          <w:lang w:eastAsia="zh-CN"/>
        </w:rPr>
        <w:t xml:space="preserve">2000 </w:t>
      </w:r>
      <w:r w:rsidR="003754FA" w:rsidRPr="0061005E">
        <w:rPr>
          <w:rFonts w:eastAsia="SimSun" w:cs="Times New Roman"/>
          <w:color w:val="000000" w:themeColor="text1"/>
          <w:lang w:eastAsia="zh-CN"/>
        </w:rPr>
        <w:t>µ</w:t>
      </w:r>
      <w:r w:rsidR="003754FA" w:rsidRPr="0061005E">
        <w:rPr>
          <w:rFonts w:cs="Times New Roman"/>
          <w:color w:val="000000" w:themeColor="text1"/>
          <w:lang w:eastAsia="zh-CN"/>
        </w:rPr>
        <w:t>g</w:t>
      </w:r>
      <w:r w:rsidR="003754FA" w:rsidRPr="0061005E">
        <w:rPr>
          <w:rFonts w:cs="Times New Roman"/>
          <w:color w:val="000000" w:themeColor="text1"/>
          <w:szCs w:val="24"/>
          <w:lang w:eastAsia="zh-CN"/>
        </w:rPr>
        <w:t xml:space="preserve"> tetradecane;</w:t>
      </w:r>
      <w:r w:rsidR="00E4582D" w:rsidRPr="0061005E">
        <w:rPr>
          <w:rFonts w:cs="Times New Roman"/>
          <w:color w:val="000000" w:themeColor="text1"/>
          <w:szCs w:val="24"/>
          <w:lang w:eastAsia="zh-CN"/>
        </w:rPr>
        <w:t xml:space="preserve"> m: </w:t>
      </w:r>
      <w:r w:rsidR="00E4582D" w:rsidRPr="0061005E">
        <w:rPr>
          <w:rFonts w:cs="Times New Roman"/>
          <w:color w:val="000000" w:themeColor="text1"/>
          <w:lang w:eastAsia="zh-CN"/>
        </w:rPr>
        <w:t xml:space="preserve">10 </w:t>
      </w:r>
      <w:r w:rsidR="00E4582D" w:rsidRPr="0061005E">
        <w:rPr>
          <w:rFonts w:eastAsia="SimSun" w:cs="Times New Roman"/>
          <w:color w:val="000000" w:themeColor="text1"/>
          <w:lang w:eastAsia="zh-CN"/>
        </w:rPr>
        <w:t>µ</w:t>
      </w:r>
      <w:r w:rsidR="00E4582D" w:rsidRPr="0061005E">
        <w:rPr>
          <w:rFonts w:cs="Times New Roman"/>
          <w:color w:val="000000" w:themeColor="text1"/>
          <w:lang w:eastAsia="zh-CN"/>
        </w:rPr>
        <w:t>g</w:t>
      </w:r>
      <w:r w:rsidR="00E4582D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FE385C" w:rsidRPr="0061005E">
        <w:rPr>
          <w:rFonts w:cs="Times New Roman"/>
          <w:color w:val="000000" w:themeColor="text1"/>
          <w:szCs w:val="24"/>
          <w:lang w:eastAsia="zh-CN"/>
        </w:rPr>
        <w:t>1-</w:t>
      </w:r>
      <w:r w:rsidR="00E4582D" w:rsidRPr="0061005E">
        <w:rPr>
          <w:rFonts w:cs="Times New Roman"/>
          <w:color w:val="000000" w:themeColor="text1"/>
          <w:szCs w:val="24"/>
          <w:lang w:eastAsia="zh-CN"/>
        </w:rPr>
        <w:t xml:space="preserve">hexanol; </w:t>
      </w:r>
      <w:r w:rsidR="00DB4486" w:rsidRPr="0061005E">
        <w:rPr>
          <w:rFonts w:cs="Times New Roman"/>
          <w:color w:val="000000" w:themeColor="text1"/>
          <w:szCs w:val="24"/>
          <w:lang w:eastAsia="zh-CN"/>
        </w:rPr>
        <w:t xml:space="preserve">n: </w:t>
      </w:r>
      <w:r w:rsidR="00DB4486" w:rsidRPr="0061005E">
        <w:rPr>
          <w:rFonts w:cs="Times New Roman"/>
          <w:color w:val="000000" w:themeColor="text1"/>
          <w:lang w:eastAsia="zh-CN"/>
        </w:rPr>
        <w:t xml:space="preserve">100 </w:t>
      </w:r>
      <w:r w:rsidR="00DB4486" w:rsidRPr="0061005E">
        <w:rPr>
          <w:rFonts w:eastAsia="SimSun" w:cs="Times New Roman"/>
          <w:color w:val="000000" w:themeColor="text1"/>
          <w:lang w:eastAsia="zh-CN"/>
        </w:rPr>
        <w:t>µ</w:t>
      </w:r>
      <w:r w:rsidR="00DB4486" w:rsidRPr="0061005E">
        <w:rPr>
          <w:rFonts w:cs="Times New Roman"/>
          <w:color w:val="000000" w:themeColor="text1"/>
          <w:lang w:eastAsia="zh-CN"/>
        </w:rPr>
        <w:t>g</w:t>
      </w:r>
      <w:r w:rsidR="00DB4486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FE385C" w:rsidRPr="0061005E">
        <w:rPr>
          <w:rFonts w:cs="Times New Roman"/>
          <w:color w:val="000000" w:themeColor="text1"/>
          <w:szCs w:val="24"/>
          <w:lang w:eastAsia="zh-CN"/>
        </w:rPr>
        <w:t>1-</w:t>
      </w:r>
      <w:r w:rsidR="00DB4486" w:rsidRPr="0061005E">
        <w:rPr>
          <w:rFonts w:cs="Times New Roman"/>
          <w:color w:val="000000" w:themeColor="text1"/>
          <w:szCs w:val="24"/>
          <w:lang w:eastAsia="zh-CN"/>
        </w:rPr>
        <w:t xml:space="preserve">hexanol; </w:t>
      </w:r>
      <w:r w:rsidR="006639BA" w:rsidRPr="0061005E">
        <w:rPr>
          <w:rFonts w:cs="Times New Roman"/>
          <w:color w:val="000000" w:themeColor="text1"/>
          <w:szCs w:val="24"/>
          <w:lang w:eastAsia="zh-CN"/>
        </w:rPr>
        <w:t xml:space="preserve">o: </w:t>
      </w:r>
      <w:r w:rsidR="00FE385C" w:rsidRPr="0061005E">
        <w:rPr>
          <w:rFonts w:cs="Times New Roman"/>
          <w:color w:val="000000" w:themeColor="text1"/>
          <w:szCs w:val="24"/>
          <w:lang w:eastAsia="zh-CN"/>
        </w:rPr>
        <w:t>1-</w:t>
      </w:r>
      <w:r w:rsidR="006639BA" w:rsidRPr="0061005E">
        <w:rPr>
          <w:rFonts w:cs="Times New Roman"/>
          <w:color w:val="000000" w:themeColor="text1"/>
          <w:lang w:eastAsia="zh-CN"/>
        </w:rPr>
        <w:t xml:space="preserve">500 </w:t>
      </w:r>
      <w:r w:rsidR="006639BA" w:rsidRPr="0061005E">
        <w:rPr>
          <w:rFonts w:eastAsia="SimSun" w:cs="Times New Roman"/>
          <w:color w:val="000000" w:themeColor="text1"/>
          <w:lang w:eastAsia="zh-CN"/>
        </w:rPr>
        <w:t>µ</w:t>
      </w:r>
      <w:r w:rsidR="006639BA" w:rsidRPr="0061005E">
        <w:rPr>
          <w:rFonts w:cs="Times New Roman"/>
          <w:color w:val="000000" w:themeColor="text1"/>
          <w:lang w:eastAsia="zh-CN"/>
        </w:rPr>
        <w:t>g</w:t>
      </w:r>
      <w:r w:rsidR="006639BA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FE385C" w:rsidRPr="0061005E">
        <w:rPr>
          <w:rFonts w:cs="Times New Roman"/>
          <w:color w:val="000000" w:themeColor="text1"/>
          <w:szCs w:val="24"/>
          <w:lang w:eastAsia="zh-CN"/>
        </w:rPr>
        <w:t>1-</w:t>
      </w:r>
      <w:r w:rsidR="006639BA" w:rsidRPr="0061005E">
        <w:rPr>
          <w:rFonts w:cs="Times New Roman"/>
          <w:color w:val="000000" w:themeColor="text1"/>
          <w:szCs w:val="24"/>
          <w:lang w:eastAsia="zh-CN"/>
        </w:rPr>
        <w:t>hexanol;</w:t>
      </w:r>
      <w:r w:rsidR="00B21B06" w:rsidRPr="0061005E">
        <w:rPr>
          <w:rFonts w:cs="Times New Roman"/>
          <w:color w:val="000000" w:themeColor="text1"/>
          <w:szCs w:val="24"/>
          <w:lang w:eastAsia="zh-CN"/>
        </w:rPr>
        <w:t xml:space="preserve"> p: </w:t>
      </w:r>
      <w:r w:rsidR="00B21B06" w:rsidRPr="0061005E">
        <w:rPr>
          <w:rFonts w:cs="Times New Roman"/>
          <w:color w:val="000000" w:themeColor="text1"/>
          <w:lang w:eastAsia="zh-CN"/>
        </w:rPr>
        <w:t xml:space="preserve">1000 </w:t>
      </w:r>
      <w:r w:rsidR="00B21B06" w:rsidRPr="0061005E">
        <w:rPr>
          <w:rFonts w:eastAsia="SimSun" w:cs="Times New Roman"/>
          <w:color w:val="000000" w:themeColor="text1"/>
          <w:lang w:eastAsia="zh-CN"/>
        </w:rPr>
        <w:t>µ</w:t>
      </w:r>
      <w:r w:rsidR="00B21B06" w:rsidRPr="0061005E">
        <w:rPr>
          <w:rFonts w:cs="Times New Roman"/>
          <w:color w:val="000000" w:themeColor="text1"/>
          <w:lang w:eastAsia="zh-CN"/>
        </w:rPr>
        <w:t>g</w:t>
      </w:r>
      <w:r w:rsidR="00B21B06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FE385C" w:rsidRPr="0061005E">
        <w:rPr>
          <w:rFonts w:cs="Times New Roman"/>
          <w:color w:val="000000" w:themeColor="text1"/>
          <w:szCs w:val="24"/>
          <w:lang w:eastAsia="zh-CN"/>
        </w:rPr>
        <w:t>1-</w:t>
      </w:r>
      <w:r w:rsidR="00B21B06" w:rsidRPr="0061005E">
        <w:rPr>
          <w:rFonts w:cs="Times New Roman"/>
          <w:color w:val="000000" w:themeColor="text1"/>
          <w:szCs w:val="24"/>
          <w:lang w:eastAsia="zh-CN"/>
        </w:rPr>
        <w:t>hexanol;</w:t>
      </w:r>
      <w:r w:rsidR="006639BA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B21B06" w:rsidRPr="0061005E">
        <w:rPr>
          <w:rFonts w:cs="Times New Roman"/>
          <w:color w:val="000000" w:themeColor="text1"/>
          <w:szCs w:val="24"/>
          <w:lang w:eastAsia="zh-CN"/>
        </w:rPr>
        <w:t>q: 20</w:t>
      </w:r>
      <w:r w:rsidR="00B21B06" w:rsidRPr="0061005E">
        <w:rPr>
          <w:rFonts w:cs="Times New Roman"/>
          <w:color w:val="000000" w:themeColor="text1"/>
          <w:lang w:eastAsia="zh-CN"/>
        </w:rPr>
        <w:t xml:space="preserve">00 </w:t>
      </w:r>
      <w:r w:rsidR="00B21B06" w:rsidRPr="0061005E">
        <w:rPr>
          <w:rFonts w:eastAsia="SimSun" w:cs="Times New Roman"/>
          <w:color w:val="000000" w:themeColor="text1"/>
          <w:lang w:eastAsia="zh-CN"/>
        </w:rPr>
        <w:t>µ</w:t>
      </w:r>
      <w:r w:rsidR="00B21B06" w:rsidRPr="0061005E">
        <w:rPr>
          <w:rFonts w:cs="Times New Roman"/>
          <w:color w:val="000000" w:themeColor="text1"/>
          <w:lang w:eastAsia="zh-CN"/>
        </w:rPr>
        <w:t>g</w:t>
      </w:r>
      <w:r w:rsidR="00B21B06" w:rsidRPr="0061005E">
        <w:rPr>
          <w:rFonts w:cs="Times New Roman"/>
          <w:color w:val="000000" w:themeColor="text1"/>
          <w:szCs w:val="24"/>
          <w:lang w:eastAsia="zh-CN"/>
        </w:rPr>
        <w:t xml:space="preserve"> </w:t>
      </w:r>
      <w:r w:rsidR="00FE385C" w:rsidRPr="0061005E">
        <w:rPr>
          <w:rFonts w:cs="Times New Roman"/>
          <w:color w:val="000000" w:themeColor="text1"/>
          <w:szCs w:val="24"/>
          <w:lang w:eastAsia="zh-CN"/>
        </w:rPr>
        <w:t>1-</w:t>
      </w:r>
      <w:r w:rsidR="00B21B06" w:rsidRPr="0061005E">
        <w:rPr>
          <w:rFonts w:cs="Times New Roman"/>
          <w:color w:val="000000" w:themeColor="text1"/>
          <w:szCs w:val="24"/>
          <w:lang w:eastAsia="zh-CN"/>
        </w:rPr>
        <w:t>hexanol.</w:t>
      </w:r>
    </w:p>
    <w:sectPr w:rsidR="008169C5" w:rsidRPr="0061005E" w:rsidSect="0093429D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E3C45A" w14:textId="77777777" w:rsidR="00A60DB8" w:rsidRDefault="00A60DB8" w:rsidP="00117666">
      <w:pPr>
        <w:spacing w:after="0"/>
      </w:pPr>
      <w:r>
        <w:separator/>
      </w:r>
    </w:p>
  </w:endnote>
  <w:endnote w:type="continuationSeparator" w:id="0">
    <w:p w14:paraId="682F7FC4" w14:textId="77777777" w:rsidR="00A60DB8" w:rsidRDefault="00A60DB8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10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111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087F99" w14:textId="77777777" w:rsidR="00A60DB8" w:rsidRDefault="00A60DB8" w:rsidP="00117666">
      <w:pPr>
        <w:spacing w:after="0"/>
      </w:pPr>
      <w:r>
        <w:separator/>
      </w:r>
    </w:p>
  </w:footnote>
  <w:footnote w:type="continuationSeparator" w:id="0">
    <w:p w14:paraId="11A9A2A2" w14:textId="77777777" w:rsidR="00A60DB8" w:rsidRDefault="00A60DB8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0291B"/>
    <w:rsid w:val="0000741E"/>
    <w:rsid w:val="00007995"/>
    <w:rsid w:val="00007A40"/>
    <w:rsid w:val="000120BD"/>
    <w:rsid w:val="0001436A"/>
    <w:rsid w:val="00015C82"/>
    <w:rsid w:val="0003320E"/>
    <w:rsid w:val="00034304"/>
    <w:rsid w:val="00035434"/>
    <w:rsid w:val="000456EB"/>
    <w:rsid w:val="00050DB8"/>
    <w:rsid w:val="00052A14"/>
    <w:rsid w:val="00056901"/>
    <w:rsid w:val="00073D84"/>
    <w:rsid w:val="00077D53"/>
    <w:rsid w:val="00081378"/>
    <w:rsid w:val="00085AA5"/>
    <w:rsid w:val="000921E1"/>
    <w:rsid w:val="000923EC"/>
    <w:rsid w:val="000939E0"/>
    <w:rsid w:val="000A0AD6"/>
    <w:rsid w:val="000A5128"/>
    <w:rsid w:val="000B5DF3"/>
    <w:rsid w:val="000C16E1"/>
    <w:rsid w:val="000C291C"/>
    <w:rsid w:val="000C416E"/>
    <w:rsid w:val="000D0185"/>
    <w:rsid w:val="000E79FE"/>
    <w:rsid w:val="000F2DB5"/>
    <w:rsid w:val="000F3B11"/>
    <w:rsid w:val="001007B5"/>
    <w:rsid w:val="0010124B"/>
    <w:rsid w:val="001037CA"/>
    <w:rsid w:val="00105FD9"/>
    <w:rsid w:val="00112503"/>
    <w:rsid w:val="00115065"/>
    <w:rsid w:val="00117666"/>
    <w:rsid w:val="00123167"/>
    <w:rsid w:val="00135B65"/>
    <w:rsid w:val="00135C46"/>
    <w:rsid w:val="001457BC"/>
    <w:rsid w:val="00152C66"/>
    <w:rsid w:val="00153B19"/>
    <w:rsid w:val="001549D3"/>
    <w:rsid w:val="001551D5"/>
    <w:rsid w:val="00160065"/>
    <w:rsid w:val="00166051"/>
    <w:rsid w:val="001673B7"/>
    <w:rsid w:val="00170B62"/>
    <w:rsid w:val="00174938"/>
    <w:rsid w:val="001750F6"/>
    <w:rsid w:val="00175869"/>
    <w:rsid w:val="00177D84"/>
    <w:rsid w:val="00180A87"/>
    <w:rsid w:val="001902F5"/>
    <w:rsid w:val="00192C11"/>
    <w:rsid w:val="00194255"/>
    <w:rsid w:val="001976FC"/>
    <w:rsid w:val="001A059D"/>
    <w:rsid w:val="001B4F98"/>
    <w:rsid w:val="001B590E"/>
    <w:rsid w:val="001B72C3"/>
    <w:rsid w:val="001B7A3C"/>
    <w:rsid w:val="001D25CF"/>
    <w:rsid w:val="001D61F2"/>
    <w:rsid w:val="001E133D"/>
    <w:rsid w:val="001E1D9C"/>
    <w:rsid w:val="00200952"/>
    <w:rsid w:val="00202493"/>
    <w:rsid w:val="00202C09"/>
    <w:rsid w:val="00205D32"/>
    <w:rsid w:val="0021128E"/>
    <w:rsid w:val="002153ED"/>
    <w:rsid w:val="00224B20"/>
    <w:rsid w:val="002269DE"/>
    <w:rsid w:val="002319BA"/>
    <w:rsid w:val="00234607"/>
    <w:rsid w:val="00235EAD"/>
    <w:rsid w:val="00246BBE"/>
    <w:rsid w:val="00267D18"/>
    <w:rsid w:val="00274347"/>
    <w:rsid w:val="00274C7F"/>
    <w:rsid w:val="00280874"/>
    <w:rsid w:val="002868E2"/>
    <w:rsid w:val="002869C3"/>
    <w:rsid w:val="002936E4"/>
    <w:rsid w:val="00295702"/>
    <w:rsid w:val="002A70C1"/>
    <w:rsid w:val="002B2C2B"/>
    <w:rsid w:val="002B4A57"/>
    <w:rsid w:val="002C74CA"/>
    <w:rsid w:val="002C7625"/>
    <w:rsid w:val="002D1623"/>
    <w:rsid w:val="002D537C"/>
    <w:rsid w:val="002E0B06"/>
    <w:rsid w:val="002F1D1F"/>
    <w:rsid w:val="00303C53"/>
    <w:rsid w:val="00307FE8"/>
    <w:rsid w:val="003123F4"/>
    <w:rsid w:val="00312B22"/>
    <w:rsid w:val="0032276C"/>
    <w:rsid w:val="00324942"/>
    <w:rsid w:val="00335E47"/>
    <w:rsid w:val="00340AA2"/>
    <w:rsid w:val="003544FB"/>
    <w:rsid w:val="003558B2"/>
    <w:rsid w:val="00361BE6"/>
    <w:rsid w:val="003750BE"/>
    <w:rsid w:val="003754FA"/>
    <w:rsid w:val="00386C5F"/>
    <w:rsid w:val="00391C20"/>
    <w:rsid w:val="00394CFA"/>
    <w:rsid w:val="003A4913"/>
    <w:rsid w:val="003A4F58"/>
    <w:rsid w:val="003A7511"/>
    <w:rsid w:val="003B0A5F"/>
    <w:rsid w:val="003B0C24"/>
    <w:rsid w:val="003D2F2D"/>
    <w:rsid w:val="003F10FE"/>
    <w:rsid w:val="003F5132"/>
    <w:rsid w:val="003F7640"/>
    <w:rsid w:val="00401590"/>
    <w:rsid w:val="00410C6C"/>
    <w:rsid w:val="00414215"/>
    <w:rsid w:val="00430542"/>
    <w:rsid w:val="004357BF"/>
    <w:rsid w:val="004377C0"/>
    <w:rsid w:val="00443187"/>
    <w:rsid w:val="00446CB8"/>
    <w:rsid w:val="00447801"/>
    <w:rsid w:val="00452E9C"/>
    <w:rsid w:val="00456781"/>
    <w:rsid w:val="00464CC9"/>
    <w:rsid w:val="00465026"/>
    <w:rsid w:val="00467FC3"/>
    <w:rsid w:val="004735C8"/>
    <w:rsid w:val="00474BE2"/>
    <w:rsid w:val="00475FA6"/>
    <w:rsid w:val="00482451"/>
    <w:rsid w:val="00485A25"/>
    <w:rsid w:val="00486F0F"/>
    <w:rsid w:val="00490D6F"/>
    <w:rsid w:val="004926EB"/>
    <w:rsid w:val="004947A6"/>
    <w:rsid w:val="004961FF"/>
    <w:rsid w:val="004A3535"/>
    <w:rsid w:val="004C06E3"/>
    <w:rsid w:val="004C3124"/>
    <w:rsid w:val="004D0A73"/>
    <w:rsid w:val="004D7119"/>
    <w:rsid w:val="004F1718"/>
    <w:rsid w:val="005007BB"/>
    <w:rsid w:val="00505495"/>
    <w:rsid w:val="00517A89"/>
    <w:rsid w:val="005250F2"/>
    <w:rsid w:val="005309E4"/>
    <w:rsid w:val="005320DC"/>
    <w:rsid w:val="00561B6C"/>
    <w:rsid w:val="00575558"/>
    <w:rsid w:val="005842FF"/>
    <w:rsid w:val="00593EEA"/>
    <w:rsid w:val="00595C28"/>
    <w:rsid w:val="005A08C3"/>
    <w:rsid w:val="005A0932"/>
    <w:rsid w:val="005A5EEE"/>
    <w:rsid w:val="005C1D13"/>
    <w:rsid w:val="005C4A89"/>
    <w:rsid w:val="005C6872"/>
    <w:rsid w:val="005C7F19"/>
    <w:rsid w:val="005F6F35"/>
    <w:rsid w:val="005F73DC"/>
    <w:rsid w:val="0060014A"/>
    <w:rsid w:val="0061005E"/>
    <w:rsid w:val="00620619"/>
    <w:rsid w:val="00622B6C"/>
    <w:rsid w:val="00622C9B"/>
    <w:rsid w:val="00624434"/>
    <w:rsid w:val="00625E44"/>
    <w:rsid w:val="0063403A"/>
    <w:rsid w:val="00636C2D"/>
    <w:rsid w:val="006375C7"/>
    <w:rsid w:val="006379E7"/>
    <w:rsid w:val="00652615"/>
    <w:rsid w:val="00654E8F"/>
    <w:rsid w:val="00657271"/>
    <w:rsid w:val="00660D05"/>
    <w:rsid w:val="00662176"/>
    <w:rsid w:val="00662D63"/>
    <w:rsid w:val="006639BA"/>
    <w:rsid w:val="00670EF7"/>
    <w:rsid w:val="00672CA3"/>
    <w:rsid w:val="00672E56"/>
    <w:rsid w:val="0067369E"/>
    <w:rsid w:val="006807EA"/>
    <w:rsid w:val="006820B1"/>
    <w:rsid w:val="006909D5"/>
    <w:rsid w:val="00694530"/>
    <w:rsid w:val="006A581C"/>
    <w:rsid w:val="006B49BD"/>
    <w:rsid w:val="006B743D"/>
    <w:rsid w:val="006B7D14"/>
    <w:rsid w:val="006D09B9"/>
    <w:rsid w:val="006D12CA"/>
    <w:rsid w:val="006E185F"/>
    <w:rsid w:val="006E1950"/>
    <w:rsid w:val="006E56BB"/>
    <w:rsid w:val="006F4D96"/>
    <w:rsid w:val="006F513A"/>
    <w:rsid w:val="00701727"/>
    <w:rsid w:val="007025E7"/>
    <w:rsid w:val="00703EF9"/>
    <w:rsid w:val="007050D6"/>
    <w:rsid w:val="0070566C"/>
    <w:rsid w:val="00710EC4"/>
    <w:rsid w:val="00712F50"/>
    <w:rsid w:val="00714C50"/>
    <w:rsid w:val="00722031"/>
    <w:rsid w:val="007249B9"/>
    <w:rsid w:val="0072565D"/>
    <w:rsid w:val="00725A7D"/>
    <w:rsid w:val="00727BF9"/>
    <w:rsid w:val="0073699A"/>
    <w:rsid w:val="007376C0"/>
    <w:rsid w:val="007419B5"/>
    <w:rsid w:val="00741FAF"/>
    <w:rsid w:val="00747BEA"/>
    <w:rsid w:val="007501BE"/>
    <w:rsid w:val="00754647"/>
    <w:rsid w:val="00763334"/>
    <w:rsid w:val="00767CBC"/>
    <w:rsid w:val="00770210"/>
    <w:rsid w:val="00773E3F"/>
    <w:rsid w:val="007901EE"/>
    <w:rsid w:val="00790BB3"/>
    <w:rsid w:val="00795A4F"/>
    <w:rsid w:val="007B392B"/>
    <w:rsid w:val="007C206C"/>
    <w:rsid w:val="007D2466"/>
    <w:rsid w:val="007D247B"/>
    <w:rsid w:val="007E409C"/>
    <w:rsid w:val="007E4CA0"/>
    <w:rsid w:val="00807096"/>
    <w:rsid w:val="008107DA"/>
    <w:rsid w:val="008120EA"/>
    <w:rsid w:val="008169C5"/>
    <w:rsid w:val="00817DD6"/>
    <w:rsid w:val="00820D0A"/>
    <w:rsid w:val="0082658E"/>
    <w:rsid w:val="00827DDB"/>
    <w:rsid w:val="00833122"/>
    <w:rsid w:val="0083759F"/>
    <w:rsid w:val="00851E1F"/>
    <w:rsid w:val="008542A7"/>
    <w:rsid w:val="008577DA"/>
    <w:rsid w:val="00866BA2"/>
    <w:rsid w:val="00882564"/>
    <w:rsid w:val="00885156"/>
    <w:rsid w:val="00885C92"/>
    <w:rsid w:val="00886E56"/>
    <w:rsid w:val="008A233B"/>
    <w:rsid w:val="008A375F"/>
    <w:rsid w:val="008A6E6B"/>
    <w:rsid w:val="008B4315"/>
    <w:rsid w:val="008C187E"/>
    <w:rsid w:val="008C75FA"/>
    <w:rsid w:val="008F0D4E"/>
    <w:rsid w:val="008F5DAE"/>
    <w:rsid w:val="00900260"/>
    <w:rsid w:val="0090455B"/>
    <w:rsid w:val="009052C2"/>
    <w:rsid w:val="009151AA"/>
    <w:rsid w:val="00932C49"/>
    <w:rsid w:val="0093429D"/>
    <w:rsid w:val="00935C14"/>
    <w:rsid w:val="009409DE"/>
    <w:rsid w:val="00943573"/>
    <w:rsid w:val="00964134"/>
    <w:rsid w:val="00967501"/>
    <w:rsid w:val="00970CDC"/>
    <w:rsid w:val="00970F7D"/>
    <w:rsid w:val="00972816"/>
    <w:rsid w:val="0098532E"/>
    <w:rsid w:val="00992E68"/>
    <w:rsid w:val="00994A3D"/>
    <w:rsid w:val="0099504A"/>
    <w:rsid w:val="009B7DA6"/>
    <w:rsid w:val="009C2B12"/>
    <w:rsid w:val="009C5C63"/>
    <w:rsid w:val="009D1970"/>
    <w:rsid w:val="009D1AB9"/>
    <w:rsid w:val="009D6AF3"/>
    <w:rsid w:val="009F3053"/>
    <w:rsid w:val="00A0750D"/>
    <w:rsid w:val="00A11300"/>
    <w:rsid w:val="00A123E7"/>
    <w:rsid w:val="00A1543C"/>
    <w:rsid w:val="00A174D9"/>
    <w:rsid w:val="00A217CF"/>
    <w:rsid w:val="00A36ABD"/>
    <w:rsid w:val="00A45DA6"/>
    <w:rsid w:val="00A60DB8"/>
    <w:rsid w:val="00A60E63"/>
    <w:rsid w:val="00A77237"/>
    <w:rsid w:val="00A77A4D"/>
    <w:rsid w:val="00A80FB7"/>
    <w:rsid w:val="00AA2A45"/>
    <w:rsid w:val="00AA39E1"/>
    <w:rsid w:val="00AA4D24"/>
    <w:rsid w:val="00AA60E4"/>
    <w:rsid w:val="00AB6715"/>
    <w:rsid w:val="00AC3EF2"/>
    <w:rsid w:val="00AD3418"/>
    <w:rsid w:val="00AD7929"/>
    <w:rsid w:val="00AD7D67"/>
    <w:rsid w:val="00AE01B0"/>
    <w:rsid w:val="00AE17BB"/>
    <w:rsid w:val="00AE22EC"/>
    <w:rsid w:val="00AF2873"/>
    <w:rsid w:val="00AF5E12"/>
    <w:rsid w:val="00B022C6"/>
    <w:rsid w:val="00B055C3"/>
    <w:rsid w:val="00B13487"/>
    <w:rsid w:val="00B1671E"/>
    <w:rsid w:val="00B17D34"/>
    <w:rsid w:val="00B21B06"/>
    <w:rsid w:val="00B25EB8"/>
    <w:rsid w:val="00B37F4D"/>
    <w:rsid w:val="00B403A2"/>
    <w:rsid w:val="00B50610"/>
    <w:rsid w:val="00B544A4"/>
    <w:rsid w:val="00B66584"/>
    <w:rsid w:val="00B669ED"/>
    <w:rsid w:val="00B72445"/>
    <w:rsid w:val="00B764B3"/>
    <w:rsid w:val="00BA0CE1"/>
    <w:rsid w:val="00BA460B"/>
    <w:rsid w:val="00BA7912"/>
    <w:rsid w:val="00BC2088"/>
    <w:rsid w:val="00BD7910"/>
    <w:rsid w:val="00BE20A3"/>
    <w:rsid w:val="00BF1CBC"/>
    <w:rsid w:val="00BF2EE4"/>
    <w:rsid w:val="00C06029"/>
    <w:rsid w:val="00C0614F"/>
    <w:rsid w:val="00C1354F"/>
    <w:rsid w:val="00C13E1F"/>
    <w:rsid w:val="00C148F0"/>
    <w:rsid w:val="00C16AA7"/>
    <w:rsid w:val="00C21419"/>
    <w:rsid w:val="00C252D1"/>
    <w:rsid w:val="00C321C5"/>
    <w:rsid w:val="00C32EB6"/>
    <w:rsid w:val="00C37EC4"/>
    <w:rsid w:val="00C428CE"/>
    <w:rsid w:val="00C4538B"/>
    <w:rsid w:val="00C46D69"/>
    <w:rsid w:val="00C47B38"/>
    <w:rsid w:val="00C47B8C"/>
    <w:rsid w:val="00C52A7B"/>
    <w:rsid w:val="00C56BAF"/>
    <w:rsid w:val="00C60B06"/>
    <w:rsid w:val="00C679AA"/>
    <w:rsid w:val="00C71E68"/>
    <w:rsid w:val="00C75972"/>
    <w:rsid w:val="00C83AD8"/>
    <w:rsid w:val="00C8407E"/>
    <w:rsid w:val="00C850E3"/>
    <w:rsid w:val="00C85C7A"/>
    <w:rsid w:val="00C86D99"/>
    <w:rsid w:val="00CA5A91"/>
    <w:rsid w:val="00CB5A17"/>
    <w:rsid w:val="00CC6219"/>
    <w:rsid w:val="00CC68F1"/>
    <w:rsid w:val="00CD066B"/>
    <w:rsid w:val="00CD08C2"/>
    <w:rsid w:val="00CD46BB"/>
    <w:rsid w:val="00CD4CFE"/>
    <w:rsid w:val="00CD5AE0"/>
    <w:rsid w:val="00CE4FEE"/>
    <w:rsid w:val="00CE5A20"/>
    <w:rsid w:val="00CF3E34"/>
    <w:rsid w:val="00CF699D"/>
    <w:rsid w:val="00D060CF"/>
    <w:rsid w:val="00D07BA2"/>
    <w:rsid w:val="00D10DA5"/>
    <w:rsid w:val="00D20A83"/>
    <w:rsid w:val="00D31695"/>
    <w:rsid w:val="00D32319"/>
    <w:rsid w:val="00D43B82"/>
    <w:rsid w:val="00D47BE9"/>
    <w:rsid w:val="00D610F2"/>
    <w:rsid w:val="00D64F8B"/>
    <w:rsid w:val="00D7030E"/>
    <w:rsid w:val="00D70A69"/>
    <w:rsid w:val="00D71A5D"/>
    <w:rsid w:val="00D7260D"/>
    <w:rsid w:val="00D769AD"/>
    <w:rsid w:val="00D8140D"/>
    <w:rsid w:val="00DA1F28"/>
    <w:rsid w:val="00DA5330"/>
    <w:rsid w:val="00DA76D8"/>
    <w:rsid w:val="00DB14E7"/>
    <w:rsid w:val="00DB4486"/>
    <w:rsid w:val="00DB59C3"/>
    <w:rsid w:val="00DC259A"/>
    <w:rsid w:val="00DC2C05"/>
    <w:rsid w:val="00DC5A6B"/>
    <w:rsid w:val="00DE23E8"/>
    <w:rsid w:val="00DE6C81"/>
    <w:rsid w:val="00DF13E6"/>
    <w:rsid w:val="00DF6344"/>
    <w:rsid w:val="00E02EC4"/>
    <w:rsid w:val="00E07AE1"/>
    <w:rsid w:val="00E162E0"/>
    <w:rsid w:val="00E44295"/>
    <w:rsid w:val="00E4582D"/>
    <w:rsid w:val="00E51ADB"/>
    <w:rsid w:val="00E52377"/>
    <w:rsid w:val="00E537AD"/>
    <w:rsid w:val="00E54AC3"/>
    <w:rsid w:val="00E5762A"/>
    <w:rsid w:val="00E60FEF"/>
    <w:rsid w:val="00E61941"/>
    <w:rsid w:val="00E64E17"/>
    <w:rsid w:val="00E81AB7"/>
    <w:rsid w:val="00E866C9"/>
    <w:rsid w:val="00E87284"/>
    <w:rsid w:val="00E932A9"/>
    <w:rsid w:val="00EA3D3C"/>
    <w:rsid w:val="00EA7ADE"/>
    <w:rsid w:val="00EB0C2C"/>
    <w:rsid w:val="00EB5134"/>
    <w:rsid w:val="00EC090A"/>
    <w:rsid w:val="00EC4CED"/>
    <w:rsid w:val="00ED1AF6"/>
    <w:rsid w:val="00ED20B5"/>
    <w:rsid w:val="00ED7A8F"/>
    <w:rsid w:val="00F00E5C"/>
    <w:rsid w:val="00F055A9"/>
    <w:rsid w:val="00F17126"/>
    <w:rsid w:val="00F24415"/>
    <w:rsid w:val="00F34EAF"/>
    <w:rsid w:val="00F363F3"/>
    <w:rsid w:val="00F448C5"/>
    <w:rsid w:val="00F44EC9"/>
    <w:rsid w:val="00F46900"/>
    <w:rsid w:val="00F53AA5"/>
    <w:rsid w:val="00F571A3"/>
    <w:rsid w:val="00F605BE"/>
    <w:rsid w:val="00F61747"/>
    <w:rsid w:val="00F61D89"/>
    <w:rsid w:val="00F63D2E"/>
    <w:rsid w:val="00F6747D"/>
    <w:rsid w:val="00F67545"/>
    <w:rsid w:val="00F70664"/>
    <w:rsid w:val="00F801E1"/>
    <w:rsid w:val="00F83A28"/>
    <w:rsid w:val="00F84A1E"/>
    <w:rsid w:val="00FB4E86"/>
    <w:rsid w:val="00FC3190"/>
    <w:rsid w:val="00FD0E86"/>
    <w:rsid w:val="00FD17DC"/>
    <w:rsid w:val="00FD1893"/>
    <w:rsid w:val="00FD41B9"/>
    <w:rsid w:val="00FE2A3C"/>
    <w:rsid w:val="00FE385C"/>
    <w:rsid w:val="00FE6B3B"/>
    <w:rsid w:val="00FE6BE4"/>
    <w:rsid w:val="00FF44C5"/>
    <w:rsid w:val="00FF45A3"/>
    <w:rsid w:val="00FF66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0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link w:val="ListParagraphChar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112503"/>
    <w:rPr>
      <w:rFonts w:ascii="Times New Roman" w:eastAsia="Cambria" w:hAnsi="Times New Roman" w:cs="Times New Roman"/>
      <w:sz w:val="24"/>
      <w:szCs w:val="24"/>
    </w:rPr>
  </w:style>
  <w:style w:type="character" w:customStyle="1" w:styleId="fontstyle01">
    <w:name w:val="fontstyle01"/>
    <w:basedOn w:val="DefaultParagraphFont"/>
    <w:rsid w:val="006E185F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269DE"/>
    <w:pPr>
      <w:ind w:leftChars="2500" w:left="100"/>
    </w:pPr>
  </w:style>
  <w:style w:type="character" w:customStyle="1" w:styleId="DateChar">
    <w:name w:val="Date Char"/>
    <w:basedOn w:val="DefaultParagraphFont"/>
    <w:link w:val="Date"/>
    <w:uiPriority w:val="99"/>
    <w:semiHidden/>
    <w:rsid w:val="002269DE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66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0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4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9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2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9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5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24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3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eader" Target="head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eader" Target="header1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573</TotalTime>
  <Pages>1</Pages>
  <Words>1403</Words>
  <Characters>8001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Charis Green</cp:lastModifiedBy>
  <cp:revision>887</cp:revision>
  <cp:lastPrinted>2013-10-03T12:51:00Z</cp:lastPrinted>
  <dcterms:created xsi:type="dcterms:W3CDTF">2018-11-23T08:58:00Z</dcterms:created>
  <dcterms:modified xsi:type="dcterms:W3CDTF">2022-11-30T07:43:00Z</dcterms:modified>
</cp:coreProperties>
</file>