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276BD" w:rsidRDefault="00654E8F" w:rsidP="006522AB">
      <w:pPr>
        <w:pStyle w:val="SupplementaryMaterial"/>
        <w:rPr>
          <w:lang w:val="en-GB"/>
        </w:rPr>
      </w:pPr>
      <w:r w:rsidRPr="001276BD">
        <w:rPr>
          <w:lang w:val="en-GB"/>
        </w:rPr>
        <w:t>Supplementary Material</w:t>
      </w:r>
    </w:p>
    <w:p w14:paraId="0033E310" w14:textId="0DFF6E82" w:rsidR="00CF3000" w:rsidRPr="001276BD" w:rsidRDefault="00CF3000" w:rsidP="00993C56">
      <w:pPr>
        <w:pStyle w:val="Heading1"/>
      </w:pPr>
      <w:r w:rsidRPr="001276BD">
        <w:t>Supplementary Tables</w:t>
      </w:r>
    </w:p>
    <w:p w14:paraId="27E7CBCF" w14:textId="49B286A5" w:rsidR="006522AB" w:rsidRPr="001276BD" w:rsidRDefault="006522AB" w:rsidP="00993C56">
      <w:pPr>
        <w:pStyle w:val="Heading2"/>
      </w:pPr>
      <w:r w:rsidRPr="001276BD">
        <w:t xml:space="preserve">Supplementary </w:t>
      </w:r>
      <w:r w:rsidR="00634418" w:rsidRPr="001276BD">
        <w:t xml:space="preserve">Table </w:t>
      </w:r>
      <w:r w:rsidR="001276BD">
        <w:t>1</w:t>
      </w:r>
      <w:r w:rsidR="00634418" w:rsidRPr="001276BD">
        <w:t xml:space="preserve">. </w:t>
      </w:r>
    </w:p>
    <w:p w14:paraId="6570166F" w14:textId="4632DA26" w:rsidR="00634418" w:rsidRPr="001276BD" w:rsidRDefault="00634418" w:rsidP="00634418">
      <w:pPr>
        <w:rPr>
          <w:lang w:val="en-GB"/>
        </w:rPr>
      </w:pPr>
      <w:r w:rsidRPr="001276BD">
        <w:rPr>
          <w:lang w:val="en-GB"/>
        </w:rPr>
        <w:t xml:space="preserve">Parameter description of all variables used in the random forest analysis. </w:t>
      </w:r>
    </w:p>
    <w:p w14:paraId="18199EBB" w14:textId="77777777" w:rsidR="00634418" w:rsidRPr="001276BD" w:rsidRDefault="00634418" w:rsidP="00634418">
      <w:pPr>
        <w:rPr>
          <w:lang w:val="en-GB"/>
        </w:rPr>
      </w:pPr>
    </w:p>
    <w:tbl>
      <w:tblPr>
        <w:tblStyle w:val="TableGridLight"/>
        <w:tblW w:w="0" w:type="auto"/>
        <w:jc w:val="center"/>
        <w:tblLook w:val="04E0" w:firstRow="1" w:lastRow="1" w:firstColumn="1" w:lastColumn="0" w:noHBand="0" w:noVBand="1"/>
      </w:tblPr>
      <w:tblGrid>
        <w:gridCol w:w="3397"/>
        <w:gridCol w:w="3261"/>
      </w:tblGrid>
      <w:tr w:rsidR="00634418" w:rsidRPr="001276BD" w14:paraId="2834515F" w14:textId="77777777" w:rsidTr="00820689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hideMark/>
          </w:tcPr>
          <w:p w14:paraId="29EB2FD2" w14:textId="77777777" w:rsidR="00634418" w:rsidRPr="001276BD" w:rsidRDefault="00634418" w:rsidP="0070497E">
            <w:pPr>
              <w:spacing w:before="60" w:after="60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Acoustic parameter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hideMark/>
          </w:tcPr>
          <w:p w14:paraId="3E96547F" w14:textId="77777777" w:rsidR="00634418" w:rsidRPr="001276BD" w:rsidRDefault="00634418" w:rsidP="0070497E">
            <w:pPr>
              <w:spacing w:before="60" w:after="60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Description</w:t>
            </w:r>
          </w:p>
        </w:tc>
      </w:tr>
      <w:tr w:rsidR="00634418" w:rsidRPr="001276BD" w14:paraId="48F261DF" w14:textId="77777777" w:rsidTr="00820689">
        <w:trPr>
          <w:jc w:val="center"/>
        </w:trPr>
        <w:tc>
          <w:tcPr>
            <w:tcW w:w="3397" w:type="dxa"/>
            <w:tcBorders>
              <w:top w:val="single" w:sz="4" w:space="0" w:color="auto"/>
            </w:tcBorders>
            <w:hideMark/>
          </w:tcPr>
          <w:p w14:paraId="7A227D0E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Duration (s)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hideMark/>
          </w:tcPr>
          <w:p w14:paraId="1824703C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Vocalisation length</w:t>
            </w:r>
          </w:p>
        </w:tc>
      </w:tr>
      <w:tr w:rsidR="00634418" w:rsidRPr="001276BD" w14:paraId="2DFC5397" w14:textId="77777777" w:rsidTr="00820689">
        <w:trPr>
          <w:jc w:val="center"/>
        </w:trPr>
        <w:tc>
          <w:tcPr>
            <w:tcW w:w="3397" w:type="dxa"/>
          </w:tcPr>
          <w:p w14:paraId="15A18B12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High frequency (Hz)</w:t>
            </w:r>
          </w:p>
        </w:tc>
        <w:tc>
          <w:tcPr>
            <w:tcW w:w="3261" w:type="dxa"/>
          </w:tcPr>
          <w:p w14:paraId="7160E9F5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Maximum frequency</w:t>
            </w:r>
          </w:p>
        </w:tc>
      </w:tr>
      <w:tr w:rsidR="00634418" w:rsidRPr="001276BD" w14:paraId="648B6951" w14:textId="77777777" w:rsidTr="00820689">
        <w:trPr>
          <w:jc w:val="center"/>
        </w:trPr>
        <w:tc>
          <w:tcPr>
            <w:tcW w:w="3397" w:type="dxa"/>
          </w:tcPr>
          <w:p w14:paraId="441F9DCC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Low frequency (Hz)</w:t>
            </w:r>
          </w:p>
        </w:tc>
        <w:tc>
          <w:tcPr>
            <w:tcW w:w="3261" w:type="dxa"/>
          </w:tcPr>
          <w:p w14:paraId="0BF58210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Minimum frequency</w:t>
            </w:r>
          </w:p>
        </w:tc>
      </w:tr>
      <w:tr w:rsidR="00634418" w:rsidRPr="001276BD" w14:paraId="0D99C7AA" w14:textId="77777777" w:rsidTr="00820689">
        <w:trPr>
          <w:jc w:val="center"/>
        </w:trPr>
        <w:tc>
          <w:tcPr>
            <w:tcW w:w="3397" w:type="dxa"/>
          </w:tcPr>
          <w:p w14:paraId="53542988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Bandwidth (Hz)</w:t>
            </w:r>
          </w:p>
        </w:tc>
        <w:tc>
          <w:tcPr>
            <w:tcW w:w="3261" w:type="dxa"/>
          </w:tcPr>
          <w:p w14:paraId="5ECA2FD4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High – Low frequency</w:t>
            </w:r>
          </w:p>
        </w:tc>
      </w:tr>
      <w:tr w:rsidR="00634418" w:rsidRPr="001276BD" w14:paraId="4860F7E2" w14:textId="77777777" w:rsidTr="00820689">
        <w:trPr>
          <w:jc w:val="center"/>
        </w:trPr>
        <w:tc>
          <w:tcPr>
            <w:tcW w:w="3397" w:type="dxa"/>
          </w:tcPr>
          <w:p w14:paraId="5F8D6A98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Frequency range (Hz)</w:t>
            </w:r>
          </w:p>
        </w:tc>
        <w:tc>
          <w:tcPr>
            <w:tcW w:w="3261" w:type="dxa"/>
          </w:tcPr>
          <w:p w14:paraId="4F3F3F01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High / Low frequency</w:t>
            </w:r>
          </w:p>
        </w:tc>
      </w:tr>
      <w:tr w:rsidR="00634418" w:rsidRPr="001276BD" w14:paraId="33B4C395" w14:textId="77777777" w:rsidTr="00820689">
        <w:trPr>
          <w:jc w:val="center"/>
        </w:trPr>
        <w:tc>
          <w:tcPr>
            <w:tcW w:w="3397" w:type="dxa"/>
          </w:tcPr>
          <w:p w14:paraId="4B126FDE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Start frequency (Hz)</w:t>
            </w:r>
          </w:p>
        </w:tc>
        <w:tc>
          <w:tcPr>
            <w:tcW w:w="3261" w:type="dxa"/>
          </w:tcPr>
          <w:p w14:paraId="1D5A7E87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Start frequency</w:t>
            </w:r>
          </w:p>
        </w:tc>
      </w:tr>
      <w:tr w:rsidR="00634418" w:rsidRPr="001276BD" w14:paraId="2246A2F5" w14:textId="77777777" w:rsidTr="00820689">
        <w:trPr>
          <w:jc w:val="center"/>
        </w:trPr>
        <w:tc>
          <w:tcPr>
            <w:tcW w:w="3397" w:type="dxa"/>
          </w:tcPr>
          <w:p w14:paraId="38BFE9FF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End frequency (Hz)</w:t>
            </w:r>
          </w:p>
        </w:tc>
        <w:tc>
          <w:tcPr>
            <w:tcW w:w="3261" w:type="dxa"/>
          </w:tcPr>
          <w:p w14:paraId="35809E53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End frequency</w:t>
            </w:r>
          </w:p>
        </w:tc>
      </w:tr>
      <w:tr w:rsidR="00634418" w:rsidRPr="001276BD" w14:paraId="73889847" w14:textId="77777777" w:rsidTr="00820689">
        <w:trPr>
          <w:jc w:val="center"/>
        </w:trPr>
        <w:tc>
          <w:tcPr>
            <w:tcW w:w="3397" w:type="dxa"/>
          </w:tcPr>
          <w:p w14:paraId="0AE64B74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Frequency trend (Hz)</w:t>
            </w:r>
          </w:p>
        </w:tc>
        <w:tc>
          <w:tcPr>
            <w:tcW w:w="3261" w:type="dxa"/>
          </w:tcPr>
          <w:p w14:paraId="3FE94854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Start / End frequency</w:t>
            </w:r>
          </w:p>
        </w:tc>
      </w:tr>
      <w:tr w:rsidR="00634418" w:rsidRPr="001276BD" w14:paraId="2296DD0C" w14:textId="77777777" w:rsidTr="00820689">
        <w:trPr>
          <w:jc w:val="center"/>
        </w:trPr>
        <w:tc>
          <w:tcPr>
            <w:tcW w:w="3397" w:type="dxa"/>
          </w:tcPr>
          <w:p w14:paraId="5A46CCDC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Peak frequency (Hz)</w:t>
            </w:r>
          </w:p>
        </w:tc>
        <w:tc>
          <w:tcPr>
            <w:tcW w:w="3261" w:type="dxa"/>
          </w:tcPr>
          <w:p w14:paraId="692DF181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Frequency of the spectral peak</w:t>
            </w:r>
          </w:p>
        </w:tc>
      </w:tr>
      <w:tr w:rsidR="00634418" w:rsidRPr="001276BD" w14:paraId="26C6F059" w14:textId="77777777" w:rsidTr="00820689">
        <w:trPr>
          <w:jc w:val="center"/>
        </w:trPr>
        <w:tc>
          <w:tcPr>
            <w:tcW w:w="3397" w:type="dxa"/>
          </w:tcPr>
          <w:p w14:paraId="10AAE084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Number of inflections</w:t>
            </w:r>
          </w:p>
        </w:tc>
        <w:tc>
          <w:tcPr>
            <w:tcW w:w="3261" w:type="dxa"/>
          </w:tcPr>
          <w:p w14:paraId="0673E28D" w14:textId="77777777" w:rsidR="00634418" w:rsidRPr="001276BD" w:rsidRDefault="00634418" w:rsidP="0070497E">
            <w:pPr>
              <w:spacing w:before="60" w:after="60"/>
              <w:rPr>
                <w:lang w:val="en-GB"/>
              </w:rPr>
            </w:pPr>
            <w:r w:rsidRPr="001276BD">
              <w:rPr>
                <w:lang w:val="en-GB"/>
              </w:rPr>
              <w:t>Number of reversals in slope</w:t>
            </w:r>
          </w:p>
        </w:tc>
      </w:tr>
    </w:tbl>
    <w:p w14:paraId="38FF57DB" w14:textId="77777777" w:rsidR="00634418" w:rsidRPr="001276BD" w:rsidRDefault="00634418" w:rsidP="00634418">
      <w:pPr>
        <w:rPr>
          <w:lang w:val="en-GB"/>
        </w:rPr>
      </w:pPr>
    </w:p>
    <w:p w14:paraId="0C3011F9" w14:textId="77777777" w:rsidR="00A36B0A" w:rsidRDefault="00A36B0A">
      <w:pPr>
        <w:spacing w:before="0" w:after="200" w:line="276" w:lineRule="auto"/>
        <w:rPr>
          <w:rFonts w:eastAsia="Cambria" w:cs="Times New Roman"/>
          <w:b/>
          <w:color w:val="FF0000"/>
          <w:sz w:val="28"/>
          <w:szCs w:val="28"/>
          <w:lang w:val="en-GB" w:eastAsia="en-GB"/>
        </w:rPr>
      </w:pPr>
      <w:r>
        <w:rPr>
          <w:color w:val="FF0000"/>
        </w:rPr>
        <w:br w:type="page"/>
      </w:r>
    </w:p>
    <w:p w14:paraId="7F61E31C" w14:textId="47268768" w:rsidR="006522AB" w:rsidRPr="00D75514" w:rsidRDefault="00A36B0A" w:rsidP="00993C56">
      <w:pPr>
        <w:pStyle w:val="Heading2"/>
      </w:pPr>
      <w:r w:rsidRPr="00D75514">
        <w:lastRenderedPageBreak/>
        <w:t>S</w:t>
      </w:r>
      <w:r w:rsidR="006522AB" w:rsidRPr="00D75514">
        <w:t>upplementary T</w:t>
      </w:r>
      <w:r w:rsidR="00634418" w:rsidRPr="00D75514">
        <w:t xml:space="preserve">able </w:t>
      </w:r>
      <w:r w:rsidR="001276BD" w:rsidRPr="00D75514">
        <w:t>2</w:t>
      </w:r>
      <w:r w:rsidR="00634418" w:rsidRPr="00D75514">
        <w:t xml:space="preserve">. </w:t>
      </w:r>
    </w:p>
    <w:p w14:paraId="6CA3A18E" w14:textId="1F4CC306" w:rsidR="00634418" w:rsidRDefault="00634418" w:rsidP="00634418">
      <w:pPr>
        <w:rPr>
          <w:lang w:val="en-GB"/>
        </w:rPr>
      </w:pPr>
      <w:r w:rsidRPr="001276BD">
        <w:rPr>
          <w:lang w:val="en-GB"/>
        </w:rPr>
        <w:t>Summary</w:t>
      </w:r>
      <w:r w:rsidRPr="001276BD">
        <w:rPr>
          <w:b/>
          <w:bCs/>
          <w:lang w:val="en-GB"/>
        </w:rPr>
        <w:t xml:space="preserve"> </w:t>
      </w:r>
      <w:r w:rsidRPr="001276BD">
        <w:rPr>
          <w:lang w:val="en-GB"/>
        </w:rPr>
        <w:t xml:space="preserve">of all identified </w:t>
      </w:r>
      <w:r w:rsidR="00A4648C">
        <w:rPr>
          <w:lang w:val="en-GB"/>
        </w:rPr>
        <w:t>phrase types</w:t>
      </w:r>
      <w:r w:rsidRPr="001276BD">
        <w:rPr>
          <w:lang w:val="en-GB"/>
        </w:rPr>
        <w:t xml:space="preserve"> and the number </w:t>
      </w:r>
      <w:r w:rsidR="00A4648C">
        <w:rPr>
          <w:lang w:val="en-GB"/>
        </w:rPr>
        <w:t xml:space="preserve">of </w:t>
      </w:r>
      <w:r w:rsidRPr="00412516">
        <w:rPr>
          <w:lang w:val="en-GB"/>
        </w:rPr>
        <w:t xml:space="preserve">phrases </w:t>
      </w:r>
      <w:r w:rsidRPr="00674528">
        <w:rPr>
          <w:lang w:val="en-GB"/>
        </w:rPr>
        <w:t xml:space="preserve">(excl. transitional phrases, n=72) </w:t>
      </w:r>
      <w:r w:rsidRPr="00412516">
        <w:rPr>
          <w:lang w:val="en-GB"/>
        </w:rPr>
        <w:t xml:space="preserve">across </w:t>
      </w:r>
      <w:r w:rsidRPr="001276BD">
        <w:rPr>
          <w:lang w:val="en-GB"/>
        </w:rPr>
        <w:t xml:space="preserve">the defined study period. Set medians as unit sequences (=phrase) representing each identified </w:t>
      </w:r>
      <w:r w:rsidR="00A4648C">
        <w:rPr>
          <w:lang w:val="en-GB"/>
        </w:rPr>
        <w:t>phrase type</w:t>
      </w:r>
      <w:r w:rsidRPr="001276BD">
        <w:rPr>
          <w:lang w:val="en-GB"/>
        </w:rPr>
        <w:t xml:space="preserve"> across the entire dataset, regardless of recording period. Within-set similarity reveals the average similarity of all phrase sequences within the same </w:t>
      </w:r>
      <w:r w:rsidR="00A4648C">
        <w:rPr>
          <w:lang w:val="en-GB"/>
        </w:rPr>
        <w:t>phrase type</w:t>
      </w:r>
      <w:r w:rsidR="00AC22CD" w:rsidRPr="001276BD">
        <w:rPr>
          <w:lang w:val="en-GB"/>
        </w:rPr>
        <w:t xml:space="preserve">, </w:t>
      </w:r>
      <w:r w:rsidR="00AC22CD">
        <w:rPr>
          <w:lang w:val="en-GB"/>
        </w:rPr>
        <w:t xml:space="preserve">again, </w:t>
      </w:r>
      <w:r w:rsidR="00AC22CD" w:rsidRPr="001276BD">
        <w:rPr>
          <w:lang w:val="en-GB"/>
        </w:rPr>
        <w:t>regardless of recording period</w:t>
      </w:r>
      <w:r w:rsidRPr="001276BD">
        <w:rPr>
          <w:lang w:val="en-GB"/>
        </w:rPr>
        <w:t xml:space="preserve"> (0=no similarity, 1=complete similarity). </w:t>
      </w:r>
    </w:p>
    <w:p w14:paraId="2D8A3E7C" w14:textId="77777777" w:rsidR="00A36B0A" w:rsidRPr="001276BD" w:rsidRDefault="00A36B0A" w:rsidP="00634418">
      <w:pPr>
        <w:rPr>
          <w:lang w:val="en-GB"/>
        </w:rPr>
      </w:pPr>
    </w:p>
    <w:tbl>
      <w:tblPr>
        <w:tblStyle w:val="TableGridLight"/>
        <w:tblW w:w="8925" w:type="dxa"/>
        <w:jc w:val="center"/>
        <w:tblLayout w:type="fixed"/>
        <w:tblLook w:val="04E0" w:firstRow="1" w:lastRow="1" w:firstColumn="1" w:lastColumn="0" w:noHBand="0" w:noVBand="1"/>
      </w:tblPr>
      <w:tblGrid>
        <w:gridCol w:w="988"/>
        <w:gridCol w:w="1134"/>
        <w:gridCol w:w="992"/>
        <w:gridCol w:w="4394"/>
        <w:gridCol w:w="1417"/>
      </w:tblGrid>
      <w:tr w:rsidR="00634418" w:rsidRPr="001276BD" w14:paraId="797093E7" w14:textId="77777777" w:rsidTr="00D37616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5C79B5F3" w14:textId="3C3FE87D" w:rsidR="00634418" w:rsidRPr="001276BD" w:rsidRDefault="00A4648C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Phrase type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44624BC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No. of phrases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1FC2AFE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Period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520A454A" w14:textId="77777777" w:rsidR="00634418" w:rsidRPr="001276BD" w:rsidRDefault="00634418" w:rsidP="00AC40D8">
            <w:pPr>
              <w:spacing w:before="60" w:after="60" w:line="276" w:lineRule="auto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Set median (unit sequence)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F10FAC0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Within-set similarity</w:t>
            </w:r>
          </w:p>
        </w:tc>
      </w:tr>
      <w:tr w:rsidR="00634418" w:rsidRPr="001276BD" w14:paraId="40FF0149" w14:textId="77777777" w:rsidTr="00D37616">
        <w:trPr>
          <w:trHeight w:val="617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</w:tcBorders>
            <w:vAlign w:val="center"/>
          </w:tcPr>
          <w:p w14:paraId="6EE7045E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F9F894E" w14:textId="22DFC2E0" w:rsidR="00AD55D4" w:rsidRPr="001276BD" w:rsidRDefault="00AD55D4" w:rsidP="00AD55D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6633241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 w:rsidRPr="001276BD"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  <w:vAlign w:val="center"/>
          </w:tcPr>
          <w:p w14:paraId="768BB4F0" w14:textId="28C0E039" w:rsidR="00AD55D4" w:rsidRPr="00674528" w:rsidRDefault="00A36B0A" w:rsidP="00A44E03">
            <w:pPr>
              <w:spacing w:before="60" w:after="60" w:line="276" w:lineRule="auto"/>
              <w:rPr>
                <w:lang w:val="sv-SE"/>
              </w:rPr>
            </w:pPr>
            <w:proofErr w:type="spellStart"/>
            <w:r w:rsidRPr="00A36B0A">
              <w:rPr>
                <w:lang w:val="sv-SE"/>
              </w:rPr>
              <w:t>sqcr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asqcr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sqcr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sqcr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sqcr</w:t>
            </w:r>
            <w:proofErr w:type="spellEnd"/>
            <w:r w:rsidRPr="00A36B0A">
              <w:rPr>
                <w:lang w:val="sv-SE"/>
              </w:rPr>
              <w:t>,</w:t>
            </w:r>
            <w:r w:rsidR="00500857">
              <w:rPr>
                <w:lang w:val="sv-SE"/>
              </w:rPr>
              <w:t xml:space="preserve">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sqcr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asw</w:t>
            </w:r>
            <w:proofErr w:type="spellEnd"/>
            <w:r w:rsidRPr="00A36B0A">
              <w:rPr>
                <w:lang w:val="sv-SE"/>
              </w:rPr>
              <w:t xml:space="preserve">, </w:t>
            </w:r>
            <w:proofErr w:type="spellStart"/>
            <w:r w:rsidRPr="00A36B0A">
              <w:rPr>
                <w:lang w:val="sv-SE"/>
              </w:rPr>
              <w:t>dtp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14:paraId="68A94668" w14:textId="20468FDC" w:rsidR="00634418" w:rsidRPr="001276BD" w:rsidRDefault="00AA346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0.51</w:t>
            </w:r>
          </w:p>
        </w:tc>
      </w:tr>
      <w:tr w:rsidR="00634418" w:rsidRPr="001276BD" w14:paraId="4AFB063D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11E130E1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71CD5AC" w14:textId="58AC04FE" w:rsidR="00634418" w:rsidRPr="001276BD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783DE838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 w:rsidRPr="001276BD"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7A02AA25" w14:textId="77777777" w:rsidR="00634418" w:rsidRPr="001276BD" w:rsidRDefault="00634418" w:rsidP="00A44E03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3464CBE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AD55D4" w:rsidRPr="001276BD" w14:paraId="1F331528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121688A6" w14:textId="19EE4DBC" w:rsidR="00AD55D4" w:rsidRPr="001276BD" w:rsidRDefault="00AD55D4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1A</w:t>
            </w:r>
          </w:p>
        </w:tc>
        <w:tc>
          <w:tcPr>
            <w:tcW w:w="1134" w:type="dxa"/>
            <w:vAlign w:val="center"/>
          </w:tcPr>
          <w:p w14:paraId="05851290" w14:textId="24C21F1D" w:rsidR="00AD55D4" w:rsidRPr="001276BD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992" w:type="dxa"/>
            <w:vAlign w:val="center"/>
          </w:tcPr>
          <w:p w14:paraId="5D25D203" w14:textId="5D557F33" w:rsidR="00AD55D4" w:rsidRPr="001276BD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 w:val="restart"/>
            <w:vAlign w:val="center"/>
          </w:tcPr>
          <w:p w14:paraId="0EF6A3AC" w14:textId="216AA2B2" w:rsidR="00AD55D4" w:rsidRPr="001276BD" w:rsidRDefault="00764EA9" w:rsidP="00A44E03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764EA9">
              <w:rPr>
                <w:lang w:val="en-GB"/>
              </w:rPr>
              <w:t>vsqcr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vsqcr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vsqcr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vsqcr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vsqcr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dsqws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dtp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6F1A426" w14:textId="4812603D" w:rsidR="00AD55D4" w:rsidRPr="001276BD" w:rsidRDefault="00AA346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0.46</w:t>
            </w:r>
          </w:p>
        </w:tc>
      </w:tr>
      <w:tr w:rsidR="00AD55D4" w:rsidRPr="001276BD" w14:paraId="20786DC9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1BE7EC60" w14:textId="77777777" w:rsidR="00AD55D4" w:rsidRDefault="00AD55D4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B63E3BC" w14:textId="5C1100B4" w:rsidR="00AD55D4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992" w:type="dxa"/>
            <w:vAlign w:val="center"/>
          </w:tcPr>
          <w:p w14:paraId="32247A5D" w14:textId="2DE23AD6" w:rsidR="00AD55D4" w:rsidRPr="001276BD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3C771E2C" w14:textId="77777777" w:rsidR="00AD55D4" w:rsidRPr="001276BD" w:rsidRDefault="00AD55D4" w:rsidP="00A44E03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40CD5666" w14:textId="6630C4FA" w:rsidR="00AD55D4" w:rsidRPr="001276BD" w:rsidRDefault="00AD55D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7C30061C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3C7D7A9F" w14:textId="6C097D4A" w:rsidR="00634418" w:rsidRPr="001276BD" w:rsidRDefault="00764EA9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1B</w:t>
            </w:r>
          </w:p>
        </w:tc>
        <w:tc>
          <w:tcPr>
            <w:tcW w:w="1134" w:type="dxa"/>
            <w:vAlign w:val="center"/>
          </w:tcPr>
          <w:p w14:paraId="34D606A5" w14:textId="71907B15" w:rsidR="00634418" w:rsidRPr="001276BD" w:rsidRDefault="00764EA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11C9BC77" w14:textId="06274BF2" w:rsidR="00634418" w:rsidRPr="001276BD" w:rsidRDefault="00764EA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 w:val="restart"/>
            <w:vAlign w:val="center"/>
          </w:tcPr>
          <w:p w14:paraId="034FD084" w14:textId="307AF337" w:rsidR="00634418" w:rsidRPr="001276BD" w:rsidRDefault="00764EA9" w:rsidP="00A44E03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764EA9">
              <w:rPr>
                <w:lang w:val="en-GB"/>
              </w:rPr>
              <w:t>sawl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sawl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>,</w:t>
            </w:r>
            <w:r w:rsidR="00500857">
              <w:rPr>
                <w:lang w:val="en-GB"/>
              </w:rPr>
              <w:t xml:space="preserve">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dsqws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sawl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dsqcr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dsqws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hsqk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asw</w:t>
            </w:r>
            <w:proofErr w:type="spellEnd"/>
            <w:r w:rsidRPr="00764EA9">
              <w:rPr>
                <w:lang w:val="en-GB"/>
              </w:rPr>
              <w:t xml:space="preserve">, </w:t>
            </w:r>
            <w:proofErr w:type="spellStart"/>
            <w:r w:rsidRPr="00764EA9">
              <w:rPr>
                <w:lang w:val="en-GB"/>
              </w:rPr>
              <w:t>dtp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7FEFCAB" w14:textId="26E79A04" w:rsidR="00634418" w:rsidRPr="001276BD" w:rsidRDefault="00AA3464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0.48</w:t>
            </w:r>
          </w:p>
        </w:tc>
      </w:tr>
      <w:tr w:rsidR="00634418" w:rsidRPr="001276BD" w14:paraId="1E25C4E1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596756C8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C79252C" w14:textId="6E15B494" w:rsidR="00634418" w:rsidRPr="001276BD" w:rsidRDefault="00764EA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992" w:type="dxa"/>
            <w:vAlign w:val="center"/>
          </w:tcPr>
          <w:p w14:paraId="7E94061C" w14:textId="2209DA89" w:rsidR="00634418" w:rsidRPr="001276BD" w:rsidRDefault="00764EA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0FBB6D91" w14:textId="77777777" w:rsidR="00634418" w:rsidRPr="001276BD" w:rsidRDefault="00634418" w:rsidP="00A44E03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2466FDDD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7737EB94" w14:textId="77777777" w:rsidTr="00D37616">
        <w:trPr>
          <w:jc w:val="center"/>
        </w:trPr>
        <w:tc>
          <w:tcPr>
            <w:tcW w:w="988" w:type="dxa"/>
            <w:vAlign w:val="center"/>
          </w:tcPr>
          <w:p w14:paraId="2971BCE5" w14:textId="13CB6AA4" w:rsidR="00634418" w:rsidRPr="001276BD" w:rsidRDefault="00AC3D32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1C</w:t>
            </w:r>
          </w:p>
        </w:tc>
        <w:tc>
          <w:tcPr>
            <w:tcW w:w="1134" w:type="dxa"/>
            <w:vAlign w:val="center"/>
          </w:tcPr>
          <w:p w14:paraId="0B6859A9" w14:textId="76B1D89D" w:rsidR="00634418" w:rsidRPr="001276BD" w:rsidRDefault="00AC3D32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92" w:type="dxa"/>
            <w:vAlign w:val="center"/>
          </w:tcPr>
          <w:p w14:paraId="3D447246" w14:textId="486901BA" w:rsidR="00634418" w:rsidRPr="001276BD" w:rsidRDefault="00AC3D32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05E0C505" w14:textId="194B95AD" w:rsidR="00634418" w:rsidRPr="001276BD" w:rsidRDefault="00AC3D32" w:rsidP="00A44E03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AC3D32">
              <w:rPr>
                <w:lang w:val="en-GB"/>
              </w:rPr>
              <w:t>sawl</w:t>
            </w:r>
            <w:proofErr w:type="spellEnd"/>
            <w:r w:rsidRPr="00AC3D32">
              <w:rPr>
                <w:lang w:val="en-GB"/>
              </w:rPr>
              <w:t xml:space="preserve">, </w:t>
            </w:r>
            <w:proofErr w:type="spellStart"/>
            <w:r w:rsidRPr="00AC3D32">
              <w:rPr>
                <w:lang w:val="en-GB"/>
              </w:rPr>
              <w:t>sqcr</w:t>
            </w:r>
            <w:proofErr w:type="spellEnd"/>
            <w:r w:rsidRPr="00AC3D32">
              <w:rPr>
                <w:lang w:val="en-GB"/>
              </w:rPr>
              <w:t xml:space="preserve">, saws, </w:t>
            </w:r>
            <w:proofErr w:type="spellStart"/>
            <w:r w:rsidRPr="00AC3D32">
              <w:rPr>
                <w:lang w:val="en-GB"/>
              </w:rPr>
              <w:t>sawl</w:t>
            </w:r>
            <w:proofErr w:type="spellEnd"/>
            <w:r w:rsidRPr="00AC3D32">
              <w:rPr>
                <w:lang w:val="en-GB"/>
              </w:rPr>
              <w:t xml:space="preserve">, saws, saws, </w:t>
            </w:r>
            <w:proofErr w:type="spellStart"/>
            <w:r w:rsidRPr="00AC3D32">
              <w:rPr>
                <w:lang w:val="en-GB"/>
              </w:rPr>
              <w:t>asqcr</w:t>
            </w:r>
            <w:proofErr w:type="spellEnd"/>
            <w:r w:rsidRPr="00AC3D32">
              <w:rPr>
                <w:lang w:val="en-GB"/>
              </w:rPr>
              <w:t xml:space="preserve">, </w:t>
            </w:r>
            <w:proofErr w:type="spellStart"/>
            <w:r w:rsidRPr="00AC3D32">
              <w:rPr>
                <w:lang w:val="en-GB"/>
              </w:rPr>
              <w:t>sawl</w:t>
            </w:r>
            <w:proofErr w:type="spellEnd"/>
            <w:r w:rsidRPr="00AC3D32">
              <w:rPr>
                <w:lang w:val="en-GB"/>
              </w:rPr>
              <w:t xml:space="preserve">, </w:t>
            </w:r>
            <w:proofErr w:type="spellStart"/>
            <w:r w:rsidRPr="00AC3D32">
              <w:rPr>
                <w:lang w:val="en-GB"/>
              </w:rPr>
              <w:t>sqcr</w:t>
            </w:r>
            <w:proofErr w:type="spellEnd"/>
            <w:r w:rsidRPr="00AC3D32">
              <w:rPr>
                <w:lang w:val="en-GB"/>
              </w:rPr>
              <w:t xml:space="preserve">, saws, saws, saws, saws, </w:t>
            </w:r>
            <w:proofErr w:type="spellStart"/>
            <w:r w:rsidRPr="00AC3D32">
              <w:rPr>
                <w:lang w:val="en-GB"/>
              </w:rPr>
              <w:t>ldgr</w:t>
            </w:r>
            <w:proofErr w:type="spellEnd"/>
          </w:p>
        </w:tc>
        <w:tc>
          <w:tcPr>
            <w:tcW w:w="1417" w:type="dxa"/>
            <w:vAlign w:val="center"/>
          </w:tcPr>
          <w:p w14:paraId="1AF2FF46" w14:textId="101D8DB0" w:rsidR="00634418" w:rsidRPr="001276BD" w:rsidRDefault="004E1C9A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0.53</w:t>
            </w:r>
          </w:p>
        </w:tc>
      </w:tr>
      <w:tr w:rsidR="00634418" w:rsidRPr="001276BD" w14:paraId="5F8B1C91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36957D7E" w14:textId="65A10381" w:rsidR="00634418" w:rsidRPr="001276BD" w:rsidRDefault="002C4BF9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</w:t>
            </w:r>
          </w:p>
        </w:tc>
        <w:tc>
          <w:tcPr>
            <w:tcW w:w="1134" w:type="dxa"/>
            <w:vAlign w:val="center"/>
          </w:tcPr>
          <w:p w14:paraId="1FFC1F12" w14:textId="78224D4C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92" w:type="dxa"/>
            <w:vAlign w:val="center"/>
          </w:tcPr>
          <w:p w14:paraId="2640B647" w14:textId="4506C06A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1B9D993D" w14:textId="6331F396" w:rsidR="00634418" w:rsidRPr="001276BD" w:rsidRDefault="002C4BF9" w:rsidP="00A44E03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2C4BF9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Pr="002C4BF9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="00500857">
              <w:rPr>
                <w:lang w:val="en-GB"/>
              </w:rPr>
              <w:t>dr</w:t>
            </w:r>
            <w:proofErr w:type="spellEnd"/>
            <w:r w:rsidRPr="002C4BF9">
              <w:rPr>
                <w:lang w:val="en-GB"/>
              </w:rPr>
              <w:t xml:space="preserve">, </w:t>
            </w:r>
            <w:proofErr w:type="spellStart"/>
            <w:r w:rsidRPr="002C4BF9">
              <w:rPr>
                <w:lang w:val="en-GB"/>
              </w:rPr>
              <w:t>dtp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080C6BAA" w14:textId="2F7CA3B3" w:rsidR="00634418" w:rsidRPr="001276BD" w:rsidRDefault="004E1C9A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0.71</w:t>
            </w:r>
          </w:p>
        </w:tc>
      </w:tr>
      <w:tr w:rsidR="00634418" w:rsidRPr="001276BD" w14:paraId="787BEC0D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76D3CF46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6C3A026" w14:textId="56FC4A01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92" w:type="dxa"/>
            <w:vAlign w:val="center"/>
          </w:tcPr>
          <w:p w14:paraId="09E3A50E" w14:textId="12B58042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7D3FB5FE" w14:textId="77777777" w:rsidR="00634418" w:rsidRPr="001276BD" w:rsidRDefault="00634418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1035BC0D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3093726F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451BAACE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17472E2" w14:textId="27AFE9B2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7B681DF7" w14:textId="54176AAD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64529313" w14:textId="77777777" w:rsidR="00634418" w:rsidRPr="001276BD" w:rsidRDefault="00634418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4EE133F7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35C75727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2399CECA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E9ED347" w14:textId="30009AE5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14:paraId="0E1C37F8" w14:textId="55A6B95F" w:rsidR="00634418" w:rsidRPr="001276BD" w:rsidRDefault="002C4BF9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Merge/>
            <w:vAlign w:val="center"/>
          </w:tcPr>
          <w:p w14:paraId="6B9BCB28" w14:textId="77777777" w:rsidR="00634418" w:rsidRPr="001276BD" w:rsidRDefault="00634418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2CDA1DC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A3030B" w:rsidRPr="001276BD" w14:paraId="04AB3A97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3B675207" w14:textId="0FCCC949" w:rsidR="00A3030B" w:rsidRPr="001276BD" w:rsidRDefault="00A3030B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3-a</w:t>
            </w:r>
          </w:p>
        </w:tc>
        <w:tc>
          <w:tcPr>
            <w:tcW w:w="1134" w:type="dxa"/>
            <w:vAlign w:val="center"/>
          </w:tcPr>
          <w:p w14:paraId="05C2AEBD" w14:textId="6EC92A71" w:rsidR="00A3030B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92" w:type="dxa"/>
            <w:vAlign w:val="center"/>
          </w:tcPr>
          <w:p w14:paraId="18B6341F" w14:textId="16FD6DBA" w:rsidR="00A3030B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20FA4A3A" w14:textId="1F0BD2D6" w:rsidR="00A3030B" w:rsidRPr="001276BD" w:rsidRDefault="00366A3F" w:rsidP="00AC40D8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 w:rsidR="00A3030B" w:rsidRPr="00A3030B">
              <w:rPr>
                <w:lang w:val="en-GB"/>
              </w:rPr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3CFE590E" w14:textId="772775A0" w:rsidR="00A3030B" w:rsidRPr="001276BD" w:rsidRDefault="004E1C9A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0.73</w:t>
            </w:r>
          </w:p>
        </w:tc>
      </w:tr>
      <w:tr w:rsidR="00A3030B" w:rsidRPr="001276BD" w14:paraId="1D092937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1371211B" w14:textId="77777777" w:rsidR="00A3030B" w:rsidRDefault="00A3030B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60FCCEA" w14:textId="366E293D" w:rsidR="00A3030B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14:paraId="5735317B" w14:textId="2358694C" w:rsidR="00A3030B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2EB81AEB" w14:textId="77777777" w:rsidR="00A3030B" w:rsidRPr="001276BD" w:rsidRDefault="00A3030B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67ED7E0A" w14:textId="77777777" w:rsidR="00A3030B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70B102E5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37F377CA" w14:textId="7C200B6D" w:rsidR="00634418" w:rsidRPr="001276BD" w:rsidRDefault="00A3030B" w:rsidP="00A3030B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3-ab</w:t>
            </w:r>
          </w:p>
        </w:tc>
        <w:tc>
          <w:tcPr>
            <w:tcW w:w="1134" w:type="dxa"/>
            <w:vAlign w:val="center"/>
          </w:tcPr>
          <w:p w14:paraId="12475E6C" w14:textId="3B30CA20" w:rsidR="00634418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992" w:type="dxa"/>
            <w:vAlign w:val="center"/>
          </w:tcPr>
          <w:p w14:paraId="56FE0723" w14:textId="7220D169" w:rsidR="00634418" w:rsidRPr="001276BD" w:rsidRDefault="00A3030B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6A64A281" w14:textId="6B807FA1" w:rsidR="00634418" w:rsidRPr="001276BD" w:rsidRDefault="00366A3F" w:rsidP="00AC40D8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sbsgr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 w:rsidR="00A3030B" w:rsidRPr="00A3030B">
              <w:rPr>
                <w:lang w:val="en-GB"/>
              </w:rPr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31BB1212" w14:textId="2E79AB3B" w:rsidR="00634418" w:rsidRPr="001276BD" w:rsidRDefault="004E1C9A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0.66</w:t>
            </w:r>
          </w:p>
        </w:tc>
      </w:tr>
      <w:tr w:rsidR="00634418" w:rsidRPr="001276BD" w14:paraId="07E08E4D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51C8FA89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640309D" w14:textId="7463564C" w:rsidR="00634418" w:rsidRPr="001276BD" w:rsidRDefault="00A3030B" w:rsidP="00A3030B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14:paraId="0795BE85" w14:textId="5A689979" w:rsidR="00634418" w:rsidRPr="001276BD" w:rsidRDefault="00A3030B" w:rsidP="00A3030B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16BAB2BC" w14:textId="77777777" w:rsidR="00634418" w:rsidRPr="001276BD" w:rsidRDefault="00634418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1367958A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634418" w:rsidRPr="001276BD" w14:paraId="068FA194" w14:textId="77777777" w:rsidTr="00D37616">
        <w:trPr>
          <w:trHeight w:val="460"/>
          <w:jc w:val="center"/>
        </w:trPr>
        <w:tc>
          <w:tcPr>
            <w:tcW w:w="988" w:type="dxa"/>
            <w:vMerge w:val="restart"/>
            <w:vAlign w:val="center"/>
          </w:tcPr>
          <w:p w14:paraId="4CBFD82B" w14:textId="5F49FFED" w:rsidR="00634418" w:rsidRPr="001276BD" w:rsidRDefault="00A3030B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3-b</w:t>
            </w:r>
          </w:p>
        </w:tc>
        <w:tc>
          <w:tcPr>
            <w:tcW w:w="1134" w:type="dxa"/>
            <w:vAlign w:val="center"/>
          </w:tcPr>
          <w:p w14:paraId="76D4CC4C" w14:textId="0D17763E" w:rsidR="00634418" w:rsidRPr="001276BD" w:rsidRDefault="00C35416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992" w:type="dxa"/>
            <w:vAlign w:val="center"/>
          </w:tcPr>
          <w:p w14:paraId="5CAE8847" w14:textId="1870CF37" w:rsidR="00634418" w:rsidRPr="001276BD" w:rsidRDefault="00C35416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2EAEF19F" w14:textId="7ED188A7" w:rsidR="00634418" w:rsidRPr="001276BD" w:rsidRDefault="00366A3F" w:rsidP="00AC40D8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grl</w:t>
            </w:r>
            <w:proofErr w:type="spellEnd"/>
            <w:r w:rsidR="00A3030B" w:rsidRPr="00A3030B">
              <w:rPr>
                <w:lang w:val="en-GB"/>
              </w:rPr>
              <w:t xml:space="preserve">, </w:t>
            </w:r>
            <w:proofErr w:type="spellStart"/>
            <w:r w:rsidR="00A3030B" w:rsidRPr="00A3030B">
              <w:rPr>
                <w:lang w:val="en-GB"/>
              </w:rPr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087834D6" w14:textId="0DE116DA" w:rsidR="00634418" w:rsidRPr="001276BD" w:rsidRDefault="004E1C9A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0.81</w:t>
            </w:r>
          </w:p>
        </w:tc>
      </w:tr>
      <w:tr w:rsidR="00634418" w:rsidRPr="001276BD" w14:paraId="65BB329C" w14:textId="77777777" w:rsidTr="00D37616">
        <w:trPr>
          <w:trHeight w:val="566"/>
          <w:jc w:val="center"/>
        </w:trPr>
        <w:tc>
          <w:tcPr>
            <w:tcW w:w="988" w:type="dxa"/>
            <w:vMerge/>
            <w:vAlign w:val="center"/>
          </w:tcPr>
          <w:p w14:paraId="4F366835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54890FE" w14:textId="581FE151" w:rsidR="00634418" w:rsidRPr="001276BD" w:rsidRDefault="00C35416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992" w:type="dxa"/>
            <w:vAlign w:val="center"/>
          </w:tcPr>
          <w:p w14:paraId="7BEF5502" w14:textId="3FFEA21D" w:rsidR="00634418" w:rsidRPr="001276BD" w:rsidRDefault="00C35416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279D2DEE" w14:textId="77777777" w:rsidR="00634418" w:rsidRPr="001276BD" w:rsidRDefault="00634418" w:rsidP="00AC40D8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3F7D535" w14:textId="77777777" w:rsidR="00634418" w:rsidRPr="001276BD" w:rsidRDefault="00634418" w:rsidP="00AC40D8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DF0F79" w:rsidRPr="001276BD" w14:paraId="48235119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5B39F7AF" w14:textId="1AF1BF23" w:rsidR="00DF0F79" w:rsidRPr="001276BD" w:rsidRDefault="00DF0F79" w:rsidP="00DF0F79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>3A-a</w:t>
            </w:r>
          </w:p>
        </w:tc>
        <w:tc>
          <w:tcPr>
            <w:tcW w:w="1134" w:type="dxa"/>
            <w:vAlign w:val="center"/>
          </w:tcPr>
          <w:p w14:paraId="59DFD7EE" w14:textId="748011A1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14:paraId="7B6B99C1" w14:textId="7E8CCEDD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69F66836" w14:textId="19AD6735" w:rsidR="00DF0F79" w:rsidRPr="00674528" w:rsidRDefault="00366A3F" w:rsidP="00DF0F79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sdgr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sdgr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sdgr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sdgr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9B1D0C" w:rsidRPr="009B1D0C">
              <w:rPr>
                <w:lang w:val="de-DE"/>
              </w:rPr>
              <w:t xml:space="preserve">, </w:t>
            </w:r>
            <w:proofErr w:type="spellStart"/>
            <w:r w:rsidR="009B1D0C" w:rsidRPr="009B1D0C">
              <w:rPr>
                <w:lang w:val="de-DE"/>
              </w:rPr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D08DD6C" w14:textId="0AD7152C" w:rsidR="00DF0F79" w:rsidRPr="001276BD" w:rsidRDefault="00ED3826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0.73</w:t>
            </w:r>
          </w:p>
        </w:tc>
      </w:tr>
      <w:tr w:rsidR="00DF0F79" w:rsidRPr="001276BD" w14:paraId="71C6BA2A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0DEB1642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EC1A437" w14:textId="703147C5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35C59B56" w14:textId="3510E633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78E50569" w14:textId="77777777" w:rsidR="00DF0F79" w:rsidRPr="001276BD" w:rsidRDefault="00DF0F79" w:rsidP="00DF0F79">
            <w:pPr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050D7ED1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DF0F79" w:rsidRPr="001276BD" w14:paraId="7CAB41FA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6FE0DDD5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0AB28E5" w14:textId="2D9B3B31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992" w:type="dxa"/>
            <w:vAlign w:val="center"/>
          </w:tcPr>
          <w:p w14:paraId="614C9E0C" w14:textId="20CC64A3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53582FCA" w14:textId="77777777" w:rsidR="00DF0F79" w:rsidRPr="001276BD" w:rsidRDefault="00DF0F79" w:rsidP="00DF0F79">
            <w:pPr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92E34C4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DF0F79" w:rsidRPr="001276BD" w14:paraId="486FB1D6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510F20E9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C6E65AF" w14:textId="373A8C8F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992" w:type="dxa"/>
            <w:vAlign w:val="center"/>
          </w:tcPr>
          <w:p w14:paraId="423FB8A6" w14:textId="42A97DC0" w:rsidR="00DF0F79" w:rsidRPr="001276BD" w:rsidRDefault="00E86592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219B9C7C" w14:textId="77777777" w:rsidR="00DF0F79" w:rsidRPr="001276BD" w:rsidRDefault="00DF0F79" w:rsidP="00DF0F79">
            <w:pPr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69CF1544" w14:textId="77777777" w:rsidR="00DF0F79" w:rsidRPr="001276BD" w:rsidRDefault="00DF0F79" w:rsidP="00DF0F79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C41506" w:rsidRPr="001276BD" w14:paraId="41C7B024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00063A4F" w14:textId="308DBF53" w:rsidR="00C41506" w:rsidRPr="001276BD" w:rsidRDefault="00C4150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3A-ab</w:t>
            </w:r>
          </w:p>
        </w:tc>
        <w:tc>
          <w:tcPr>
            <w:tcW w:w="1134" w:type="dxa"/>
            <w:vAlign w:val="center"/>
          </w:tcPr>
          <w:p w14:paraId="09F79AD4" w14:textId="0E2D3794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14:paraId="7AFB7E58" w14:textId="100D00FE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1D2B00D5" w14:textId="09E0A2B8" w:rsidR="00C41506" w:rsidRPr="00DF0F79" w:rsidRDefault="00366A3F" w:rsidP="005315E4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dgrl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grl</w:t>
            </w:r>
            <w:proofErr w:type="spellEnd"/>
            <w:r w:rsidR="00C41506" w:rsidRPr="009B1D0C">
              <w:rPr>
                <w:lang w:val="de-DE"/>
              </w:rPr>
              <w:t xml:space="preserve">, </w:t>
            </w:r>
            <w:proofErr w:type="spellStart"/>
            <w:r w:rsidR="00C41506" w:rsidRPr="009B1D0C">
              <w:rPr>
                <w:lang w:val="de-DE"/>
              </w:rPr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15CBAD65" w14:textId="45FD5259" w:rsidR="00C4150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0.63</w:t>
            </w:r>
          </w:p>
        </w:tc>
      </w:tr>
      <w:tr w:rsidR="00C41506" w:rsidRPr="001276BD" w14:paraId="5C0AD574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24BD349D" w14:textId="77777777" w:rsidR="00C41506" w:rsidRPr="001276BD" w:rsidRDefault="00C4150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9983538" w14:textId="029B9DC5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2F3E5214" w14:textId="0E925CD2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04DF8D9B" w14:textId="77777777" w:rsidR="00C41506" w:rsidRPr="001276BD" w:rsidRDefault="00C41506" w:rsidP="005315E4">
            <w:pPr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0F48199A" w14:textId="77777777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C41506" w:rsidRPr="001276BD" w14:paraId="598C806D" w14:textId="77777777" w:rsidTr="00D37616">
        <w:trPr>
          <w:trHeight w:val="313"/>
          <w:jc w:val="center"/>
        </w:trPr>
        <w:tc>
          <w:tcPr>
            <w:tcW w:w="988" w:type="dxa"/>
            <w:vMerge/>
            <w:vAlign w:val="center"/>
          </w:tcPr>
          <w:p w14:paraId="26AB98EF" w14:textId="5952B7BB" w:rsidR="00C41506" w:rsidRPr="001276BD" w:rsidRDefault="00C4150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016E1D7" w14:textId="4F5178E9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92" w:type="dxa"/>
            <w:vAlign w:val="center"/>
          </w:tcPr>
          <w:p w14:paraId="28E2C6DB" w14:textId="74A96177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1EF3798E" w14:textId="7EDBC7B4" w:rsidR="00C41506" w:rsidRPr="001276BD" w:rsidRDefault="00C41506" w:rsidP="005315E4">
            <w:pPr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D8B06B0" w14:textId="2F58ED48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C41506" w:rsidRPr="001276BD" w14:paraId="31816DE7" w14:textId="77777777" w:rsidTr="00D37616">
        <w:trPr>
          <w:trHeight w:val="445"/>
          <w:jc w:val="center"/>
        </w:trPr>
        <w:tc>
          <w:tcPr>
            <w:tcW w:w="988" w:type="dxa"/>
            <w:vMerge/>
            <w:vAlign w:val="center"/>
          </w:tcPr>
          <w:p w14:paraId="7E27C46A" w14:textId="77777777" w:rsidR="00C41506" w:rsidRPr="001276BD" w:rsidRDefault="00C4150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6A70926" w14:textId="2C3E8673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992" w:type="dxa"/>
            <w:vAlign w:val="center"/>
          </w:tcPr>
          <w:p w14:paraId="6116CD58" w14:textId="1A4C2184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</w:tcPr>
          <w:p w14:paraId="42D0A14E" w14:textId="77777777" w:rsidR="00C41506" w:rsidRPr="001276BD" w:rsidRDefault="00C41506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8C8FC3C" w14:textId="77777777" w:rsidR="00C41506" w:rsidRPr="001276BD" w:rsidRDefault="00C4150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ED3826" w:rsidRPr="001276BD" w14:paraId="16B4E803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2B563066" w14:textId="555F73DF" w:rsidR="00ED3826" w:rsidRPr="001276BD" w:rsidRDefault="00ED382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3A-b</w:t>
            </w:r>
          </w:p>
        </w:tc>
        <w:tc>
          <w:tcPr>
            <w:tcW w:w="1134" w:type="dxa"/>
            <w:vAlign w:val="center"/>
          </w:tcPr>
          <w:p w14:paraId="248B8389" w14:textId="075ADDFD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14:paraId="1741E761" w14:textId="20A55248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56562816" w14:textId="6C98BE9E" w:rsidR="00ED3826" w:rsidRPr="00674528" w:rsidRDefault="00366A3F" w:rsidP="005315E4">
            <w:pPr>
              <w:spacing w:before="60" w:after="60" w:line="276" w:lineRule="auto"/>
              <w:rPr>
                <w:lang w:val="de-DE"/>
              </w:rPr>
            </w:pPr>
            <w:proofErr w:type="spellStart"/>
            <w:r>
              <w:t>grl</w:t>
            </w:r>
            <w:proofErr w:type="spellEnd"/>
            <w:r w:rsidR="00ED3826" w:rsidRPr="009B1D0C">
              <w:t xml:space="preserve">, </w:t>
            </w:r>
            <w:proofErr w:type="spellStart"/>
            <w:r>
              <w:t>grl</w:t>
            </w:r>
            <w:proofErr w:type="spellEnd"/>
            <w:r w:rsidR="00ED3826" w:rsidRPr="009B1D0C">
              <w:t xml:space="preserve">, </w:t>
            </w:r>
            <w:proofErr w:type="spellStart"/>
            <w:r>
              <w:t>grl</w:t>
            </w:r>
            <w:proofErr w:type="spellEnd"/>
            <w:r w:rsidR="00ED3826" w:rsidRPr="009B1D0C">
              <w:t xml:space="preserve">, </w:t>
            </w:r>
            <w:proofErr w:type="spellStart"/>
            <w:r>
              <w:t>grl</w:t>
            </w:r>
            <w:proofErr w:type="spellEnd"/>
            <w:r w:rsidR="00ED3826" w:rsidRPr="009B1D0C">
              <w:t xml:space="preserve">, </w:t>
            </w:r>
            <w:proofErr w:type="spellStart"/>
            <w:r>
              <w:t>grl</w:t>
            </w:r>
            <w:proofErr w:type="spellEnd"/>
            <w:r w:rsidR="00ED3826" w:rsidRPr="009B1D0C">
              <w:t xml:space="preserve">, </w:t>
            </w:r>
            <w:proofErr w:type="spellStart"/>
            <w:r w:rsidR="00ED3826" w:rsidRPr="009B1D0C">
              <w:t>dmo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424CC882" w14:textId="58F2C9BF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0.76</w:t>
            </w:r>
          </w:p>
        </w:tc>
      </w:tr>
      <w:tr w:rsidR="00ED3826" w:rsidRPr="001276BD" w14:paraId="5D316351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35358B30" w14:textId="07983D2A" w:rsidR="00ED3826" w:rsidRPr="001276BD" w:rsidRDefault="00ED382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22990F2" w14:textId="4D873888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992" w:type="dxa"/>
            <w:vAlign w:val="center"/>
          </w:tcPr>
          <w:p w14:paraId="6FAA6BF4" w14:textId="29093589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77FC59E3" w14:textId="39B78632" w:rsidR="00ED3826" w:rsidRPr="001276BD" w:rsidRDefault="00ED3826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2711492F" w14:textId="1745A82C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ED3826" w:rsidRPr="001276BD" w14:paraId="1B2472A8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4ABC130F" w14:textId="1DD85329" w:rsidR="00ED3826" w:rsidRPr="001276BD" w:rsidRDefault="00ED382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C341139" w14:textId="57908DC7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92" w:type="dxa"/>
            <w:vAlign w:val="center"/>
          </w:tcPr>
          <w:p w14:paraId="64858B53" w14:textId="212B6C56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723EE443" w14:textId="766F281B" w:rsidR="00ED3826" w:rsidRPr="001276BD" w:rsidRDefault="00ED3826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1C7DADE" w14:textId="665155EF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ED3826" w:rsidRPr="001276BD" w14:paraId="4611FDCB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604F622F" w14:textId="1806175A" w:rsidR="00ED3826" w:rsidRPr="001276BD" w:rsidRDefault="00ED3826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0768608" w14:textId="79B24688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992" w:type="dxa"/>
            <w:vAlign w:val="center"/>
          </w:tcPr>
          <w:p w14:paraId="3E00BC65" w14:textId="37FF38E9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3D484037" w14:textId="0EFB01EC" w:rsidR="00ED3826" w:rsidRPr="001276BD" w:rsidRDefault="00ED3826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17D44970" w14:textId="595A8EC6" w:rsidR="00ED3826" w:rsidRPr="001276BD" w:rsidRDefault="00ED382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5315E4" w:rsidRPr="001276BD" w14:paraId="02F9E84B" w14:textId="77777777" w:rsidTr="00D37616">
        <w:trPr>
          <w:jc w:val="center"/>
        </w:trPr>
        <w:tc>
          <w:tcPr>
            <w:tcW w:w="988" w:type="dxa"/>
            <w:vAlign w:val="center"/>
          </w:tcPr>
          <w:p w14:paraId="3B421FC0" w14:textId="4FEF08D1" w:rsidR="005315E4" w:rsidRPr="001276BD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3B</w:t>
            </w:r>
          </w:p>
        </w:tc>
        <w:tc>
          <w:tcPr>
            <w:tcW w:w="1134" w:type="dxa"/>
            <w:vAlign w:val="center"/>
          </w:tcPr>
          <w:p w14:paraId="72C8DBC5" w14:textId="660AEC26" w:rsidR="005315E4" w:rsidRPr="001276BD" w:rsidRDefault="00320F0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992" w:type="dxa"/>
            <w:vAlign w:val="center"/>
          </w:tcPr>
          <w:p w14:paraId="1EA3F84C" w14:textId="09C2CF39" w:rsidR="005315E4" w:rsidRPr="001276BD" w:rsidRDefault="00320F0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13794C76" w14:textId="0DBE9EA5" w:rsidR="005315E4" w:rsidRPr="001276BD" w:rsidRDefault="00320F05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320F05">
              <w:rPr>
                <w:lang w:val="en-GB"/>
              </w:rPr>
              <w:t>dgt</w:t>
            </w:r>
            <w:proofErr w:type="spellEnd"/>
            <w:r w:rsidRPr="00320F05">
              <w:rPr>
                <w:lang w:val="en-GB"/>
              </w:rPr>
              <w:t xml:space="preserve">, </w:t>
            </w:r>
            <w:proofErr w:type="spellStart"/>
            <w:r w:rsidRPr="00320F05">
              <w:rPr>
                <w:lang w:val="en-GB"/>
              </w:rPr>
              <w:t>dgt</w:t>
            </w:r>
            <w:proofErr w:type="spellEnd"/>
            <w:r w:rsidRPr="00320F05">
              <w:rPr>
                <w:lang w:val="en-GB"/>
              </w:rPr>
              <w:t xml:space="preserve">, </w:t>
            </w:r>
            <w:proofErr w:type="spellStart"/>
            <w:r w:rsidRPr="00320F05">
              <w:rPr>
                <w:lang w:val="en-GB"/>
              </w:rPr>
              <w:t>dgt</w:t>
            </w:r>
            <w:proofErr w:type="spellEnd"/>
            <w:r w:rsidRPr="00320F05">
              <w:rPr>
                <w:lang w:val="en-GB"/>
              </w:rPr>
              <w:t xml:space="preserve">, </w:t>
            </w:r>
            <w:proofErr w:type="spellStart"/>
            <w:r w:rsidRPr="00320F05">
              <w:rPr>
                <w:lang w:val="en-GB"/>
              </w:rPr>
              <w:t>dgt</w:t>
            </w:r>
            <w:proofErr w:type="spellEnd"/>
            <w:r w:rsidRPr="00320F05">
              <w:rPr>
                <w:lang w:val="en-GB"/>
              </w:rPr>
              <w:t xml:space="preserve">, </w:t>
            </w:r>
            <w:proofErr w:type="spellStart"/>
            <w:r w:rsidRPr="00320F05">
              <w:rPr>
                <w:lang w:val="en-GB"/>
              </w:rPr>
              <w:t>lmo</w:t>
            </w:r>
            <w:proofErr w:type="spellEnd"/>
          </w:p>
        </w:tc>
        <w:tc>
          <w:tcPr>
            <w:tcW w:w="1417" w:type="dxa"/>
            <w:vAlign w:val="center"/>
          </w:tcPr>
          <w:p w14:paraId="2F76FDF8" w14:textId="41C20776" w:rsidR="005315E4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0.74</w:t>
            </w:r>
          </w:p>
        </w:tc>
      </w:tr>
      <w:tr w:rsidR="002270EA" w:rsidRPr="001276BD" w14:paraId="4F14E77C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49028EF5" w14:textId="20322227" w:rsidR="002270EA" w:rsidRPr="001276BD" w:rsidRDefault="002270E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</w:t>
            </w:r>
          </w:p>
        </w:tc>
        <w:tc>
          <w:tcPr>
            <w:tcW w:w="1134" w:type="dxa"/>
            <w:vAlign w:val="center"/>
          </w:tcPr>
          <w:p w14:paraId="023321D4" w14:textId="0214A563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992" w:type="dxa"/>
            <w:vAlign w:val="center"/>
          </w:tcPr>
          <w:p w14:paraId="7EA566CD" w14:textId="602F2CEB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2A65CDCC" w14:textId="744A0DA2" w:rsidR="002270EA" w:rsidRPr="001276BD" w:rsidRDefault="002270EA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E66ED6">
              <w:rPr>
                <w:lang w:val="en-GB"/>
              </w:rPr>
              <w:t>acr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awmo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mmo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dgr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366A3F">
              <w:rPr>
                <w:lang w:val="en-GB"/>
              </w:rPr>
              <w:t>grl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1E94D750" w14:textId="72BDE4EF" w:rsidR="002270EA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0.65</w:t>
            </w:r>
          </w:p>
        </w:tc>
      </w:tr>
      <w:tr w:rsidR="002270EA" w:rsidRPr="001276BD" w14:paraId="43D3F7FC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472B0F22" w14:textId="77777777" w:rsidR="002270EA" w:rsidRDefault="002270E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9F05CF2" w14:textId="0714B56F" w:rsidR="002270EA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992" w:type="dxa"/>
            <w:vAlign w:val="center"/>
          </w:tcPr>
          <w:p w14:paraId="752AA8B2" w14:textId="66CDA000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0096AD61" w14:textId="77777777" w:rsidR="002270EA" w:rsidRPr="00E66ED6" w:rsidRDefault="002270EA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2F860754" w14:textId="77777777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2270EA" w:rsidRPr="001276BD" w14:paraId="370515AE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6116BC48" w14:textId="77777777" w:rsidR="002270EA" w:rsidRDefault="002270E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0421349" w14:textId="50D51F03" w:rsidR="002270EA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  <w:tc>
          <w:tcPr>
            <w:tcW w:w="992" w:type="dxa"/>
            <w:vAlign w:val="center"/>
          </w:tcPr>
          <w:p w14:paraId="41EABE65" w14:textId="05E6AABB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65971197" w14:textId="77777777" w:rsidR="002270EA" w:rsidRPr="00E66ED6" w:rsidRDefault="002270EA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6F8AB315" w14:textId="77777777" w:rsidR="002270EA" w:rsidRPr="001276BD" w:rsidRDefault="002270E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CB36A4" w:rsidRPr="001276BD" w14:paraId="1B1EE43F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35948800" w14:textId="5DC930C5" w:rsidR="00CB36A4" w:rsidRPr="001276BD" w:rsidRDefault="00CB36A4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4A</w:t>
            </w:r>
          </w:p>
        </w:tc>
        <w:tc>
          <w:tcPr>
            <w:tcW w:w="1134" w:type="dxa"/>
            <w:vAlign w:val="center"/>
          </w:tcPr>
          <w:p w14:paraId="1E3228AA" w14:textId="279DF3D6" w:rsidR="00CB36A4" w:rsidRPr="001276BD" w:rsidRDefault="00CB36A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992" w:type="dxa"/>
            <w:vAlign w:val="center"/>
          </w:tcPr>
          <w:p w14:paraId="054ED23C" w14:textId="02F9849D" w:rsidR="00CB36A4" w:rsidRPr="001276BD" w:rsidRDefault="00CB36A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3BE3FE6C" w14:textId="26BA21A9" w:rsidR="00CB36A4" w:rsidRPr="001276BD" w:rsidRDefault="00CB36A4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E66ED6">
              <w:rPr>
                <w:lang w:val="en-GB"/>
              </w:rPr>
              <w:t>acr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awmo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mmo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ldwgr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366A3F">
              <w:rPr>
                <w:lang w:val="en-GB"/>
              </w:rPr>
              <w:t>grl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34A438AC" w14:textId="3E8AD583" w:rsidR="00CB36A4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0.73</w:t>
            </w:r>
          </w:p>
        </w:tc>
      </w:tr>
      <w:tr w:rsidR="00CB36A4" w:rsidRPr="001276BD" w14:paraId="2BD86B67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555C1DA3" w14:textId="77777777" w:rsidR="00CB36A4" w:rsidRDefault="00CB36A4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9E9DF57" w14:textId="27FE041B" w:rsidR="00CB36A4" w:rsidRPr="001276BD" w:rsidRDefault="00CB36A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992" w:type="dxa"/>
            <w:vAlign w:val="center"/>
          </w:tcPr>
          <w:p w14:paraId="2C29E060" w14:textId="7728E71C" w:rsidR="00CB36A4" w:rsidRPr="001276BD" w:rsidRDefault="00CB36A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5D919F8F" w14:textId="77777777" w:rsidR="00CB36A4" w:rsidRPr="00E66ED6" w:rsidRDefault="00CB36A4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36A3253D" w14:textId="77777777" w:rsidR="00CB36A4" w:rsidRPr="001276BD" w:rsidRDefault="00CB36A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417851" w:rsidRPr="001276BD" w14:paraId="571F775D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2E3826A4" w14:textId="424BD490" w:rsidR="00417851" w:rsidRPr="001276BD" w:rsidRDefault="00417851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4B</w:t>
            </w:r>
          </w:p>
        </w:tc>
        <w:tc>
          <w:tcPr>
            <w:tcW w:w="1134" w:type="dxa"/>
            <w:vAlign w:val="center"/>
          </w:tcPr>
          <w:p w14:paraId="3B2F265D" w14:textId="38448B5E" w:rsidR="00417851" w:rsidRPr="001276BD" w:rsidRDefault="0041785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34</w:t>
            </w:r>
          </w:p>
        </w:tc>
        <w:tc>
          <w:tcPr>
            <w:tcW w:w="992" w:type="dxa"/>
            <w:vAlign w:val="center"/>
          </w:tcPr>
          <w:p w14:paraId="1ADF8DE3" w14:textId="4FC6CF0A" w:rsidR="00417851" w:rsidRPr="001276BD" w:rsidRDefault="0041785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 w:val="restart"/>
            <w:vAlign w:val="center"/>
          </w:tcPr>
          <w:p w14:paraId="0D52F79D" w14:textId="4EB66F2A" w:rsidR="00417851" w:rsidRPr="001276BD" w:rsidRDefault="00417851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E66ED6">
              <w:rPr>
                <w:lang w:val="en-GB"/>
              </w:rPr>
              <w:t>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awmo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awmo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ldgr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366A3F">
              <w:rPr>
                <w:lang w:val="en-GB"/>
              </w:rPr>
              <w:t>grl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42F1F3B6" w14:textId="73007E93" w:rsidR="00417851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0.83</w:t>
            </w:r>
          </w:p>
        </w:tc>
      </w:tr>
      <w:tr w:rsidR="00417851" w:rsidRPr="001276BD" w14:paraId="23849F20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6541D7D4" w14:textId="77777777" w:rsidR="00417851" w:rsidRDefault="00417851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A01DC19" w14:textId="70DA3219" w:rsidR="00417851" w:rsidRPr="001276BD" w:rsidRDefault="0041785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38</w:t>
            </w:r>
          </w:p>
        </w:tc>
        <w:tc>
          <w:tcPr>
            <w:tcW w:w="992" w:type="dxa"/>
            <w:vAlign w:val="center"/>
          </w:tcPr>
          <w:p w14:paraId="24657D21" w14:textId="5944CCBB" w:rsidR="00417851" w:rsidRPr="001276BD" w:rsidRDefault="0041785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647E30DB" w14:textId="77777777" w:rsidR="00417851" w:rsidRPr="00E66ED6" w:rsidRDefault="00417851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825218A" w14:textId="77777777" w:rsidR="00417851" w:rsidRPr="001276BD" w:rsidRDefault="0041785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5315E4" w:rsidRPr="001276BD" w14:paraId="26AC6A27" w14:textId="77777777" w:rsidTr="00D37616">
        <w:trPr>
          <w:jc w:val="center"/>
        </w:trPr>
        <w:tc>
          <w:tcPr>
            <w:tcW w:w="988" w:type="dxa"/>
            <w:vAlign w:val="center"/>
          </w:tcPr>
          <w:p w14:paraId="48512684" w14:textId="452A540B" w:rsidR="005315E4" w:rsidRPr="001276BD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4C</w:t>
            </w:r>
          </w:p>
        </w:tc>
        <w:tc>
          <w:tcPr>
            <w:tcW w:w="1134" w:type="dxa"/>
            <w:vAlign w:val="center"/>
          </w:tcPr>
          <w:p w14:paraId="6C3F624E" w14:textId="029FFD8B" w:rsidR="005315E4" w:rsidRPr="001276BD" w:rsidRDefault="005020D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85</w:t>
            </w:r>
          </w:p>
        </w:tc>
        <w:tc>
          <w:tcPr>
            <w:tcW w:w="992" w:type="dxa"/>
            <w:vAlign w:val="center"/>
          </w:tcPr>
          <w:p w14:paraId="56AB3EB3" w14:textId="22ED63F5" w:rsidR="005315E4" w:rsidRPr="001276BD" w:rsidRDefault="005020D6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Align w:val="center"/>
          </w:tcPr>
          <w:p w14:paraId="02913651" w14:textId="10236B4F" w:rsidR="005315E4" w:rsidRPr="001276BD" w:rsidRDefault="00E66ED6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E66ED6">
              <w:rPr>
                <w:lang w:val="en-GB"/>
              </w:rPr>
              <w:t>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dwmo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mmo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ldgr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366A3F">
              <w:rPr>
                <w:lang w:val="en-GB"/>
              </w:rPr>
              <w:t>grl</w:t>
            </w:r>
            <w:proofErr w:type="spellEnd"/>
          </w:p>
        </w:tc>
        <w:tc>
          <w:tcPr>
            <w:tcW w:w="1417" w:type="dxa"/>
            <w:vAlign w:val="center"/>
          </w:tcPr>
          <w:p w14:paraId="17DD7A60" w14:textId="18CDFA7F" w:rsidR="005315E4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0.84</w:t>
            </w:r>
          </w:p>
        </w:tc>
      </w:tr>
      <w:tr w:rsidR="001F3A1A" w:rsidRPr="001276BD" w14:paraId="131BE079" w14:textId="77777777" w:rsidTr="00D37616">
        <w:trPr>
          <w:jc w:val="center"/>
        </w:trPr>
        <w:tc>
          <w:tcPr>
            <w:tcW w:w="988" w:type="dxa"/>
            <w:vAlign w:val="center"/>
          </w:tcPr>
          <w:p w14:paraId="046C3FA2" w14:textId="3D31E082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4D</w:t>
            </w:r>
          </w:p>
        </w:tc>
        <w:tc>
          <w:tcPr>
            <w:tcW w:w="1134" w:type="dxa"/>
            <w:vAlign w:val="center"/>
          </w:tcPr>
          <w:p w14:paraId="47D1DAEE" w14:textId="126154EC" w:rsidR="001F3A1A" w:rsidRPr="001276BD" w:rsidRDefault="00FA6E9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  <w:tc>
          <w:tcPr>
            <w:tcW w:w="992" w:type="dxa"/>
            <w:vAlign w:val="center"/>
          </w:tcPr>
          <w:p w14:paraId="58C8B553" w14:textId="45CC8ADD" w:rsidR="001F3A1A" w:rsidRPr="001276BD" w:rsidRDefault="00FA6E9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26E11B54" w14:textId="2DEE0203" w:rsidR="001F3A1A" w:rsidRPr="001276BD" w:rsidRDefault="00E66ED6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E66ED6">
              <w:rPr>
                <w:lang w:val="en-GB"/>
              </w:rPr>
              <w:t>dcr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vsmo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dcr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Pr="00E66ED6">
              <w:rPr>
                <w:lang w:val="en-GB"/>
              </w:rPr>
              <w:t>vsmo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BC074B">
              <w:rPr>
                <w:lang w:val="en-GB"/>
              </w:rPr>
              <w:t>l</w:t>
            </w:r>
            <w:r w:rsidRPr="00E66ED6">
              <w:rPr>
                <w:lang w:val="en-GB"/>
              </w:rPr>
              <w:t>dgr</w:t>
            </w:r>
            <w:proofErr w:type="spellEnd"/>
            <w:r w:rsidRPr="00E66ED6">
              <w:rPr>
                <w:lang w:val="en-GB"/>
              </w:rPr>
              <w:t xml:space="preserve">, </w:t>
            </w:r>
            <w:proofErr w:type="spellStart"/>
            <w:r w:rsidR="00366A3F">
              <w:rPr>
                <w:lang w:val="en-GB"/>
              </w:rPr>
              <w:t>grl</w:t>
            </w:r>
            <w:proofErr w:type="spellEnd"/>
          </w:p>
        </w:tc>
        <w:tc>
          <w:tcPr>
            <w:tcW w:w="1417" w:type="dxa"/>
            <w:vAlign w:val="center"/>
          </w:tcPr>
          <w:p w14:paraId="24E227C1" w14:textId="5AADEBCB" w:rsidR="001F3A1A" w:rsidRPr="001276BD" w:rsidRDefault="00D16440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0.75</w:t>
            </w:r>
          </w:p>
        </w:tc>
      </w:tr>
      <w:tr w:rsidR="0017499B" w:rsidRPr="001276BD" w14:paraId="6BBCC675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1F5D46FF" w14:textId="44166147" w:rsidR="0017499B" w:rsidRDefault="0017499B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</w:t>
            </w:r>
          </w:p>
        </w:tc>
        <w:tc>
          <w:tcPr>
            <w:tcW w:w="1134" w:type="dxa"/>
            <w:vAlign w:val="center"/>
          </w:tcPr>
          <w:p w14:paraId="587977CE" w14:textId="5B81FD5A" w:rsidR="0017499B" w:rsidRPr="001276BD" w:rsidRDefault="0017499B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78</w:t>
            </w:r>
          </w:p>
        </w:tc>
        <w:tc>
          <w:tcPr>
            <w:tcW w:w="992" w:type="dxa"/>
            <w:vAlign w:val="center"/>
          </w:tcPr>
          <w:p w14:paraId="46F60B81" w14:textId="35C97656" w:rsidR="0017499B" w:rsidRPr="001276BD" w:rsidRDefault="0017499B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68241C64" w14:textId="2E126B60" w:rsidR="0017499B" w:rsidRPr="001276BD" w:rsidRDefault="00366A3F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sdgr</w:t>
            </w:r>
            <w:proofErr w:type="spellEnd"/>
            <w:r w:rsidR="0017499B" w:rsidRPr="00022BB0">
              <w:rPr>
                <w:lang w:val="en-GB"/>
              </w:rPr>
              <w:t xml:space="preserve">, </w:t>
            </w:r>
            <w:proofErr w:type="spellStart"/>
            <w:r w:rsidR="0017499B" w:rsidRPr="00022BB0">
              <w:rPr>
                <w:lang w:val="en-GB"/>
              </w:rPr>
              <w:t>sawmo</w:t>
            </w:r>
            <w:proofErr w:type="spellEnd"/>
            <w:r w:rsidR="0017499B" w:rsidRPr="00022BB0">
              <w:rPr>
                <w:lang w:val="en-GB"/>
              </w:rPr>
              <w:t xml:space="preserve">, </w:t>
            </w:r>
            <w:proofErr w:type="spellStart"/>
            <w:r w:rsidR="0017499B" w:rsidRPr="00022BB0">
              <w:rPr>
                <w:lang w:val="en-GB"/>
              </w:rPr>
              <w:t>dtru</w:t>
            </w:r>
            <w:proofErr w:type="spellEnd"/>
            <w:r w:rsidR="0017499B" w:rsidRPr="00022BB0">
              <w:rPr>
                <w:lang w:val="en-GB"/>
              </w:rPr>
              <w:t xml:space="preserve">, </w:t>
            </w:r>
            <w:proofErr w:type="spellStart"/>
            <w:r w:rsidR="0017499B" w:rsidRPr="00022BB0">
              <w:rPr>
                <w:lang w:val="en-GB"/>
              </w:rPr>
              <w:t>prp</w:t>
            </w:r>
            <w:proofErr w:type="spellEnd"/>
            <w:r w:rsidR="0017499B" w:rsidRPr="00022BB0">
              <w:rPr>
                <w:lang w:val="en-GB"/>
              </w:rPr>
              <w:t xml:space="preserve">, </w:t>
            </w:r>
            <w:proofErr w:type="spellStart"/>
            <w:r w:rsidR="0017499B" w:rsidRPr="00022BB0">
              <w:rPr>
                <w:lang w:val="en-GB"/>
              </w:rPr>
              <w:t>prp</w:t>
            </w:r>
            <w:proofErr w:type="spellEnd"/>
            <w:r w:rsidR="0017499B" w:rsidRPr="00022BB0">
              <w:rPr>
                <w:lang w:val="en-GB"/>
              </w:rPr>
              <w:t xml:space="preserve">, </w:t>
            </w:r>
            <w:proofErr w:type="spellStart"/>
            <w:r w:rsidR="0017499B" w:rsidRPr="00022BB0">
              <w:rPr>
                <w:lang w:val="en-GB"/>
              </w:rPr>
              <w:t>prp</w:t>
            </w:r>
            <w:proofErr w:type="spellEnd"/>
            <w:r w:rsidR="0017499B" w:rsidRPr="00022BB0">
              <w:rPr>
                <w:lang w:val="en-GB"/>
              </w:rPr>
              <w:t>,</w:t>
            </w:r>
            <w:r w:rsidR="00BC074B">
              <w:rPr>
                <w:lang w:val="en-GB"/>
              </w:rPr>
              <w:t xml:space="preserve"> </w:t>
            </w:r>
            <w:proofErr w:type="spellStart"/>
            <w:r w:rsidR="0017499B" w:rsidRPr="00022BB0">
              <w:rPr>
                <w:lang w:val="en-GB"/>
              </w:rPr>
              <w:t>prp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4C6221F0" w14:textId="6BBFAE0B" w:rsidR="0017499B" w:rsidRPr="001276BD" w:rsidRDefault="0000728C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0.57</w:t>
            </w:r>
          </w:p>
        </w:tc>
      </w:tr>
      <w:tr w:rsidR="0017499B" w:rsidRPr="001276BD" w14:paraId="16B28E75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1BA4E30B" w14:textId="77777777" w:rsidR="0017499B" w:rsidRDefault="0017499B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FA6DA37" w14:textId="4164C1CE" w:rsidR="0017499B" w:rsidRDefault="0017499B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992" w:type="dxa"/>
            <w:vAlign w:val="center"/>
          </w:tcPr>
          <w:p w14:paraId="5F0E32D1" w14:textId="27431D2C" w:rsidR="0017499B" w:rsidRDefault="0017499B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3EC056AA" w14:textId="77777777" w:rsidR="0017499B" w:rsidRPr="00022BB0" w:rsidRDefault="0017499B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3C99052" w14:textId="77777777" w:rsidR="0017499B" w:rsidRPr="001276BD" w:rsidRDefault="0017499B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D86ED1" w:rsidRPr="001276BD" w14:paraId="1B9A83D3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016C46A7" w14:textId="487EF521" w:rsidR="00D86ED1" w:rsidRDefault="00D86ED1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5A</w:t>
            </w:r>
          </w:p>
        </w:tc>
        <w:tc>
          <w:tcPr>
            <w:tcW w:w="1134" w:type="dxa"/>
            <w:vAlign w:val="center"/>
          </w:tcPr>
          <w:p w14:paraId="31DF21C7" w14:textId="6B19DBE7" w:rsidR="00D86ED1" w:rsidRPr="001276BD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992" w:type="dxa"/>
            <w:vAlign w:val="center"/>
          </w:tcPr>
          <w:p w14:paraId="581F901B" w14:textId="4DB3C85B" w:rsidR="00D86ED1" w:rsidRPr="001276BD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 w:val="restart"/>
            <w:vAlign w:val="center"/>
          </w:tcPr>
          <w:p w14:paraId="4DE845B8" w14:textId="4590DF2A" w:rsidR="00D86ED1" w:rsidRPr="001276BD" w:rsidRDefault="00366A3F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sdgr</w:t>
            </w:r>
            <w:proofErr w:type="spellEnd"/>
            <w:r w:rsidR="00D86ED1" w:rsidRPr="00022BB0">
              <w:rPr>
                <w:lang w:val="en-GB"/>
              </w:rPr>
              <w:t xml:space="preserve">, </w:t>
            </w:r>
            <w:proofErr w:type="spellStart"/>
            <w:r w:rsidR="00D86ED1" w:rsidRPr="00022BB0">
              <w:rPr>
                <w:lang w:val="en-GB"/>
              </w:rPr>
              <w:t>awmo</w:t>
            </w:r>
            <w:proofErr w:type="spellEnd"/>
            <w:r w:rsidR="00D86ED1" w:rsidRPr="00022BB0">
              <w:rPr>
                <w:lang w:val="en-GB"/>
              </w:rPr>
              <w:t xml:space="preserve">, </w:t>
            </w:r>
            <w:proofErr w:type="spellStart"/>
            <w:r w:rsidR="00D86ED1" w:rsidRPr="00022BB0">
              <w:rPr>
                <w:lang w:val="en-GB"/>
              </w:rPr>
              <w:t>dtr</w:t>
            </w:r>
            <w:proofErr w:type="spellEnd"/>
            <w:r w:rsidR="00D86ED1" w:rsidRPr="00022BB0">
              <w:rPr>
                <w:lang w:val="en-GB"/>
              </w:rPr>
              <w:t xml:space="preserve">, </w:t>
            </w:r>
            <w:proofErr w:type="spellStart"/>
            <w:r w:rsidR="00D86ED1" w:rsidRPr="00022BB0">
              <w:rPr>
                <w:lang w:val="en-GB"/>
              </w:rPr>
              <w:t>prp</w:t>
            </w:r>
            <w:proofErr w:type="spellEnd"/>
            <w:r w:rsidR="00D86ED1" w:rsidRPr="00022BB0">
              <w:rPr>
                <w:lang w:val="en-GB"/>
              </w:rPr>
              <w:t xml:space="preserve">, </w:t>
            </w:r>
            <w:proofErr w:type="spellStart"/>
            <w:r w:rsidR="00D86ED1" w:rsidRPr="00022BB0">
              <w:rPr>
                <w:lang w:val="en-GB"/>
              </w:rPr>
              <w:t>prp</w:t>
            </w:r>
            <w:proofErr w:type="spellEnd"/>
            <w:r w:rsidR="00D86ED1" w:rsidRPr="00022BB0">
              <w:rPr>
                <w:lang w:val="en-GB"/>
              </w:rPr>
              <w:t xml:space="preserve">, </w:t>
            </w:r>
            <w:proofErr w:type="spellStart"/>
            <w:r w:rsidR="00D86ED1" w:rsidRPr="00022BB0">
              <w:rPr>
                <w:lang w:val="en-GB"/>
              </w:rPr>
              <w:t>prp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62C78732" w14:textId="46173597" w:rsidR="00D86ED1" w:rsidRPr="001276BD" w:rsidRDefault="0000728C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0.74</w:t>
            </w:r>
          </w:p>
        </w:tc>
      </w:tr>
      <w:tr w:rsidR="00D86ED1" w:rsidRPr="001276BD" w14:paraId="5C007429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53700AD4" w14:textId="77777777" w:rsidR="00D86ED1" w:rsidRDefault="00D86ED1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C5C5AC9" w14:textId="674F5060" w:rsidR="00D86ED1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79</w:t>
            </w:r>
          </w:p>
        </w:tc>
        <w:tc>
          <w:tcPr>
            <w:tcW w:w="992" w:type="dxa"/>
            <w:vAlign w:val="center"/>
          </w:tcPr>
          <w:p w14:paraId="4E13767C" w14:textId="0A7811CA" w:rsidR="00D86ED1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5BB545FE" w14:textId="77777777" w:rsidR="00D86ED1" w:rsidRPr="00022BB0" w:rsidRDefault="00D86ED1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544AFE09" w14:textId="77777777" w:rsidR="00D86ED1" w:rsidRPr="001276BD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D86ED1" w:rsidRPr="001276BD" w14:paraId="10A471E2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77F38960" w14:textId="77777777" w:rsidR="00D86ED1" w:rsidRDefault="00D86ED1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4EA1DD0" w14:textId="4E889C73" w:rsidR="00D86ED1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92</w:t>
            </w:r>
          </w:p>
        </w:tc>
        <w:tc>
          <w:tcPr>
            <w:tcW w:w="992" w:type="dxa"/>
            <w:vAlign w:val="center"/>
          </w:tcPr>
          <w:p w14:paraId="34868ACE" w14:textId="4EAB5E02" w:rsidR="00D86ED1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2887DD4D" w14:textId="77777777" w:rsidR="00D86ED1" w:rsidRPr="00022BB0" w:rsidRDefault="00D86ED1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F418BFD" w14:textId="77777777" w:rsidR="00D86ED1" w:rsidRPr="001276BD" w:rsidRDefault="00D86ED1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1F3A1A" w:rsidRPr="001276BD" w14:paraId="7EA1A1BA" w14:textId="77777777" w:rsidTr="00D37616">
        <w:trPr>
          <w:jc w:val="center"/>
        </w:trPr>
        <w:tc>
          <w:tcPr>
            <w:tcW w:w="988" w:type="dxa"/>
            <w:vAlign w:val="center"/>
          </w:tcPr>
          <w:p w14:paraId="4E11360E" w14:textId="0529C024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5B</w:t>
            </w:r>
          </w:p>
        </w:tc>
        <w:tc>
          <w:tcPr>
            <w:tcW w:w="1134" w:type="dxa"/>
            <w:vAlign w:val="center"/>
          </w:tcPr>
          <w:p w14:paraId="05538889" w14:textId="4904FB2C" w:rsidR="001F3A1A" w:rsidRPr="001276BD" w:rsidRDefault="00F06073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92</w:t>
            </w:r>
          </w:p>
        </w:tc>
        <w:tc>
          <w:tcPr>
            <w:tcW w:w="992" w:type="dxa"/>
            <w:vAlign w:val="center"/>
          </w:tcPr>
          <w:p w14:paraId="70A9B440" w14:textId="7797B517" w:rsidR="001F3A1A" w:rsidRPr="001276BD" w:rsidRDefault="00F06073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3974FC34" w14:textId="4CAE7C9A" w:rsidR="001F3A1A" w:rsidRPr="001276BD" w:rsidRDefault="00022BB0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022BB0">
              <w:rPr>
                <w:lang w:val="en-GB"/>
              </w:rPr>
              <w:t>sdmo</w:t>
            </w:r>
            <w:proofErr w:type="spellEnd"/>
            <w:r w:rsidRPr="00022BB0">
              <w:rPr>
                <w:lang w:val="en-GB"/>
              </w:rPr>
              <w:t xml:space="preserve">, </w:t>
            </w:r>
            <w:proofErr w:type="spellStart"/>
            <w:r w:rsidRPr="00022BB0">
              <w:rPr>
                <w:lang w:val="en-GB"/>
              </w:rPr>
              <w:t>sdwmo</w:t>
            </w:r>
            <w:proofErr w:type="spellEnd"/>
            <w:r w:rsidRPr="00022BB0">
              <w:rPr>
                <w:lang w:val="en-GB"/>
              </w:rPr>
              <w:t xml:space="preserve">, </w:t>
            </w:r>
            <w:proofErr w:type="spellStart"/>
            <w:r w:rsidRPr="00022BB0">
              <w:rPr>
                <w:lang w:val="en-GB"/>
              </w:rPr>
              <w:t>atr</w:t>
            </w:r>
            <w:proofErr w:type="spellEnd"/>
            <w:r w:rsidRPr="00022BB0">
              <w:rPr>
                <w:lang w:val="en-GB"/>
              </w:rPr>
              <w:t xml:space="preserve">, </w:t>
            </w:r>
            <w:proofErr w:type="spellStart"/>
            <w:r w:rsidRPr="00022BB0">
              <w:rPr>
                <w:lang w:val="en-GB"/>
              </w:rPr>
              <w:t>grup</w:t>
            </w:r>
            <w:proofErr w:type="spellEnd"/>
            <w:r w:rsidRPr="00022BB0">
              <w:rPr>
                <w:lang w:val="en-GB"/>
              </w:rPr>
              <w:t xml:space="preserve">, </w:t>
            </w:r>
            <w:proofErr w:type="spellStart"/>
            <w:r w:rsidRPr="00022BB0">
              <w:rPr>
                <w:lang w:val="en-GB"/>
              </w:rPr>
              <w:t>grup</w:t>
            </w:r>
            <w:proofErr w:type="spellEnd"/>
          </w:p>
        </w:tc>
        <w:tc>
          <w:tcPr>
            <w:tcW w:w="1417" w:type="dxa"/>
            <w:vAlign w:val="center"/>
          </w:tcPr>
          <w:p w14:paraId="57FC2198" w14:textId="6130ECE0" w:rsidR="001F3A1A" w:rsidRPr="001276BD" w:rsidRDefault="005E542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0.60</w:t>
            </w:r>
          </w:p>
        </w:tc>
      </w:tr>
      <w:tr w:rsidR="0034580A" w:rsidRPr="001276BD" w14:paraId="7B3768C9" w14:textId="77777777" w:rsidTr="00D37616">
        <w:trPr>
          <w:jc w:val="center"/>
        </w:trPr>
        <w:tc>
          <w:tcPr>
            <w:tcW w:w="988" w:type="dxa"/>
            <w:vMerge w:val="restart"/>
            <w:vAlign w:val="center"/>
          </w:tcPr>
          <w:p w14:paraId="2CF8A4A9" w14:textId="2DBCDEB3" w:rsidR="0034580A" w:rsidRDefault="0034580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</w:t>
            </w:r>
          </w:p>
        </w:tc>
        <w:tc>
          <w:tcPr>
            <w:tcW w:w="1134" w:type="dxa"/>
            <w:vAlign w:val="center"/>
          </w:tcPr>
          <w:p w14:paraId="59D1B372" w14:textId="6D2F2B42" w:rsidR="0034580A" w:rsidRPr="001276BD" w:rsidRDefault="0034580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992" w:type="dxa"/>
            <w:vAlign w:val="center"/>
          </w:tcPr>
          <w:p w14:paraId="5CDE0443" w14:textId="4194A84A" w:rsidR="0034580A" w:rsidRPr="001276BD" w:rsidRDefault="0034580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Merge w:val="restart"/>
            <w:vAlign w:val="center"/>
          </w:tcPr>
          <w:p w14:paraId="4C56751A" w14:textId="2B5FBA52" w:rsidR="0034580A" w:rsidRPr="001276BD" w:rsidRDefault="00BC074B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sqcr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sqcr</w:t>
            </w:r>
            <w:proofErr w:type="spellEnd"/>
            <w:r w:rsidR="0034580A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sqcr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BD73C77" w14:textId="4947B147" w:rsidR="0034580A" w:rsidRPr="001276BD" w:rsidRDefault="005E542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0.69</w:t>
            </w:r>
          </w:p>
        </w:tc>
      </w:tr>
      <w:tr w:rsidR="0034580A" w:rsidRPr="001276BD" w14:paraId="5466A2D0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453E9E74" w14:textId="77777777" w:rsidR="0034580A" w:rsidRDefault="0034580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E51AA60" w14:textId="459B6AC1" w:rsidR="0034580A" w:rsidRPr="001276BD" w:rsidRDefault="0034580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6E01DD5E" w14:textId="0317FAAC" w:rsidR="0034580A" w:rsidRPr="001276BD" w:rsidRDefault="0034580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/>
            <w:vAlign w:val="center"/>
          </w:tcPr>
          <w:p w14:paraId="58965DB3" w14:textId="77777777" w:rsidR="0034580A" w:rsidRPr="00022BB0" w:rsidRDefault="0034580A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1B95944A" w14:textId="77777777" w:rsidR="0034580A" w:rsidRPr="001276BD" w:rsidRDefault="0034580A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1F3A1A" w:rsidRPr="001276BD" w14:paraId="5E472635" w14:textId="77777777" w:rsidTr="00D37616">
        <w:trPr>
          <w:jc w:val="center"/>
        </w:trPr>
        <w:tc>
          <w:tcPr>
            <w:tcW w:w="988" w:type="dxa"/>
            <w:vAlign w:val="center"/>
          </w:tcPr>
          <w:p w14:paraId="42BCA140" w14:textId="73486A3C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6A</w:t>
            </w:r>
          </w:p>
        </w:tc>
        <w:tc>
          <w:tcPr>
            <w:tcW w:w="1134" w:type="dxa"/>
            <w:vAlign w:val="center"/>
          </w:tcPr>
          <w:p w14:paraId="5982FCA0" w14:textId="39A1342A" w:rsidR="001F3A1A" w:rsidRPr="001276BD" w:rsidRDefault="00BC2A29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92" w:type="dxa"/>
            <w:vAlign w:val="center"/>
          </w:tcPr>
          <w:p w14:paraId="112260F1" w14:textId="0F75EA10" w:rsidR="001F3A1A" w:rsidRPr="001276BD" w:rsidRDefault="00BC2A29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Jan-18</w:t>
            </w:r>
          </w:p>
        </w:tc>
        <w:tc>
          <w:tcPr>
            <w:tcW w:w="4394" w:type="dxa"/>
            <w:vAlign w:val="center"/>
          </w:tcPr>
          <w:p w14:paraId="6EEDB6B8" w14:textId="1F0DA42E" w:rsidR="001F3A1A" w:rsidRPr="001276BD" w:rsidRDefault="00BC074B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grup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sqcr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sqcr</w:t>
            </w:r>
            <w:proofErr w:type="spellEnd"/>
          </w:p>
        </w:tc>
        <w:tc>
          <w:tcPr>
            <w:tcW w:w="1417" w:type="dxa"/>
            <w:vAlign w:val="center"/>
          </w:tcPr>
          <w:p w14:paraId="3087A163" w14:textId="6BA66C79" w:rsidR="001F3A1A" w:rsidRPr="001276BD" w:rsidRDefault="007D78E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0.84</w:t>
            </w:r>
          </w:p>
        </w:tc>
      </w:tr>
      <w:tr w:rsidR="001F3A1A" w:rsidRPr="001276BD" w14:paraId="3319160C" w14:textId="77777777" w:rsidTr="00D37616">
        <w:trPr>
          <w:jc w:val="center"/>
        </w:trPr>
        <w:tc>
          <w:tcPr>
            <w:tcW w:w="988" w:type="dxa"/>
            <w:vAlign w:val="center"/>
          </w:tcPr>
          <w:p w14:paraId="29A5FAA7" w14:textId="44ECBC68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6B</w:t>
            </w:r>
          </w:p>
        </w:tc>
        <w:tc>
          <w:tcPr>
            <w:tcW w:w="1134" w:type="dxa"/>
            <w:vAlign w:val="center"/>
          </w:tcPr>
          <w:p w14:paraId="5F8D90A3" w14:textId="24CF2999" w:rsidR="001F3A1A" w:rsidRPr="001276BD" w:rsidRDefault="002B5EB9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992" w:type="dxa"/>
            <w:vAlign w:val="center"/>
          </w:tcPr>
          <w:p w14:paraId="54F2B15A" w14:textId="20B54583" w:rsidR="001F3A1A" w:rsidRPr="001276BD" w:rsidRDefault="002B5EB9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Align w:val="center"/>
          </w:tcPr>
          <w:p w14:paraId="7D8AB85C" w14:textId="07FFD694" w:rsidR="001F3A1A" w:rsidRPr="001276BD" w:rsidRDefault="00BC074B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sbstr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vsqcr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ahsqk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vsqcr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vhsqk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vsqcr</w:t>
            </w:r>
            <w:proofErr w:type="spellEnd"/>
            <w:r w:rsidR="00022BB0" w:rsidRPr="00022BB0">
              <w:rPr>
                <w:lang w:val="en-GB"/>
              </w:rPr>
              <w:t xml:space="preserve">, </w:t>
            </w:r>
            <w:proofErr w:type="spellStart"/>
            <w:r w:rsidR="00022BB0" w:rsidRPr="00022BB0">
              <w:rPr>
                <w:lang w:val="en-GB"/>
              </w:rPr>
              <w:t>vhsqk</w:t>
            </w:r>
            <w:proofErr w:type="spellEnd"/>
          </w:p>
        </w:tc>
        <w:tc>
          <w:tcPr>
            <w:tcW w:w="1417" w:type="dxa"/>
            <w:vAlign w:val="center"/>
          </w:tcPr>
          <w:p w14:paraId="4DCFAC7D" w14:textId="589B4E69" w:rsidR="007D78E5" w:rsidRPr="001276BD" w:rsidRDefault="007D78E5" w:rsidP="007D78E5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0.82</w:t>
            </w:r>
          </w:p>
        </w:tc>
      </w:tr>
      <w:tr w:rsidR="001D3F8D" w:rsidRPr="001276BD" w14:paraId="14F0D0B5" w14:textId="77777777" w:rsidTr="00D37616">
        <w:trPr>
          <w:trHeight w:val="743"/>
          <w:jc w:val="center"/>
        </w:trPr>
        <w:tc>
          <w:tcPr>
            <w:tcW w:w="988" w:type="dxa"/>
            <w:vMerge w:val="restart"/>
            <w:vAlign w:val="center"/>
          </w:tcPr>
          <w:p w14:paraId="564E0E8A" w14:textId="5081F211" w:rsidR="001D3F8D" w:rsidRDefault="001D3F8D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6C</w:t>
            </w:r>
          </w:p>
        </w:tc>
        <w:tc>
          <w:tcPr>
            <w:tcW w:w="1134" w:type="dxa"/>
            <w:vAlign w:val="center"/>
          </w:tcPr>
          <w:p w14:paraId="0B90B74D" w14:textId="49382853" w:rsidR="001D3F8D" w:rsidRPr="001276B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92" w:type="dxa"/>
            <w:vAlign w:val="center"/>
          </w:tcPr>
          <w:p w14:paraId="49D4BF6B" w14:textId="550754C0" w:rsidR="001D3F8D" w:rsidRPr="001276B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Feb-18</w:t>
            </w:r>
          </w:p>
        </w:tc>
        <w:tc>
          <w:tcPr>
            <w:tcW w:w="4394" w:type="dxa"/>
            <w:vMerge w:val="restart"/>
            <w:vAlign w:val="center"/>
          </w:tcPr>
          <w:p w14:paraId="01C0396D" w14:textId="077C466E" w:rsidR="001D3F8D" w:rsidRPr="001276BD" w:rsidRDefault="00BC074B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dtrb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dtrb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asqk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dsqk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sawl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svhws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sawl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svhws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sawl</w:t>
            </w:r>
            <w:proofErr w:type="spellEnd"/>
            <w:r w:rsidR="001D3F8D" w:rsidRPr="00022BB0">
              <w:rPr>
                <w:lang w:val="en-GB"/>
              </w:rPr>
              <w:t xml:space="preserve">, </w:t>
            </w:r>
            <w:proofErr w:type="spellStart"/>
            <w:r w:rsidR="001D3F8D" w:rsidRPr="00022BB0">
              <w:rPr>
                <w:lang w:val="en-GB"/>
              </w:rPr>
              <w:t>svhws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4667BE00" w14:textId="6EBBB2B1" w:rsidR="001D3F8D" w:rsidRPr="001276BD" w:rsidRDefault="007D78E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0.73</w:t>
            </w:r>
          </w:p>
        </w:tc>
      </w:tr>
      <w:tr w:rsidR="001D3F8D" w:rsidRPr="001276BD" w14:paraId="3885B086" w14:textId="77777777" w:rsidTr="00D37616">
        <w:trPr>
          <w:trHeight w:val="697"/>
          <w:jc w:val="center"/>
        </w:trPr>
        <w:tc>
          <w:tcPr>
            <w:tcW w:w="988" w:type="dxa"/>
            <w:vMerge/>
            <w:vAlign w:val="center"/>
          </w:tcPr>
          <w:p w14:paraId="54CD5A7B" w14:textId="77777777" w:rsidR="001D3F8D" w:rsidRDefault="001D3F8D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514F799" w14:textId="3AC3037A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992" w:type="dxa"/>
            <w:vAlign w:val="center"/>
          </w:tcPr>
          <w:p w14:paraId="706B9D65" w14:textId="7A6F668C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Mar-18</w:t>
            </w:r>
          </w:p>
        </w:tc>
        <w:tc>
          <w:tcPr>
            <w:tcW w:w="4394" w:type="dxa"/>
            <w:vMerge/>
            <w:vAlign w:val="center"/>
          </w:tcPr>
          <w:p w14:paraId="6B820C59" w14:textId="77777777" w:rsidR="001D3F8D" w:rsidRPr="00022BB0" w:rsidRDefault="001D3F8D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7209875" w14:textId="77777777" w:rsidR="001D3F8D" w:rsidRPr="001276B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1D3F8D" w:rsidRPr="001276BD" w14:paraId="76B7C802" w14:textId="77777777" w:rsidTr="00D37616">
        <w:trPr>
          <w:trHeight w:val="695"/>
          <w:jc w:val="center"/>
        </w:trPr>
        <w:tc>
          <w:tcPr>
            <w:tcW w:w="988" w:type="dxa"/>
            <w:vMerge/>
            <w:vAlign w:val="center"/>
          </w:tcPr>
          <w:p w14:paraId="5144FD26" w14:textId="77777777" w:rsidR="001D3F8D" w:rsidRDefault="001D3F8D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EB07804" w14:textId="7D2C0896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47</w:t>
            </w:r>
          </w:p>
        </w:tc>
        <w:tc>
          <w:tcPr>
            <w:tcW w:w="992" w:type="dxa"/>
            <w:vAlign w:val="center"/>
          </w:tcPr>
          <w:p w14:paraId="32F909CB" w14:textId="6EC891A0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Apr-18</w:t>
            </w:r>
          </w:p>
        </w:tc>
        <w:tc>
          <w:tcPr>
            <w:tcW w:w="4394" w:type="dxa"/>
            <w:vMerge/>
            <w:vAlign w:val="center"/>
          </w:tcPr>
          <w:p w14:paraId="16F99082" w14:textId="77777777" w:rsidR="001D3F8D" w:rsidRPr="00022BB0" w:rsidRDefault="001D3F8D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F2983F2" w14:textId="77777777" w:rsidR="001D3F8D" w:rsidRPr="001276B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1D3F8D" w:rsidRPr="001276BD" w14:paraId="28E1D037" w14:textId="77777777" w:rsidTr="00D37616">
        <w:trPr>
          <w:jc w:val="center"/>
        </w:trPr>
        <w:tc>
          <w:tcPr>
            <w:tcW w:w="988" w:type="dxa"/>
            <w:vMerge/>
            <w:vAlign w:val="center"/>
          </w:tcPr>
          <w:p w14:paraId="3E03D125" w14:textId="77777777" w:rsidR="001D3F8D" w:rsidRDefault="001D3F8D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37B446B" w14:textId="667F07D9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992" w:type="dxa"/>
            <w:vAlign w:val="center"/>
          </w:tcPr>
          <w:p w14:paraId="1AFC9DC2" w14:textId="712C998A" w:rsidR="001D3F8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Merge/>
            <w:vAlign w:val="center"/>
          </w:tcPr>
          <w:p w14:paraId="683CC9A1" w14:textId="77777777" w:rsidR="001D3F8D" w:rsidRPr="00022BB0" w:rsidRDefault="001D3F8D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7F10217E" w14:textId="77777777" w:rsidR="001D3F8D" w:rsidRPr="001276BD" w:rsidRDefault="001D3F8D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  <w:tr w:rsidR="001F3A1A" w:rsidRPr="001276BD" w14:paraId="0764D7FB" w14:textId="77777777" w:rsidTr="00D37616">
        <w:trPr>
          <w:jc w:val="center"/>
        </w:trPr>
        <w:tc>
          <w:tcPr>
            <w:tcW w:w="988" w:type="dxa"/>
            <w:vAlign w:val="center"/>
          </w:tcPr>
          <w:p w14:paraId="4A971E47" w14:textId="0E9D6203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7-a</w:t>
            </w:r>
          </w:p>
        </w:tc>
        <w:tc>
          <w:tcPr>
            <w:tcW w:w="1134" w:type="dxa"/>
            <w:vAlign w:val="center"/>
          </w:tcPr>
          <w:p w14:paraId="22715B8B" w14:textId="1EF8B8B0" w:rsidR="001F3A1A" w:rsidRPr="001276BD" w:rsidRDefault="00D767F8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992" w:type="dxa"/>
            <w:vAlign w:val="center"/>
          </w:tcPr>
          <w:p w14:paraId="71D19D7D" w14:textId="5886E39B" w:rsidR="001F3A1A" w:rsidRPr="001276BD" w:rsidRDefault="00651B7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1193B4E1" w14:textId="111B6484" w:rsidR="001F3A1A" w:rsidRPr="001276BD" w:rsidRDefault="006A1C22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 w:rsidRPr="006A1C22">
              <w:rPr>
                <w:lang w:val="en-GB"/>
              </w:rPr>
              <w:t>asw</w:t>
            </w:r>
            <w:proofErr w:type="spellEnd"/>
            <w:r w:rsidRPr="006A1C22">
              <w:rPr>
                <w:lang w:val="en-GB"/>
              </w:rPr>
              <w:t xml:space="preserve">, </w:t>
            </w:r>
            <w:proofErr w:type="spellStart"/>
            <w:r w:rsidRPr="006A1C22">
              <w:rPr>
                <w:lang w:val="en-GB"/>
              </w:rPr>
              <w:t>sawl</w:t>
            </w:r>
            <w:proofErr w:type="spellEnd"/>
            <w:r w:rsidRPr="006A1C22">
              <w:rPr>
                <w:lang w:val="en-GB"/>
              </w:rPr>
              <w:t xml:space="preserve">, </w:t>
            </w:r>
            <w:proofErr w:type="spellStart"/>
            <w:r w:rsidRPr="006A1C22">
              <w:rPr>
                <w:lang w:val="en-GB"/>
              </w:rPr>
              <w:t>sawl</w:t>
            </w:r>
            <w:proofErr w:type="spellEnd"/>
          </w:p>
        </w:tc>
        <w:tc>
          <w:tcPr>
            <w:tcW w:w="1417" w:type="dxa"/>
            <w:vAlign w:val="center"/>
          </w:tcPr>
          <w:p w14:paraId="6A8EE7F0" w14:textId="59883AAA" w:rsidR="001F3A1A" w:rsidRPr="001276BD" w:rsidRDefault="007D78E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0.69</w:t>
            </w:r>
          </w:p>
        </w:tc>
      </w:tr>
      <w:tr w:rsidR="001F3A1A" w:rsidRPr="001276BD" w14:paraId="24EF2327" w14:textId="77777777" w:rsidTr="00D37616">
        <w:trPr>
          <w:jc w:val="center"/>
        </w:trPr>
        <w:tc>
          <w:tcPr>
            <w:tcW w:w="988" w:type="dxa"/>
            <w:vAlign w:val="center"/>
          </w:tcPr>
          <w:p w14:paraId="321B79E7" w14:textId="308E5512" w:rsidR="001F3A1A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7-ab</w:t>
            </w:r>
          </w:p>
        </w:tc>
        <w:tc>
          <w:tcPr>
            <w:tcW w:w="1134" w:type="dxa"/>
            <w:vAlign w:val="center"/>
          </w:tcPr>
          <w:p w14:paraId="632060D7" w14:textId="03123BB4" w:rsidR="001F3A1A" w:rsidRPr="001276BD" w:rsidRDefault="00D767F8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992" w:type="dxa"/>
            <w:vAlign w:val="center"/>
          </w:tcPr>
          <w:p w14:paraId="6C3014B5" w14:textId="17D0E41F" w:rsidR="001F3A1A" w:rsidRPr="001276BD" w:rsidRDefault="00651B7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vAlign w:val="center"/>
          </w:tcPr>
          <w:p w14:paraId="0B976695" w14:textId="689D3FA9" w:rsidR="001F3A1A" w:rsidRPr="001276BD" w:rsidRDefault="00500857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dr</w:t>
            </w:r>
            <w:proofErr w:type="spellEnd"/>
            <w:r w:rsidR="006A1C22" w:rsidRPr="006A1C22">
              <w:rPr>
                <w:lang w:val="en-GB"/>
              </w:rPr>
              <w:t xml:space="preserve">, </w:t>
            </w:r>
            <w:proofErr w:type="spellStart"/>
            <w:r w:rsidR="006A1C22" w:rsidRPr="006A1C22">
              <w:rPr>
                <w:lang w:val="en-GB"/>
              </w:rPr>
              <w:t>sawl</w:t>
            </w:r>
            <w:proofErr w:type="spellEnd"/>
          </w:p>
        </w:tc>
        <w:tc>
          <w:tcPr>
            <w:tcW w:w="1417" w:type="dxa"/>
            <w:vAlign w:val="center"/>
          </w:tcPr>
          <w:p w14:paraId="4A471B4D" w14:textId="488EB371" w:rsidR="001F3A1A" w:rsidRPr="001276BD" w:rsidRDefault="007D78E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0.72</w:t>
            </w:r>
          </w:p>
        </w:tc>
      </w:tr>
      <w:tr w:rsidR="005315E4" w:rsidRPr="001276BD" w14:paraId="410F02E9" w14:textId="77777777" w:rsidTr="00D37616">
        <w:trPr>
          <w:jc w:val="center"/>
        </w:trPr>
        <w:tc>
          <w:tcPr>
            <w:tcW w:w="988" w:type="dxa"/>
            <w:tcBorders>
              <w:bottom w:val="double" w:sz="6" w:space="0" w:color="auto"/>
            </w:tcBorders>
            <w:vAlign w:val="center"/>
          </w:tcPr>
          <w:p w14:paraId="3F712A44" w14:textId="4A1F1DB6" w:rsidR="005315E4" w:rsidRPr="001276BD" w:rsidRDefault="001F3A1A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7-b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vAlign w:val="center"/>
          </w:tcPr>
          <w:p w14:paraId="736F5335" w14:textId="3F720BA9" w:rsidR="005315E4" w:rsidRPr="001276BD" w:rsidRDefault="00D767F8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992" w:type="dxa"/>
            <w:tcBorders>
              <w:bottom w:val="double" w:sz="6" w:space="0" w:color="auto"/>
            </w:tcBorders>
            <w:vAlign w:val="center"/>
          </w:tcPr>
          <w:p w14:paraId="10D816A9" w14:textId="3EEEB3EC" w:rsidR="005315E4" w:rsidRPr="001276BD" w:rsidRDefault="00651B7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Jan-19</w:t>
            </w:r>
          </w:p>
        </w:tc>
        <w:tc>
          <w:tcPr>
            <w:tcW w:w="4394" w:type="dxa"/>
            <w:tcBorders>
              <w:bottom w:val="double" w:sz="6" w:space="0" w:color="auto"/>
            </w:tcBorders>
            <w:vAlign w:val="center"/>
          </w:tcPr>
          <w:p w14:paraId="4CEA155B" w14:textId="6B8B5777" w:rsidR="005315E4" w:rsidRPr="001276BD" w:rsidRDefault="00500857" w:rsidP="005315E4">
            <w:pPr>
              <w:spacing w:before="60" w:after="60" w:line="276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dr</w:t>
            </w:r>
            <w:proofErr w:type="spellEnd"/>
            <w:r w:rsidR="006A1C22" w:rsidRPr="006A1C22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dr</w:t>
            </w:r>
            <w:proofErr w:type="spellEnd"/>
          </w:p>
        </w:tc>
        <w:tc>
          <w:tcPr>
            <w:tcW w:w="1417" w:type="dxa"/>
            <w:tcBorders>
              <w:bottom w:val="double" w:sz="6" w:space="0" w:color="auto"/>
            </w:tcBorders>
            <w:vAlign w:val="center"/>
          </w:tcPr>
          <w:p w14:paraId="4B42143B" w14:textId="3473DFB3" w:rsidR="005315E4" w:rsidRPr="001276BD" w:rsidRDefault="007D78E5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5315E4" w:rsidRPr="001276BD" w14:paraId="66FCC865" w14:textId="77777777" w:rsidTr="00D37616">
        <w:trPr>
          <w:trHeight w:val="443"/>
          <w:jc w:val="center"/>
        </w:trPr>
        <w:tc>
          <w:tcPr>
            <w:tcW w:w="988" w:type="dxa"/>
            <w:tcBorders>
              <w:top w:val="double" w:sz="6" w:space="0" w:color="auto"/>
            </w:tcBorders>
            <w:vAlign w:val="center"/>
          </w:tcPr>
          <w:p w14:paraId="77EF7890" w14:textId="77777777" w:rsidR="005315E4" w:rsidRPr="001276BD" w:rsidRDefault="005315E4" w:rsidP="005315E4">
            <w:pPr>
              <w:spacing w:before="60" w:after="60" w:line="276" w:lineRule="auto"/>
              <w:jc w:val="center"/>
              <w:rPr>
                <w:b/>
                <w:bCs/>
                <w:lang w:val="en-GB"/>
              </w:rPr>
            </w:pPr>
            <w:r w:rsidRPr="001276BD">
              <w:rPr>
                <w:b/>
                <w:bCs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vAlign w:val="center"/>
          </w:tcPr>
          <w:p w14:paraId="38F116F0" w14:textId="756767B0" w:rsidR="005315E4" w:rsidRPr="001276BD" w:rsidRDefault="005315E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1109</w:t>
            </w:r>
          </w:p>
        </w:tc>
        <w:tc>
          <w:tcPr>
            <w:tcW w:w="992" w:type="dxa"/>
            <w:tcBorders>
              <w:top w:val="double" w:sz="6" w:space="0" w:color="auto"/>
            </w:tcBorders>
            <w:vAlign w:val="center"/>
          </w:tcPr>
          <w:p w14:paraId="1409BAF3" w14:textId="77777777" w:rsidR="005315E4" w:rsidRPr="001276BD" w:rsidRDefault="005315E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  <w:tc>
          <w:tcPr>
            <w:tcW w:w="4394" w:type="dxa"/>
            <w:tcBorders>
              <w:top w:val="double" w:sz="6" w:space="0" w:color="auto"/>
            </w:tcBorders>
            <w:vAlign w:val="center"/>
          </w:tcPr>
          <w:p w14:paraId="5455B3E0" w14:textId="77777777" w:rsidR="005315E4" w:rsidRPr="001276BD" w:rsidRDefault="005315E4" w:rsidP="005315E4">
            <w:pPr>
              <w:spacing w:before="60" w:after="60" w:line="276" w:lineRule="auto"/>
              <w:rPr>
                <w:lang w:val="en-GB"/>
              </w:rPr>
            </w:pPr>
          </w:p>
        </w:tc>
        <w:tc>
          <w:tcPr>
            <w:tcW w:w="1417" w:type="dxa"/>
            <w:tcBorders>
              <w:top w:val="double" w:sz="6" w:space="0" w:color="auto"/>
            </w:tcBorders>
            <w:vAlign w:val="center"/>
          </w:tcPr>
          <w:p w14:paraId="76E269AB" w14:textId="77777777" w:rsidR="005315E4" w:rsidRPr="001276BD" w:rsidRDefault="005315E4" w:rsidP="005315E4">
            <w:pPr>
              <w:spacing w:before="60" w:after="60" w:line="276" w:lineRule="auto"/>
              <w:jc w:val="center"/>
              <w:rPr>
                <w:lang w:val="en-GB"/>
              </w:rPr>
            </w:pPr>
          </w:p>
        </w:tc>
      </w:tr>
    </w:tbl>
    <w:p w14:paraId="64399D8A" w14:textId="115D9CE3" w:rsidR="0076514A" w:rsidRPr="001276BD" w:rsidRDefault="0076514A" w:rsidP="0076514A">
      <w:pPr>
        <w:rPr>
          <w:lang w:val="en-GB"/>
        </w:rPr>
      </w:pPr>
    </w:p>
    <w:p w14:paraId="17DABF2B" w14:textId="77777777" w:rsidR="006B277B" w:rsidRPr="001276BD" w:rsidRDefault="006B277B" w:rsidP="0076514A">
      <w:pPr>
        <w:rPr>
          <w:lang w:val="en-GB"/>
        </w:rPr>
        <w:sectPr w:rsidR="006B277B" w:rsidRPr="001276BD" w:rsidSect="0093429D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0D0F900" w14:textId="771229C2" w:rsidR="006B277B" w:rsidRPr="00BA0133" w:rsidRDefault="006B277B" w:rsidP="006B277B">
      <w:pPr>
        <w:pStyle w:val="Heading2"/>
      </w:pPr>
      <w:r w:rsidRPr="00BA0133">
        <w:lastRenderedPageBreak/>
        <w:t xml:space="preserve">Supplementary Table </w:t>
      </w:r>
      <w:r w:rsidR="001276BD" w:rsidRPr="00BA0133">
        <w:t>3</w:t>
      </w:r>
      <w:r w:rsidRPr="00BA0133">
        <w:t>.</w:t>
      </w:r>
    </w:p>
    <w:p w14:paraId="1E10F7B9" w14:textId="3A9F8609" w:rsidR="002A485E" w:rsidRDefault="00080D41" w:rsidP="00080D41">
      <w:pPr>
        <w:rPr>
          <w:lang w:val="en-GB"/>
        </w:rPr>
      </w:pPr>
      <w:r w:rsidRPr="001276BD">
        <w:rPr>
          <w:lang w:val="en-GB"/>
        </w:rPr>
        <w:t>LSI matrix showing similarities</w:t>
      </w:r>
      <w:r w:rsidR="002A485E">
        <w:rPr>
          <w:lang w:val="en-GB"/>
        </w:rPr>
        <w:t xml:space="preserve"> </w:t>
      </w:r>
      <w:r w:rsidR="002A485E" w:rsidRPr="001276BD">
        <w:rPr>
          <w:lang w:val="en-GB"/>
        </w:rPr>
        <w:t>(0=no similarity, 1=complete similarity)</w:t>
      </w:r>
      <w:r w:rsidRPr="001276BD">
        <w:rPr>
          <w:lang w:val="en-GB"/>
        </w:rPr>
        <w:t xml:space="preserve"> between the set medians</w:t>
      </w:r>
      <w:r w:rsidR="00793602">
        <w:rPr>
          <w:lang w:val="en-GB"/>
        </w:rPr>
        <w:t xml:space="preserve"> (most representative string</w:t>
      </w:r>
      <w:r w:rsidR="00264CF7">
        <w:rPr>
          <w:lang w:val="en-GB"/>
        </w:rPr>
        <w:t xml:space="preserve"> per song session</w:t>
      </w:r>
      <w:r w:rsidR="00793602">
        <w:rPr>
          <w:lang w:val="en-GB"/>
        </w:rPr>
        <w:t>)</w:t>
      </w:r>
      <w:r w:rsidRPr="001276BD">
        <w:rPr>
          <w:lang w:val="en-GB"/>
        </w:rPr>
        <w:t xml:space="preserve"> of </w:t>
      </w:r>
      <w:r w:rsidR="00793602">
        <w:rPr>
          <w:lang w:val="en-GB"/>
        </w:rPr>
        <w:t>each</w:t>
      </w:r>
      <w:r w:rsidRPr="001276BD">
        <w:rPr>
          <w:lang w:val="en-GB"/>
        </w:rPr>
        <w:t xml:space="preserve"> phrase type</w:t>
      </w:r>
      <w:r w:rsidR="005815D8">
        <w:rPr>
          <w:lang w:val="en-GB"/>
        </w:rPr>
        <w:t xml:space="preserve"> (sequence of units)</w:t>
      </w:r>
      <w:r w:rsidR="00264CF7">
        <w:rPr>
          <w:lang w:val="en-GB"/>
        </w:rPr>
        <w:t>.</w:t>
      </w:r>
    </w:p>
    <w:p w14:paraId="14E5E17C" w14:textId="77777777" w:rsidR="002A485E" w:rsidRPr="002A485E" w:rsidRDefault="002A485E" w:rsidP="00080D41">
      <w:pPr>
        <w:rPr>
          <w:lang w:val="en-GB"/>
        </w:rPr>
      </w:pPr>
    </w:p>
    <w:tbl>
      <w:tblPr>
        <w:tblStyle w:val="TableGridLight"/>
        <w:tblW w:w="15970" w:type="dxa"/>
        <w:tblInd w:w="-791" w:type="dxa"/>
        <w:tblLook w:val="04A0" w:firstRow="1" w:lastRow="0" w:firstColumn="1" w:lastColumn="0" w:noHBand="0" w:noVBand="1"/>
      </w:tblPr>
      <w:tblGrid>
        <w:gridCol w:w="68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3F34E8" w:rsidRPr="00810F22" w14:paraId="59290C7A" w14:textId="1CA27614" w:rsidTr="00130E85">
        <w:tc>
          <w:tcPr>
            <w:tcW w:w="68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D263A6C" w14:textId="64426FCD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  <w:lang w:val="en-GB"/>
              </w:rPr>
              <w:t>Phrase type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E9C0220" w14:textId="49ADAE71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20A44A4" w14:textId="2709FD51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EF81833" w14:textId="4547E537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1EC54774" w14:textId="7231522F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1C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1152E856" w14:textId="692AC1CB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1207828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  <w:p w14:paraId="34A7F1C0" w14:textId="278E8210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74FCF6A1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  <w:p w14:paraId="29F229AB" w14:textId="224CBD0A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-ab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0F4F7D7B" w14:textId="77777777" w:rsidR="00130E85" w:rsidRDefault="003F34E8" w:rsidP="00130E85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  <w:p w14:paraId="4A355392" w14:textId="530C0603" w:rsidR="003F34E8" w:rsidRPr="00810F22" w:rsidRDefault="003F34E8" w:rsidP="00130E85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0BE9D807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</w:t>
            </w:r>
          </w:p>
          <w:p w14:paraId="7AD3E8B1" w14:textId="778D89BC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E92DAA5" w14:textId="2AAA6F6E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3A-ab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0CCE76C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</w:t>
            </w:r>
          </w:p>
          <w:p w14:paraId="52DAA7A9" w14:textId="25113938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95ECF52" w14:textId="73F0953F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54436DC" w14:textId="6F9A8174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14F966FF" w14:textId="15652AD1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EF10CA5" w14:textId="65284826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07EDEC6" w14:textId="5564CACC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4C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E351AAF" w14:textId="16C4CAA8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4D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64D93BA" w14:textId="169F3AA4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6BFB3C1C" w14:textId="7599747A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08AE0F21" w14:textId="1B16506D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ABC1709" w14:textId="421832D9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A3292D1" w14:textId="35639316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21A7F0B" w14:textId="480E8E2E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C90A120" w14:textId="717156B8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6C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02B3EF2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  <w:p w14:paraId="42E8D784" w14:textId="6FD6D80C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-a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23AAC23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  <w:p w14:paraId="1566FD26" w14:textId="361A83AF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-ab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76E7BB5" w14:textId="77777777" w:rsidR="00130E85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  <w:p w14:paraId="1F98A43A" w14:textId="6D65049A" w:rsidR="003F34E8" w:rsidRPr="00810F22" w:rsidRDefault="003F34E8" w:rsidP="00DE2E69">
            <w:pPr>
              <w:spacing w:before="0"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-b</w:t>
            </w:r>
          </w:p>
        </w:tc>
      </w:tr>
      <w:tr w:rsidR="00810F22" w:rsidRPr="00810F22" w14:paraId="20EC01D8" w14:textId="3DE0F912" w:rsidTr="00130E85">
        <w:tc>
          <w:tcPr>
            <w:tcW w:w="688" w:type="dxa"/>
            <w:tcBorders>
              <w:right w:val="single" w:sz="4" w:space="0" w:color="auto"/>
            </w:tcBorders>
          </w:tcPr>
          <w:p w14:paraId="16D09038" w14:textId="54AC0846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397D66" w14:textId="22048E1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A8C8FB6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D723B45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2588D1A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A29D969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2868F79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5F3AF83C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7452097C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A42C546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3E96BF35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3832379C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798C2FF7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218FDD6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3CEABD2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AA27028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4B57258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FF05C35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30E269D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2497D99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F72398C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52B608D4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06C56FA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3C35306D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3E0F05A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5E4F004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4486DC0B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7AC0039F" w14:textId="77777777" w:rsidR="00810F22" w:rsidRPr="00810F22" w:rsidRDefault="00810F22" w:rsidP="00DE2E69">
            <w:pPr>
              <w:spacing w:before="0" w:after="0"/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</w:tr>
      <w:tr w:rsidR="00810F22" w:rsidRPr="00810F22" w14:paraId="5F60069F" w14:textId="3357F408" w:rsidTr="00130E85">
        <w:tc>
          <w:tcPr>
            <w:tcW w:w="688" w:type="dxa"/>
            <w:tcBorders>
              <w:right w:val="single" w:sz="4" w:space="0" w:color="auto"/>
            </w:tcBorders>
          </w:tcPr>
          <w:p w14:paraId="190F86C6" w14:textId="66C63EAB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03B22277" w14:textId="23CB3DA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566" w:type="dxa"/>
            <w:vAlign w:val="center"/>
          </w:tcPr>
          <w:p w14:paraId="63E0DC1C" w14:textId="47091CD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66" w:type="dxa"/>
            <w:vAlign w:val="center"/>
          </w:tcPr>
          <w:p w14:paraId="446916C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E9CC79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FA27F4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FA2F0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3E9C2C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9E32E5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B75300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9C0120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881354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E65D6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39A2C7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CA9526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CA626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D2ECDD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9C37B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F12CD7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1754C8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29A242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8437ED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CCF929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29F8BF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4E1F9E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0EF691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B5442F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039A7C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2568A187" w14:textId="4EE57094" w:rsidTr="00130E85">
        <w:tc>
          <w:tcPr>
            <w:tcW w:w="688" w:type="dxa"/>
            <w:tcBorders>
              <w:right w:val="single" w:sz="4" w:space="0" w:color="auto"/>
            </w:tcBorders>
          </w:tcPr>
          <w:p w14:paraId="01EADFCD" w14:textId="5E5F0CC5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2A986D60" w14:textId="43A4308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566" w:type="dxa"/>
            <w:vAlign w:val="center"/>
          </w:tcPr>
          <w:p w14:paraId="34A8D4AB" w14:textId="0CE6B5B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566" w:type="dxa"/>
            <w:vAlign w:val="center"/>
          </w:tcPr>
          <w:p w14:paraId="4BF377F7" w14:textId="09D6CF7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566" w:type="dxa"/>
            <w:vAlign w:val="center"/>
          </w:tcPr>
          <w:p w14:paraId="564E226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E89F9C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E3FD12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148D10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187513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F4428E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4E262D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BF59C4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878498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A9605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1E1A81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8FA8D7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F10F11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FE768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816954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200988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DFD288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4D172A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B43080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D2B71E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528B53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5B6CCE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CC4A80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31CB2F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C1664D4" w14:textId="0F0A4F00" w:rsidTr="00130E85">
        <w:tc>
          <w:tcPr>
            <w:tcW w:w="688" w:type="dxa"/>
            <w:tcBorders>
              <w:right w:val="single" w:sz="4" w:space="0" w:color="auto"/>
            </w:tcBorders>
          </w:tcPr>
          <w:p w14:paraId="3A097363" w14:textId="7F79DBEC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1C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79C7169" w14:textId="10E16D0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566" w:type="dxa"/>
            <w:vAlign w:val="center"/>
          </w:tcPr>
          <w:p w14:paraId="67B797D1" w14:textId="3320A83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6" w:type="dxa"/>
            <w:vAlign w:val="center"/>
          </w:tcPr>
          <w:p w14:paraId="0948227E" w14:textId="06E23DC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6" w:type="dxa"/>
            <w:vAlign w:val="center"/>
          </w:tcPr>
          <w:p w14:paraId="2F5FEF07" w14:textId="3069593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66" w:type="dxa"/>
            <w:vAlign w:val="center"/>
          </w:tcPr>
          <w:p w14:paraId="0E619C5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1B6687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DD1F73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B06DBD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12CAA8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997250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67486E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678A4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230C18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37C211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C0D73A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1A856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37D12B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044D7C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F71CB5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FBB2BE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92DCCD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FCB927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765474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E9BF01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B291EF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21A748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9857F5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658A0CC7" w14:textId="31737D0F" w:rsidTr="00130E85">
        <w:tc>
          <w:tcPr>
            <w:tcW w:w="688" w:type="dxa"/>
            <w:tcBorders>
              <w:right w:val="single" w:sz="4" w:space="0" w:color="auto"/>
            </w:tcBorders>
          </w:tcPr>
          <w:p w14:paraId="5226DEB3" w14:textId="00F6DE54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383A5005" w14:textId="5491070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66" w:type="dxa"/>
            <w:vAlign w:val="center"/>
          </w:tcPr>
          <w:p w14:paraId="301CA53C" w14:textId="5AC73BC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55FBCB55" w14:textId="284E4AB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37B4623B" w14:textId="5E962CF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6" w:type="dxa"/>
            <w:vAlign w:val="center"/>
          </w:tcPr>
          <w:p w14:paraId="1E294FEC" w14:textId="4249018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66" w:type="dxa"/>
            <w:vAlign w:val="center"/>
          </w:tcPr>
          <w:p w14:paraId="31EBC61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D1AFA0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EF7D08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40815B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536410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D68CBA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859D56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95BD2E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2B72B5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8062AE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FA9B82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D0A021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3FEEB0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E8150F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FBB3C3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032166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702184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9007D4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0FBAE1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E3871D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772080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691685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350CCD44" w14:textId="035D8F4E" w:rsidTr="00130E85">
        <w:tc>
          <w:tcPr>
            <w:tcW w:w="688" w:type="dxa"/>
            <w:tcBorders>
              <w:right w:val="single" w:sz="4" w:space="0" w:color="auto"/>
            </w:tcBorders>
          </w:tcPr>
          <w:p w14:paraId="7C192DD1" w14:textId="19BBFE15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3-a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CFFB0F8" w14:textId="05CCC8E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83518A6" w14:textId="1C4306A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17FF6A34" w14:textId="52620C6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C9A14D3" w14:textId="1681C06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7E1DA483" w14:textId="0ABFF19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523D28D4" w14:textId="00A4C99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66" w:type="dxa"/>
            <w:vAlign w:val="center"/>
          </w:tcPr>
          <w:p w14:paraId="0F5434F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C7FD8E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FB1814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7B8FC0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EA84DD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9BFE42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1A0E0A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3D7EFE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E1BBE2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95A7EF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FC678F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C1B796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66B41A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DD2925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A30B2E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064F6A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7B74C8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64DABB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A51C8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9D4D26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74F5CC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4626A28D" w14:textId="7AA830E3" w:rsidTr="00130E85">
        <w:tc>
          <w:tcPr>
            <w:tcW w:w="688" w:type="dxa"/>
            <w:tcBorders>
              <w:right w:val="single" w:sz="4" w:space="0" w:color="auto"/>
            </w:tcBorders>
          </w:tcPr>
          <w:p w14:paraId="472B7EAC" w14:textId="5C0F1CA2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3-ab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AA76592" w14:textId="4CD73AA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32F0911E" w14:textId="77F17EA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1FC0822" w14:textId="06954A4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CD0F131" w14:textId="2850404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06C1D3C6" w14:textId="29BE57C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54E606C7" w14:textId="063B514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566" w:type="dxa"/>
            <w:vAlign w:val="center"/>
          </w:tcPr>
          <w:p w14:paraId="179EF4CF" w14:textId="2CA9E9A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566" w:type="dxa"/>
            <w:vAlign w:val="center"/>
          </w:tcPr>
          <w:p w14:paraId="48226DF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E22CA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ED7967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FB391D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6EDE92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0172C8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41508E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60313B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F17CA6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EBD1F2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861AC9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369DA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3FB057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2179E0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4ED1D0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F8019A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F39FFD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19BF34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6185BB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1685D7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F6A178F" w14:textId="3BD57DF6" w:rsidTr="00130E85">
        <w:tc>
          <w:tcPr>
            <w:tcW w:w="688" w:type="dxa"/>
            <w:tcBorders>
              <w:right w:val="single" w:sz="4" w:space="0" w:color="auto"/>
            </w:tcBorders>
          </w:tcPr>
          <w:p w14:paraId="5336CD91" w14:textId="4ACA5040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3-b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879256A" w14:textId="0D75BC3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A9D495E" w14:textId="78C1FF7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5F1490B6" w14:textId="45734E2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3006FBC" w14:textId="73891B3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32CB3C11" w14:textId="6DE69F1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9CC1791" w14:textId="43713A1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566" w:type="dxa"/>
            <w:vAlign w:val="center"/>
          </w:tcPr>
          <w:p w14:paraId="65B0E2C6" w14:textId="69CEB2B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66" w:type="dxa"/>
            <w:vAlign w:val="center"/>
          </w:tcPr>
          <w:p w14:paraId="4DF8C29C" w14:textId="39AAE3F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566" w:type="dxa"/>
            <w:vAlign w:val="center"/>
          </w:tcPr>
          <w:p w14:paraId="5B4EBE1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6DFC6B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1D6F0B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DDE343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084F1C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73B3B3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65AF54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A81B31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CC12A1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97883E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6FBD3D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E95EF0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879BAD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81BA9F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CB4F85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A680FB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4FFD29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13ACDF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84E0BE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3F49AF2A" w14:textId="352B65F9" w:rsidTr="00130E85">
        <w:tc>
          <w:tcPr>
            <w:tcW w:w="688" w:type="dxa"/>
            <w:tcBorders>
              <w:right w:val="single" w:sz="4" w:space="0" w:color="auto"/>
            </w:tcBorders>
          </w:tcPr>
          <w:p w14:paraId="7416711C" w14:textId="4E757DDE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3A-a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BFE26CD" w14:textId="6BF800C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0023420B" w14:textId="2443874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63A962FB" w14:textId="4DAA4BB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74471FDB" w14:textId="1928AFC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679E19A1" w14:textId="48EB895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374A261B" w14:textId="0F0146C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566" w:type="dxa"/>
            <w:vAlign w:val="center"/>
          </w:tcPr>
          <w:p w14:paraId="32A4B3E0" w14:textId="3F04BDD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73955896" w14:textId="33F2FB5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566" w:type="dxa"/>
            <w:vAlign w:val="center"/>
          </w:tcPr>
          <w:p w14:paraId="437465E2" w14:textId="0BA1924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566" w:type="dxa"/>
            <w:vAlign w:val="center"/>
          </w:tcPr>
          <w:p w14:paraId="63755E7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8B5495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DCAF66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E5BB3E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F122AC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700814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96CE20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12800D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B4C07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763AFE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5B742D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5A9F7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7E7F3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F1D08C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5F32D4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0B4684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932BA2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CF3DF1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38CC700" w14:textId="12C35DB0" w:rsidTr="00130E85">
        <w:tc>
          <w:tcPr>
            <w:tcW w:w="688" w:type="dxa"/>
            <w:tcBorders>
              <w:right w:val="single" w:sz="4" w:space="0" w:color="auto"/>
            </w:tcBorders>
          </w:tcPr>
          <w:p w14:paraId="08D1AEBC" w14:textId="0C6A8697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3A-ab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F2918EB" w14:textId="5075547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16ADD92C" w14:textId="4035DBD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67132BF" w14:textId="6D4021B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5FB480FB" w14:textId="505B774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2AC514D8" w14:textId="5FFB9F0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65BD7F61" w14:textId="530FDC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566" w:type="dxa"/>
            <w:vAlign w:val="center"/>
          </w:tcPr>
          <w:p w14:paraId="31CC8F12" w14:textId="2294A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566" w:type="dxa"/>
            <w:vAlign w:val="center"/>
          </w:tcPr>
          <w:p w14:paraId="0F996F6C" w14:textId="3BE9416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566" w:type="dxa"/>
            <w:vAlign w:val="center"/>
          </w:tcPr>
          <w:p w14:paraId="0C543976" w14:textId="7E7F80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66" w:type="dxa"/>
            <w:vAlign w:val="center"/>
          </w:tcPr>
          <w:p w14:paraId="162D1253" w14:textId="7C7B78F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566" w:type="dxa"/>
            <w:vAlign w:val="center"/>
          </w:tcPr>
          <w:p w14:paraId="5A24C54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B2224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FDA72B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A7067D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54BAEB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37B859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4BFDDA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FA6F83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188D81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FEFF09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BF628E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318DFD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A1F8E1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094E11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18D684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39EBCD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EDEFF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445ECC8" w14:textId="221BDE6E" w:rsidTr="00130E85">
        <w:tc>
          <w:tcPr>
            <w:tcW w:w="688" w:type="dxa"/>
            <w:tcBorders>
              <w:right w:val="single" w:sz="4" w:space="0" w:color="auto"/>
            </w:tcBorders>
          </w:tcPr>
          <w:p w14:paraId="4ABAF1E3" w14:textId="6DBA19A2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3A-b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00DE75B9" w14:textId="27DCFB3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7156EF07" w14:textId="639F4D1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2F1CE1EC" w14:textId="715C735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0213DBDA" w14:textId="02C0EB1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4EE5E7C0" w14:textId="3E07337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64F89B60" w14:textId="354DFD8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66" w:type="dxa"/>
            <w:vAlign w:val="center"/>
          </w:tcPr>
          <w:p w14:paraId="306D8E90" w14:textId="0C02FAD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566" w:type="dxa"/>
            <w:vAlign w:val="center"/>
          </w:tcPr>
          <w:p w14:paraId="7602F83C" w14:textId="695E77D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66" w:type="dxa"/>
            <w:vAlign w:val="center"/>
          </w:tcPr>
          <w:p w14:paraId="6AFA1266" w14:textId="6828CD4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566" w:type="dxa"/>
            <w:vAlign w:val="center"/>
          </w:tcPr>
          <w:p w14:paraId="16A0D5F5" w14:textId="0058B40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566" w:type="dxa"/>
            <w:vAlign w:val="center"/>
          </w:tcPr>
          <w:p w14:paraId="333CD812" w14:textId="66002F9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566" w:type="dxa"/>
            <w:vAlign w:val="center"/>
          </w:tcPr>
          <w:p w14:paraId="4039E9A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8C49D1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CAEF1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42411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DC8923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29ED12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1CA986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A7A899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2B1DF7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7E6C6E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218CD5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EE3BF9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19E74E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5EA5F7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7AE7F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230D3A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28030700" w14:textId="4633FE77" w:rsidTr="00130E85">
        <w:tc>
          <w:tcPr>
            <w:tcW w:w="688" w:type="dxa"/>
            <w:tcBorders>
              <w:right w:val="single" w:sz="4" w:space="0" w:color="auto"/>
            </w:tcBorders>
          </w:tcPr>
          <w:p w14:paraId="09997938" w14:textId="17764055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3B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5FCC1489" w14:textId="302E77A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333CB8A4" w14:textId="01B1ABC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3B84427F" w14:textId="181682F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BF7D096" w14:textId="32AA5F7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4D09EB26" w14:textId="4D1D827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108EF6C9" w14:textId="0023037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579E38A9" w14:textId="5A47FBB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66" w:type="dxa"/>
            <w:vAlign w:val="center"/>
          </w:tcPr>
          <w:p w14:paraId="6BF09BB6" w14:textId="168F6F8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6" w:type="dxa"/>
            <w:vAlign w:val="center"/>
          </w:tcPr>
          <w:p w14:paraId="089279AD" w14:textId="17B62EB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6" w:type="dxa"/>
            <w:vAlign w:val="center"/>
          </w:tcPr>
          <w:p w14:paraId="76528C54" w14:textId="432ADD7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6" w:type="dxa"/>
            <w:vAlign w:val="center"/>
          </w:tcPr>
          <w:p w14:paraId="57DE7258" w14:textId="5E7E5CB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6" w:type="dxa"/>
            <w:vAlign w:val="center"/>
          </w:tcPr>
          <w:p w14:paraId="0BD56F51" w14:textId="30B8C84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66" w:type="dxa"/>
            <w:vAlign w:val="center"/>
          </w:tcPr>
          <w:p w14:paraId="161C25A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0DC7BF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58C6A7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DDA98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0BE814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717E3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C3D6D4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B391DD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151E5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838E03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8EDEBD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36BC3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892D3B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9F2D4C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3B5E46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292E5DB1" w14:textId="040961ED" w:rsidTr="00130E85">
        <w:tc>
          <w:tcPr>
            <w:tcW w:w="688" w:type="dxa"/>
            <w:tcBorders>
              <w:right w:val="single" w:sz="4" w:space="0" w:color="auto"/>
            </w:tcBorders>
          </w:tcPr>
          <w:p w14:paraId="173065BE" w14:textId="2E8EC6AF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36BBDC3A" w14:textId="3BE925A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5FFC6B5E" w14:textId="7A56AF9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71AFEE3B" w14:textId="6A9C177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05533BA8" w14:textId="013D0CC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652456FF" w14:textId="1E1FA18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E2A72F7" w14:textId="3E85A31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7D895102" w14:textId="27CDD0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17F5AD6B" w14:textId="1DCE4AC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566" w:type="dxa"/>
            <w:vAlign w:val="center"/>
          </w:tcPr>
          <w:p w14:paraId="470AA6BB" w14:textId="0E17F69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6" w:type="dxa"/>
            <w:vAlign w:val="center"/>
          </w:tcPr>
          <w:p w14:paraId="7EAB2AFF" w14:textId="485B8BB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079D7B64" w14:textId="7B0CDB2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566" w:type="dxa"/>
            <w:vAlign w:val="center"/>
          </w:tcPr>
          <w:p w14:paraId="3F935D75" w14:textId="37404CE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6" w:type="dxa"/>
            <w:vAlign w:val="center"/>
          </w:tcPr>
          <w:p w14:paraId="137518D7" w14:textId="38D3C6F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566" w:type="dxa"/>
            <w:vAlign w:val="center"/>
          </w:tcPr>
          <w:p w14:paraId="0E46A09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68B61F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C3A723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93D4D6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FCF279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7EF65F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EA39F0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20AC21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76C648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58BF08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ABF0BE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533DDD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27CFCA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6FE6E4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19CBD9D8" w14:textId="19D987F1" w:rsidTr="00130E85">
        <w:tc>
          <w:tcPr>
            <w:tcW w:w="688" w:type="dxa"/>
            <w:tcBorders>
              <w:right w:val="single" w:sz="4" w:space="0" w:color="auto"/>
            </w:tcBorders>
          </w:tcPr>
          <w:p w14:paraId="72CD0B9E" w14:textId="3668FE31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3F438EB4" w14:textId="2F8595C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1DC67538" w14:textId="32D0B4A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618BB969" w14:textId="0BAF936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854E9B4" w14:textId="69B6D8B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7C968231" w14:textId="26A4DFD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350D8FE8" w14:textId="1E2B07A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645685BB" w14:textId="73D16A6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66553797" w14:textId="43EB0DD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6" w:type="dxa"/>
            <w:vAlign w:val="center"/>
          </w:tcPr>
          <w:p w14:paraId="6E4281D5" w14:textId="2B7EBBA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087BAA64" w14:textId="37F211F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6" w:type="dxa"/>
            <w:vAlign w:val="center"/>
          </w:tcPr>
          <w:p w14:paraId="0B4461EC" w14:textId="5CA82D2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596D58EC" w14:textId="3ADA58F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52F94CCB" w14:textId="6593BCF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66" w:type="dxa"/>
            <w:vAlign w:val="center"/>
          </w:tcPr>
          <w:p w14:paraId="4103F9A3" w14:textId="6FC63E2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566" w:type="dxa"/>
            <w:vAlign w:val="center"/>
          </w:tcPr>
          <w:p w14:paraId="508CBFA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2A1308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CD0649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1B0E19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8E51EA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511141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CD5ABE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4FD087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ED3571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DD0A52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68AFD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AB304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940DCA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884748B" w14:textId="585CC92E" w:rsidTr="00130E85">
        <w:tc>
          <w:tcPr>
            <w:tcW w:w="688" w:type="dxa"/>
            <w:tcBorders>
              <w:right w:val="single" w:sz="4" w:space="0" w:color="auto"/>
            </w:tcBorders>
          </w:tcPr>
          <w:p w14:paraId="3C70E17A" w14:textId="74EC76BD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5186CD07" w14:textId="234A5A5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B7458DD" w14:textId="7679B50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7981EF86" w14:textId="362257B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08CECE56" w14:textId="5E8C95B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00CE6707" w14:textId="5259A10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09532A59" w14:textId="538408F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566" w:type="dxa"/>
            <w:vAlign w:val="center"/>
          </w:tcPr>
          <w:p w14:paraId="568C51A7" w14:textId="0B591A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60255749" w14:textId="7459112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139264FD" w14:textId="17F51CA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6" w:type="dxa"/>
            <w:vAlign w:val="center"/>
          </w:tcPr>
          <w:p w14:paraId="7238ECBD" w14:textId="31581D5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6" w:type="dxa"/>
            <w:vAlign w:val="center"/>
          </w:tcPr>
          <w:p w14:paraId="0CDEFCA9" w14:textId="1C6A45B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vAlign w:val="center"/>
          </w:tcPr>
          <w:p w14:paraId="618F8562" w14:textId="340105F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6" w:type="dxa"/>
            <w:vAlign w:val="center"/>
          </w:tcPr>
          <w:p w14:paraId="59FCDDF6" w14:textId="264E02E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66" w:type="dxa"/>
            <w:vAlign w:val="center"/>
          </w:tcPr>
          <w:p w14:paraId="54DC0CA5" w14:textId="19D2710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566" w:type="dxa"/>
            <w:vAlign w:val="center"/>
          </w:tcPr>
          <w:p w14:paraId="18DDED76" w14:textId="3945C40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66" w:type="dxa"/>
            <w:vAlign w:val="center"/>
          </w:tcPr>
          <w:p w14:paraId="14EB815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9CDA64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171743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67EBC6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CFBBD8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8693E7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6BC97E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CDCC92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07C808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83B188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D0E1AD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A9EC87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168BA561" w14:textId="387E815C" w:rsidTr="00130E85">
        <w:tc>
          <w:tcPr>
            <w:tcW w:w="688" w:type="dxa"/>
            <w:tcBorders>
              <w:right w:val="single" w:sz="4" w:space="0" w:color="auto"/>
            </w:tcBorders>
          </w:tcPr>
          <w:p w14:paraId="5C77B70F" w14:textId="2E9421CE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4C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7B6ADFC" w14:textId="447CF3E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363DA032" w14:textId="08A62F8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75377D8B" w14:textId="6A7A078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6CD84676" w14:textId="667F12A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40141E92" w14:textId="33FB068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EE58AB3" w14:textId="40373B6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6" w:type="dxa"/>
            <w:vAlign w:val="center"/>
          </w:tcPr>
          <w:p w14:paraId="2706CFB1" w14:textId="21EF5CC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6" w:type="dxa"/>
            <w:vAlign w:val="center"/>
          </w:tcPr>
          <w:p w14:paraId="4B5A8AE6" w14:textId="76C7F1A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6B8F6BF9" w14:textId="6F8E4A9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6" w:type="dxa"/>
            <w:vAlign w:val="center"/>
          </w:tcPr>
          <w:p w14:paraId="782E282A" w14:textId="40D0623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6" w:type="dxa"/>
            <w:vAlign w:val="center"/>
          </w:tcPr>
          <w:p w14:paraId="1DC7C514" w14:textId="1555A0D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13E04073" w14:textId="11083A6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66" w:type="dxa"/>
            <w:vAlign w:val="center"/>
          </w:tcPr>
          <w:p w14:paraId="1D152763" w14:textId="03B5B3F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566" w:type="dxa"/>
            <w:vAlign w:val="center"/>
          </w:tcPr>
          <w:p w14:paraId="4F94CFDD" w14:textId="6CC62B8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566" w:type="dxa"/>
            <w:vAlign w:val="center"/>
          </w:tcPr>
          <w:p w14:paraId="1AF73564" w14:textId="0980AC3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566" w:type="dxa"/>
            <w:vAlign w:val="center"/>
          </w:tcPr>
          <w:p w14:paraId="18C80A95" w14:textId="285C840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566" w:type="dxa"/>
            <w:vAlign w:val="center"/>
          </w:tcPr>
          <w:p w14:paraId="4D4AB40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5E8FF0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4058F6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E9834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196F0E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73A448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2A1DF2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60A6A0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558B2B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61EFD5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8357C5D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10ED95D8" w14:textId="66F0E2BC" w:rsidTr="00130E85">
        <w:tc>
          <w:tcPr>
            <w:tcW w:w="688" w:type="dxa"/>
            <w:tcBorders>
              <w:right w:val="single" w:sz="4" w:space="0" w:color="auto"/>
            </w:tcBorders>
          </w:tcPr>
          <w:p w14:paraId="06542FD1" w14:textId="03E19A1B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4D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6BB1387" w14:textId="0042525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31E9217F" w14:textId="0B5DC43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7B6DDDA" w14:textId="273D98C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1D69D06F" w14:textId="011AB28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7F6DFCCD" w14:textId="783F77A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9883371" w14:textId="35DE80B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392A5057" w14:textId="33FC28D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2758EEBA" w14:textId="6BB6D94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vAlign w:val="center"/>
          </w:tcPr>
          <w:p w14:paraId="19CB163C" w14:textId="60BB571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6" w:type="dxa"/>
            <w:vAlign w:val="center"/>
          </w:tcPr>
          <w:p w14:paraId="1F20CC46" w14:textId="0E08A11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4849500D" w14:textId="7C17B3E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3F90EC86" w14:textId="345CD37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35CE9670" w14:textId="682991D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566" w:type="dxa"/>
            <w:vAlign w:val="center"/>
          </w:tcPr>
          <w:p w14:paraId="516E24A6" w14:textId="1DCD9B0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566" w:type="dxa"/>
            <w:vAlign w:val="center"/>
          </w:tcPr>
          <w:p w14:paraId="0980C59B" w14:textId="73C07F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566" w:type="dxa"/>
            <w:vAlign w:val="center"/>
          </w:tcPr>
          <w:p w14:paraId="2C2981DC" w14:textId="3AF1FBC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566" w:type="dxa"/>
            <w:vAlign w:val="center"/>
          </w:tcPr>
          <w:p w14:paraId="4F679163" w14:textId="70542A0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566" w:type="dxa"/>
            <w:vAlign w:val="center"/>
          </w:tcPr>
          <w:p w14:paraId="5341733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3E8CC1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CD9977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748269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589E38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BA8285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9F931F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20C2A5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020C2E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237362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7DC7D0AE" w14:textId="5B25CA5D" w:rsidTr="00130E85">
        <w:tc>
          <w:tcPr>
            <w:tcW w:w="688" w:type="dxa"/>
            <w:tcBorders>
              <w:right w:val="single" w:sz="4" w:space="0" w:color="auto"/>
            </w:tcBorders>
          </w:tcPr>
          <w:p w14:paraId="059A2DEE" w14:textId="00E1AF1E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06E0A841" w14:textId="67DC2AB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73A38034" w14:textId="0460DF3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27A4CBD" w14:textId="135F33A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08DEE6A0" w14:textId="464DEAE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6A42342E" w14:textId="363A951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08D8C16D" w14:textId="0075502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7E81179C" w14:textId="2F9154C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3973B189" w14:textId="756EBB0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vAlign w:val="center"/>
          </w:tcPr>
          <w:p w14:paraId="266EA3F8" w14:textId="340AB5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566" w:type="dxa"/>
            <w:vAlign w:val="center"/>
          </w:tcPr>
          <w:p w14:paraId="7D953AB4" w14:textId="19EB8F0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566" w:type="dxa"/>
            <w:vAlign w:val="center"/>
          </w:tcPr>
          <w:p w14:paraId="60FA14E2" w14:textId="7CDB825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750007ED" w14:textId="0C2452A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1D3D0988" w14:textId="6883545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49A378C1" w14:textId="114763A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1F5C4F7E" w14:textId="7AC5B8A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vAlign w:val="center"/>
          </w:tcPr>
          <w:p w14:paraId="33626446" w14:textId="0E4AD6F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6" w:type="dxa"/>
            <w:vAlign w:val="center"/>
          </w:tcPr>
          <w:p w14:paraId="60ADA08D" w14:textId="682556A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6" w:type="dxa"/>
            <w:vAlign w:val="center"/>
          </w:tcPr>
          <w:p w14:paraId="7FF53A3A" w14:textId="7B7978B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566" w:type="dxa"/>
            <w:vAlign w:val="center"/>
          </w:tcPr>
          <w:p w14:paraId="3CD48922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86203D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2F2471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FA7213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A23EEB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585245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BD4311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2AA2C3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3D13B3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350901E5" w14:textId="1CD94FE6" w:rsidTr="00130E85">
        <w:tc>
          <w:tcPr>
            <w:tcW w:w="688" w:type="dxa"/>
            <w:tcBorders>
              <w:right w:val="single" w:sz="4" w:space="0" w:color="auto"/>
            </w:tcBorders>
          </w:tcPr>
          <w:p w14:paraId="54A57B17" w14:textId="6D07B2F0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B700CE0" w14:textId="7E17F11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44AAE051" w14:textId="77891AF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A6C4F7A" w14:textId="61DCF35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831E32B" w14:textId="74710B1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0CE4DF63" w14:textId="2FC2E55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435A889F" w14:textId="62E61E9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566" w:type="dxa"/>
            <w:vAlign w:val="center"/>
          </w:tcPr>
          <w:p w14:paraId="03380353" w14:textId="31305FB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16E4262D" w14:textId="27D5000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49994778" w14:textId="316E820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66" w:type="dxa"/>
            <w:vAlign w:val="center"/>
          </w:tcPr>
          <w:p w14:paraId="18579D24" w14:textId="77801C7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66" w:type="dxa"/>
            <w:vAlign w:val="center"/>
          </w:tcPr>
          <w:p w14:paraId="743419AF" w14:textId="08CFEE3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vAlign w:val="center"/>
          </w:tcPr>
          <w:p w14:paraId="0DCA43D7" w14:textId="2BF2CC2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6" w:type="dxa"/>
            <w:vAlign w:val="center"/>
          </w:tcPr>
          <w:p w14:paraId="23994CEC" w14:textId="1C8F175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566" w:type="dxa"/>
            <w:vAlign w:val="center"/>
          </w:tcPr>
          <w:p w14:paraId="4B28CDF4" w14:textId="388015C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566" w:type="dxa"/>
            <w:vAlign w:val="center"/>
          </w:tcPr>
          <w:p w14:paraId="7771E9C5" w14:textId="24D0B96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566" w:type="dxa"/>
            <w:vAlign w:val="center"/>
          </w:tcPr>
          <w:p w14:paraId="68222C7D" w14:textId="7665882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566" w:type="dxa"/>
            <w:vAlign w:val="center"/>
          </w:tcPr>
          <w:p w14:paraId="0211B66B" w14:textId="3024EA9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566" w:type="dxa"/>
            <w:vAlign w:val="center"/>
          </w:tcPr>
          <w:p w14:paraId="7C8FD5C6" w14:textId="1348026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566" w:type="dxa"/>
            <w:vAlign w:val="center"/>
          </w:tcPr>
          <w:p w14:paraId="7F610F42" w14:textId="4C915D6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566" w:type="dxa"/>
            <w:vAlign w:val="center"/>
          </w:tcPr>
          <w:p w14:paraId="70D2F5B6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B58622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FC9BF0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36DB8FF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1D4C41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99190F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31567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7DAF6C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170198B7" w14:textId="06393FE8" w:rsidTr="00130E85">
        <w:tc>
          <w:tcPr>
            <w:tcW w:w="688" w:type="dxa"/>
            <w:tcBorders>
              <w:right w:val="single" w:sz="4" w:space="0" w:color="auto"/>
            </w:tcBorders>
          </w:tcPr>
          <w:p w14:paraId="0A3E7343" w14:textId="5B68A55C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5B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8D88B69" w14:textId="7FB8D11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6690C38" w14:textId="7039702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4706885A" w14:textId="6690BFD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60A9AD86" w14:textId="5A1B968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872DCCC" w14:textId="6F6BB96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198D6643" w14:textId="12B55D6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6" w:type="dxa"/>
            <w:vAlign w:val="center"/>
          </w:tcPr>
          <w:p w14:paraId="6098DE3F" w14:textId="52CCBA9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566" w:type="dxa"/>
            <w:vAlign w:val="center"/>
          </w:tcPr>
          <w:p w14:paraId="639302C8" w14:textId="131F16F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6" w:type="dxa"/>
            <w:vAlign w:val="center"/>
          </w:tcPr>
          <w:p w14:paraId="19DEA214" w14:textId="2AC0A89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0CFC9091" w14:textId="3C1199A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5042C019" w14:textId="0A4076D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6" w:type="dxa"/>
            <w:vAlign w:val="center"/>
          </w:tcPr>
          <w:p w14:paraId="2BD06C7B" w14:textId="661C8B9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75DE65A6" w14:textId="70233BF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6FEE8FA2" w14:textId="12C0BAC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6" w:type="dxa"/>
            <w:vAlign w:val="center"/>
          </w:tcPr>
          <w:p w14:paraId="2E091D48" w14:textId="06CAB0A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6" w:type="dxa"/>
            <w:vAlign w:val="center"/>
          </w:tcPr>
          <w:p w14:paraId="2EB52E7F" w14:textId="28E6AA6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66" w:type="dxa"/>
            <w:vAlign w:val="center"/>
          </w:tcPr>
          <w:p w14:paraId="77C581B8" w14:textId="3424788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6" w:type="dxa"/>
            <w:vAlign w:val="center"/>
          </w:tcPr>
          <w:p w14:paraId="6F0E69E6" w14:textId="762FB81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6" w:type="dxa"/>
            <w:vAlign w:val="center"/>
          </w:tcPr>
          <w:p w14:paraId="36A678E3" w14:textId="1FB6324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66" w:type="dxa"/>
            <w:vAlign w:val="center"/>
          </w:tcPr>
          <w:p w14:paraId="0F54CC90" w14:textId="2BB3CB9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566" w:type="dxa"/>
            <w:vAlign w:val="center"/>
          </w:tcPr>
          <w:p w14:paraId="3E6146DC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33B911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576603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4A0E4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19BDE3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D4D0DF7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D55491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4983C434" w14:textId="2BE134AC" w:rsidTr="00130E85">
        <w:tc>
          <w:tcPr>
            <w:tcW w:w="688" w:type="dxa"/>
            <w:tcBorders>
              <w:right w:val="single" w:sz="4" w:space="0" w:color="auto"/>
            </w:tcBorders>
          </w:tcPr>
          <w:p w14:paraId="6E37A154" w14:textId="589CAFAF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734FCDD" w14:textId="2B96857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vAlign w:val="center"/>
          </w:tcPr>
          <w:p w14:paraId="76D5931B" w14:textId="488A509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6" w:type="dxa"/>
            <w:vAlign w:val="center"/>
          </w:tcPr>
          <w:p w14:paraId="7A79776E" w14:textId="7D42731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20E7A449" w14:textId="7946291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6" w:type="dxa"/>
            <w:vAlign w:val="center"/>
          </w:tcPr>
          <w:p w14:paraId="71963898" w14:textId="13A2912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2B060247" w14:textId="5EA7312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2092165E" w14:textId="4F15708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1F70CCF2" w14:textId="048B7A5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45732D9D" w14:textId="75E1EA8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6" w:type="dxa"/>
            <w:vAlign w:val="center"/>
          </w:tcPr>
          <w:p w14:paraId="6EA9C7BC" w14:textId="76EFCF8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6" w:type="dxa"/>
            <w:vAlign w:val="center"/>
          </w:tcPr>
          <w:p w14:paraId="02606020" w14:textId="68F86F3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46546399" w14:textId="1DCE70D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2E7DB25D" w14:textId="13CC7B6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273052BC" w14:textId="26A6928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03E2AB93" w14:textId="5F4F3D4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29DCDF80" w14:textId="7DEE7B2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1976F4B7" w14:textId="40F8318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0396C156" w14:textId="0C9113A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45FDCFEA" w14:textId="34AB16E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63EBFE7A" w14:textId="229A68B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4CA6903A" w14:textId="18B03BA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566" w:type="dxa"/>
            <w:vAlign w:val="center"/>
          </w:tcPr>
          <w:p w14:paraId="717AD64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0B45A3C9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07DB7D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4513690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FB69A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9AE6AF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26C348BA" w14:textId="334BA18A" w:rsidTr="00130E85">
        <w:tc>
          <w:tcPr>
            <w:tcW w:w="688" w:type="dxa"/>
            <w:tcBorders>
              <w:right w:val="single" w:sz="4" w:space="0" w:color="auto"/>
            </w:tcBorders>
          </w:tcPr>
          <w:p w14:paraId="3D00EF8E" w14:textId="0E0CB0AF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67F2FB64" w14:textId="3BED433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6FA31F3D" w14:textId="1838951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5FF26749" w14:textId="4DBD1DE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71714CBC" w14:textId="6B2FF7E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299B3BF" w14:textId="2A458D5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7D916C24" w14:textId="494B2BC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4EEEA567" w14:textId="63DB327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344C31DE" w14:textId="6B2C739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6A21D621" w14:textId="235A8E8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2F20B0F1" w14:textId="641B308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1430D82F" w14:textId="02228B0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30E23341" w14:textId="023D7F4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70D51695" w14:textId="0C480BC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39D04764" w14:textId="42F7B07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064FAB83" w14:textId="333AABA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39736E72" w14:textId="6CD72FA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1C60EB8D" w14:textId="164C16A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4D39356C" w14:textId="000DB74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6093F22F" w14:textId="293BB6A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48DF34CB" w14:textId="72DB7C3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66" w:type="dxa"/>
            <w:vAlign w:val="center"/>
          </w:tcPr>
          <w:p w14:paraId="3CFD3E27" w14:textId="693A078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6" w:type="dxa"/>
            <w:vAlign w:val="center"/>
          </w:tcPr>
          <w:p w14:paraId="5C6A6FB5" w14:textId="723F981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66" w:type="dxa"/>
            <w:vAlign w:val="center"/>
          </w:tcPr>
          <w:p w14:paraId="359EB625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EF5854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BE4FCB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5A30C55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80E9FF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1904F117" w14:textId="279DC4B0" w:rsidTr="00130E85">
        <w:tc>
          <w:tcPr>
            <w:tcW w:w="688" w:type="dxa"/>
            <w:tcBorders>
              <w:right w:val="single" w:sz="4" w:space="0" w:color="auto"/>
            </w:tcBorders>
          </w:tcPr>
          <w:p w14:paraId="4F12C9DE" w14:textId="17E2D077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ED73B18" w14:textId="0CBA803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6" w:type="dxa"/>
            <w:vAlign w:val="center"/>
          </w:tcPr>
          <w:p w14:paraId="4202BB58" w14:textId="69D5EAD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6" w:type="dxa"/>
            <w:vAlign w:val="center"/>
          </w:tcPr>
          <w:p w14:paraId="7DD9FE93" w14:textId="4E9F15A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66" w:type="dxa"/>
            <w:vAlign w:val="center"/>
          </w:tcPr>
          <w:p w14:paraId="2F0844EA" w14:textId="480F199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6B48940E" w14:textId="0656635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5A64CF20" w14:textId="3B2EE3F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686AEA25" w14:textId="10ED4EC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68A58061" w14:textId="7AF326E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303AFB81" w14:textId="5D27DE6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61CF5DC7" w14:textId="5D8D077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6B4D73EE" w14:textId="066524F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15656D18" w14:textId="714820C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6F170077" w14:textId="771E2E3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079D1C2" w14:textId="5BE099A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C70FB7C" w14:textId="5272634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56C8F20" w14:textId="0957273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0BB989D" w14:textId="6F88E21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77DA9EA4" w14:textId="7157710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00A49DBA" w14:textId="4297714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46C5DC4" w14:textId="46E2A8D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5058B37F" w14:textId="0074CC8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566" w:type="dxa"/>
            <w:vAlign w:val="center"/>
          </w:tcPr>
          <w:p w14:paraId="5D34489A" w14:textId="1BD6166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3A8BA0AB" w14:textId="7F26475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66" w:type="dxa"/>
            <w:vAlign w:val="center"/>
          </w:tcPr>
          <w:p w14:paraId="2A411C08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E13AD04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7777383A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6A8F60E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313B1940" w14:textId="1984D336" w:rsidTr="00130E85">
        <w:tc>
          <w:tcPr>
            <w:tcW w:w="688" w:type="dxa"/>
            <w:tcBorders>
              <w:right w:val="single" w:sz="4" w:space="0" w:color="auto"/>
            </w:tcBorders>
          </w:tcPr>
          <w:p w14:paraId="38E4B09D" w14:textId="7364231E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6C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385849D5" w14:textId="7A8B6C0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6" w:type="dxa"/>
            <w:vAlign w:val="center"/>
          </w:tcPr>
          <w:p w14:paraId="2E153F34" w14:textId="51BBDFD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66" w:type="dxa"/>
            <w:vAlign w:val="center"/>
          </w:tcPr>
          <w:p w14:paraId="00268B08" w14:textId="2F874E3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6" w:type="dxa"/>
            <w:vAlign w:val="center"/>
          </w:tcPr>
          <w:p w14:paraId="61B05CEA" w14:textId="74CF76C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45E960E3" w14:textId="560CAD5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2536D190" w14:textId="3F630F5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31246C5" w14:textId="564F640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2F31DC05" w14:textId="3EBE277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26D2673D" w14:textId="1FFC7A1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70CF4435" w14:textId="33E47BE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5A78962B" w14:textId="5F71311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F25E5A2" w14:textId="14743A3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4BE754E9" w14:textId="49E9E5B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04B15F6A" w14:textId="2D1E448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23A62726" w14:textId="7D376E2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83894C7" w14:textId="5289546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6DB06411" w14:textId="797736C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22FBCED9" w14:textId="6D7E325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BCBDE44" w14:textId="1D5DDB6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49E139F2" w14:textId="34B6768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50E16604" w14:textId="56EED64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566" w:type="dxa"/>
            <w:vAlign w:val="center"/>
          </w:tcPr>
          <w:p w14:paraId="501E1DB4" w14:textId="239FB14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17E88650" w14:textId="40607C7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566" w:type="dxa"/>
            <w:vAlign w:val="center"/>
          </w:tcPr>
          <w:p w14:paraId="2410F484" w14:textId="5094616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566" w:type="dxa"/>
            <w:vAlign w:val="center"/>
          </w:tcPr>
          <w:p w14:paraId="09299DA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407433BB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17A783E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6258E2E" w14:textId="107CF59D" w:rsidTr="00130E85">
        <w:tc>
          <w:tcPr>
            <w:tcW w:w="688" w:type="dxa"/>
            <w:tcBorders>
              <w:right w:val="single" w:sz="4" w:space="0" w:color="auto"/>
            </w:tcBorders>
          </w:tcPr>
          <w:p w14:paraId="0A3B29B7" w14:textId="63A43773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lastRenderedPageBreak/>
              <w:t>7-a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ABC0AF4" w14:textId="6769D41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6" w:type="dxa"/>
            <w:vAlign w:val="center"/>
          </w:tcPr>
          <w:p w14:paraId="3AFCF255" w14:textId="61FAFD4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66" w:type="dxa"/>
            <w:vAlign w:val="center"/>
          </w:tcPr>
          <w:p w14:paraId="14E9697E" w14:textId="74D3751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66" w:type="dxa"/>
            <w:vAlign w:val="center"/>
          </w:tcPr>
          <w:p w14:paraId="5980CC9B" w14:textId="6F3FED9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6" w:type="dxa"/>
            <w:vAlign w:val="center"/>
          </w:tcPr>
          <w:p w14:paraId="3D363B3D" w14:textId="0289910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648B6056" w14:textId="728E23D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1FBA087" w14:textId="5201EEE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D4A3A5A" w14:textId="2F38331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3AD6A55" w14:textId="1A0D0B9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0ED51E57" w14:textId="0183757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20F9B2D2" w14:textId="2B3DC0C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264DD325" w14:textId="7B1A544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12A9F668" w14:textId="3C1F60E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1D5E9D98" w14:textId="1AD43B0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51D09155" w14:textId="5AE96A9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49643DCC" w14:textId="47AADDA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25A3A5BC" w14:textId="0106FFE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1219E2FC" w14:textId="04931FE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324F67F" w14:textId="1B3B872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1570D0D7" w14:textId="55BBFAC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72FD58C6" w14:textId="278F78A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26CDA20A" w14:textId="4615234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0A5667AD" w14:textId="33F6DE2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2A184B34" w14:textId="20B5D1C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452E1C04" w14:textId="7A3D243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66" w:type="dxa"/>
            <w:vAlign w:val="center"/>
          </w:tcPr>
          <w:p w14:paraId="7E311261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Align w:val="center"/>
          </w:tcPr>
          <w:p w14:paraId="24E74BB3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02A1261D" w14:textId="584FC653" w:rsidTr="00130E85">
        <w:tc>
          <w:tcPr>
            <w:tcW w:w="688" w:type="dxa"/>
            <w:tcBorders>
              <w:right w:val="single" w:sz="4" w:space="0" w:color="auto"/>
            </w:tcBorders>
          </w:tcPr>
          <w:p w14:paraId="07F5B200" w14:textId="2DF012DE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7-ab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7BA70E1" w14:textId="16A448C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4689617F" w14:textId="37889D49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1F6E256C" w14:textId="0F06CCB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5F9E635E" w14:textId="12E76D9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vAlign w:val="center"/>
          </w:tcPr>
          <w:p w14:paraId="5A5703C2" w14:textId="53649BD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66" w:type="dxa"/>
            <w:vAlign w:val="center"/>
          </w:tcPr>
          <w:p w14:paraId="573817EB" w14:textId="55BB5A5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1DFA8889" w14:textId="0F8600F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2F54B468" w14:textId="22DFEE8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5F99BBF1" w14:textId="03CD9E7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27CBF54D" w14:textId="0245C9C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568E6243" w14:textId="4A5B6D4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2F5C95A2" w14:textId="307C124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0DE533E8" w14:textId="22D6750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2D050CC5" w14:textId="185466B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35C7B1F7" w14:textId="78F50D6F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490326BF" w14:textId="6C1159C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18F25B4F" w14:textId="70AEFEB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4A5AB16" w14:textId="046D91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61A9F39F" w14:textId="7A72288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7765332C" w14:textId="0889493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4A8677E4" w14:textId="15C98C6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350CCC7A" w14:textId="701B4C30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7486E38A" w14:textId="6246BD4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706FF143" w14:textId="4ED93A84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30681557" w14:textId="7EA6CA5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566" w:type="dxa"/>
            <w:vAlign w:val="center"/>
          </w:tcPr>
          <w:p w14:paraId="47820502" w14:textId="5FAD7D7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66" w:type="dxa"/>
            <w:vAlign w:val="center"/>
          </w:tcPr>
          <w:p w14:paraId="0778561E" w14:textId="77777777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810F22" w:rsidRPr="00810F22" w14:paraId="49929122" w14:textId="2E8C68F5" w:rsidTr="00130E85">
        <w:tc>
          <w:tcPr>
            <w:tcW w:w="688" w:type="dxa"/>
            <w:tcBorders>
              <w:right w:val="single" w:sz="4" w:space="0" w:color="auto"/>
            </w:tcBorders>
          </w:tcPr>
          <w:p w14:paraId="69E86BBD" w14:textId="6E108B30" w:rsidR="00810F22" w:rsidRPr="00810F22" w:rsidRDefault="00810F22" w:rsidP="00DE2E69">
            <w:pPr>
              <w:spacing w:beforeLines="20" w:before="48" w:afterLines="20" w:after="48"/>
              <w:jc w:val="center"/>
              <w:rPr>
                <w:rFonts w:cs="Times New Roman"/>
                <w:b/>
                <w:bCs/>
                <w:sz w:val="16"/>
                <w:szCs w:val="16"/>
                <w:lang w:val="en-GB"/>
              </w:rPr>
            </w:pPr>
            <w:r w:rsidRPr="00810F22">
              <w:rPr>
                <w:rFonts w:cs="Times New Roman"/>
                <w:b/>
                <w:bCs/>
                <w:sz w:val="16"/>
                <w:szCs w:val="16"/>
              </w:rPr>
              <w:t>7-b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147A1F49" w14:textId="1DB4176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66" w:type="dxa"/>
            <w:vAlign w:val="center"/>
          </w:tcPr>
          <w:p w14:paraId="2C0EDD08" w14:textId="20F3837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1424782" w14:textId="3907686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76BE2AA1" w14:textId="6C3C76F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78764B9C" w14:textId="66AD4CEE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66" w:type="dxa"/>
            <w:vAlign w:val="center"/>
          </w:tcPr>
          <w:p w14:paraId="6D3F99E1" w14:textId="216D26E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BFF3078" w14:textId="7379F04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47F33C71" w14:textId="280328B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59629484" w14:textId="1C3D970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5E86126" w14:textId="01D790E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2EE3B670" w14:textId="45DED1F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70DAB309" w14:textId="10291D91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111363FF" w14:textId="145FF655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FEFEDB4" w14:textId="4079C64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66" w:type="dxa"/>
            <w:vAlign w:val="center"/>
          </w:tcPr>
          <w:p w14:paraId="227ED17B" w14:textId="1AB7D8B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76373346" w14:textId="1A011522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vAlign w:val="center"/>
          </w:tcPr>
          <w:p w14:paraId="3EB6EB3B" w14:textId="3694857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0A6B185E" w14:textId="7AD18823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66" w:type="dxa"/>
            <w:vAlign w:val="center"/>
          </w:tcPr>
          <w:p w14:paraId="60542314" w14:textId="5360995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5C34824E" w14:textId="3BE80E9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vAlign w:val="center"/>
          </w:tcPr>
          <w:p w14:paraId="085853C3" w14:textId="5084FBEB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vAlign w:val="center"/>
          </w:tcPr>
          <w:p w14:paraId="610288FB" w14:textId="18C13546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6250B7F6" w14:textId="47257C2C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vAlign w:val="center"/>
          </w:tcPr>
          <w:p w14:paraId="1885DB87" w14:textId="0419713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66" w:type="dxa"/>
            <w:vAlign w:val="center"/>
          </w:tcPr>
          <w:p w14:paraId="4B1E2CE0" w14:textId="5F19EF0D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66" w:type="dxa"/>
            <w:vAlign w:val="center"/>
          </w:tcPr>
          <w:p w14:paraId="3ECA7911" w14:textId="00F4A0EA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566" w:type="dxa"/>
            <w:vAlign w:val="center"/>
          </w:tcPr>
          <w:p w14:paraId="5BA35159" w14:textId="43CDE6A8" w:rsidR="00810F22" w:rsidRPr="00DE2E69" w:rsidRDefault="00810F22" w:rsidP="00DE2E69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DE2E6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</w:tr>
    </w:tbl>
    <w:p w14:paraId="09799C83" w14:textId="77777777" w:rsidR="0006086D" w:rsidRPr="001276BD" w:rsidRDefault="0006086D" w:rsidP="006B277B">
      <w:pPr>
        <w:rPr>
          <w:lang w:val="en-GB" w:eastAsia="en-GB"/>
        </w:rPr>
        <w:sectPr w:rsidR="0006086D" w:rsidRPr="001276BD" w:rsidSect="00EE5996"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7846A7A" w14:textId="59F26316" w:rsidR="00A638E8" w:rsidRPr="00B27988" w:rsidRDefault="00A638E8" w:rsidP="00A638E8">
      <w:pPr>
        <w:pStyle w:val="Heading2"/>
      </w:pPr>
      <w:r w:rsidRPr="00B27988">
        <w:lastRenderedPageBreak/>
        <w:t xml:space="preserve">Supplementary Table </w:t>
      </w:r>
      <w:r w:rsidR="00F17FF5">
        <w:t>4</w:t>
      </w:r>
      <w:r w:rsidRPr="00B27988">
        <w:t>.</w:t>
      </w:r>
    </w:p>
    <w:p w14:paraId="4DF59027" w14:textId="28435C54" w:rsidR="00A638E8" w:rsidRPr="001276BD" w:rsidRDefault="00A638E8" w:rsidP="00A638E8">
      <w:pPr>
        <w:rPr>
          <w:lang w:val="en-GB" w:eastAsia="en-GB"/>
        </w:rPr>
      </w:pPr>
      <w:r w:rsidRPr="001276BD">
        <w:rPr>
          <w:lang w:val="en-GB" w:eastAsia="en-GB"/>
        </w:rPr>
        <w:t xml:space="preserve">LSI matrix showing similarities </w:t>
      </w:r>
      <w:r w:rsidR="00C55230" w:rsidRPr="001276BD">
        <w:rPr>
          <w:lang w:val="en-GB"/>
        </w:rPr>
        <w:t xml:space="preserve">(0=no similarity, 1=complete similarity) </w:t>
      </w:r>
      <w:r w:rsidRPr="001276BD">
        <w:rPr>
          <w:lang w:val="en-GB" w:eastAsia="en-GB"/>
        </w:rPr>
        <w:t xml:space="preserve">between </w:t>
      </w:r>
      <w:r w:rsidR="006E6B88">
        <w:rPr>
          <w:lang w:val="en-GB" w:eastAsia="en-GB"/>
        </w:rPr>
        <w:t xml:space="preserve">the </w:t>
      </w:r>
      <w:r w:rsidRPr="001276BD">
        <w:rPr>
          <w:lang w:val="en-GB" w:eastAsia="en-GB"/>
        </w:rPr>
        <w:t>set medians</w:t>
      </w:r>
      <w:r>
        <w:rPr>
          <w:lang w:val="en-GB" w:eastAsia="en-GB"/>
        </w:rPr>
        <w:t xml:space="preserve"> (</w:t>
      </w:r>
      <w:r>
        <w:rPr>
          <w:lang w:val="en-GB"/>
        </w:rPr>
        <w:t>most representative string per song session)</w:t>
      </w:r>
      <w:r w:rsidRPr="001276BD">
        <w:rPr>
          <w:lang w:val="en-GB" w:eastAsia="en-GB"/>
        </w:rPr>
        <w:t xml:space="preserve"> </w:t>
      </w:r>
      <w:r>
        <w:rPr>
          <w:lang w:val="en-GB" w:eastAsia="en-GB"/>
        </w:rPr>
        <w:t>of songs</w:t>
      </w:r>
      <w:r w:rsidRPr="001276BD">
        <w:rPr>
          <w:lang w:val="en-GB" w:eastAsia="en-GB"/>
        </w:rPr>
        <w:t xml:space="preserve"> (sequence of themes)</w:t>
      </w:r>
      <w:r>
        <w:rPr>
          <w:lang w:val="en-GB" w:eastAsia="en-GB"/>
        </w:rPr>
        <w:t>.</w:t>
      </w:r>
    </w:p>
    <w:tbl>
      <w:tblPr>
        <w:tblStyle w:val="TableGridLight"/>
        <w:tblW w:w="14265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790"/>
        <w:gridCol w:w="790"/>
        <w:gridCol w:w="790"/>
        <w:gridCol w:w="818"/>
        <w:gridCol w:w="818"/>
        <w:gridCol w:w="818"/>
        <w:gridCol w:w="988"/>
        <w:gridCol w:w="992"/>
        <w:gridCol w:w="992"/>
        <w:gridCol w:w="856"/>
        <w:gridCol w:w="915"/>
        <w:gridCol w:w="915"/>
        <w:gridCol w:w="790"/>
        <w:gridCol w:w="790"/>
        <w:gridCol w:w="790"/>
      </w:tblGrid>
      <w:tr w:rsidR="00A638E8" w:rsidRPr="001276BD" w14:paraId="7433E219" w14:textId="77777777" w:rsidTr="00584BB0">
        <w:trPr>
          <w:jc w:val="center"/>
        </w:trPr>
        <w:tc>
          <w:tcPr>
            <w:tcW w:w="1413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0A80D18" w14:textId="30FEAE79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proofErr w:type="spellStart"/>
            <w:r w:rsidRPr="001276BD">
              <w:rPr>
                <w:b/>
                <w:bCs/>
                <w:sz w:val="22"/>
                <w:lang w:val="en-GB"/>
              </w:rPr>
              <w:t>Month</w:t>
            </w:r>
            <w:r w:rsidR="00F26161">
              <w:rPr>
                <w:b/>
                <w:bCs/>
                <w:sz w:val="22"/>
                <w:lang w:val="en-GB"/>
              </w:rPr>
              <w:t>Y</w:t>
            </w:r>
            <w:r w:rsidRPr="001276BD">
              <w:rPr>
                <w:b/>
                <w:bCs/>
                <w:sz w:val="22"/>
                <w:lang w:val="en-GB"/>
              </w:rPr>
              <w:t>ear</w:t>
            </w:r>
            <w:proofErr w:type="spellEnd"/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A0B4543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</w:t>
            </w:r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D6CD244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</w:t>
            </w:r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2CB33A7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</w:t>
            </w:r>
          </w:p>
        </w:tc>
        <w:tc>
          <w:tcPr>
            <w:tcW w:w="81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88942F1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</w:t>
            </w:r>
          </w:p>
        </w:tc>
        <w:tc>
          <w:tcPr>
            <w:tcW w:w="81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4D9F702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</w:t>
            </w:r>
          </w:p>
        </w:tc>
        <w:tc>
          <w:tcPr>
            <w:tcW w:w="81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8E5F14C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</w:t>
            </w:r>
          </w:p>
        </w:tc>
        <w:tc>
          <w:tcPr>
            <w:tcW w:w="98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866EE43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</w:t>
            </w:r>
          </w:p>
        </w:tc>
        <w:tc>
          <w:tcPr>
            <w:tcW w:w="99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FCF71A1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</w:t>
            </w:r>
          </w:p>
        </w:tc>
        <w:tc>
          <w:tcPr>
            <w:tcW w:w="99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4471FE7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</w:t>
            </w:r>
          </w:p>
        </w:tc>
        <w:tc>
          <w:tcPr>
            <w:tcW w:w="8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79FC8D8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</w:t>
            </w:r>
          </w:p>
        </w:tc>
        <w:tc>
          <w:tcPr>
            <w:tcW w:w="91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7E8DDD6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</w:t>
            </w:r>
          </w:p>
        </w:tc>
        <w:tc>
          <w:tcPr>
            <w:tcW w:w="91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B932CA4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</w:t>
            </w:r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8245782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</w:t>
            </w:r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53DFE74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</w:t>
            </w:r>
          </w:p>
        </w:tc>
        <w:tc>
          <w:tcPr>
            <w:tcW w:w="79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6577517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</w:t>
            </w:r>
          </w:p>
        </w:tc>
      </w:tr>
      <w:tr w:rsidR="00A638E8" w:rsidRPr="001276BD" w14:paraId="5476F443" w14:textId="77777777" w:rsidTr="00584BB0">
        <w:trPr>
          <w:jc w:val="center"/>
        </w:trPr>
        <w:tc>
          <w:tcPr>
            <w:tcW w:w="1413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575C4C2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Session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1209FAB4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1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23E39605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2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6CFF145B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3</w:t>
            </w:r>
          </w:p>
        </w:tc>
        <w:tc>
          <w:tcPr>
            <w:tcW w:w="81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10BCDF66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4</w:t>
            </w:r>
          </w:p>
        </w:tc>
        <w:tc>
          <w:tcPr>
            <w:tcW w:w="81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38D2F4BE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5</w:t>
            </w:r>
          </w:p>
        </w:tc>
        <w:tc>
          <w:tcPr>
            <w:tcW w:w="81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1003E8B4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01030667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7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6C195C0E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23ED7F99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9</w:t>
            </w:r>
          </w:p>
        </w:tc>
        <w:tc>
          <w:tcPr>
            <w:tcW w:w="856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6944CEFF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10</w:t>
            </w:r>
          </w:p>
        </w:tc>
        <w:tc>
          <w:tcPr>
            <w:tcW w:w="915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0FC5F23E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11</w:t>
            </w:r>
          </w:p>
        </w:tc>
        <w:tc>
          <w:tcPr>
            <w:tcW w:w="915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37EAF3B0" w14:textId="77777777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12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4B93857F" w14:textId="00960E15" w:rsidR="00A638E8" w:rsidRPr="001276BD" w:rsidRDefault="00A638E8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1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75753BD0" w14:textId="51DD0BC1" w:rsidR="00A638E8" w:rsidRPr="001276BD" w:rsidRDefault="00F26161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2</w:t>
            </w:r>
          </w:p>
        </w:tc>
        <w:tc>
          <w:tcPr>
            <w:tcW w:w="79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2D84A33C" w14:textId="3E662CCF" w:rsidR="00A638E8" w:rsidRPr="001276BD" w:rsidRDefault="00F26161" w:rsidP="00584BB0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3</w:t>
            </w:r>
          </w:p>
        </w:tc>
      </w:tr>
      <w:tr w:rsidR="00F26161" w:rsidRPr="001276BD" w14:paraId="0FF19D79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72858268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Jan18_1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06E8C858" w14:textId="6C11318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2B5A957D" w14:textId="2D79253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4D2594C1" w14:textId="1B966B8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14:paraId="35C8A0BB" w14:textId="0F3DACE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14:paraId="6CCAFFFF" w14:textId="3F0B1C3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14:paraId="42CBC037" w14:textId="071089F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14:paraId="1D99CB16" w14:textId="147BFD0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010BAF3" w14:textId="196CFD6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CE0B959" w14:textId="1F448D6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2433403C" w14:textId="5095B36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  <w:tcBorders>
              <w:top w:val="single" w:sz="4" w:space="0" w:color="auto"/>
            </w:tcBorders>
          </w:tcPr>
          <w:p w14:paraId="5D33FA6A" w14:textId="5AA085D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  <w:tcBorders>
              <w:top w:val="single" w:sz="4" w:space="0" w:color="auto"/>
            </w:tcBorders>
          </w:tcPr>
          <w:p w14:paraId="2E1A8C53" w14:textId="3B53513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4B86217F" w14:textId="56E2091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73BFDAB4" w14:textId="49FBED8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223615DE" w14:textId="63B5987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4C9AD849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4332EACC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Jan18_2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36664A9" w14:textId="42C2D7D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0.92</w:t>
            </w:r>
          </w:p>
        </w:tc>
        <w:tc>
          <w:tcPr>
            <w:tcW w:w="790" w:type="dxa"/>
          </w:tcPr>
          <w:p w14:paraId="5A3064FC" w14:textId="4DDF03E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</w:tcPr>
          <w:p w14:paraId="0D9EFD3A" w14:textId="74A8EA9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27656034" w14:textId="4C1EFD5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77288553" w14:textId="2845A85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688FCA92" w14:textId="2089807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88" w:type="dxa"/>
          </w:tcPr>
          <w:p w14:paraId="6F5B21F8" w14:textId="73A5C3B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16332C9E" w14:textId="05424FB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44437740" w14:textId="23F1219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6B42A186" w14:textId="1A0FABB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763B7242" w14:textId="5B3B110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619B536C" w14:textId="065F926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EDC4368" w14:textId="38833A4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312B936" w14:textId="60D4E46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0580A96" w14:textId="48A7266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0E185D87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6B685768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Jan18_3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EE1A22" w14:textId="5C13113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0.79</w:t>
            </w:r>
          </w:p>
        </w:tc>
        <w:tc>
          <w:tcPr>
            <w:tcW w:w="790" w:type="dxa"/>
          </w:tcPr>
          <w:p w14:paraId="756D4CCF" w14:textId="7F82D40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0.71</w:t>
            </w:r>
          </w:p>
        </w:tc>
        <w:tc>
          <w:tcPr>
            <w:tcW w:w="790" w:type="dxa"/>
          </w:tcPr>
          <w:p w14:paraId="7D28A5D2" w14:textId="5F29A7B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818" w:type="dxa"/>
          </w:tcPr>
          <w:p w14:paraId="1B6E569D" w14:textId="5BEA1A9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72FD791C" w14:textId="13580D5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011C0A3B" w14:textId="5612A78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88" w:type="dxa"/>
          </w:tcPr>
          <w:p w14:paraId="2BC13202" w14:textId="3953023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2DA82F86" w14:textId="5BF88CD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283400E2" w14:textId="74A2D67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6E12AE16" w14:textId="663B61A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5DAD6B3A" w14:textId="0409DCF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60F78196" w14:textId="1B7F868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2333874" w14:textId="1D5F92D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52096F44" w14:textId="624B4DB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4EFE5539" w14:textId="4F7861E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7044B2B1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57C8B425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Feb18_4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49B3E0CF" w14:textId="0B95710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0.92</w:t>
            </w:r>
          </w:p>
        </w:tc>
        <w:tc>
          <w:tcPr>
            <w:tcW w:w="790" w:type="dxa"/>
          </w:tcPr>
          <w:p w14:paraId="14C43839" w14:textId="5E39B33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</w:tcPr>
          <w:p w14:paraId="46ADA013" w14:textId="4358875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0.71</w:t>
            </w:r>
          </w:p>
        </w:tc>
        <w:tc>
          <w:tcPr>
            <w:tcW w:w="818" w:type="dxa"/>
          </w:tcPr>
          <w:p w14:paraId="0DE2C9AE" w14:textId="23216E1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818" w:type="dxa"/>
          </w:tcPr>
          <w:p w14:paraId="505FC458" w14:textId="34038BA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18" w:type="dxa"/>
          </w:tcPr>
          <w:p w14:paraId="04FC3D4A" w14:textId="24B2C74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88" w:type="dxa"/>
          </w:tcPr>
          <w:p w14:paraId="5BC7E0C6" w14:textId="4089398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1E07022B" w14:textId="693F4BB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0DEAF73A" w14:textId="260AF5B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0A1B2A1D" w14:textId="0F1DF2C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4F2B5D4C" w14:textId="096DCC6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4DA70061" w14:textId="0659BDF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AC665ED" w14:textId="7691A5F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48410306" w14:textId="7DF20AF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11DD36D" w14:textId="5851C99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020FA122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1688360D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Feb18_5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028E5895" w14:textId="07CD80F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0.70</w:t>
            </w:r>
          </w:p>
        </w:tc>
        <w:tc>
          <w:tcPr>
            <w:tcW w:w="790" w:type="dxa"/>
          </w:tcPr>
          <w:p w14:paraId="29E90706" w14:textId="11CED50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0.62</w:t>
            </w:r>
          </w:p>
        </w:tc>
        <w:tc>
          <w:tcPr>
            <w:tcW w:w="790" w:type="dxa"/>
          </w:tcPr>
          <w:p w14:paraId="6BBF422D" w14:textId="30D7391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0.58</w:t>
            </w:r>
          </w:p>
        </w:tc>
        <w:tc>
          <w:tcPr>
            <w:tcW w:w="818" w:type="dxa"/>
          </w:tcPr>
          <w:p w14:paraId="235AB6C1" w14:textId="001EE00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0.62</w:t>
            </w:r>
          </w:p>
        </w:tc>
        <w:tc>
          <w:tcPr>
            <w:tcW w:w="818" w:type="dxa"/>
          </w:tcPr>
          <w:p w14:paraId="6A21CE12" w14:textId="5C552BA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818" w:type="dxa"/>
          </w:tcPr>
          <w:p w14:paraId="2DEB7F14" w14:textId="7992EC3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88" w:type="dxa"/>
          </w:tcPr>
          <w:p w14:paraId="3E76E361" w14:textId="6B7083F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71FDD428" w14:textId="3C48E69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31C0ED28" w14:textId="0D82316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5156DD4A" w14:textId="0AF85F9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0C743DD9" w14:textId="5446CCB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627558C4" w14:textId="3BD9986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4ADB341D" w14:textId="4C98B65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566B1F5D" w14:textId="499BDEF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669F2307" w14:textId="54B08A4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0393FC9E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2CA543CF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Feb18_6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B27275A" w14:textId="6B033F5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0.44</w:t>
            </w:r>
          </w:p>
        </w:tc>
        <w:tc>
          <w:tcPr>
            <w:tcW w:w="790" w:type="dxa"/>
          </w:tcPr>
          <w:p w14:paraId="081D9FA9" w14:textId="283542B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0.52</w:t>
            </w:r>
          </w:p>
        </w:tc>
        <w:tc>
          <w:tcPr>
            <w:tcW w:w="790" w:type="dxa"/>
          </w:tcPr>
          <w:p w14:paraId="7382C273" w14:textId="1692057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0.33</w:t>
            </w:r>
          </w:p>
        </w:tc>
        <w:tc>
          <w:tcPr>
            <w:tcW w:w="818" w:type="dxa"/>
          </w:tcPr>
          <w:p w14:paraId="7A6AAE7C" w14:textId="5432CFA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0.52</w:t>
            </w:r>
          </w:p>
        </w:tc>
        <w:tc>
          <w:tcPr>
            <w:tcW w:w="818" w:type="dxa"/>
          </w:tcPr>
          <w:p w14:paraId="69B4BCDC" w14:textId="43C6E6C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0.65</w:t>
            </w:r>
          </w:p>
        </w:tc>
        <w:tc>
          <w:tcPr>
            <w:tcW w:w="818" w:type="dxa"/>
          </w:tcPr>
          <w:p w14:paraId="55BE40D4" w14:textId="5721377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88" w:type="dxa"/>
          </w:tcPr>
          <w:p w14:paraId="7EC9D6FC" w14:textId="5683CD6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204976D0" w14:textId="53C2849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3D5FC761" w14:textId="56ADD27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1E70A876" w14:textId="7578EC4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62FB70A3" w14:textId="3B27EDF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631CF8C7" w14:textId="25B881E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6980C2C8" w14:textId="1999127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BBD605B" w14:textId="7BC5111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B263389" w14:textId="13B6153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78C70D81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5F4EF7F6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Mar18_7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38B8BE7" w14:textId="11ED123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0.44</w:t>
            </w:r>
          </w:p>
        </w:tc>
        <w:tc>
          <w:tcPr>
            <w:tcW w:w="790" w:type="dxa"/>
          </w:tcPr>
          <w:p w14:paraId="4B832091" w14:textId="2357E32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0.52</w:t>
            </w:r>
          </w:p>
        </w:tc>
        <w:tc>
          <w:tcPr>
            <w:tcW w:w="790" w:type="dxa"/>
          </w:tcPr>
          <w:p w14:paraId="00853A10" w14:textId="0934513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0.33</w:t>
            </w:r>
          </w:p>
        </w:tc>
        <w:tc>
          <w:tcPr>
            <w:tcW w:w="818" w:type="dxa"/>
          </w:tcPr>
          <w:p w14:paraId="1211340F" w14:textId="7D45C03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0.52</w:t>
            </w:r>
          </w:p>
        </w:tc>
        <w:tc>
          <w:tcPr>
            <w:tcW w:w="818" w:type="dxa"/>
          </w:tcPr>
          <w:p w14:paraId="3906D86D" w14:textId="0A92BA5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0.65</w:t>
            </w:r>
          </w:p>
        </w:tc>
        <w:tc>
          <w:tcPr>
            <w:tcW w:w="818" w:type="dxa"/>
          </w:tcPr>
          <w:p w14:paraId="56A99CAF" w14:textId="3685F0F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88" w:type="dxa"/>
          </w:tcPr>
          <w:p w14:paraId="43ECC7E1" w14:textId="4DF30D3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92" w:type="dxa"/>
          </w:tcPr>
          <w:p w14:paraId="6DBCE890" w14:textId="6865AA5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92" w:type="dxa"/>
          </w:tcPr>
          <w:p w14:paraId="0332D6C0" w14:textId="656F48B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50652FBB" w14:textId="3B0CCB9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54E50AAD" w14:textId="05E09E4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71D77559" w14:textId="325D717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1BDC3C0" w14:textId="2066ECD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80B96A9" w14:textId="522D0F5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F9F9941" w14:textId="4B57F09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1F16A374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075E053A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Mar18_8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3CFB432F" w14:textId="61FA50E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0.54</w:t>
            </w:r>
          </w:p>
        </w:tc>
        <w:tc>
          <w:tcPr>
            <w:tcW w:w="790" w:type="dxa"/>
          </w:tcPr>
          <w:p w14:paraId="0E4D35FF" w14:textId="655C7CE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0.62</w:t>
            </w:r>
          </w:p>
        </w:tc>
        <w:tc>
          <w:tcPr>
            <w:tcW w:w="790" w:type="dxa"/>
          </w:tcPr>
          <w:p w14:paraId="431D3BE6" w14:textId="5564142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0.56</w:t>
            </w:r>
          </w:p>
        </w:tc>
        <w:tc>
          <w:tcPr>
            <w:tcW w:w="818" w:type="dxa"/>
          </w:tcPr>
          <w:p w14:paraId="538FAC3D" w14:textId="18BFAA2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0.62</w:t>
            </w:r>
          </w:p>
        </w:tc>
        <w:tc>
          <w:tcPr>
            <w:tcW w:w="818" w:type="dxa"/>
          </w:tcPr>
          <w:p w14:paraId="49CF7727" w14:textId="749F9A5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0.75</w:t>
            </w:r>
          </w:p>
        </w:tc>
        <w:tc>
          <w:tcPr>
            <w:tcW w:w="818" w:type="dxa"/>
          </w:tcPr>
          <w:p w14:paraId="371AE896" w14:textId="176D05D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0.77</w:t>
            </w:r>
          </w:p>
        </w:tc>
        <w:tc>
          <w:tcPr>
            <w:tcW w:w="988" w:type="dxa"/>
          </w:tcPr>
          <w:p w14:paraId="1E599F08" w14:textId="3D3C845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0.77</w:t>
            </w:r>
          </w:p>
        </w:tc>
        <w:tc>
          <w:tcPr>
            <w:tcW w:w="992" w:type="dxa"/>
          </w:tcPr>
          <w:p w14:paraId="6F36B5E4" w14:textId="315ED33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92" w:type="dxa"/>
          </w:tcPr>
          <w:p w14:paraId="20ECF0AE" w14:textId="794469A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856" w:type="dxa"/>
          </w:tcPr>
          <w:p w14:paraId="3CD9F8A3" w14:textId="74EA2BA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11244C40" w14:textId="1525E90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388DEE38" w14:textId="45D77CB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37F8B24F" w14:textId="279822F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5ADD63FA" w14:textId="25B19BB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A516182" w14:textId="07B67B8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22ED3FAF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428949EB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Mar18_9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7E59FBA" w14:textId="78FF379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0.55</w:t>
            </w:r>
          </w:p>
        </w:tc>
        <w:tc>
          <w:tcPr>
            <w:tcW w:w="790" w:type="dxa"/>
          </w:tcPr>
          <w:p w14:paraId="2F2D76DE" w14:textId="1ACE752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0.63</w:t>
            </w:r>
          </w:p>
        </w:tc>
        <w:tc>
          <w:tcPr>
            <w:tcW w:w="790" w:type="dxa"/>
          </w:tcPr>
          <w:p w14:paraId="7E35E362" w14:textId="59D2A09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0.50</w:t>
            </w:r>
          </w:p>
        </w:tc>
        <w:tc>
          <w:tcPr>
            <w:tcW w:w="818" w:type="dxa"/>
          </w:tcPr>
          <w:p w14:paraId="74612467" w14:textId="15E1F7D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0.63</w:t>
            </w:r>
          </w:p>
        </w:tc>
        <w:tc>
          <w:tcPr>
            <w:tcW w:w="818" w:type="dxa"/>
          </w:tcPr>
          <w:p w14:paraId="4DBE82B8" w14:textId="215C0AF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0.65</w:t>
            </w:r>
          </w:p>
        </w:tc>
        <w:tc>
          <w:tcPr>
            <w:tcW w:w="818" w:type="dxa"/>
          </w:tcPr>
          <w:p w14:paraId="20A9BE10" w14:textId="6078CE6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988" w:type="dxa"/>
          </w:tcPr>
          <w:p w14:paraId="2AED30E6" w14:textId="408BD01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992" w:type="dxa"/>
          </w:tcPr>
          <w:p w14:paraId="6879AD29" w14:textId="585A9ED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0.84</w:t>
            </w:r>
          </w:p>
        </w:tc>
        <w:tc>
          <w:tcPr>
            <w:tcW w:w="992" w:type="dxa"/>
          </w:tcPr>
          <w:p w14:paraId="1EF4F449" w14:textId="3457B05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856" w:type="dxa"/>
          </w:tcPr>
          <w:p w14:paraId="364C47B2" w14:textId="5699856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276753D4" w14:textId="6A6AAC4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4207AF87" w14:textId="76D823B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3BE59AC5" w14:textId="1281F5B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26F5167" w14:textId="29AFE75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3392D474" w14:textId="7EAD77E7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2F333E58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02B0D260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Apr18_10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4837062" w14:textId="58FA36F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0.30</w:t>
            </w:r>
          </w:p>
        </w:tc>
        <w:tc>
          <w:tcPr>
            <w:tcW w:w="790" w:type="dxa"/>
          </w:tcPr>
          <w:p w14:paraId="517B52B1" w14:textId="4EEE3CA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790" w:type="dxa"/>
          </w:tcPr>
          <w:p w14:paraId="03204126" w14:textId="1C55161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0.26</w:t>
            </w:r>
          </w:p>
        </w:tc>
        <w:tc>
          <w:tcPr>
            <w:tcW w:w="818" w:type="dxa"/>
          </w:tcPr>
          <w:p w14:paraId="076FF10D" w14:textId="61D381E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818" w:type="dxa"/>
          </w:tcPr>
          <w:p w14:paraId="6C7F3393" w14:textId="3255704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0.32</w:t>
            </w:r>
          </w:p>
        </w:tc>
        <w:tc>
          <w:tcPr>
            <w:tcW w:w="818" w:type="dxa"/>
          </w:tcPr>
          <w:p w14:paraId="66EA738B" w14:textId="782B402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0.61</w:t>
            </w:r>
          </w:p>
        </w:tc>
        <w:tc>
          <w:tcPr>
            <w:tcW w:w="988" w:type="dxa"/>
          </w:tcPr>
          <w:p w14:paraId="4B5F94CE" w14:textId="4E03811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0.61</w:t>
            </w:r>
          </w:p>
        </w:tc>
        <w:tc>
          <w:tcPr>
            <w:tcW w:w="992" w:type="dxa"/>
          </w:tcPr>
          <w:p w14:paraId="2CDC7F99" w14:textId="55E8100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0.51</w:t>
            </w:r>
          </w:p>
        </w:tc>
        <w:tc>
          <w:tcPr>
            <w:tcW w:w="992" w:type="dxa"/>
          </w:tcPr>
          <w:p w14:paraId="2217E57A" w14:textId="128A7B4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856" w:type="dxa"/>
          </w:tcPr>
          <w:p w14:paraId="09CB4B72" w14:textId="295C358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15" w:type="dxa"/>
          </w:tcPr>
          <w:p w14:paraId="571A0AE3" w14:textId="19610D9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915" w:type="dxa"/>
          </w:tcPr>
          <w:p w14:paraId="1D208254" w14:textId="5CDEF5E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3349E85" w14:textId="1EBBFF6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4B20B2B" w14:textId="5C4BCED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D63229B" w14:textId="5FDDC9E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6AC7EB1A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5BEB8BFC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Apr18_11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6663077" w14:textId="64E9495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790" w:type="dxa"/>
          </w:tcPr>
          <w:p w14:paraId="495E30FA" w14:textId="31677E3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0.46</w:t>
            </w:r>
          </w:p>
        </w:tc>
        <w:tc>
          <w:tcPr>
            <w:tcW w:w="790" w:type="dxa"/>
          </w:tcPr>
          <w:p w14:paraId="3D89C874" w14:textId="62B999B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0.33</w:t>
            </w:r>
          </w:p>
        </w:tc>
        <w:tc>
          <w:tcPr>
            <w:tcW w:w="818" w:type="dxa"/>
          </w:tcPr>
          <w:p w14:paraId="69DBD79D" w14:textId="3F776BC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0.46</w:t>
            </w:r>
          </w:p>
        </w:tc>
        <w:tc>
          <w:tcPr>
            <w:tcW w:w="818" w:type="dxa"/>
          </w:tcPr>
          <w:p w14:paraId="31EB9B32" w14:textId="471587D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0.49</w:t>
            </w:r>
          </w:p>
        </w:tc>
        <w:tc>
          <w:tcPr>
            <w:tcW w:w="818" w:type="dxa"/>
          </w:tcPr>
          <w:p w14:paraId="36AD9BFD" w14:textId="78B9316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0.81</w:t>
            </w:r>
          </w:p>
        </w:tc>
        <w:tc>
          <w:tcPr>
            <w:tcW w:w="988" w:type="dxa"/>
          </w:tcPr>
          <w:p w14:paraId="3D46160C" w14:textId="24A2DBB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0.81</w:t>
            </w:r>
          </w:p>
        </w:tc>
        <w:tc>
          <w:tcPr>
            <w:tcW w:w="992" w:type="dxa"/>
          </w:tcPr>
          <w:p w14:paraId="44C89BBB" w14:textId="73C378E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992" w:type="dxa"/>
          </w:tcPr>
          <w:p w14:paraId="5F0B38D0" w14:textId="2D66519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0.79</w:t>
            </w:r>
          </w:p>
        </w:tc>
        <w:tc>
          <w:tcPr>
            <w:tcW w:w="856" w:type="dxa"/>
          </w:tcPr>
          <w:p w14:paraId="4C8F6245" w14:textId="6594FBB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0.75</w:t>
            </w:r>
          </w:p>
        </w:tc>
        <w:tc>
          <w:tcPr>
            <w:tcW w:w="915" w:type="dxa"/>
          </w:tcPr>
          <w:p w14:paraId="33B9E1AF" w14:textId="04F9E01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15" w:type="dxa"/>
          </w:tcPr>
          <w:p w14:paraId="7D13D0A2" w14:textId="708C714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C37E3CA" w14:textId="2D41629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72AAFDA" w14:textId="634B428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0BA8EE3A" w14:textId="5A97C62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3277985B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129341F4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Apr18_12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3655EAB5" w14:textId="79D1564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790" w:type="dxa"/>
          </w:tcPr>
          <w:p w14:paraId="1919FD05" w14:textId="4348587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0.46</w:t>
            </w:r>
          </w:p>
        </w:tc>
        <w:tc>
          <w:tcPr>
            <w:tcW w:w="790" w:type="dxa"/>
          </w:tcPr>
          <w:p w14:paraId="150C6570" w14:textId="025CFF0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0.33</w:t>
            </w:r>
          </w:p>
        </w:tc>
        <w:tc>
          <w:tcPr>
            <w:tcW w:w="818" w:type="dxa"/>
          </w:tcPr>
          <w:p w14:paraId="179C2B25" w14:textId="50FB6BD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0.46</w:t>
            </w:r>
          </w:p>
        </w:tc>
        <w:tc>
          <w:tcPr>
            <w:tcW w:w="818" w:type="dxa"/>
          </w:tcPr>
          <w:p w14:paraId="5D2FD96C" w14:textId="521B04E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0.49</w:t>
            </w:r>
          </w:p>
        </w:tc>
        <w:tc>
          <w:tcPr>
            <w:tcW w:w="818" w:type="dxa"/>
          </w:tcPr>
          <w:p w14:paraId="0FB4D9CE" w14:textId="7DC3594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0.81</w:t>
            </w:r>
          </w:p>
        </w:tc>
        <w:tc>
          <w:tcPr>
            <w:tcW w:w="988" w:type="dxa"/>
          </w:tcPr>
          <w:p w14:paraId="281477F3" w14:textId="439252D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0.81</w:t>
            </w:r>
          </w:p>
        </w:tc>
        <w:tc>
          <w:tcPr>
            <w:tcW w:w="992" w:type="dxa"/>
          </w:tcPr>
          <w:p w14:paraId="344A5D06" w14:textId="012062A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992" w:type="dxa"/>
          </w:tcPr>
          <w:p w14:paraId="23DF8E6A" w14:textId="01C3E99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0.79</w:t>
            </w:r>
          </w:p>
        </w:tc>
        <w:tc>
          <w:tcPr>
            <w:tcW w:w="856" w:type="dxa"/>
          </w:tcPr>
          <w:p w14:paraId="52674D2D" w14:textId="6D3BADC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0.75</w:t>
            </w:r>
          </w:p>
        </w:tc>
        <w:tc>
          <w:tcPr>
            <w:tcW w:w="915" w:type="dxa"/>
          </w:tcPr>
          <w:p w14:paraId="60089AED" w14:textId="66695E3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915" w:type="dxa"/>
          </w:tcPr>
          <w:p w14:paraId="452C5F4C" w14:textId="0C1DF75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</w:tcPr>
          <w:p w14:paraId="5250C159" w14:textId="4070FF3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7F164BE5" w14:textId="5944443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156A84DC" w14:textId="0B9AF16A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4382BF7A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311CA9E2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Jan19_1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33AE203D" w14:textId="749FB4C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790" w:type="dxa"/>
          </w:tcPr>
          <w:p w14:paraId="3A179588" w14:textId="79CECC2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790" w:type="dxa"/>
          </w:tcPr>
          <w:p w14:paraId="35D06649" w14:textId="25B78C7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0.17</w:t>
            </w:r>
          </w:p>
        </w:tc>
        <w:tc>
          <w:tcPr>
            <w:tcW w:w="818" w:type="dxa"/>
          </w:tcPr>
          <w:p w14:paraId="16F0DD3B" w14:textId="184310B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818" w:type="dxa"/>
          </w:tcPr>
          <w:p w14:paraId="3163EAB0" w14:textId="7630CFF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818" w:type="dxa"/>
          </w:tcPr>
          <w:p w14:paraId="612F3C00" w14:textId="0F5D4C7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0.40</w:t>
            </w:r>
          </w:p>
        </w:tc>
        <w:tc>
          <w:tcPr>
            <w:tcW w:w="988" w:type="dxa"/>
          </w:tcPr>
          <w:p w14:paraId="6C1DB293" w14:textId="03588FA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0.40</w:t>
            </w:r>
          </w:p>
        </w:tc>
        <w:tc>
          <w:tcPr>
            <w:tcW w:w="992" w:type="dxa"/>
          </w:tcPr>
          <w:p w14:paraId="4A58A4CB" w14:textId="6087D32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0.33</w:t>
            </w:r>
          </w:p>
        </w:tc>
        <w:tc>
          <w:tcPr>
            <w:tcW w:w="992" w:type="dxa"/>
          </w:tcPr>
          <w:p w14:paraId="45B6CF18" w14:textId="6808AF8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0.35</w:t>
            </w:r>
          </w:p>
        </w:tc>
        <w:tc>
          <w:tcPr>
            <w:tcW w:w="856" w:type="dxa"/>
          </w:tcPr>
          <w:p w14:paraId="1133B346" w14:textId="61B755D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915" w:type="dxa"/>
          </w:tcPr>
          <w:p w14:paraId="077138F5" w14:textId="2E9FBC5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915" w:type="dxa"/>
          </w:tcPr>
          <w:p w14:paraId="1DA2CF25" w14:textId="136BF3C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790" w:type="dxa"/>
          </w:tcPr>
          <w:p w14:paraId="09F18481" w14:textId="7C6E7E64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</w:tcPr>
          <w:p w14:paraId="1174F5F9" w14:textId="2AFA69B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  <w:tc>
          <w:tcPr>
            <w:tcW w:w="790" w:type="dxa"/>
          </w:tcPr>
          <w:p w14:paraId="4F0D1245" w14:textId="522C180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431B0FD2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09F88011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Jan19_</w:t>
            </w:r>
            <w:r>
              <w:rPr>
                <w:b/>
                <w:bCs/>
                <w:sz w:val="22"/>
                <w:lang w:val="en-GB"/>
              </w:rPr>
              <w:t>2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D55D05D" w14:textId="294C65F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0.41</w:t>
            </w:r>
          </w:p>
        </w:tc>
        <w:tc>
          <w:tcPr>
            <w:tcW w:w="790" w:type="dxa"/>
          </w:tcPr>
          <w:p w14:paraId="00273E81" w14:textId="72DECAA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790" w:type="dxa"/>
          </w:tcPr>
          <w:p w14:paraId="7C958F9C" w14:textId="1BB5796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0.37</w:t>
            </w:r>
          </w:p>
        </w:tc>
        <w:tc>
          <w:tcPr>
            <w:tcW w:w="818" w:type="dxa"/>
          </w:tcPr>
          <w:p w14:paraId="10B34F15" w14:textId="4C409155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818" w:type="dxa"/>
          </w:tcPr>
          <w:p w14:paraId="49EDA0C9" w14:textId="7B1A3D1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0.42</w:t>
            </w:r>
          </w:p>
        </w:tc>
        <w:tc>
          <w:tcPr>
            <w:tcW w:w="818" w:type="dxa"/>
          </w:tcPr>
          <w:p w14:paraId="3C3E15C9" w14:textId="172FEDD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988" w:type="dxa"/>
          </w:tcPr>
          <w:p w14:paraId="34D6A6E6" w14:textId="1AC9315D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992" w:type="dxa"/>
          </w:tcPr>
          <w:p w14:paraId="29CD8818" w14:textId="0BE3406F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0.53</w:t>
            </w:r>
          </w:p>
        </w:tc>
        <w:tc>
          <w:tcPr>
            <w:tcW w:w="992" w:type="dxa"/>
          </w:tcPr>
          <w:p w14:paraId="4CEABF95" w14:textId="29E5593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0.55</w:t>
            </w:r>
          </w:p>
        </w:tc>
        <w:tc>
          <w:tcPr>
            <w:tcW w:w="856" w:type="dxa"/>
          </w:tcPr>
          <w:p w14:paraId="64C4A02D" w14:textId="58882A8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0.36</w:t>
            </w:r>
          </w:p>
        </w:tc>
        <w:tc>
          <w:tcPr>
            <w:tcW w:w="915" w:type="dxa"/>
          </w:tcPr>
          <w:p w14:paraId="6641D183" w14:textId="1A83B2F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0.41</w:t>
            </w:r>
          </w:p>
        </w:tc>
        <w:tc>
          <w:tcPr>
            <w:tcW w:w="915" w:type="dxa"/>
          </w:tcPr>
          <w:p w14:paraId="060F6F67" w14:textId="5E93F979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0.41</w:t>
            </w:r>
          </w:p>
        </w:tc>
        <w:tc>
          <w:tcPr>
            <w:tcW w:w="790" w:type="dxa"/>
          </w:tcPr>
          <w:p w14:paraId="1931699C" w14:textId="599D722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0.67</w:t>
            </w:r>
          </w:p>
        </w:tc>
        <w:tc>
          <w:tcPr>
            <w:tcW w:w="790" w:type="dxa"/>
          </w:tcPr>
          <w:p w14:paraId="17AD3913" w14:textId="6528040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  <w:tc>
          <w:tcPr>
            <w:tcW w:w="790" w:type="dxa"/>
          </w:tcPr>
          <w:p w14:paraId="6B73589B" w14:textId="00A3421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</w:p>
        </w:tc>
      </w:tr>
      <w:tr w:rsidR="00F26161" w:rsidRPr="001276BD" w14:paraId="38E6C566" w14:textId="77777777" w:rsidTr="007019B6">
        <w:trPr>
          <w:jc w:val="center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003AB925" w14:textId="77777777" w:rsidR="00F26161" w:rsidRPr="001276BD" w:rsidRDefault="00F26161" w:rsidP="00F26161">
            <w:pPr>
              <w:spacing w:before="40" w:after="40"/>
              <w:jc w:val="center"/>
              <w:rPr>
                <w:b/>
                <w:bCs/>
                <w:sz w:val="22"/>
                <w:lang w:val="en-GB"/>
              </w:rPr>
            </w:pPr>
            <w:r w:rsidRPr="001276BD">
              <w:rPr>
                <w:b/>
                <w:bCs/>
                <w:sz w:val="22"/>
                <w:lang w:val="en-GB"/>
              </w:rPr>
              <w:t>Jan19_</w:t>
            </w:r>
            <w:r>
              <w:rPr>
                <w:b/>
                <w:bCs/>
                <w:sz w:val="22"/>
                <w:lang w:val="en-GB"/>
              </w:rPr>
              <w:t>3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67DD695A" w14:textId="59BAA31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790" w:type="dxa"/>
          </w:tcPr>
          <w:p w14:paraId="341F8248" w14:textId="1082B87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790" w:type="dxa"/>
          </w:tcPr>
          <w:p w14:paraId="37D5CB30" w14:textId="44A963B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0.17</w:t>
            </w:r>
          </w:p>
        </w:tc>
        <w:tc>
          <w:tcPr>
            <w:tcW w:w="818" w:type="dxa"/>
          </w:tcPr>
          <w:p w14:paraId="1FE0D1C6" w14:textId="32AAE801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0.22</w:t>
            </w:r>
          </w:p>
        </w:tc>
        <w:tc>
          <w:tcPr>
            <w:tcW w:w="818" w:type="dxa"/>
          </w:tcPr>
          <w:p w14:paraId="0EDC4A89" w14:textId="65D377C6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0.25</w:t>
            </w:r>
          </w:p>
        </w:tc>
        <w:tc>
          <w:tcPr>
            <w:tcW w:w="818" w:type="dxa"/>
          </w:tcPr>
          <w:p w14:paraId="342426B0" w14:textId="2746345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0.41</w:t>
            </w:r>
          </w:p>
        </w:tc>
        <w:tc>
          <w:tcPr>
            <w:tcW w:w="988" w:type="dxa"/>
          </w:tcPr>
          <w:p w14:paraId="69ECFB43" w14:textId="24E47E3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0.41</w:t>
            </w:r>
          </w:p>
        </w:tc>
        <w:tc>
          <w:tcPr>
            <w:tcW w:w="992" w:type="dxa"/>
          </w:tcPr>
          <w:p w14:paraId="43702490" w14:textId="200DA820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0.35</w:t>
            </w:r>
          </w:p>
        </w:tc>
        <w:tc>
          <w:tcPr>
            <w:tcW w:w="992" w:type="dxa"/>
          </w:tcPr>
          <w:p w14:paraId="40377F61" w14:textId="232329CE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0.38</w:t>
            </w:r>
          </w:p>
        </w:tc>
        <w:tc>
          <w:tcPr>
            <w:tcW w:w="856" w:type="dxa"/>
          </w:tcPr>
          <w:p w14:paraId="2C1E88A0" w14:textId="1908153B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0.39</w:t>
            </w:r>
          </w:p>
        </w:tc>
        <w:tc>
          <w:tcPr>
            <w:tcW w:w="915" w:type="dxa"/>
          </w:tcPr>
          <w:p w14:paraId="2A6C3A8B" w14:textId="7080427C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0.45</w:t>
            </w:r>
          </w:p>
        </w:tc>
        <w:tc>
          <w:tcPr>
            <w:tcW w:w="915" w:type="dxa"/>
          </w:tcPr>
          <w:p w14:paraId="150EA6DD" w14:textId="6572462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0.45</w:t>
            </w:r>
          </w:p>
        </w:tc>
        <w:tc>
          <w:tcPr>
            <w:tcW w:w="790" w:type="dxa"/>
          </w:tcPr>
          <w:p w14:paraId="6E2420E2" w14:textId="7C814FA3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0.62</w:t>
            </w:r>
          </w:p>
        </w:tc>
        <w:tc>
          <w:tcPr>
            <w:tcW w:w="790" w:type="dxa"/>
          </w:tcPr>
          <w:p w14:paraId="7B0E6B92" w14:textId="2D451712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0.69</w:t>
            </w:r>
          </w:p>
        </w:tc>
        <w:tc>
          <w:tcPr>
            <w:tcW w:w="790" w:type="dxa"/>
          </w:tcPr>
          <w:p w14:paraId="7341A869" w14:textId="73A0F2F8" w:rsidR="00F26161" w:rsidRPr="001276BD" w:rsidRDefault="00F26161" w:rsidP="00F26161">
            <w:pPr>
              <w:spacing w:before="40" w:after="40"/>
              <w:jc w:val="center"/>
              <w:rPr>
                <w:sz w:val="22"/>
                <w:lang w:val="en-GB"/>
              </w:rPr>
            </w:pPr>
            <w:r w:rsidRPr="00D51FC8">
              <w:t>1.00</w:t>
            </w:r>
          </w:p>
        </w:tc>
      </w:tr>
    </w:tbl>
    <w:p w14:paraId="1D17E383" w14:textId="77777777" w:rsidR="007A513F" w:rsidRPr="001276BD" w:rsidRDefault="007A513F" w:rsidP="006B277B">
      <w:pPr>
        <w:rPr>
          <w:lang w:val="en-GB" w:eastAsia="en-GB"/>
        </w:rPr>
      </w:pPr>
    </w:p>
    <w:p w14:paraId="41AD2D74" w14:textId="77777777" w:rsidR="0006086D" w:rsidRPr="001276BD" w:rsidRDefault="0006086D" w:rsidP="006B277B">
      <w:pPr>
        <w:rPr>
          <w:lang w:val="en-GB" w:eastAsia="en-GB"/>
        </w:rPr>
      </w:pPr>
    </w:p>
    <w:p w14:paraId="34F74F82" w14:textId="7FCEF580" w:rsidR="0006086D" w:rsidRPr="001276BD" w:rsidRDefault="0006086D" w:rsidP="006B277B">
      <w:pPr>
        <w:rPr>
          <w:lang w:val="en-GB" w:eastAsia="en-GB"/>
        </w:rPr>
        <w:sectPr w:rsidR="0006086D" w:rsidRPr="001276BD" w:rsidSect="00080D41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D9C7792" w14:textId="77777777" w:rsidR="002226A6" w:rsidRPr="001276BD" w:rsidRDefault="002226A6" w:rsidP="00993C56">
      <w:pPr>
        <w:pStyle w:val="Heading1"/>
      </w:pPr>
      <w:r w:rsidRPr="00A503D9">
        <w:lastRenderedPageBreak/>
        <w:t>Supplementary Audio Files</w:t>
      </w:r>
    </w:p>
    <w:p w14:paraId="62720A82" w14:textId="4D368205" w:rsidR="002226A6" w:rsidRPr="001276BD" w:rsidRDefault="002226A6" w:rsidP="002226A6">
      <w:pPr>
        <w:pStyle w:val="Heading2"/>
      </w:pPr>
      <w:r w:rsidRPr="001276BD">
        <w:t>Supplementary Audio 1.</w:t>
      </w:r>
    </w:p>
    <w:p w14:paraId="1796752E" w14:textId="0E2EBA6F" w:rsidR="00D77232" w:rsidRPr="001276BD" w:rsidRDefault="002226A6" w:rsidP="00D77232">
      <w:pPr>
        <w:spacing w:before="0" w:after="0"/>
        <w:rPr>
          <w:lang w:val="en-GB" w:eastAsia="en-GB"/>
        </w:rPr>
      </w:pPr>
      <w:r w:rsidRPr="001276BD">
        <w:rPr>
          <w:lang w:val="en-GB" w:eastAsia="en-GB"/>
        </w:rPr>
        <w:t xml:space="preserve">Acoustic file of </w:t>
      </w:r>
      <w:r w:rsidR="004944AB">
        <w:rPr>
          <w:lang w:val="en-GB" w:eastAsia="en-GB"/>
        </w:rPr>
        <w:t>theme</w:t>
      </w:r>
      <w:r w:rsidRPr="001276BD">
        <w:rPr>
          <w:lang w:val="en-GB" w:eastAsia="en-GB"/>
        </w:rPr>
        <w:t xml:space="preserve"> 1 </w:t>
      </w:r>
      <w:r w:rsidR="004944AB" w:rsidRPr="001276BD">
        <w:rPr>
          <w:lang w:val="en-GB" w:eastAsia="en-GB"/>
        </w:rPr>
        <w:t>and its evolved versions</w:t>
      </w:r>
      <w:r w:rsidR="004944AB">
        <w:rPr>
          <w:lang w:val="en-GB" w:eastAsia="en-GB"/>
        </w:rPr>
        <w:t xml:space="preserve"> themes</w:t>
      </w:r>
      <w:r w:rsidR="004944AB" w:rsidRPr="001276BD">
        <w:rPr>
          <w:lang w:val="en-GB" w:eastAsia="en-GB"/>
        </w:rPr>
        <w:t xml:space="preserve"> </w:t>
      </w:r>
      <w:r w:rsidR="004944AB">
        <w:rPr>
          <w:lang w:val="en-GB" w:eastAsia="en-GB"/>
        </w:rPr>
        <w:t xml:space="preserve">1A and 1B </w:t>
      </w:r>
      <w:r w:rsidR="00626580">
        <w:rPr>
          <w:lang w:val="en-GB" w:eastAsia="en-GB"/>
        </w:rPr>
        <w:t>observed in</w:t>
      </w:r>
      <w:r w:rsidR="004944AB">
        <w:rPr>
          <w:lang w:val="en-GB" w:eastAsia="en-GB"/>
        </w:rPr>
        <w:t xml:space="preserve"> 2018. Themes are </w:t>
      </w:r>
      <w:r w:rsidRPr="001276BD">
        <w:rPr>
          <w:lang w:val="en-GB" w:eastAsia="en-GB"/>
        </w:rPr>
        <w:t>represented by a</w:t>
      </w:r>
      <w:r w:rsidR="001F290D" w:rsidRPr="001276BD">
        <w:rPr>
          <w:lang w:val="en-GB" w:eastAsia="en-GB"/>
        </w:rPr>
        <w:t xml:space="preserve"> single</w:t>
      </w:r>
      <w:r w:rsidRPr="001276BD">
        <w:rPr>
          <w:lang w:val="en-GB" w:eastAsia="en-GB"/>
        </w:rPr>
        <w:t xml:space="preserve"> phrase</w:t>
      </w:r>
      <w:r w:rsidR="001F290D" w:rsidRPr="001276BD">
        <w:rPr>
          <w:lang w:val="en-GB" w:eastAsia="en-GB"/>
        </w:rPr>
        <w:t xml:space="preserve">. Recorded </w:t>
      </w:r>
      <w:r w:rsidRPr="001276BD">
        <w:rPr>
          <w:lang w:val="en-GB" w:eastAsia="en-GB"/>
        </w:rPr>
        <w:t>off Northern Norway by Equinor and IMR Ocean Observatory (</w:t>
      </w:r>
      <w:hyperlink r:id="rId13" w:history="1">
        <w:r w:rsidR="00D77232"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>)</w:t>
      </w:r>
      <w:r w:rsidR="001F290D" w:rsidRPr="001276BD">
        <w:rPr>
          <w:lang w:val="en-GB" w:eastAsia="en-GB"/>
        </w:rPr>
        <w:t xml:space="preserve"> in 2018. </w:t>
      </w:r>
      <w:r w:rsidR="00CC655E" w:rsidRPr="001276BD">
        <w:rPr>
          <w:lang w:val="en-GB"/>
        </w:rPr>
        <w:t>Sampling</w:t>
      </w:r>
      <w:r w:rsidR="00B818E2" w:rsidRPr="001276BD">
        <w:rPr>
          <w:lang w:val="en-GB"/>
        </w:rPr>
        <w:t xml:space="preserve"> rate was set to 32 kHz and the audio file was viewed using Raven Pro 1.6 with the following parameters: FFT size 8092, Hann-window with a frequency resolution of 5.69 Hz and a 70% overlap. </w:t>
      </w:r>
    </w:p>
    <w:p w14:paraId="354E3473" w14:textId="77777777" w:rsidR="00D77232" w:rsidRPr="001276BD" w:rsidRDefault="00D77232" w:rsidP="002226A6">
      <w:pPr>
        <w:rPr>
          <w:lang w:val="en-GB" w:eastAsia="en-GB"/>
        </w:rPr>
      </w:pPr>
    </w:p>
    <w:p w14:paraId="59A0B212" w14:textId="7B805E8F" w:rsidR="00D77232" w:rsidRPr="001276BD" w:rsidRDefault="00D77232" w:rsidP="00D77232">
      <w:pPr>
        <w:pStyle w:val="Heading2"/>
      </w:pPr>
      <w:r w:rsidRPr="001276BD">
        <w:t xml:space="preserve">Supplementary Audio </w:t>
      </w:r>
      <w:r w:rsidR="00A77D71" w:rsidRPr="001276BD">
        <w:t>2</w:t>
      </w:r>
      <w:r w:rsidRPr="001276BD">
        <w:t>.</w:t>
      </w:r>
    </w:p>
    <w:p w14:paraId="0AAF0DFE" w14:textId="52D3A87F" w:rsidR="004944AB" w:rsidRPr="001276BD" w:rsidRDefault="00D77232" w:rsidP="00D77232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4944AB">
        <w:rPr>
          <w:lang w:val="en-GB" w:eastAsia="en-GB"/>
        </w:rPr>
        <w:t xml:space="preserve">1C </w:t>
      </w:r>
      <w:r w:rsidR="00626580">
        <w:rPr>
          <w:lang w:val="en-GB" w:eastAsia="en-GB"/>
        </w:rPr>
        <w:t xml:space="preserve">observed </w:t>
      </w:r>
      <w:r w:rsidR="004944AB">
        <w:rPr>
          <w:lang w:val="en-GB" w:eastAsia="en-GB"/>
        </w:rPr>
        <w:t>in January 2019</w:t>
      </w:r>
      <w:r w:rsidRPr="001276BD">
        <w:rPr>
          <w:lang w:val="en-GB" w:eastAsia="en-GB"/>
        </w:rPr>
        <w:t>,</w:t>
      </w:r>
      <w:r w:rsidR="004944AB">
        <w:rPr>
          <w:lang w:val="en-GB" w:eastAsia="en-GB"/>
        </w:rPr>
        <w:t xml:space="preserve"> evolved from theme 1B in 2018 (</w:t>
      </w:r>
      <w:r w:rsidR="006B5004">
        <w:rPr>
          <w:lang w:val="en-GB" w:eastAsia="en-GB"/>
        </w:rPr>
        <w:t>Supplementary</w:t>
      </w:r>
      <w:r w:rsidR="004944AB">
        <w:rPr>
          <w:lang w:val="en-GB" w:eastAsia="en-GB"/>
        </w:rPr>
        <w:t xml:space="preserve"> Audio 1). The theme is </w:t>
      </w:r>
      <w:r w:rsidR="004944AB" w:rsidRPr="001276BD">
        <w:rPr>
          <w:lang w:val="en-GB" w:eastAsia="en-GB"/>
        </w:rPr>
        <w:t>represented by a single phrase</w:t>
      </w:r>
      <w:r w:rsidRPr="001276BD">
        <w:rPr>
          <w:lang w:val="en-GB" w:eastAsia="en-GB"/>
        </w:rPr>
        <w:t>. Recorded off Northern Norway by Equinor and IMR Ocean Observatory (</w:t>
      </w:r>
      <w:hyperlink r:id="rId14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 xml:space="preserve">) in </w:t>
      </w:r>
      <w:r w:rsidR="004944AB">
        <w:rPr>
          <w:lang w:val="en-GB" w:eastAsia="en-GB"/>
        </w:rPr>
        <w:t>2019</w:t>
      </w:r>
      <w:r w:rsidRPr="001276BD">
        <w:rPr>
          <w:lang w:val="en-GB" w:eastAsia="en-GB"/>
        </w:rPr>
        <w:t xml:space="preserve">. </w:t>
      </w:r>
      <w:r w:rsidR="004944AB" w:rsidRPr="001276BD">
        <w:rPr>
          <w:lang w:val="en-GB"/>
        </w:rPr>
        <w:t>Sampling rate was set to 64 kHz and the audio file was viewed using Raven Pro 1.6 with the following parameters: FFT size 8092, Hann-window with a frequency resolution of 11.4 Hz and a 70% overlap.</w:t>
      </w:r>
    </w:p>
    <w:p w14:paraId="1C94A4F3" w14:textId="77777777" w:rsidR="00A77D71" w:rsidRPr="001276BD" w:rsidRDefault="00A77D71" w:rsidP="00D77232">
      <w:pPr>
        <w:rPr>
          <w:lang w:val="en-GB" w:eastAsia="en-GB"/>
        </w:rPr>
      </w:pPr>
    </w:p>
    <w:p w14:paraId="0D88B85A" w14:textId="0C0F325D" w:rsidR="00A77D71" w:rsidRPr="001276BD" w:rsidRDefault="00A77D71" w:rsidP="00A77D71">
      <w:pPr>
        <w:pStyle w:val="Heading2"/>
      </w:pPr>
      <w:r w:rsidRPr="001F14E5">
        <w:t>Supplementary Audio 3.</w:t>
      </w:r>
    </w:p>
    <w:p w14:paraId="3DBF8EF8" w14:textId="77D10190" w:rsidR="00A77D71" w:rsidRPr="001276BD" w:rsidRDefault="00A77D71" w:rsidP="00A77D71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1F14E5">
        <w:rPr>
          <w:lang w:val="en-GB" w:eastAsia="en-GB"/>
        </w:rPr>
        <w:t>2</w:t>
      </w:r>
      <w:r w:rsidRPr="001276BD">
        <w:rPr>
          <w:lang w:val="en-GB" w:eastAsia="en-GB"/>
        </w:rPr>
        <w:t xml:space="preserve"> </w:t>
      </w:r>
      <w:r w:rsidR="00626580">
        <w:rPr>
          <w:lang w:val="en-GB" w:eastAsia="en-GB"/>
        </w:rPr>
        <w:t xml:space="preserve">observed </w:t>
      </w:r>
      <w:r w:rsidR="001F14E5">
        <w:rPr>
          <w:lang w:val="en-GB" w:eastAsia="en-GB"/>
        </w:rPr>
        <w:t>in 2018 and 2019.</w:t>
      </w:r>
      <w:r w:rsidR="00671AD5" w:rsidRPr="001276BD">
        <w:rPr>
          <w:lang w:val="en-GB" w:eastAsia="en-GB"/>
        </w:rPr>
        <w:t xml:space="preserve"> </w:t>
      </w:r>
      <w:r w:rsidR="004036ED">
        <w:rPr>
          <w:lang w:val="en-GB" w:eastAsia="en-GB"/>
        </w:rPr>
        <w:t xml:space="preserve">The theme is </w:t>
      </w:r>
      <w:r w:rsidR="004036ED" w:rsidRPr="001276BD">
        <w:rPr>
          <w:lang w:val="en-GB" w:eastAsia="en-GB"/>
        </w:rPr>
        <w:t>represented by a single phrase</w:t>
      </w:r>
      <w:r w:rsidRPr="001276BD">
        <w:rPr>
          <w:lang w:val="en-GB" w:eastAsia="en-GB"/>
        </w:rPr>
        <w:t>. Recorded off Northern Norway by Equinor and IMR Ocean Observatory (</w:t>
      </w:r>
      <w:hyperlink r:id="rId15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>) in 2018.</w:t>
      </w:r>
      <w:r w:rsidR="00CC655E" w:rsidRPr="001276BD">
        <w:rPr>
          <w:lang w:val="en-GB" w:eastAsia="en-GB"/>
        </w:rPr>
        <w:t xml:space="preserve"> </w:t>
      </w:r>
      <w:r w:rsidR="00CC655E" w:rsidRPr="001276BD">
        <w:rPr>
          <w:lang w:val="en-GB"/>
        </w:rPr>
        <w:t>Sampling rate was set to 32 kHz and the audio file was viewed using Raven Pro 1.6 with the following parameters: FFT size 8092, Hann-window with a frequency resolution of 5.69 Hz and a 70% overlap.</w:t>
      </w:r>
    </w:p>
    <w:p w14:paraId="2CB47CEE" w14:textId="77777777" w:rsidR="00A77D71" w:rsidRPr="001276BD" w:rsidRDefault="00A77D71" w:rsidP="00A77D71">
      <w:pPr>
        <w:rPr>
          <w:lang w:val="en-GB" w:eastAsia="en-GB"/>
        </w:rPr>
      </w:pPr>
    </w:p>
    <w:p w14:paraId="2DCCCC6A" w14:textId="401DF97F" w:rsidR="00A77D71" w:rsidRPr="001276BD" w:rsidRDefault="00A77D71" w:rsidP="00A77D71">
      <w:pPr>
        <w:pStyle w:val="Heading2"/>
      </w:pPr>
      <w:r w:rsidRPr="001276BD">
        <w:t xml:space="preserve">Supplementary Audio </w:t>
      </w:r>
      <w:r w:rsidR="00005826" w:rsidRPr="001276BD">
        <w:t>4</w:t>
      </w:r>
      <w:r w:rsidRPr="001276BD">
        <w:t>.</w:t>
      </w:r>
    </w:p>
    <w:p w14:paraId="24CABEE0" w14:textId="7B634725" w:rsidR="00A77D71" w:rsidRPr="001276BD" w:rsidRDefault="00A77D71" w:rsidP="00A77D71">
      <w:pPr>
        <w:rPr>
          <w:lang w:val="en-GB" w:eastAsia="en-GB"/>
        </w:rPr>
      </w:pPr>
      <w:r w:rsidRPr="001276BD">
        <w:rPr>
          <w:lang w:val="en-GB" w:eastAsia="en-GB"/>
        </w:rPr>
        <w:t>Acoustic file of the</w:t>
      </w:r>
      <w:r w:rsidR="009E22CB">
        <w:rPr>
          <w:lang w:val="en-GB" w:eastAsia="en-GB"/>
        </w:rPr>
        <w:t>me 7</w:t>
      </w:r>
      <w:r w:rsidR="00117066">
        <w:rPr>
          <w:lang w:val="en-GB" w:eastAsia="en-GB"/>
        </w:rPr>
        <w:t xml:space="preserve"> </w:t>
      </w:r>
      <w:r w:rsidR="009E22CB">
        <w:rPr>
          <w:lang w:val="en-GB" w:eastAsia="en-GB"/>
        </w:rPr>
        <w:t>observed in January 2019. The theme is</w:t>
      </w:r>
      <w:r w:rsidRPr="001276BD">
        <w:rPr>
          <w:lang w:val="en-GB" w:eastAsia="en-GB"/>
        </w:rPr>
        <w:t xml:space="preserve"> represented by a single phrase</w:t>
      </w:r>
      <w:r w:rsidR="002B6D98">
        <w:rPr>
          <w:lang w:val="en-GB" w:eastAsia="en-GB"/>
        </w:rPr>
        <w:t xml:space="preserve"> showing </w:t>
      </w:r>
      <w:r w:rsidR="0003130C">
        <w:rPr>
          <w:lang w:val="en-GB" w:eastAsia="en-GB"/>
        </w:rPr>
        <w:t>the shifts of successive</w:t>
      </w:r>
      <w:r w:rsidR="002B6D98">
        <w:rPr>
          <w:lang w:val="en-GB" w:eastAsia="en-GB"/>
        </w:rPr>
        <w:t xml:space="preserve"> phrase types 7-a, 7-ab and 7-b</w:t>
      </w:r>
      <w:r w:rsidRPr="001276BD">
        <w:rPr>
          <w:lang w:val="en-GB" w:eastAsia="en-GB"/>
        </w:rPr>
        <w:t>. Recorded off Northern Norway by Equinor and IMR Ocean Observatory (</w:t>
      </w:r>
      <w:hyperlink r:id="rId16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>) in 201</w:t>
      </w:r>
      <w:r w:rsidR="009E22CB">
        <w:rPr>
          <w:lang w:val="en-GB" w:eastAsia="en-GB"/>
        </w:rPr>
        <w:t>9</w:t>
      </w:r>
      <w:r w:rsidRPr="001276BD">
        <w:rPr>
          <w:lang w:val="en-GB" w:eastAsia="en-GB"/>
        </w:rPr>
        <w:t xml:space="preserve">. </w:t>
      </w:r>
      <w:r w:rsidR="009E22CB" w:rsidRPr="001276BD">
        <w:rPr>
          <w:lang w:val="en-GB"/>
        </w:rPr>
        <w:t>Sampling rate was set to 64 kHz and the audio file was viewed using Raven Pro 1.6 with the following parameters: FFT size 8092, Hann-window with a frequency resolution of 11.4 Hz and a 70% overlap.</w:t>
      </w:r>
    </w:p>
    <w:p w14:paraId="7D9B5D3C" w14:textId="4C54B265" w:rsidR="00671AD5" w:rsidRPr="001276BD" w:rsidRDefault="00671AD5" w:rsidP="00A77D71">
      <w:pPr>
        <w:rPr>
          <w:lang w:val="en-GB" w:eastAsia="en-GB"/>
        </w:rPr>
      </w:pPr>
    </w:p>
    <w:p w14:paraId="5EAC0BF1" w14:textId="462250BC" w:rsidR="00671AD5" w:rsidRPr="001276BD" w:rsidRDefault="00671AD5" w:rsidP="00671AD5">
      <w:pPr>
        <w:pStyle w:val="Heading2"/>
      </w:pPr>
      <w:r w:rsidRPr="001276BD">
        <w:t>Supplementary Audio 5.</w:t>
      </w:r>
    </w:p>
    <w:p w14:paraId="0952F6D8" w14:textId="01428767" w:rsidR="00671AD5" w:rsidRPr="001276BD" w:rsidRDefault="00671AD5" w:rsidP="00671AD5">
      <w:pPr>
        <w:rPr>
          <w:lang w:val="en-GB" w:eastAsia="en-GB"/>
        </w:rPr>
      </w:pPr>
      <w:r w:rsidRPr="001276BD">
        <w:rPr>
          <w:lang w:val="en-GB" w:eastAsia="en-GB"/>
        </w:rPr>
        <w:t>Acoustic file of the</w:t>
      </w:r>
      <w:r w:rsidR="004E11EC">
        <w:rPr>
          <w:lang w:val="en-GB" w:eastAsia="en-GB"/>
        </w:rPr>
        <w:t xml:space="preserve">me </w:t>
      </w:r>
      <w:r w:rsidR="00E63376">
        <w:rPr>
          <w:lang w:val="en-GB" w:eastAsia="en-GB"/>
        </w:rPr>
        <w:t>3 and its evolved version 3A</w:t>
      </w:r>
      <w:r w:rsidRPr="001276BD">
        <w:rPr>
          <w:lang w:val="en-GB" w:eastAsia="en-GB"/>
        </w:rPr>
        <w:t xml:space="preserve"> </w:t>
      </w:r>
      <w:r w:rsidR="00E63376">
        <w:rPr>
          <w:lang w:val="en-GB" w:eastAsia="en-GB"/>
        </w:rPr>
        <w:t xml:space="preserve">observed in 2018. Themes are </w:t>
      </w:r>
      <w:r w:rsidR="00E63376" w:rsidRPr="001276BD">
        <w:rPr>
          <w:lang w:val="en-GB" w:eastAsia="en-GB"/>
        </w:rPr>
        <w:t xml:space="preserve">represented by </w:t>
      </w:r>
      <w:r w:rsidR="002B6D98">
        <w:rPr>
          <w:lang w:val="en-GB" w:eastAsia="en-GB"/>
        </w:rPr>
        <w:t xml:space="preserve">three </w:t>
      </w:r>
      <w:r w:rsidR="00E63376" w:rsidRPr="001276BD">
        <w:rPr>
          <w:lang w:val="en-GB" w:eastAsia="en-GB"/>
        </w:rPr>
        <w:t>phrase</w:t>
      </w:r>
      <w:r w:rsidR="002B6D98">
        <w:rPr>
          <w:lang w:val="en-GB" w:eastAsia="en-GB"/>
        </w:rPr>
        <w:t>s to show the shif</w:t>
      </w:r>
      <w:r w:rsidR="0003130C">
        <w:rPr>
          <w:lang w:val="en-GB" w:eastAsia="en-GB"/>
        </w:rPr>
        <w:t xml:space="preserve">ts </w:t>
      </w:r>
      <w:r w:rsidR="002B6D98">
        <w:rPr>
          <w:lang w:val="en-GB" w:eastAsia="en-GB"/>
        </w:rPr>
        <w:t>of successive phrase type</w:t>
      </w:r>
      <w:r w:rsidR="0003130C">
        <w:rPr>
          <w:lang w:val="en-GB" w:eastAsia="en-GB"/>
        </w:rPr>
        <w:t>s</w:t>
      </w:r>
      <w:r w:rsidR="002B6D98">
        <w:rPr>
          <w:lang w:val="en-GB" w:eastAsia="en-GB"/>
        </w:rPr>
        <w:t xml:space="preserve"> -a, -ab and -b</w:t>
      </w:r>
      <w:r w:rsidR="00E63376" w:rsidRPr="001276BD">
        <w:rPr>
          <w:lang w:val="en-GB" w:eastAsia="en-GB"/>
        </w:rPr>
        <w:t>. Recorded off Northern Norway by Equinor and IMR Ocean Observatory (</w:t>
      </w:r>
      <w:hyperlink r:id="rId17" w:history="1">
        <w:r w:rsidR="00E63376" w:rsidRPr="001276BD">
          <w:rPr>
            <w:rStyle w:val="Hyperlink"/>
            <w:lang w:val="en-GB" w:eastAsia="en-GB"/>
          </w:rPr>
          <w:t>http://love.statoil.com/</w:t>
        </w:r>
      </w:hyperlink>
      <w:r w:rsidR="00E63376" w:rsidRPr="001276BD">
        <w:rPr>
          <w:lang w:val="en-GB" w:eastAsia="en-GB"/>
        </w:rPr>
        <w:t xml:space="preserve">) in 2018. </w:t>
      </w:r>
      <w:r w:rsidR="00E63376" w:rsidRPr="001276BD">
        <w:rPr>
          <w:lang w:val="en-GB"/>
        </w:rPr>
        <w:t xml:space="preserve">Sampling rate </w:t>
      </w:r>
      <w:r w:rsidR="00E63376" w:rsidRPr="001276BD">
        <w:rPr>
          <w:lang w:val="en-GB"/>
        </w:rPr>
        <w:lastRenderedPageBreak/>
        <w:t>was set to 32 kHz and the audio file was viewed using Raven Pro 1.6 with the following parameters: FFT size 8092, Hann-window with a frequency resolution of 5.69 Hz and a 70% overlap.</w:t>
      </w:r>
    </w:p>
    <w:p w14:paraId="4375CD7D" w14:textId="77777777" w:rsidR="003C7BC8" w:rsidRPr="001276BD" w:rsidRDefault="003C7BC8" w:rsidP="00671AD5">
      <w:pPr>
        <w:rPr>
          <w:lang w:val="en-GB" w:eastAsia="en-GB"/>
        </w:rPr>
      </w:pPr>
    </w:p>
    <w:p w14:paraId="04FE35D9" w14:textId="08BB1C78" w:rsidR="003C7BC8" w:rsidRPr="001276BD" w:rsidRDefault="003C7BC8" w:rsidP="003C7BC8">
      <w:pPr>
        <w:pStyle w:val="Heading2"/>
      </w:pPr>
      <w:r w:rsidRPr="001276BD">
        <w:t>Supplementary Audio 6.</w:t>
      </w:r>
    </w:p>
    <w:p w14:paraId="27646C92" w14:textId="6514DE88" w:rsidR="003C7BC8" w:rsidRPr="001276BD" w:rsidRDefault="003C7BC8" w:rsidP="003C7BC8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526E4F">
        <w:rPr>
          <w:lang w:val="en-GB" w:eastAsia="en-GB"/>
        </w:rPr>
        <w:t>3B observed in January 2019, evolved from theme 3A in 2018 (Supplementary Audio 5). The theme is</w:t>
      </w:r>
      <w:r w:rsidRPr="001276BD">
        <w:rPr>
          <w:lang w:val="en-GB" w:eastAsia="en-GB"/>
        </w:rPr>
        <w:t xml:space="preserve"> represented by a single phrase. Recorded off Northern Norway by Equinor and IMR Ocean Observatory (</w:t>
      </w:r>
      <w:hyperlink r:id="rId18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>) in 201</w:t>
      </w:r>
      <w:r w:rsidR="00C97324">
        <w:rPr>
          <w:lang w:val="en-GB" w:eastAsia="en-GB"/>
        </w:rPr>
        <w:t>9</w:t>
      </w:r>
      <w:r w:rsidRPr="001276BD">
        <w:rPr>
          <w:lang w:val="en-GB" w:eastAsia="en-GB"/>
        </w:rPr>
        <w:t xml:space="preserve">. </w:t>
      </w:r>
      <w:r w:rsidR="00C97324" w:rsidRPr="001276BD">
        <w:rPr>
          <w:lang w:val="en-GB"/>
        </w:rPr>
        <w:t>Sampling rate was set to 64 kHz and the audio file was viewed using Raven Pro 1.6 with the following parameters: FFT size 8092, Hann-window with a frequency resolution of 11.4 Hz and a 70% overlap.</w:t>
      </w:r>
    </w:p>
    <w:p w14:paraId="00B7E9AD" w14:textId="77777777" w:rsidR="003C7BC8" w:rsidRPr="001276BD" w:rsidRDefault="003C7BC8" w:rsidP="00671AD5">
      <w:pPr>
        <w:rPr>
          <w:lang w:val="en-GB" w:eastAsia="en-GB"/>
        </w:rPr>
      </w:pPr>
    </w:p>
    <w:p w14:paraId="4DB53C98" w14:textId="5C153639" w:rsidR="002C0105" w:rsidRPr="001276BD" w:rsidRDefault="002C0105" w:rsidP="002C0105">
      <w:pPr>
        <w:pStyle w:val="Heading2"/>
      </w:pPr>
      <w:r w:rsidRPr="001276BD">
        <w:t>Supplementary Audio 7.</w:t>
      </w:r>
    </w:p>
    <w:p w14:paraId="20BDB3C3" w14:textId="2AC99A6A" w:rsidR="002C0105" w:rsidRDefault="002C0105" w:rsidP="006C0542">
      <w:pPr>
        <w:spacing w:before="0" w:after="0"/>
        <w:rPr>
          <w:lang w:val="en-GB" w:eastAsia="en-GB"/>
        </w:rPr>
      </w:pPr>
      <w:r w:rsidRPr="001276BD">
        <w:rPr>
          <w:lang w:val="en-GB" w:eastAsia="en-GB"/>
        </w:rPr>
        <w:t>Acoustic file of theme</w:t>
      </w:r>
      <w:r w:rsidR="006C0542">
        <w:rPr>
          <w:lang w:val="en-GB" w:eastAsia="en-GB"/>
        </w:rPr>
        <w:t xml:space="preserve"> 4 and its evolved versions 4A, 4B and 4C observed in 2018. Themes are </w:t>
      </w:r>
      <w:r w:rsidR="006C0542" w:rsidRPr="001276BD">
        <w:rPr>
          <w:lang w:val="en-GB" w:eastAsia="en-GB"/>
        </w:rPr>
        <w:t>represented by a single phrase. Recorded off Northern Norway by Equinor and IMR Ocean Observatory (</w:t>
      </w:r>
      <w:hyperlink r:id="rId19" w:history="1">
        <w:r w:rsidR="006C0542" w:rsidRPr="001276BD">
          <w:rPr>
            <w:rStyle w:val="Hyperlink"/>
            <w:lang w:val="en-GB" w:eastAsia="en-GB"/>
          </w:rPr>
          <w:t>http://love.statoil.com/</w:t>
        </w:r>
      </w:hyperlink>
      <w:r w:rsidR="006C0542" w:rsidRPr="001276BD">
        <w:rPr>
          <w:lang w:val="en-GB" w:eastAsia="en-GB"/>
        </w:rPr>
        <w:t xml:space="preserve">) in 2018. </w:t>
      </w:r>
      <w:r w:rsidR="006C0542" w:rsidRPr="001276BD">
        <w:rPr>
          <w:lang w:val="en-GB"/>
        </w:rPr>
        <w:t xml:space="preserve">Sampling rate was set to 32 kHz and the audio file was viewed using Raven Pro 1.6 with the following parameters: FFT size 8092, Hann-window with a frequency resolution of 5.69 Hz and a 70% overlap. </w:t>
      </w:r>
    </w:p>
    <w:p w14:paraId="13358E48" w14:textId="77777777" w:rsidR="006C0542" w:rsidRPr="001276BD" w:rsidRDefault="006C0542" w:rsidP="006C0542">
      <w:pPr>
        <w:spacing w:before="0" w:after="0"/>
        <w:rPr>
          <w:lang w:val="en-GB" w:eastAsia="en-GB"/>
        </w:rPr>
      </w:pPr>
    </w:p>
    <w:p w14:paraId="5B1A5FC9" w14:textId="21847C70" w:rsidR="002C0105" w:rsidRPr="001276BD" w:rsidRDefault="002C0105" w:rsidP="002C0105">
      <w:pPr>
        <w:pStyle w:val="Heading2"/>
      </w:pPr>
      <w:r w:rsidRPr="001276BD">
        <w:t>Supplementary Audio 8.</w:t>
      </w:r>
    </w:p>
    <w:p w14:paraId="1DD99BB5" w14:textId="17F018BC" w:rsidR="002C0105" w:rsidRPr="001276BD" w:rsidRDefault="002C0105" w:rsidP="002C0105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AA6EDE">
        <w:rPr>
          <w:lang w:val="en-GB" w:eastAsia="en-GB"/>
        </w:rPr>
        <w:t>4D observed in January 2019</w:t>
      </w:r>
      <w:r w:rsidR="00A22911" w:rsidRPr="001276BD">
        <w:rPr>
          <w:lang w:val="en-GB" w:eastAsia="en-GB"/>
        </w:rPr>
        <w:t xml:space="preserve">, </w:t>
      </w:r>
      <w:r w:rsidR="00AA6EDE">
        <w:rPr>
          <w:lang w:val="en-GB" w:eastAsia="en-GB"/>
        </w:rPr>
        <w:t>evolved from theme 4C in 2018 (Supplementary Audio 7). The theme is</w:t>
      </w:r>
      <w:r w:rsidR="00A22911" w:rsidRPr="001276BD">
        <w:rPr>
          <w:lang w:val="en-GB" w:eastAsia="en-GB"/>
        </w:rPr>
        <w:t xml:space="preserve"> </w:t>
      </w:r>
      <w:r w:rsidRPr="001276BD">
        <w:rPr>
          <w:lang w:val="en-GB" w:eastAsia="en-GB"/>
        </w:rPr>
        <w:t>represented by a single phrase. Recorded off Northern Norway by Equinor and IMR Ocean Observatory (</w:t>
      </w:r>
      <w:hyperlink r:id="rId20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>) in 201</w:t>
      </w:r>
      <w:r w:rsidR="00A22911" w:rsidRPr="001276BD">
        <w:rPr>
          <w:lang w:val="en-GB" w:eastAsia="en-GB"/>
        </w:rPr>
        <w:t>9</w:t>
      </w:r>
      <w:r w:rsidRPr="001276BD">
        <w:rPr>
          <w:lang w:val="en-GB" w:eastAsia="en-GB"/>
        </w:rPr>
        <w:t xml:space="preserve">. </w:t>
      </w:r>
      <w:r w:rsidR="002B6BA9" w:rsidRPr="001276BD">
        <w:rPr>
          <w:lang w:val="en-GB"/>
        </w:rPr>
        <w:t>Sampling rate was set to 64 kHz and the audio file was viewed using Raven Pro 1.6 with the following parameters: FFT size 8092, Hann-window with a frequency resolution of 11.4 Hz and a 70% overlap.</w:t>
      </w:r>
    </w:p>
    <w:p w14:paraId="2E440B0F" w14:textId="0369178B" w:rsidR="00A22911" w:rsidRPr="001276BD" w:rsidRDefault="00A22911" w:rsidP="002C0105">
      <w:pPr>
        <w:rPr>
          <w:lang w:val="en-GB" w:eastAsia="en-GB"/>
        </w:rPr>
      </w:pPr>
    </w:p>
    <w:p w14:paraId="5CBD1E11" w14:textId="1A119657" w:rsidR="00A22911" w:rsidRPr="001276BD" w:rsidRDefault="00A22911" w:rsidP="00A22911">
      <w:pPr>
        <w:pStyle w:val="Heading2"/>
      </w:pPr>
      <w:r w:rsidRPr="001276BD">
        <w:t>Supplementary Audio 9.</w:t>
      </w:r>
    </w:p>
    <w:p w14:paraId="26E14985" w14:textId="69BF7137" w:rsidR="00A22911" w:rsidRDefault="00A22911" w:rsidP="00A22911">
      <w:pPr>
        <w:rPr>
          <w:lang w:val="en-GB"/>
        </w:rPr>
      </w:pPr>
      <w:r w:rsidRPr="001276BD">
        <w:rPr>
          <w:lang w:val="en-GB" w:eastAsia="en-GB"/>
        </w:rPr>
        <w:t xml:space="preserve">Acoustic file of theme </w:t>
      </w:r>
      <w:r w:rsidR="005B54B6">
        <w:rPr>
          <w:lang w:val="en-GB" w:eastAsia="en-GB"/>
        </w:rPr>
        <w:t>5 and its evolved version 5A observed in 2018. Themes are</w:t>
      </w:r>
      <w:r w:rsidRPr="001276BD">
        <w:rPr>
          <w:lang w:val="en-GB" w:eastAsia="en-GB"/>
        </w:rPr>
        <w:t xml:space="preserve"> represented by</w:t>
      </w:r>
      <w:r w:rsidR="005B54B6">
        <w:rPr>
          <w:lang w:val="en-GB" w:eastAsia="en-GB"/>
        </w:rPr>
        <w:t xml:space="preserve"> multiple phrases to show the shifts of successive phrases. </w:t>
      </w:r>
      <w:r w:rsidR="005B54B6" w:rsidRPr="001276BD">
        <w:rPr>
          <w:lang w:val="en-GB" w:eastAsia="en-GB"/>
        </w:rPr>
        <w:t>Recorded off Northern Norway by Equinor and IMR Ocean Observatory (</w:t>
      </w:r>
      <w:hyperlink r:id="rId21" w:history="1">
        <w:r w:rsidR="005B54B6" w:rsidRPr="001276BD">
          <w:rPr>
            <w:rStyle w:val="Hyperlink"/>
            <w:lang w:val="en-GB" w:eastAsia="en-GB"/>
          </w:rPr>
          <w:t>http://love.statoil.com/</w:t>
        </w:r>
      </w:hyperlink>
      <w:r w:rsidR="005B54B6" w:rsidRPr="001276BD">
        <w:rPr>
          <w:lang w:val="en-GB" w:eastAsia="en-GB"/>
        </w:rPr>
        <w:t xml:space="preserve">) in 2018. </w:t>
      </w:r>
      <w:r w:rsidR="005B54B6" w:rsidRPr="001276BD">
        <w:rPr>
          <w:lang w:val="en-GB"/>
        </w:rPr>
        <w:t>Sampling rate was set to 32 kHz and the audio file was viewed using Raven Pro 1.6 with the following parameters: FFT size 8092, Hann-window with a frequency resolution of 5.69 Hz and a 70% overlap.</w:t>
      </w:r>
    </w:p>
    <w:p w14:paraId="706727F7" w14:textId="77777777" w:rsidR="005B54B6" w:rsidRPr="001276BD" w:rsidRDefault="005B54B6" w:rsidP="00A22911">
      <w:pPr>
        <w:rPr>
          <w:lang w:val="en-GB" w:eastAsia="en-GB"/>
        </w:rPr>
      </w:pPr>
    </w:p>
    <w:p w14:paraId="19543843" w14:textId="0FE18484" w:rsidR="00A22911" w:rsidRPr="001276BD" w:rsidRDefault="00A22911" w:rsidP="00A22911">
      <w:pPr>
        <w:pStyle w:val="Heading2"/>
      </w:pPr>
      <w:r w:rsidRPr="001276BD">
        <w:t>Supplementary Audio 10.</w:t>
      </w:r>
    </w:p>
    <w:p w14:paraId="4EFF136B" w14:textId="02AAC058" w:rsidR="00A22911" w:rsidRPr="001276BD" w:rsidRDefault="00A22911" w:rsidP="00A22911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F05AC0">
        <w:rPr>
          <w:lang w:val="en-GB" w:eastAsia="en-GB"/>
        </w:rPr>
        <w:t>5B observed in January 2019, evolved from theme 5A in 2018 (Supplementary Audio 9). The theme is</w:t>
      </w:r>
      <w:r w:rsidRPr="001276BD">
        <w:rPr>
          <w:lang w:val="en-GB" w:eastAsia="en-GB"/>
        </w:rPr>
        <w:t xml:space="preserve"> represented by a single phrase. Recorded off Northern Norway by Equinor and IMR Ocean Observatory (</w:t>
      </w:r>
      <w:hyperlink r:id="rId22" w:history="1">
        <w:r w:rsidRPr="001276BD">
          <w:rPr>
            <w:rStyle w:val="Hyperlink"/>
            <w:lang w:val="en-GB" w:eastAsia="en-GB"/>
          </w:rPr>
          <w:t>http://love.statoil.com/</w:t>
        </w:r>
      </w:hyperlink>
      <w:r w:rsidRPr="001276BD">
        <w:rPr>
          <w:lang w:val="en-GB" w:eastAsia="en-GB"/>
        </w:rPr>
        <w:t xml:space="preserve">) in 2019. </w:t>
      </w:r>
      <w:r w:rsidR="002B6BA9" w:rsidRPr="001276BD">
        <w:rPr>
          <w:lang w:val="en-GB"/>
        </w:rPr>
        <w:t xml:space="preserve">Sampling rate </w:t>
      </w:r>
      <w:r w:rsidR="002B6BA9" w:rsidRPr="001276BD">
        <w:rPr>
          <w:lang w:val="en-GB"/>
        </w:rPr>
        <w:lastRenderedPageBreak/>
        <w:t>was set to 64 kHz and the audio file was viewed using Raven Pro 1.6 with the following parameters: FFT size 8092, Hann-window with a frequency resolution of 11.4 Hz and a 70% overlap.</w:t>
      </w:r>
    </w:p>
    <w:p w14:paraId="3E7F2693" w14:textId="2EF7AB0C" w:rsidR="00A22911" w:rsidRPr="001276BD" w:rsidRDefault="00A22911" w:rsidP="00A22911">
      <w:pPr>
        <w:rPr>
          <w:lang w:val="en-GB" w:eastAsia="en-GB"/>
        </w:rPr>
      </w:pPr>
    </w:p>
    <w:p w14:paraId="6888C0AD" w14:textId="2F668089" w:rsidR="00A22911" w:rsidRPr="001276BD" w:rsidRDefault="00A22911" w:rsidP="00A22911">
      <w:pPr>
        <w:pStyle w:val="Heading2"/>
      </w:pPr>
      <w:r w:rsidRPr="001276BD">
        <w:t>Supplementary Audio 11.</w:t>
      </w:r>
    </w:p>
    <w:p w14:paraId="61548C88" w14:textId="59526F4B" w:rsidR="00A22911" w:rsidRPr="001276BD" w:rsidRDefault="00A22911" w:rsidP="00A22911">
      <w:pPr>
        <w:rPr>
          <w:lang w:val="en-GB" w:eastAsia="en-GB"/>
        </w:rPr>
      </w:pPr>
      <w:r w:rsidRPr="001276BD">
        <w:rPr>
          <w:lang w:val="en-GB" w:eastAsia="en-GB"/>
        </w:rPr>
        <w:t xml:space="preserve">Acoustic file of theme </w:t>
      </w:r>
      <w:r w:rsidR="007E6387">
        <w:rPr>
          <w:lang w:val="en-GB" w:eastAsia="en-GB"/>
        </w:rPr>
        <w:t>6 and its evolved versions 6A and 6B observed in 2018</w:t>
      </w:r>
      <w:r w:rsidR="00C27006">
        <w:rPr>
          <w:lang w:val="en-GB" w:eastAsia="en-GB"/>
        </w:rPr>
        <w:t>,</w:t>
      </w:r>
      <w:r w:rsidR="004408BC">
        <w:rPr>
          <w:lang w:val="en-GB" w:eastAsia="en-GB"/>
        </w:rPr>
        <w:t xml:space="preserve"> and 6C observed in 2018 and 2019</w:t>
      </w:r>
      <w:r w:rsidR="007E6387">
        <w:rPr>
          <w:lang w:val="en-GB" w:eastAsia="en-GB"/>
        </w:rPr>
        <w:t>. Themes are</w:t>
      </w:r>
      <w:r w:rsidRPr="001276BD">
        <w:rPr>
          <w:lang w:val="en-GB" w:eastAsia="en-GB"/>
        </w:rPr>
        <w:t xml:space="preserve"> represented by a single phrase. </w:t>
      </w:r>
      <w:r w:rsidR="000F5215" w:rsidRPr="001276BD">
        <w:rPr>
          <w:lang w:val="en-GB" w:eastAsia="en-GB"/>
        </w:rPr>
        <w:t>Recorded off Northern Norway by Equinor and IMR Ocean Observatory (</w:t>
      </w:r>
      <w:hyperlink r:id="rId23" w:history="1">
        <w:r w:rsidR="000F5215" w:rsidRPr="001276BD">
          <w:rPr>
            <w:rStyle w:val="Hyperlink"/>
            <w:lang w:val="en-GB" w:eastAsia="en-GB"/>
          </w:rPr>
          <w:t>http://love.statoil.com/</w:t>
        </w:r>
      </w:hyperlink>
      <w:r w:rsidR="000F5215" w:rsidRPr="001276BD">
        <w:rPr>
          <w:lang w:val="en-GB" w:eastAsia="en-GB"/>
        </w:rPr>
        <w:t xml:space="preserve">) in 2018. </w:t>
      </w:r>
      <w:r w:rsidR="000F5215" w:rsidRPr="001276BD">
        <w:rPr>
          <w:lang w:val="en-GB"/>
        </w:rPr>
        <w:t>Sampling rate was set to 32 kHz and the audio file was viewed using Raven Pro 1.6 with the following parameters: FFT size 8092, Hann-window with a frequency resolution of 5.69 Hz and a 70% overlap.</w:t>
      </w:r>
    </w:p>
    <w:p w14:paraId="37783349" w14:textId="2A98C8BD" w:rsidR="00A22911" w:rsidRPr="001276BD" w:rsidRDefault="00A22911" w:rsidP="00A22911">
      <w:pPr>
        <w:rPr>
          <w:lang w:val="en-GB" w:eastAsia="en-GB"/>
        </w:rPr>
      </w:pPr>
    </w:p>
    <w:p w14:paraId="18481BD5" w14:textId="224782A5" w:rsidR="002226A6" w:rsidRPr="001276BD" w:rsidRDefault="002226A6" w:rsidP="002226A6">
      <w:pPr>
        <w:rPr>
          <w:lang w:val="en-GB" w:eastAsia="en-GB"/>
        </w:rPr>
        <w:sectPr w:rsidR="002226A6" w:rsidRPr="001276B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A527BBA" w14:textId="523567B7" w:rsidR="00CF3000" w:rsidRPr="001276BD" w:rsidRDefault="00A17A65" w:rsidP="00993C56">
      <w:pPr>
        <w:pStyle w:val="Heading1"/>
      </w:pPr>
      <w:r w:rsidRPr="001276BD">
        <w:lastRenderedPageBreak/>
        <w:t>Supplementary Figure</w:t>
      </w:r>
      <w:r w:rsidR="00CF3000" w:rsidRPr="001276BD">
        <w:t>s</w:t>
      </w:r>
    </w:p>
    <w:p w14:paraId="3D67AFC8" w14:textId="33BD7972" w:rsidR="00CF3000" w:rsidRPr="001276BD" w:rsidRDefault="00CF3000" w:rsidP="00993C56">
      <w:pPr>
        <w:pStyle w:val="Heading2"/>
      </w:pPr>
      <w:r w:rsidRPr="001276BD">
        <w:t>Supplementary Figure 1.</w:t>
      </w:r>
    </w:p>
    <w:p w14:paraId="49E56B4C" w14:textId="115B8A91" w:rsidR="00345133" w:rsidRDefault="002448DA" w:rsidP="00345133">
      <w:pPr>
        <w:rPr>
          <w:lang w:val="en-GB"/>
        </w:rPr>
      </w:pPr>
      <w:r w:rsidRPr="001276BD">
        <w:rPr>
          <w:lang w:val="en-GB"/>
        </w:rPr>
        <w:t>S</w:t>
      </w:r>
      <w:r w:rsidR="00345133" w:rsidRPr="001276BD">
        <w:rPr>
          <w:lang w:val="en-GB"/>
        </w:rPr>
        <w:t>pectrographic representation of an observed humpback whale song cycle in March 2018 (A) and January 2019 (B) showing changes</w:t>
      </w:r>
      <w:r w:rsidRPr="001276BD">
        <w:rPr>
          <w:lang w:val="en-GB"/>
        </w:rPr>
        <w:t xml:space="preserve"> </w:t>
      </w:r>
      <w:r w:rsidR="00345133" w:rsidRPr="001276BD">
        <w:rPr>
          <w:lang w:val="en-GB"/>
        </w:rPr>
        <w:t>within the structure between years. Note, no harmonics are visible in spectrogram (C) due to a decreased quality of the recording.</w:t>
      </w:r>
      <w:r w:rsidRPr="001276BD">
        <w:rPr>
          <w:lang w:val="en-GB"/>
        </w:rPr>
        <w:t xml:space="preserve"> The s</w:t>
      </w:r>
      <w:r w:rsidR="00345133" w:rsidRPr="001276BD">
        <w:rPr>
          <w:lang w:val="en-GB"/>
        </w:rPr>
        <w:t>pectrogram</w:t>
      </w:r>
      <w:r w:rsidR="00D17D26">
        <w:rPr>
          <w:lang w:val="en-GB"/>
        </w:rPr>
        <w:t>s were</w:t>
      </w:r>
      <w:r w:rsidRPr="001276BD">
        <w:rPr>
          <w:lang w:val="en-GB"/>
        </w:rPr>
        <w:t xml:space="preserve"> produced</w:t>
      </w:r>
      <w:r w:rsidR="00345133" w:rsidRPr="001276BD">
        <w:rPr>
          <w:lang w:val="en-GB"/>
        </w:rPr>
        <w:t xml:space="preserve"> using fast Fourier transform (FFT) size 8092 Hann-window with frequency resolution</w:t>
      </w:r>
      <w:r w:rsidR="006B070D">
        <w:rPr>
          <w:lang w:val="en-GB"/>
        </w:rPr>
        <w:t>s</w:t>
      </w:r>
      <w:r w:rsidR="00345133" w:rsidRPr="001276BD">
        <w:rPr>
          <w:lang w:val="en-GB"/>
        </w:rPr>
        <w:t xml:space="preserve"> of 5.69 Hz</w:t>
      </w:r>
      <w:r w:rsidR="00D17D26">
        <w:rPr>
          <w:lang w:val="en-GB"/>
        </w:rPr>
        <w:t xml:space="preserve"> (A) and 11.4 Hz (B),</w:t>
      </w:r>
      <w:r w:rsidR="00345133" w:rsidRPr="001276BD">
        <w:rPr>
          <w:lang w:val="en-GB"/>
        </w:rPr>
        <w:t xml:space="preserve"> and a 70% overlap</w:t>
      </w:r>
      <w:r w:rsidR="00D17D26">
        <w:rPr>
          <w:lang w:val="en-GB"/>
        </w:rPr>
        <w:t>.</w:t>
      </w:r>
    </w:p>
    <w:p w14:paraId="5BD4AEEE" w14:textId="77777777" w:rsidR="002F7489" w:rsidRPr="001276BD" w:rsidRDefault="002F7489" w:rsidP="00345133">
      <w:pPr>
        <w:rPr>
          <w:lang w:val="en-GB"/>
        </w:rPr>
      </w:pPr>
    </w:p>
    <w:p w14:paraId="74D7D047" w14:textId="36FAAF97" w:rsidR="00345133" w:rsidRPr="001276BD" w:rsidRDefault="00345133" w:rsidP="0076514A">
      <w:pPr>
        <w:rPr>
          <w:lang w:val="en-GB"/>
        </w:rPr>
      </w:pPr>
      <w:r w:rsidRPr="001276BD">
        <w:rPr>
          <w:noProof/>
          <w:lang w:val="en-GB"/>
        </w:rPr>
        <w:drawing>
          <wp:inline distT="0" distB="0" distL="0" distR="0" wp14:anchorId="4A2EF8F0" wp14:editId="327811CF">
            <wp:extent cx="6208395" cy="2701925"/>
            <wp:effectExtent l="0" t="0" r="1905" b="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4B9B" w14:textId="31BFE145" w:rsidR="006522AB" w:rsidRPr="001276BD" w:rsidRDefault="006522AB">
      <w:pPr>
        <w:spacing w:before="0" w:after="200" w:line="276" w:lineRule="auto"/>
        <w:rPr>
          <w:lang w:val="en-GB"/>
        </w:rPr>
      </w:pPr>
    </w:p>
    <w:sectPr w:rsidR="006522AB" w:rsidRPr="001276BD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92C01" w14:textId="77777777" w:rsidR="00FD4406" w:rsidRDefault="00FD4406" w:rsidP="00117666">
      <w:pPr>
        <w:spacing w:after="0"/>
      </w:pPr>
      <w:r>
        <w:separator/>
      </w:r>
    </w:p>
  </w:endnote>
  <w:endnote w:type="continuationSeparator" w:id="0">
    <w:p w14:paraId="25033319" w14:textId="77777777" w:rsidR="00FD4406" w:rsidRDefault="00FD44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1904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C7E5DA" w14:textId="2EAFDECC" w:rsidR="008A3FE7" w:rsidRDefault="008A3F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93025F" w14:textId="723AAB3B" w:rsidR="00995F6A" w:rsidRPr="00577C4C" w:rsidRDefault="00000000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789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E68C2" w14:textId="1518A00E" w:rsidR="008A3FE7" w:rsidRDefault="008A3FE7" w:rsidP="00344B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6B6A" w14:textId="77777777" w:rsidR="00FD4406" w:rsidRDefault="00FD4406" w:rsidP="00117666">
      <w:pPr>
        <w:spacing w:after="0"/>
      </w:pPr>
      <w:r>
        <w:separator/>
      </w:r>
    </w:p>
  </w:footnote>
  <w:footnote w:type="continuationSeparator" w:id="0">
    <w:p w14:paraId="08110E66" w14:textId="77777777" w:rsidR="00FD4406" w:rsidRDefault="00FD44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0164301">
    <w:abstractNumId w:val="0"/>
  </w:num>
  <w:num w:numId="2" w16cid:durableId="1189248479">
    <w:abstractNumId w:val="4"/>
  </w:num>
  <w:num w:numId="3" w16cid:durableId="1087270780">
    <w:abstractNumId w:val="1"/>
  </w:num>
  <w:num w:numId="4" w16cid:durableId="1759715893">
    <w:abstractNumId w:val="5"/>
  </w:num>
  <w:num w:numId="5" w16cid:durableId="768307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2355368">
    <w:abstractNumId w:val="3"/>
  </w:num>
  <w:num w:numId="7" w16cid:durableId="417752201">
    <w:abstractNumId w:val="6"/>
  </w:num>
  <w:num w:numId="8" w16cid:durableId="1600529214">
    <w:abstractNumId w:val="6"/>
  </w:num>
  <w:num w:numId="9" w16cid:durableId="2050840507">
    <w:abstractNumId w:val="6"/>
  </w:num>
  <w:num w:numId="10" w16cid:durableId="112134349">
    <w:abstractNumId w:val="6"/>
  </w:num>
  <w:num w:numId="11" w16cid:durableId="897017437">
    <w:abstractNumId w:val="6"/>
  </w:num>
  <w:num w:numId="12" w16cid:durableId="1154880893">
    <w:abstractNumId w:val="6"/>
  </w:num>
  <w:num w:numId="13" w16cid:durableId="1081634529">
    <w:abstractNumId w:val="3"/>
  </w:num>
  <w:num w:numId="14" w16cid:durableId="603541859">
    <w:abstractNumId w:val="2"/>
  </w:num>
  <w:num w:numId="15" w16cid:durableId="1406294401">
    <w:abstractNumId w:val="2"/>
  </w:num>
  <w:num w:numId="16" w16cid:durableId="168956156">
    <w:abstractNumId w:val="2"/>
  </w:num>
  <w:num w:numId="17" w16cid:durableId="1110201457">
    <w:abstractNumId w:val="2"/>
  </w:num>
  <w:num w:numId="18" w16cid:durableId="484665294">
    <w:abstractNumId w:val="2"/>
  </w:num>
  <w:num w:numId="19" w16cid:durableId="1715347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BF6"/>
    <w:rsid w:val="00005826"/>
    <w:rsid w:val="0000728C"/>
    <w:rsid w:val="0001436A"/>
    <w:rsid w:val="00022BB0"/>
    <w:rsid w:val="0003130C"/>
    <w:rsid w:val="00034304"/>
    <w:rsid w:val="00035434"/>
    <w:rsid w:val="00052A14"/>
    <w:rsid w:val="0006086D"/>
    <w:rsid w:val="00077D53"/>
    <w:rsid w:val="00080D41"/>
    <w:rsid w:val="000D497F"/>
    <w:rsid w:val="000F5215"/>
    <w:rsid w:val="00105FD9"/>
    <w:rsid w:val="00106658"/>
    <w:rsid w:val="00117066"/>
    <w:rsid w:val="00117666"/>
    <w:rsid w:val="001276BD"/>
    <w:rsid w:val="00130E85"/>
    <w:rsid w:val="001549D3"/>
    <w:rsid w:val="00160065"/>
    <w:rsid w:val="00167B97"/>
    <w:rsid w:val="0017499B"/>
    <w:rsid w:val="00177D84"/>
    <w:rsid w:val="001D3F8D"/>
    <w:rsid w:val="001E3FF4"/>
    <w:rsid w:val="001E714D"/>
    <w:rsid w:val="001F14E5"/>
    <w:rsid w:val="001F290D"/>
    <w:rsid w:val="001F3A1A"/>
    <w:rsid w:val="001F767B"/>
    <w:rsid w:val="00203537"/>
    <w:rsid w:val="00213C82"/>
    <w:rsid w:val="002226A6"/>
    <w:rsid w:val="002270EA"/>
    <w:rsid w:val="002448DA"/>
    <w:rsid w:val="00261248"/>
    <w:rsid w:val="00264CF7"/>
    <w:rsid w:val="00267D18"/>
    <w:rsid w:val="00274347"/>
    <w:rsid w:val="0028126C"/>
    <w:rsid w:val="002868E2"/>
    <w:rsid w:val="002869C3"/>
    <w:rsid w:val="00287289"/>
    <w:rsid w:val="002936E4"/>
    <w:rsid w:val="002A485E"/>
    <w:rsid w:val="002B4A57"/>
    <w:rsid w:val="002B5EB9"/>
    <w:rsid w:val="002B6BA9"/>
    <w:rsid w:val="002B6D98"/>
    <w:rsid w:val="002C0105"/>
    <w:rsid w:val="002C03F9"/>
    <w:rsid w:val="002C4BF9"/>
    <w:rsid w:val="002C74CA"/>
    <w:rsid w:val="002F2437"/>
    <w:rsid w:val="002F7489"/>
    <w:rsid w:val="003123F4"/>
    <w:rsid w:val="00320F05"/>
    <w:rsid w:val="003259D7"/>
    <w:rsid w:val="00344B2B"/>
    <w:rsid w:val="00345133"/>
    <w:rsid w:val="0034580A"/>
    <w:rsid w:val="003544FB"/>
    <w:rsid w:val="00366A3F"/>
    <w:rsid w:val="00394893"/>
    <w:rsid w:val="003C7BC8"/>
    <w:rsid w:val="003D2F2D"/>
    <w:rsid w:val="003F34E8"/>
    <w:rsid w:val="003F54B8"/>
    <w:rsid w:val="0040063F"/>
    <w:rsid w:val="00400CA2"/>
    <w:rsid w:val="00401590"/>
    <w:rsid w:val="004036ED"/>
    <w:rsid w:val="00412516"/>
    <w:rsid w:val="00417851"/>
    <w:rsid w:val="00421E90"/>
    <w:rsid w:val="00422451"/>
    <w:rsid w:val="00430DED"/>
    <w:rsid w:val="004408BC"/>
    <w:rsid w:val="00447801"/>
    <w:rsid w:val="00452E9C"/>
    <w:rsid w:val="004655C6"/>
    <w:rsid w:val="004735C8"/>
    <w:rsid w:val="004944AB"/>
    <w:rsid w:val="004947A6"/>
    <w:rsid w:val="004961FF"/>
    <w:rsid w:val="004A0208"/>
    <w:rsid w:val="004A33A0"/>
    <w:rsid w:val="004E11EC"/>
    <w:rsid w:val="004E1C9A"/>
    <w:rsid w:val="004E3460"/>
    <w:rsid w:val="004F16A1"/>
    <w:rsid w:val="00500857"/>
    <w:rsid w:val="005020D6"/>
    <w:rsid w:val="00517A89"/>
    <w:rsid w:val="005250F2"/>
    <w:rsid w:val="00526E4F"/>
    <w:rsid w:val="005315E4"/>
    <w:rsid w:val="0055446A"/>
    <w:rsid w:val="00555A32"/>
    <w:rsid w:val="005815D8"/>
    <w:rsid w:val="00593EEA"/>
    <w:rsid w:val="00594DDE"/>
    <w:rsid w:val="005A5EEE"/>
    <w:rsid w:val="005B54B6"/>
    <w:rsid w:val="005D2DD6"/>
    <w:rsid w:val="005E542D"/>
    <w:rsid w:val="00602926"/>
    <w:rsid w:val="00623194"/>
    <w:rsid w:val="00626580"/>
    <w:rsid w:val="00631166"/>
    <w:rsid w:val="00634418"/>
    <w:rsid w:val="006375C7"/>
    <w:rsid w:val="00651B74"/>
    <w:rsid w:val="006522AB"/>
    <w:rsid w:val="00654E8F"/>
    <w:rsid w:val="00660D05"/>
    <w:rsid w:val="00671AD5"/>
    <w:rsid w:val="00674528"/>
    <w:rsid w:val="00675C74"/>
    <w:rsid w:val="006820B1"/>
    <w:rsid w:val="006A1C22"/>
    <w:rsid w:val="006B070D"/>
    <w:rsid w:val="006B277B"/>
    <w:rsid w:val="006B5004"/>
    <w:rsid w:val="006B7D14"/>
    <w:rsid w:val="006C0542"/>
    <w:rsid w:val="006C6BCF"/>
    <w:rsid w:val="006E6B88"/>
    <w:rsid w:val="00701727"/>
    <w:rsid w:val="0070497E"/>
    <w:rsid w:val="0070566C"/>
    <w:rsid w:val="00714C50"/>
    <w:rsid w:val="00725A7D"/>
    <w:rsid w:val="00736996"/>
    <w:rsid w:val="007501BE"/>
    <w:rsid w:val="00764EA9"/>
    <w:rsid w:val="0076514A"/>
    <w:rsid w:val="00767CBE"/>
    <w:rsid w:val="00787400"/>
    <w:rsid w:val="00790BB3"/>
    <w:rsid w:val="00793602"/>
    <w:rsid w:val="007A513F"/>
    <w:rsid w:val="007C19CE"/>
    <w:rsid w:val="007C206C"/>
    <w:rsid w:val="007D78E5"/>
    <w:rsid w:val="007E6387"/>
    <w:rsid w:val="00810F22"/>
    <w:rsid w:val="00817DD6"/>
    <w:rsid w:val="00822E7B"/>
    <w:rsid w:val="00835501"/>
    <w:rsid w:val="00836E69"/>
    <w:rsid w:val="0083759F"/>
    <w:rsid w:val="008379D8"/>
    <w:rsid w:val="00843596"/>
    <w:rsid w:val="0086216F"/>
    <w:rsid w:val="00881818"/>
    <w:rsid w:val="00885156"/>
    <w:rsid w:val="008A3FE7"/>
    <w:rsid w:val="008E6AE8"/>
    <w:rsid w:val="00911B22"/>
    <w:rsid w:val="009151AA"/>
    <w:rsid w:val="0093429D"/>
    <w:rsid w:val="00943573"/>
    <w:rsid w:val="00961FF5"/>
    <w:rsid w:val="00964134"/>
    <w:rsid w:val="00965C20"/>
    <w:rsid w:val="00970F7D"/>
    <w:rsid w:val="0097234B"/>
    <w:rsid w:val="009748F9"/>
    <w:rsid w:val="00975216"/>
    <w:rsid w:val="00993C56"/>
    <w:rsid w:val="00994A3D"/>
    <w:rsid w:val="009B1D0C"/>
    <w:rsid w:val="009C2B12"/>
    <w:rsid w:val="009D5697"/>
    <w:rsid w:val="009E22CB"/>
    <w:rsid w:val="009E78C6"/>
    <w:rsid w:val="009F1B5E"/>
    <w:rsid w:val="009F778E"/>
    <w:rsid w:val="00A03AD6"/>
    <w:rsid w:val="00A174D9"/>
    <w:rsid w:val="00A17A65"/>
    <w:rsid w:val="00A22911"/>
    <w:rsid w:val="00A3030B"/>
    <w:rsid w:val="00A32010"/>
    <w:rsid w:val="00A3279C"/>
    <w:rsid w:val="00A34D93"/>
    <w:rsid w:val="00A367EF"/>
    <w:rsid w:val="00A36B0A"/>
    <w:rsid w:val="00A44E03"/>
    <w:rsid w:val="00A4648C"/>
    <w:rsid w:val="00A503D9"/>
    <w:rsid w:val="00A638E8"/>
    <w:rsid w:val="00A77D71"/>
    <w:rsid w:val="00AA3464"/>
    <w:rsid w:val="00AA4D24"/>
    <w:rsid w:val="00AA6EDE"/>
    <w:rsid w:val="00AB6715"/>
    <w:rsid w:val="00AC22CD"/>
    <w:rsid w:val="00AC3D32"/>
    <w:rsid w:val="00AC40D8"/>
    <w:rsid w:val="00AD55D4"/>
    <w:rsid w:val="00B02B29"/>
    <w:rsid w:val="00B039F8"/>
    <w:rsid w:val="00B1671E"/>
    <w:rsid w:val="00B25312"/>
    <w:rsid w:val="00B25EB8"/>
    <w:rsid w:val="00B27988"/>
    <w:rsid w:val="00B37F4D"/>
    <w:rsid w:val="00B818E2"/>
    <w:rsid w:val="00B93560"/>
    <w:rsid w:val="00BA0133"/>
    <w:rsid w:val="00BA0204"/>
    <w:rsid w:val="00BB305E"/>
    <w:rsid w:val="00BC074B"/>
    <w:rsid w:val="00BC2A29"/>
    <w:rsid w:val="00BC680B"/>
    <w:rsid w:val="00C25DEC"/>
    <w:rsid w:val="00C27006"/>
    <w:rsid w:val="00C35416"/>
    <w:rsid w:val="00C40BBF"/>
    <w:rsid w:val="00C41506"/>
    <w:rsid w:val="00C52A7B"/>
    <w:rsid w:val="00C55230"/>
    <w:rsid w:val="00C56BAF"/>
    <w:rsid w:val="00C679AA"/>
    <w:rsid w:val="00C70ED2"/>
    <w:rsid w:val="00C73B97"/>
    <w:rsid w:val="00C7522B"/>
    <w:rsid w:val="00C75972"/>
    <w:rsid w:val="00C7707D"/>
    <w:rsid w:val="00C8752C"/>
    <w:rsid w:val="00C97324"/>
    <w:rsid w:val="00CA77D5"/>
    <w:rsid w:val="00CB36A4"/>
    <w:rsid w:val="00CC655E"/>
    <w:rsid w:val="00CD066B"/>
    <w:rsid w:val="00CD2DE9"/>
    <w:rsid w:val="00CE4FEE"/>
    <w:rsid w:val="00CF3000"/>
    <w:rsid w:val="00D060CF"/>
    <w:rsid w:val="00D07C61"/>
    <w:rsid w:val="00D16440"/>
    <w:rsid w:val="00D164C9"/>
    <w:rsid w:val="00D17D26"/>
    <w:rsid w:val="00D37616"/>
    <w:rsid w:val="00D63512"/>
    <w:rsid w:val="00D75514"/>
    <w:rsid w:val="00D767F8"/>
    <w:rsid w:val="00D77232"/>
    <w:rsid w:val="00D86ED1"/>
    <w:rsid w:val="00DA0C5B"/>
    <w:rsid w:val="00DB59C3"/>
    <w:rsid w:val="00DC259A"/>
    <w:rsid w:val="00DC27F7"/>
    <w:rsid w:val="00DE23E8"/>
    <w:rsid w:val="00DE2E69"/>
    <w:rsid w:val="00DF0F79"/>
    <w:rsid w:val="00E14C2E"/>
    <w:rsid w:val="00E30B74"/>
    <w:rsid w:val="00E40E10"/>
    <w:rsid w:val="00E52377"/>
    <w:rsid w:val="00E537AD"/>
    <w:rsid w:val="00E63376"/>
    <w:rsid w:val="00E64E17"/>
    <w:rsid w:val="00E66ED6"/>
    <w:rsid w:val="00E76C90"/>
    <w:rsid w:val="00E8141D"/>
    <w:rsid w:val="00E86592"/>
    <w:rsid w:val="00E866C9"/>
    <w:rsid w:val="00EA3D3C"/>
    <w:rsid w:val="00EC06BA"/>
    <w:rsid w:val="00EC090A"/>
    <w:rsid w:val="00ED20B5"/>
    <w:rsid w:val="00ED3826"/>
    <w:rsid w:val="00EE5996"/>
    <w:rsid w:val="00EF1FB3"/>
    <w:rsid w:val="00F05AC0"/>
    <w:rsid w:val="00F06073"/>
    <w:rsid w:val="00F1397A"/>
    <w:rsid w:val="00F17FF5"/>
    <w:rsid w:val="00F218AA"/>
    <w:rsid w:val="00F26161"/>
    <w:rsid w:val="00F36CDD"/>
    <w:rsid w:val="00F46900"/>
    <w:rsid w:val="00F61D89"/>
    <w:rsid w:val="00F719C3"/>
    <w:rsid w:val="00FA6E91"/>
    <w:rsid w:val="00FB70A3"/>
    <w:rsid w:val="00FC410B"/>
    <w:rsid w:val="00FC47A6"/>
    <w:rsid w:val="00FD2976"/>
    <w:rsid w:val="00FD4406"/>
    <w:rsid w:val="00FF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54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93C56"/>
    <w:pPr>
      <w:numPr>
        <w:numId w:val="0"/>
      </w:numPr>
      <w:spacing w:before="240"/>
      <w:contextualSpacing w:val="0"/>
      <w:outlineLvl w:val="0"/>
    </w:pPr>
    <w:rPr>
      <w:b/>
      <w:sz w:val="32"/>
      <w:szCs w:val="32"/>
      <w:lang w:val="en-GB" w:eastAsia="en-GB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93C56"/>
    <w:pPr>
      <w:numPr>
        <w:ilvl w:val="1"/>
      </w:numPr>
      <w:spacing w:after="20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93C56"/>
    <w:rPr>
      <w:rFonts w:ascii="Times New Roman" w:eastAsia="Cambria" w:hAnsi="Times New Roman" w:cs="Times New Roman"/>
      <w:b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2"/>
    <w:rsid w:val="00993C56"/>
    <w:rPr>
      <w:rFonts w:ascii="Times New Roman" w:eastAsia="Cambria" w:hAnsi="Times New Roman" w:cs="Times New Roman"/>
      <w:b/>
      <w:sz w:val="28"/>
      <w:szCs w:val="28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6522AB"/>
    <w:pPr>
      <w:spacing w:after="120"/>
    </w:pPr>
    <w:rPr>
      <w:i/>
    </w:rPr>
  </w:style>
  <w:style w:type="table" w:styleId="TableGridLight">
    <w:name w:val="Grid Table Light"/>
    <w:basedOn w:val="TableNormal"/>
    <w:uiPriority w:val="40"/>
    <w:rsid w:val="00634418"/>
    <w:pPr>
      <w:spacing w:after="0" w:line="240" w:lineRule="auto"/>
    </w:pPr>
    <w:rPr>
      <w:lang w:val="nb-N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7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ove.statoil.com/" TargetMode="External"/><Relationship Id="rId18" Type="http://schemas.openxmlformats.org/officeDocument/2006/relationships/hyperlink" Target="http://love.statoil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love.statoil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love.statoil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love.statoil.com/" TargetMode="External"/><Relationship Id="rId20" Type="http://schemas.openxmlformats.org/officeDocument/2006/relationships/hyperlink" Target="http://love.statoi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love.statoil.com/" TargetMode="External"/><Relationship Id="rId23" Type="http://schemas.openxmlformats.org/officeDocument/2006/relationships/hyperlink" Target="http://love.statoil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love.statoil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ove.statoil.com/" TargetMode="External"/><Relationship Id="rId22" Type="http://schemas.openxmlformats.org/officeDocument/2006/relationships/hyperlink" Target="http://love.statoil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349</TotalTime>
  <Pages>11</Pages>
  <Words>2041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Saskia Martin</cp:lastModifiedBy>
  <cp:revision>194</cp:revision>
  <cp:lastPrinted>2013-10-03T12:51:00Z</cp:lastPrinted>
  <dcterms:created xsi:type="dcterms:W3CDTF">2018-11-23T08:58:00Z</dcterms:created>
  <dcterms:modified xsi:type="dcterms:W3CDTF">2022-09-07T09:42:00Z</dcterms:modified>
</cp:coreProperties>
</file>