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FE5B082" w14:textId="63816040" w:rsidR="00875B13" w:rsidRPr="008A4A0C" w:rsidRDefault="00875B13" w:rsidP="00875B13">
      <w:pPr>
        <w:pStyle w:val="Caption"/>
        <w:spacing w:line="480" w:lineRule="auto"/>
      </w:pPr>
      <w:r>
        <w:t>Table S1</w:t>
      </w:r>
      <w:r w:rsidRPr="008A4A0C">
        <w:t xml:space="preserve">. </w:t>
      </w:r>
      <w:r>
        <w:t xml:space="preserve">Mean DC depth, </w:t>
      </w:r>
      <w:proofErr w:type="gramStart"/>
      <w:r>
        <w:t>temperature</w:t>
      </w:r>
      <w:proofErr w:type="gramEnd"/>
      <w:r>
        <w:t xml:space="preserve"> and bias by depth band for </w:t>
      </w:r>
      <w:r w:rsidRPr="00875B13">
        <w:rPr>
          <w:i/>
          <w:iCs/>
        </w:rPr>
        <w:t>θ</w:t>
      </w:r>
      <w:r w:rsidRPr="00875B13">
        <w:t xml:space="preserve">(DC), </w:t>
      </w:r>
      <w:r w:rsidRPr="00875B13">
        <w:rPr>
          <w:i/>
          <w:iCs/>
        </w:rPr>
        <w:t>θ</w:t>
      </w:r>
      <w:r w:rsidRPr="00875B13">
        <w:t xml:space="preserve">(sat) &amp; </w:t>
      </w:r>
      <w:r w:rsidRPr="00875B13">
        <w:rPr>
          <w:i/>
          <w:iCs/>
        </w:rPr>
        <w:t>θ</w:t>
      </w:r>
      <w:r w:rsidRPr="00875B13">
        <w:t>(TSEA).</w:t>
      </w: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2471"/>
        <w:gridCol w:w="2282"/>
        <w:gridCol w:w="2718"/>
      </w:tblGrid>
      <w:tr w:rsidR="00875B13" w:rsidRPr="00261812" w14:paraId="3E10B5B1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69B14D01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sz w:val="22"/>
              </w:rPr>
            </w:pPr>
            <w:r w:rsidRPr="00545A7C">
              <w:rPr>
                <w:b/>
                <w:bCs/>
                <w:sz w:val="22"/>
              </w:rPr>
              <w:t>Month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1E42123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15</w:t>
            </w:r>
            <w:r w:rsidRPr="00545A7C">
              <w:rPr>
                <w:b/>
                <w:bCs/>
                <w:sz w:val="22"/>
              </w:rPr>
              <w:t>) - θ(sat) /°C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37D82CA2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15</w:t>
            </w:r>
            <w:r w:rsidRPr="00545A7C">
              <w:rPr>
                <w:b/>
                <w:bCs/>
                <w:sz w:val="22"/>
              </w:rPr>
              <w:t>) - θ(TS</w:t>
            </w:r>
            <w:r w:rsidRPr="00545A7C">
              <w:rPr>
                <w:b/>
                <w:bCs/>
                <w:sz w:val="22"/>
                <w:vertAlign w:val="subscript"/>
              </w:rPr>
              <w:t>15</w:t>
            </w:r>
            <w:r w:rsidRPr="00545A7C">
              <w:rPr>
                <w:b/>
                <w:bCs/>
                <w:sz w:val="22"/>
              </w:rPr>
              <w:t>) /°C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7B35126C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θ(sat) - θ(TS</w:t>
            </w:r>
            <w:r w:rsidRPr="00545A7C">
              <w:rPr>
                <w:b/>
                <w:bCs/>
                <w:sz w:val="22"/>
                <w:vertAlign w:val="subscript"/>
              </w:rPr>
              <w:t>15</w:t>
            </w:r>
            <w:r w:rsidRPr="00545A7C">
              <w:rPr>
                <w:b/>
                <w:bCs/>
                <w:sz w:val="22"/>
              </w:rPr>
              <w:t>) /°C</w:t>
            </w:r>
          </w:p>
        </w:tc>
      </w:tr>
      <w:tr w:rsidR="00875B13" w:rsidRPr="00261812" w14:paraId="77CDA7E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221715E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6AB0072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-0.3±1.21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E0F1A8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247A02E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-0.4±0.8</w:t>
            </w:r>
          </w:p>
        </w:tc>
      </w:tr>
      <w:tr w:rsidR="00875B13" w:rsidRPr="00261812" w14:paraId="6F43F9E6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27AE9F1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711AC18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-0.4±0.92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A7F0F0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6770D90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-0.2±0.6</w:t>
            </w:r>
          </w:p>
        </w:tc>
      </w:tr>
      <w:tr w:rsidR="00875B13" w:rsidRPr="00261812" w14:paraId="5BC0BA49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1DD6EA8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3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8EF641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-0.3±0.85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2E02258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-1±0.9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B926F3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-0.7±0.6</w:t>
            </w:r>
          </w:p>
        </w:tc>
      </w:tr>
      <w:tr w:rsidR="00875B13" w:rsidRPr="00261812" w14:paraId="797A51D7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BB77CA8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4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1935EF5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-0.3±0.9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52C43F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-0.9±1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E38F0C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-0.6±0.7</w:t>
            </w:r>
          </w:p>
        </w:tc>
      </w:tr>
      <w:tr w:rsidR="00875B13" w:rsidRPr="00261812" w14:paraId="60CA9EB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64A2AAD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5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F814FE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-0.2±0.94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EE226A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4F2C70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-0.1±0.8</w:t>
            </w:r>
          </w:p>
        </w:tc>
      </w:tr>
      <w:tr w:rsidR="00875B13" w:rsidRPr="00261812" w14:paraId="063AF53B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837319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6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8762B4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-0.1±1.09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867DA5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53307D1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-0.5±0.9</w:t>
            </w:r>
          </w:p>
        </w:tc>
      </w:tr>
      <w:tr w:rsidR="00875B13" w:rsidRPr="00261812" w14:paraId="4645D5FE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1EDE9C2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7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D19FF4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-0.6±0.96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9622E1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-1.1±1.3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568EFB2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-0.5±0.7</w:t>
            </w:r>
          </w:p>
        </w:tc>
      </w:tr>
      <w:tr w:rsidR="00875B13" w:rsidRPr="00261812" w14:paraId="1E1637C8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02F4E6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8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31DFE38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-0.3±1.12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52822D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FCD327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-0.3±0.8</w:t>
            </w:r>
          </w:p>
        </w:tc>
      </w:tr>
      <w:tr w:rsidR="00875B13" w:rsidRPr="00261812" w14:paraId="58257C69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566B5B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9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60571BC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-0.5±1.12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08D2894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-0.9±1.12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0FE826C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-0.4±0.6</w:t>
            </w:r>
          </w:p>
        </w:tc>
      </w:tr>
      <w:tr w:rsidR="00875B13" w:rsidRPr="00261812" w14:paraId="3EDCE0FC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31229E3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10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181D58B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-0.4±0.92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38E0193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-0.8±1.2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08339B6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-0.4±0.7</w:t>
            </w:r>
          </w:p>
        </w:tc>
      </w:tr>
      <w:tr w:rsidR="00875B13" w:rsidRPr="00261812" w14:paraId="4A1B1CF4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3AAFE9F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09B0122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-0.4±1.13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2B474E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-0.8±1.5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FF6620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</w:t>
            </w:r>
          </w:p>
        </w:tc>
      </w:tr>
      <w:tr w:rsidR="00875B13" w:rsidRPr="00261812" w14:paraId="05A0F6E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D328CE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6753CEE8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-0.3±1.22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1535907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-0.1±1.6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2F32A0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0.2±0.9</w:t>
            </w:r>
          </w:p>
        </w:tc>
      </w:tr>
      <w:tr w:rsidR="00875B13" w:rsidRPr="00261812" w14:paraId="71CD99F4" w14:textId="77777777" w:rsidTr="00365F3B">
        <w:tc>
          <w:tcPr>
            <w:tcW w:w="1554" w:type="dxa"/>
            <w:shd w:val="clear" w:color="auto" w:fill="auto"/>
            <w:noWrap/>
          </w:tcPr>
          <w:p w14:paraId="0B2C24DB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sz w:val="22"/>
              </w:rPr>
            </w:pPr>
          </w:p>
        </w:tc>
        <w:tc>
          <w:tcPr>
            <w:tcW w:w="2471" w:type="dxa"/>
            <w:shd w:val="clear" w:color="auto" w:fill="auto"/>
            <w:noWrap/>
          </w:tcPr>
          <w:p w14:paraId="378E967D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30</w:t>
            </w:r>
            <w:r w:rsidRPr="00545A7C">
              <w:rPr>
                <w:b/>
                <w:bCs/>
                <w:sz w:val="22"/>
              </w:rPr>
              <w:t>) - θ(sat) /°C</w:t>
            </w:r>
          </w:p>
        </w:tc>
        <w:tc>
          <w:tcPr>
            <w:tcW w:w="2282" w:type="dxa"/>
            <w:shd w:val="clear" w:color="auto" w:fill="auto"/>
            <w:noWrap/>
          </w:tcPr>
          <w:p w14:paraId="74300456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30</w:t>
            </w:r>
            <w:r w:rsidRPr="00545A7C">
              <w:rPr>
                <w:b/>
                <w:bCs/>
                <w:sz w:val="22"/>
              </w:rPr>
              <w:t>) - θ(TS</w:t>
            </w:r>
            <w:r w:rsidRPr="00545A7C">
              <w:rPr>
                <w:b/>
                <w:bCs/>
                <w:sz w:val="22"/>
                <w:vertAlign w:val="subscript"/>
              </w:rPr>
              <w:t>30</w:t>
            </w:r>
            <w:r w:rsidRPr="00545A7C">
              <w:rPr>
                <w:b/>
                <w:bCs/>
                <w:sz w:val="22"/>
              </w:rPr>
              <w:t>) /°C</w:t>
            </w:r>
          </w:p>
        </w:tc>
        <w:tc>
          <w:tcPr>
            <w:tcW w:w="2718" w:type="dxa"/>
            <w:shd w:val="clear" w:color="auto" w:fill="auto"/>
            <w:noWrap/>
          </w:tcPr>
          <w:p w14:paraId="712349A8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θ(sat) - θ(TS</w:t>
            </w:r>
            <w:r w:rsidRPr="00545A7C">
              <w:rPr>
                <w:b/>
                <w:bCs/>
                <w:sz w:val="22"/>
                <w:vertAlign w:val="subscript"/>
              </w:rPr>
              <w:t>30</w:t>
            </w:r>
            <w:r w:rsidRPr="00545A7C">
              <w:rPr>
                <w:b/>
                <w:bCs/>
                <w:sz w:val="22"/>
              </w:rPr>
              <w:t>)</w:t>
            </w:r>
            <w:r w:rsidRPr="00545A7C">
              <w:rPr>
                <w:b/>
                <w:bCs/>
                <w:sz w:val="22"/>
                <w:vertAlign w:val="subscript"/>
              </w:rPr>
              <w:t xml:space="preserve"> </w:t>
            </w:r>
            <w:r w:rsidRPr="00545A7C">
              <w:rPr>
                <w:b/>
                <w:bCs/>
                <w:sz w:val="22"/>
              </w:rPr>
              <w:t>/°C</w:t>
            </w:r>
          </w:p>
        </w:tc>
      </w:tr>
      <w:tr w:rsidR="00875B13" w:rsidRPr="00261812" w14:paraId="7F3CEA5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7798237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2294A55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-0.3±0.8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3B985EE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5F7DFC1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-0.2±0.7</w:t>
            </w:r>
          </w:p>
        </w:tc>
      </w:tr>
      <w:tr w:rsidR="00875B13" w:rsidRPr="00261812" w14:paraId="6C1C12A7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EF6688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2E154FA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-0.2±1.03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029E55A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-0.5±1.1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0F4884D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-0.4±0.5</w:t>
            </w:r>
          </w:p>
        </w:tc>
      </w:tr>
      <w:tr w:rsidR="00875B13" w:rsidRPr="00261812" w14:paraId="71847784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C04818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3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23E9475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-0.3±0.9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762E31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-0.7±0.9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7AFE22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-0.4±0.6</w:t>
            </w:r>
          </w:p>
        </w:tc>
      </w:tr>
      <w:tr w:rsidR="00875B13" w:rsidRPr="00261812" w14:paraId="4AA7F430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1E9F26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4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0704044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-0.3±1.11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4023C7A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-0.6±1.1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7AEDED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-0.2±0.7</w:t>
            </w:r>
          </w:p>
        </w:tc>
      </w:tr>
      <w:tr w:rsidR="00875B13" w:rsidRPr="00261812" w14:paraId="7F5D18D2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284FA89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5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130433F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-0.56±0.95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34AC65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06A83DF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0.5±0.9</w:t>
            </w:r>
          </w:p>
        </w:tc>
      </w:tr>
      <w:tr w:rsidR="00875B13" w:rsidRPr="00261812" w14:paraId="05484C3D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318E1B1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6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33B1088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-0.5±1.07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9A038F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02B56DF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0.3±0.9</w:t>
            </w:r>
          </w:p>
        </w:tc>
      </w:tr>
      <w:tr w:rsidR="00875B13" w:rsidRPr="00261812" w14:paraId="52D54449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41A179C8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7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6AC9D24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-0.7±1.09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5B94B62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731DA1C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0.6±1</w:t>
            </w:r>
          </w:p>
        </w:tc>
      </w:tr>
      <w:tr w:rsidR="00875B13" w:rsidRPr="00261812" w14:paraId="3BE657A9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AA9867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lastRenderedPageBreak/>
              <w:t>8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3497D32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-0.8±1.14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3F8B5B4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603A694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0.7±0.8</w:t>
            </w:r>
          </w:p>
        </w:tc>
      </w:tr>
      <w:tr w:rsidR="00875B13" w:rsidRPr="00261812" w14:paraId="6595EAF1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EBDBA1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9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1F982FE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-0.5±1.28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C72E2A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-0.1±1.3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E6DCE7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0.4±0.7</w:t>
            </w:r>
          </w:p>
        </w:tc>
      </w:tr>
      <w:tr w:rsidR="00875B13" w:rsidRPr="00261812" w14:paraId="39FAC445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4362FF3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10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7E678E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-0.4±0.96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6FB973D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89EAA5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0±0.8</w:t>
            </w:r>
          </w:p>
        </w:tc>
      </w:tr>
      <w:tr w:rsidR="00875B13" w:rsidRPr="00261812" w14:paraId="5D964D66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6448690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8F202D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-0.3±0.99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0763CF0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-0.7±1.4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B09AF4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-0.4±1</w:t>
            </w:r>
          </w:p>
        </w:tc>
      </w:tr>
      <w:tr w:rsidR="00875B13" w:rsidRPr="00261812" w14:paraId="0192481C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6A241FA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06DEAB6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-0.6±1.21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762333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-0.2±1.7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7D53593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0.3±1</w:t>
            </w:r>
          </w:p>
        </w:tc>
      </w:tr>
      <w:tr w:rsidR="00875B13" w:rsidRPr="00261812" w14:paraId="7D8AFBE6" w14:textId="77777777" w:rsidTr="00365F3B">
        <w:tc>
          <w:tcPr>
            <w:tcW w:w="1554" w:type="dxa"/>
            <w:shd w:val="clear" w:color="auto" w:fill="auto"/>
            <w:noWrap/>
          </w:tcPr>
          <w:p w14:paraId="63E50567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sz w:val="22"/>
              </w:rPr>
            </w:pPr>
          </w:p>
        </w:tc>
        <w:tc>
          <w:tcPr>
            <w:tcW w:w="2471" w:type="dxa"/>
            <w:shd w:val="clear" w:color="auto" w:fill="auto"/>
            <w:noWrap/>
          </w:tcPr>
          <w:p w14:paraId="640D3934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40</w:t>
            </w:r>
            <w:r w:rsidRPr="00545A7C">
              <w:rPr>
                <w:b/>
                <w:bCs/>
                <w:sz w:val="22"/>
              </w:rPr>
              <w:t>) - θ(sat) /°C</w:t>
            </w:r>
          </w:p>
        </w:tc>
        <w:tc>
          <w:tcPr>
            <w:tcW w:w="2282" w:type="dxa"/>
            <w:shd w:val="clear" w:color="auto" w:fill="auto"/>
            <w:noWrap/>
          </w:tcPr>
          <w:p w14:paraId="6A585DB3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sz w:val="22"/>
                <w:vertAlign w:val="subscript"/>
              </w:rPr>
            </w:pPr>
            <w:r w:rsidRPr="00545A7C">
              <w:rPr>
                <w:b/>
                <w:bCs/>
                <w:sz w:val="22"/>
              </w:rPr>
              <w:t>θ(DC</w:t>
            </w:r>
            <w:r w:rsidRPr="00545A7C">
              <w:rPr>
                <w:b/>
                <w:bCs/>
                <w:sz w:val="22"/>
                <w:vertAlign w:val="subscript"/>
              </w:rPr>
              <w:t>40</w:t>
            </w:r>
            <w:r w:rsidRPr="00545A7C">
              <w:rPr>
                <w:b/>
                <w:bCs/>
                <w:sz w:val="22"/>
              </w:rPr>
              <w:t>) - θ(TS</w:t>
            </w:r>
            <w:r w:rsidRPr="00545A7C">
              <w:rPr>
                <w:b/>
                <w:bCs/>
                <w:sz w:val="22"/>
                <w:vertAlign w:val="subscript"/>
              </w:rPr>
              <w:t>50</w:t>
            </w:r>
            <w:r w:rsidRPr="00545A7C">
              <w:rPr>
                <w:b/>
                <w:bCs/>
                <w:sz w:val="22"/>
              </w:rPr>
              <w:t>) /°C</w:t>
            </w:r>
          </w:p>
        </w:tc>
        <w:tc>
          <w:tcPr>
            <w:tcW w:w="2718" w:type="dxa"/>
            <w:shd w:val="clear" w:color="auto" w:fill="auto"/>
            <w:noWrap/>
          </w:tcPr>
          <w:p w14:paraId="5B0F85C0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  <w:color w:val="000000"/>
                <w:sz w:val="22"/>
              </w:rPr>
            </w:pPr>
            <w:r w:rsidRPr="00545A7C">
              <w:rPr>
                <w:b/>
                <w:bCs/>
                <w:sz w:val="22"/>
              </w:rPr>
              <w:t>θ(sat) - θ(TS</w:t>
            </w:r>
            <w:r w:rsidRPr="00545A7C">
              <w:rPr>
                <w:b/>
                <w:bCs/>
                <w:sz w:val="22"/>
                <w:vertAlign w:val="subscript"/>
              </w:rPr>
              <w:t>50</w:t>
            </w:r>
            <w:proofErr w:type="gramStart"/>
            <w:r w:rsidRPr="00545A7C">
              <w:rPr>
                <w:b/>
                <w:bCs/>
                <w:sz w:val="22"/>
              </w:rPr>
              <w:t>)</w:t>
            </w:r>
            <w:r w:rsidRPr="00545A7C">
              <w:rPr>
                <w:b/>
                <w:bCs/>
                <w:sz w:val="22"/>
                <w:vertAlign w:val="subscript"/>
              </w:rPr>
              <w:t xml:space="preserve"> </w:t>
            </w:r>
            <w:r w:rsidRPr="00545A7C">
              <w:rPr>
                <w:b/>
                <w:bCs/>
                <w:sz w:val="22"/>
              </w:rPr>
              <w:t xml:space="preserve"> /</w:t>
            </w:r>
            <w:proofErr w:type="gramEnd"/>
            <w:r w:rsidRPr="00545A7C">
              <w:rPr>
                <w:b/>
                <w:bCs/>
                <w:sz w:val="22"/>
              </w:rPr>
              <w:t>°C</w:t>
            </w:r>
          </w:p>
        </w:tc>
      </w:tr>
      <w:tr w:rsidR="00875B13" w:rsidRPr="00261812" w14:paraId="34EB5BE0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7EEAEF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7ABC63F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-0.7±0.85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855150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-0.3±1.3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6314ED9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0.4±0.9</w:t>
            </w:r>
          </w:p>
        </w:tc>
      </w:tr>
      <w:tr w:rsidR="00875B13" w:rsidRPr="00261812" w14:paraId="3F4DB37F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443065A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0FB9C51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-0.2±0.91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64CAC70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-0.6±1.2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5241BF1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-0.4±0.8</w:t>
            </w:r>
          </w:p>
        </w:tc>
      </w:tr>
      <w:tr w:rsidR="00875B13" w:rsidRPr="00261812" w14:paraId="09B6CF59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22EBE18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3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E38FD4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-0.5±0.73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B5A17F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-0.5±0.9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A57146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0±0.7</w:t>
            </w:r>
          </w:p>
        </w:tc>
      </w:tr>
      <w:tr w:rsidR="00875B13" w:rsidRPr="00261812" w14:paraId="2047B697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453D3C9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4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94A034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-0.5±0.88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076BE0B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-0.2±1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5099330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0.3±0.9</w:t>
            </w:r>
          </w:p>
        </w:tc>
      </w:tr>
      <w:tr w:rsidR="00875B13" w:rsidRPr="00261812" w14:paraId="193E5C1C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7A347BEB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5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A82E7FF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-1.1±1.04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1B0B04C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0.4±1.3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0C2B8F5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1.5±1</w:t>
            </w:r>
          </w:p>
        </w:tc>
      </w:tr>
      <w:tr w:rsidR="00875B13" w:rsidRPr="00261812" w14:paraId="180EF6B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08604E2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6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71A2050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-0.7±1.33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6FA8C55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1±1.4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8A7CA77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1.8±0.9</w:t>
            </w:r>
          </w:p>
        </w:tc>
      </w:tr>
      <w:tr w:rsidR="00875B13" w:rsidRPr="00261812" w14:paraId="5377FBAD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111ADEB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7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EDFA47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-1.3±1.47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4B6599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1.4±1.5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12975A82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2.7±1</w:t>
            </w:r>
          </w:p>
        </w:tc>
      </w:tr>
      <w:tr w:rsidR="00875B13" w:rsidRPr="00261812" w14:paraId="6A8141F6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3CFEFC8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8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1D29C6D8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-1.3±1.43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66BE081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1.5±1.3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234A0A7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2.8±0.7</w:t>
            </w:r>
          </w:p>
        </w:tc>
      </w:tr>
      <w:tr w:rsidR="00875B13" w:rsidRPr="00261812" w14:paraId="1A315AC0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7BCC716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9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6D28547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-0.8±1.42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3F3E1CD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1.3±1.4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CE577CA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2.2±0.8</w:t>
            </w:r>
          </w:p>
        </w:tc>
      </w:tr>
      <w:tr w:rsidR="00875B13" w:rsidRPr="00261812" w14:paraId="21D82C1F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72732D79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10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47A45DDD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-0.5±0.98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07B1B823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1.1±1.1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47F1C9D1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1.6±0.8</w:t>
            </w:r>
          </w:p>
        </w:tc>
      </w:tr>
      <w:tr w:rsidR="00875B13" w:rsidRPr="00261812" w14:paraId="450B404D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7D2168E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11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05C1E58C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-0.5±0.93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7A8FE2E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-0.4±1.4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7D01B1B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0.1±1.2</w:t>
            </w:r>
          </w:p>
        </w:tc>
      </w:tr>
      <w:tr w:rsidR="00875B13" w:rsidRPr="00261812" w14:paraId="6906D2F3" w14:textId="77777777" w:rsidTr="00365F3B">
        <w:tc>
          <w:tcPr>
            <w:tcW w:w="1554" w:type="dxa"/>
            <w:shd w:val="clear" w:color="auto" w:fill="auto"/>
            <w:noWrap/>
            <w:hideMark/>
          </w:tcPr>
          <w:p w14:paraId="5BAE91D4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12</w:t>
            </w:r>
          </w:p>
        </w:tc>
        <w:tc>
          <w:tcPr>
            <w:tcW w:w="2471" w:type="dxa"/>
            <w:shd w:val="clear" w:color="auto" w:fill="auto"/>
            <w:noWrap/>
            <w:hideMark/>
          </w:tcPr>
          <w:p w14:paraId="531D5346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-0.7±1.08</w:t>
            </w:r>
          </w:p>
        </w:tc>
        <w:tc>
          <w:tcPr>
            <w:tcW w:w="2282" w:type="dxa"/>
            <w:shd w:val="clear" w:color="auto" w:fill="auto"/>
            <w:noWrap/>
            <w:hideMark/>
          </w:tcPr>
          <w:p w14:paraId="2710756E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-0.6±1.5</w:t>
            </w:r>
          </w:p>
        </w:tc>
        <w:tc>
          <w:tcPr>
            <w:tcW w:w="2718" w:type="dxa"/>
            <w:shd w:val="clear" w:color="auto" w:fill="auto"/>
            <w:noWrap/>
            <w:hideMark/>
          </w:tcPr>
          <w:p w14:paraId="3D75BE00" w14:textId="77777777" w:rsidR="00875B13" w:rsidRPr="00545A7C" w:rsidRDefault="00875B13" w:rsidP="00365F3B">
            <w:pPr>
              <w:spacing w:before="0" w:after="0" w:line="480" w:lineRule="auto"/>
              <w:rPr>
                <w:sz w:val="22"/>
              </w:rPr>
            </w:pPr>
            <w:r w:rsidRPr="00545A7C">
              <w:rPr>
                <w:sz w:val="22"/>
              </w:rPr>
              <w:t>0.1±1</w:t>
            </w:r>
          </w:p>
        </w:tc>
      </w:tr>
    </w:tbl>
    <w:p w14:paraId="45D7A305" w14:textId="77777777" w:rsidR="00875B13" w:rsidRDefault="00875B13" w:rsidP="00875B13">
      <w:pPr>
        <w:pStyle w:val="Heading1"/>
        <w:numPr>
          <w:ilvl w:val="0"/>
          <w:numId w:val="0"/>
        </w:numPr>
        <w:ind w:left="432" w:hanging="432"/>
      </w:pPr>
    </w:p>
    <w:p w14:paraId="7C95E27C" w14:textId="77777777" w:rsidR="00875B13" w:rsidRPr="008A4A0C" w:rsidRDefault="00875B13" w:rsidP="00875B13">
      <w:pPr>
        <w:pStyle w:val="Heading1"/>
        <w:numPr>
          <w:ilvl w:val="0"/>
          <w:numId w:val="0"/>
        </w:numPr>
        <w:ind w:left="432" w:hanging="432"/>
      </w:pPr>
      <w:r w:rsidRPr="008A4A0C">
        <w:t>Weekly resolution</w:t>
      </w:r>
    </w:p>
    <w:p w14:paraId="1D1EAFED" w14:textId="77777777" w:rsidR="00875B13" w:rsidRPr="008A4A0C" w:rsidRDefault="00875B13" w:rsidP="00875B13">
      <w:pPr>
        <w:spacing w:line="480" w:lineRule="auto"/>
      </w:pPr>
      <w:r>
        <w:t xml:space="preserve">60 – 67% weeks </w:t>
      </w:r>
      <w:r w:rsidRPr="008A4A0C">
        <w:t>had absolute mean bias ≤ 0.5 °C</w:t>
      </w:r>
      <w:r>
        <w:t>: 35/52 weeks (</w:t>
      </w:r>
      <w:r w:rsidRPr="008A4A0C">
        <w:rPr>
          <w:i/>
        </w:rPr>
        <w:t>θ</w:t>
      </w:r>
      <w:r w:rsidRPr="008A4A0C">
        <w:t xml:space="preserve">(DC) </w:t>
      </w:r>
      <w:r>
        <w:t>-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(sat)</w:t>
      </w:r>
      <w:r>
        <w:t>), 31/52 weeks (</w:t>
      </w:r>
      <w:r w:rsidRPr="008A4A0C">
        <w:rPr>
          <w:i/>
        </w:rPr>
        <w:t>θ</w:t>
      </w:r>
      <w:r w:rsidRPr="008A4A0C">
        <w:t xml:space="preserve">(DC) </w:t>
      </w:r>
      <w:r>
        <w:t>–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(TS)</w:t>
      </w:r>
      <w:r>
        <w:t>),</w:t>
      </w:r>
      <w:r w:rsidRPr="008A4A0C">
        <w:t xml:space="preserve"> </w:t>
      </w:r>
      <w:r>
        <w:t>34/52</w:t>
      </w:r>
      <w:r w:rsidRPr="008A4A0C">
        <w:rPr>
          <w:i/>
        </w:rPr>
        <w:t xml:space="preserve"> </w:t>
      </w:r>
      <w:r>
        <w:rPr>
          <w:iCs/>
        </w:rPr>
        <w:t xml:space="preserve">weeks </w:t>
      </w:r>
      <w:r w:rsidRPr="0075175C">
        <w:rPr>
          <w:iCs/>
        </w:rPr>
        <w:t>(</w:t>
      </w:r>
      <w:r w:rsidRPr="008A4A0C">
        <w:rPr>
          <w:i/>
        </w:rPr>
        <w:t>θ</w:t>
      </w:r>
      <w:r w:rsidRPr="008A4A0C">
        <w:t xml:space="preserve">(sat) </w:t>
      </w:r>
      <w:r>
        <w:t>-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(TS)</w:t>
      </w:r>
      <w:r>
        <w:t>)</w:t>
      </w:r>
      <w:r w:rsidRPr="008A4A0C">
        <w:t xml:space="preserve">. </w:t>
      </w:r>
      <w:r w:rsidRPr="002252E5">
        <w:t>S</w:t>
      </w:r>
      <w:r w:rsidRPr="008A4A0C">
        <w:t>lope was comparable across all datasets (</w:t>
      </w:r>
      <w:r>
        <w:t>Fig. S1</w:t>
      </w:r>
      <w:r w:rsidRPr="008A4A0C">
        <w:t>).</w:t>
      </w:r>
    </w:p>
    <w:p w14:paraId="3D4FDAC2" w14:textId="77777777" w:rsidR="00875B13" w:rsidRPr="008A4A0C" w:rsidRDefault="00875B13" w:rsidP="00875B13">
      <w:pPr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31A51" wp14:editId="0E5569F3">
                <wp:simplePos x="0" y="0"/>
                <wp:positionH relativeFrom="column">
                  <wp:posOffset>515620</wp:posOffset>
                </wp:positionH>
                <wp:positionV relativeFrom="paragraph">
                  <wp:posOffset>3575050</wp:posOffset>
                </wp:positionV>
                <wp:extent cx="307340" cy="242570"/>
                <wp:effectExtent l="0" t="0" r="0" b="0"/>
                <wp:wrapNone/>
                <wp:docPr id="30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D7EB0" w14:textId="77777777" w:rsidR="00875B13" w:rsidRDefault="00875B13" w:rsidP="00875B1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431A5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.6pt;margin-top:281.5pt;width:24.2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" fillcolor="window" stroked="f" strokeweight=".5pt">
                <v:textbox>
                  <w:txbxContent>
                    <w:p w14:paraId="53FD7EB0" w14:textId="77777777" w:rsidR="00875B13" w:rsidRDefault="00875B13" w:rsidP="00875B13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E3E8E" wp14:editId="6C42BF06">
                <wp:simplePos x="0" y="0"/>
                <wp:positionH relativeFrom="column">
                  <wp:posOffset>3309620</wp:posOffset>
                </wp:positionH>
                <wp:positionV relativeFrom="paragraph">
                  <wp:posOffset>150495</wp:posOffset>
                </wp:positionV>
                <wp:extent cx="307340" cy="242570"/>
                <wp:effectExtent l="0" t="0" r="0" b="0"/>
                <wp:wrapNone/>
                <wp:docPr id="30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7D92E" w14:textId="77777777" w:rsidR="00875B13" w:rsidRDefault="00875B13" w:rsidP="00875B13">
                            <w:r>
                              <w:t>b</w:t>
                            </w:r>
                            <w:r w:rsidRPr="00464378">
                              <w:rPr>
                                <w:noProof/>
                              </w:rPr>
                              <w:drawing>
                                <wp:inline distT="0" distB="0" distL="0" distR="0" wp14:anchorId="55469A44" wp14:editId="109901CA">
                                  <wp:extent cx="115570" cy="115570"/>
                                  <wp:effectExtent l="0" t="0" r="0" b="0"/>
                                  <wp:docPr id="168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5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E3E8E" id="Text Box 14" o:spid="_x0000_s1027" type="#_x0000_t202" style="position:absolute;margin-left:260.6pt;margin-top:11.85pt;width:24.2pt;height: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" fillcolor="window" stroked="f" strokeweight=".5pt">
                <v:textbox>
                  <w:txbxContent>
                    <w:p w14:paraId="68E7D92E" w14:textId="77777777" w:rsidR="00875B13" w:rsidRDefault="00875B13" w:rsidP="00875B13">
                      <w:r>
                        <w:t>b</w:t>
                      </w:r>
                      <w:r w:rsidRPr="00464378">
                        <w:rPr>
                          <w:noProof/>
                        </w:rPr>
                        <w:drawing>
                          <wp:inline distT="0" distB="0" distL="0" distR="0" wp14:anchorId="55469A44" wp14:editId="109901CA">
                            <wp:extent cx="115570" cy="115570"/>
                            <wp:effectExtent l="0" t="0" r="0" b="0"/>
                            <wp:docPr id="168" name="Pictur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5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749AE" wp14:editId="47C285D5">
                <wp:simplePos x="0" y="0"/>
                <wp:positionH relativeFrom="column">
                  <wp:posOffset>464185</wp:posOffset>
                </wp:positionH>
                <wp:positionV relativeFrom="paragraph">
                  <wp:posOffset>148590</wp:posOffset>
                </wp:positionV>
                <wp:extent cx="307340" cy="242570"/>
                <wp:effectExtent l="0" t="0" r="0" b="0"/>
                <wp:wrapNone/>
                <wp:docPr id="3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6691D" w14:textId="77777777" w:rsidR="00875B13" w:rsidRDefault="00875B13" w:rsidP="00875B1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49AE" id="Text Box 10" o:spid="_x0000_s1028" type="#_x0000_t202" style="position:absolute;margin-left:36.55pt;margin-top:11.7pt;width:24.2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" fillcolor="window" stroked="f" strokeweight=".5pt">
                <v:textbox>
                  <w:txbxContent>
                    <w:p w14:paraId="58E6691D" w14:textId="77777777" w:rsidR="00875B13" w:rsidRDefault="00875B13" w:rsidP="00875B1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3642A">
        <w:rPr>
          <w:noProof/>
        </w:rPr>
        <w:drawing>
          <wp:inline distT="0" distB="0" distL="0" distR="0" wp14:anchorId="0C950C42" wp14:editId="4D03E537">
            <wp:extent cx="5729605" cy="6231890"/>
            <wp:effectExtent l="0" t="0" r="0" b="0"/>
            <wp:docPr id="132" name="Picture 18" descr="Chart, scatter ch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t, scatter chart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1F24" w14:textId="77777777" w:rsidR="00875B13" w:rsidRPr="008A4A0C" w:rsidRDefault="00875B13" w:rsidP="00875B13">
      <w:pPr>
        <w:pStyle w:val="Caption"/>
        <w:spacing w:line="480" w:lineRule="auto"/>
      </w:pPr>
      <w:r>
        <w:t>Fig. S1</w:t>
      </w:r>
      <w:r w:rsidRPr="008A4A0C">
        <w:rPr>
          <w:rStyle w:val="CommentTextChar"/>
        </w:rPr>
        <w:t xml:space="preserve">. </w:t>
      </w:r>
      <w:r>
        <w:rPr>
          <w:rStyle w:val="CommentTextChar"/>
        </w:rPr>
        <w:t xml:space="preserve">Solid line shows </w:t>
      </w:r>
      <w:r w:rsidRPr="008A4A0C">
        <w:rPr>
          <w:rStyle w:val="CommentTextChar"/>
        </w:rPr>
        <w:t xml:space="preserve">York regression on mean weekly bias for a) θ(sat) </w:t>
      </w:r>
      <w:r>
        <w:rPr>
          <w:rStyle w:val="CommentTextChar"/>
        </w:rPr>
        <w:t>-</w:t>
      </w:r>
      <w:r w:rsidRPr="008A4A0C">
        <w:rPr>
          <w:rStyle w:val="CommentTextChar"/>
        </w:rPr>
        <w:t xml:space="preserve"> θ(DC), b) θ(TS) </w:t>
      </w:r>
      <w:r>
        <w:rPr>
          <w:rStyle w:val="CommentTextChar"/>
        </w:rPr>
        <w:t>-</w:t>
      </w:r>
      <w:r w:rsidRPr="008A4A0C">
        <w:rPr>
          <w:rStyle w:val="CommentTextChar"/>
        </w:rPr>
        <w:t xml:space="preserve"> θ(DC) and c) θ(sat) </w:t>
      </w:r>
      <w:r>
        <w:rPr>
          <w:rStyle w:val="CommentTextChar"/>
        </w:rPr>
        <w:t>-</w:t>
      </w:r>
      <w:r w:rsidRPr="008A4A0C">
        <w:rPr>
          <w:rStyle w:val="CommentTextChar"/>
        </w:rPr>
        <w:t xml:space="preserve"> θ(TS)</w:t>
      </w:r>
      <w:r w:rsidRPr="008A4A0C">
        <w:t>, showing intercept</w:t>
      </w:r>
      <w:r>
        <w:t xml:space="preserve"> </w:t>
      </w:r>
      <w:r w:rsidRPr="00A57031">
        <w:rPr>
          <w:i/>
          <w:iCs/>
          <w:lang w:val="el-GR"/>
        </w:rPr>
        <w:t>α</w:t>
      </w:r>
      <w:r w:rsidRPr="008A4A0C">
        <w:t xml:space="preserve">, slope </w:t>
      </w:r>
      <w:r w:rsidRPr="00A57031">
        <w:rPr>
          <w:i/>
          <w:iCs/>
          <w:lang w:val="el-GR"/>
        </w:rPr>
        <w:t>β</w:t>
      </w:r>
      <w:r w:rsidRPr="00A57031">
        <w:t xml:space="preserve"> </w:t>
      </w:r>
      <w:r w:rsidRPr="008A4A0C">
        <w:t xml:space="preserve">and </w:t>
      </w:r>
      <w:r w:rsidRPr="004973ED">
        <w:rPr>
          <w:i/>
          <w:iCs/>
        </w:rPr>
        <w:t>R̂</w:t>
      </w:r>
      <w:r w:rsidRPr="004973ED">
        <w:rPr>
          <w:vertAlign w:val="superscript"/>
        </w:rPr>
        <w:t>2</w:t>
      </w:r>
      <w:r w:rsidRPr="008A4A0C">
        <w:t xml:space="preserve">. </w:t>
      </w:r>
      <w:r>
        <w:t>Dashed line is</w:t>
      </w:r>
      <w:r w:rsidRPr="008A4A0C">
        <w:t xml:space="preserve"> 1 to 1 </w:t>
      </w:r>
      <w:r>
        <w:t>(for visual reference)</w:t>
      </w:r>
      <w:r w:rsidRPr="008A4A0C">
        <w:t xml:space="preserve">. </w:t>
      </w:r>
      <w:r>
        <w:t xml:space="preserve">Error bars are standard deviation for a given month / dataset, across all years. </w:t>
      </w:r>
    </w:p>
    <w:p w14:paraId="701F79AC" w14:textId="77777777" w:rsidR="00875B13" w:rsidRDefault="00875B13" w:rsidP="00875B13">
      <w:pPr>
        <w:spacing w:line="480" w:lineRule="auto"/>
      </w:pPr>
      <w:r w:rsidRPr="008A4A0C">
        <w:t xml:space="preserve">Absolute mean </w:t>
      </w:r>
      <w:r>
        <w:t xml:space="preserve">bias ranged from </w:t>
      </w:r>
      <w:r w:rsidRPr="008A4A0C">
        <w:t>(0.1</w:t>
      </w:r>
      <w:r>
        <w:t>±</w:t>
      </w:r>
      <w:r w:rsidRPr="008A4A0C">
        <w:t>1.1) °C to (1.0</w:t>
      </w:r>
      <w:r>
        <w:t>±</w:t>
      </w:r>
      <w:r w:rsidRPr="008A4A0C">
        <w:t>1.4) °</w:t>
      </w:r>
      <w:proofErr w:type="gramStart"/>
      <w:r w:rsidRPr="008A4A0C">
        <w:t xml:space="preserve">C  </w:t>
      </w:r>
      <w:r>
        <w:t>(</w:t>
      </w:r>
      <w:proofErr w:type="gramEnd"/>
      <w:r w:rsidRPr="008A4A0C">
        <w:rPr>
          <w:i/>
        </w:rPr>
        <w:t>θ</w:t>
      </w:r>
      <w:r w:rsidRPr="008A4A0C">
        <w:t xml:space="preserve">(DC) </w:t>
      </w:r>
      <w:r>
        <w:t>–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(sat)</w:t>
      </w:r>
      <w:r>
        <w:t xml:space="preserve">), </w:t>
      </w:r>
      <w:r w:rsidRPr="008A4A0C">
        <w:t>(0</w:t>
      </w:r>
      <w:r>
        <w:t>±</w:t>
      </w:r>
      <w:r w:rsidRPr="008A4A0C">
        <w:t>1.4) °C</w:t>
      </w:r>
      <w:r w:rsidRPr="008A4A0C">
        <w:rPr>
          <w:i/>
          <w:iCs/>
        </w:rPr>
        <w:t xml:space="preserve"> </w:t>
      </w:r>
      <w:r w:rsidRPr="008A4A0C">
        <w:t>to (1.3</w:t>
      </w:r>
      <w:r>
        <w:t>±</w:t>
      </w:r>
      <w:r w:rsidRPr="008A4A0C">
        <w:t>1.2) °C</w:t>
      </w:r>
      <w:r>
        <w:t xml:space="preserve"> (</w:t>
      </w:r>
      <w:r w:rsidRPr="008A4A0C">
        <w:rPr>
          <w:i/>
        </w:rPr>
        <w:t>θ</w:t>
      </w:r>
      <w:r w:rsidRPr="008A4A0C">
        <w:t xml:space="preserve">(DC) </w:t>
      </w:r>
      <w:r>
        <w:t>–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(TS)</w:t>
      </w:r>
      <w:r>
        <w:t xml:space="preserve">)  and </w:t>
      </w:r>
      <w:r w:rsidRPr="008A4A0C">
        <w:t xml:space="preserve"> (0.1</w:t>
      </w:r>
      <w:r>
        <w:t>±</w:t>
      </w:r>
      <w:r w:rsidRPr="008A4A0C">
        <w:t>0.6) °C to (1.3</w:t>
      </w:r>
      <w:r>
        <w:t>±</w:t>
      </w:r>
      <w:r w:rsidRPr="008A4A0C">
        <w:t xml:space="preserve">1.5) °C </w:t>
      </w:r>
      <w:r>
        <w:t>(</w:t>
      </w:r>
      <w:r w:rsidRPr="008A4A0C">
        <w:rPr>
          <w:i/>
        </w:rPr>
        <w:t>θ</w:t>
      </w:r>
      <w:r w:rsidRPr="008A4A0C">
        <w:t>(</w:t>
      </w:r>
      <w:r>
        <w:t>sat</w:t>
      </w:r>
      <w:r w:rsidRPr="008A4A0C">
        <w:t xml:space="preserve">) </w:t>
      </w:r>
      <w:r>
        <w:t>–</w:t>
      </w:r>
      <w:r w:rsidRPr="008A4A0C">
        <w:t xml:space="preserve"> </w:t>
      </w:r>
      <w:r w:rsidRPr="006D63F5">
        <w:rPr>
          <w:i/>
          <w:iCs/>
        </w:rPr>
        <w:t>θ</w:t>
      </w:r>
      <w:r w:rsidRPr="008A4A0C">
        <w:t>(</w:t>
      </w:r>
      <w:r>
        <w:t>TS</w:t>
      </w:r>
      <w:r w:rsidRPr="008A4A0C">
        <w:t>)</w:t>
      </w:r>
      <w:r>
        <w:t xml:space="preserve">). </w:t>
      </w:r>
      <w:r w:rsidRPr="008A4A0C">
        <w:t>(</w:t>
      </w:r>
      <w:r>
        <w:t>Table S2, Fig. S2</w:t>
      </w:r>
      <w:r w:rsidRPr="008A4A0C">
        <w:t>)</w:t>
      </w:r>
      <w:r>
        <w:t xml:space="preserve"> </w:t>
      </w:r>
      <w:r w:rsidRPr="008A4A0C">
        <w:lastRenderedPageBreak/>
        <w:t xml:space="preserve">Seasonal patterns can be seen in </w:t>
      </w:r>
      <w:r w:rsidRPr="008A4A0C">
        <w:rPr>
          <w:i/>
        </w:rPr>
        <w:t>θ</w:t>
      </w:r>
      <w:r w:rsidRPr="008A4A0C">
        <w:t xml:space="preserve">(DC), </w:t>
      </w:r>
      <w:r w:rsidRPr="008A4A0C">
        <w:rPr>
          <w:i/>
        </w:rPr>
        <w:t>θ</w:t>
      </w:r>
      <w:r w:rsidRPr="008A4A0C">
        <w:t xml:space="preserve">(sat) and </w:t>
      </w:r>
      <w:r w:rsidRPr="008A4A0C">
        <w:rPr>
          <w:i/>
        </w:rPr>
        <w:t>θ</w:t>
      </w:r>
      <w:r w:rsidRPr="008A4A0C">
        <w:t xml:space="preserve">(TS) and align with the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θ</m:t>
            </m:r>
          </m:e>
        </m:bar>
      </m:oMath>
      <w:r w:rsidRPr="00E040AE">
        <w:fldChar w:fldCharType="begin"/>
      </w:r>
      <w:r w:rsidRPr="00E040AE">
        <w:instrText xml:space="preserve"> QUOTE </w:instrText>
      </w:r>
      <w:r w:rsidR="00E248F7">
        <w:rPr>
          <w:noProof/>
          <w:position w:val="-18"/>
        </w:rPr>
        <w:pict w14:anchorId="1D564F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pt;height:29pt;mso-width-percent:0;mso-height-percent:0;mso-width-percent:0;mso-height-percent:0" equationxml="&lt;?xml version=&quot;1.0&quot; encoding=&quot;UTF-8&quot; standalone=&quot;yes&quot;?&gt;&#10;&#10;&#10;&lt;?mso-application progid=&quot;Word.Document&quot;?&gt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val=&quot;best-fit&quot; w:percent=&quot;187&quot;/&gt;&lt;w:doNotEmbedSystemFonts/&gt;&lt;w:hideSpellingErrors/&gt;&lt;w:hideGrammaticalErrors/&gt;&lt;w:activeWritingStyle w:lang=&quot;EN-US&quot; w:vendorID=&quot;64&quot; w:dllVersion=&quot;4096&quot; w:nlCheck=&quot;on&quot; w:optionSet=&quot;0&quot;/&gt;&lt;w:activeWritingStyle w:lang=&quot;EN-GB&quot; w:vendorID=&quot;64&quot; w:dllVersion=&quot;4096&quot; w:nlCheck=&quot;on&quot; w:optionSet=&quot;0&quot;/&gt;&lt;w:activeWritingStyle w:lang=&quot;EN-GB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20&quot;/&gt;&lt;w:evenAndOddHeaders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C6647&quot;/&gt;&lt;wsp:rsid wsp:val=&quot;0000055F&quot;/&gt;&lt;wsp:rsid wsp:val=&quot;000007A9&quot;/&gt;&lt;wsp:rsid wsp:val=&quot;00000D0B&quot;/&gt;&lt;wsp:rsid wsp:val=&quot;00000D7C&quot;/&gt;&lt;wsp:rsid wsp:val=&quot;00001118&quot;/&gt;&lt;wsp:rsid wsp:val=&quot;000019F8&quot;/&gt;&lt;wsp:rsid wsp:val=&quot;00002465&quot;/&gt;&lt;wsp:rsid wsp:val=&quot;00002551&quot;/&gt;&lt;wsp:rsid wsp:val=&quot;00002A36&quot;/&gt;&lt;wsp:rsid wsp:val=&quot;00002B8D&quot;/&gt;&lt;wsp:rsid wsp:val=&quot;00002EEF&quot;/&gt;&lt;wsp:rsid wsp:val=&quot;00003E31&quot;/&gt;&lt;wsp:rsid wsp:val=&quot;00004554&quot;/&gt;&lt;wsp:rsid wsp:val=&quot;000054C0&quot;/&gt;&lt;wsp:rsid wsp:val=&quot;0000571F&quot;/&gt;&lt;wsp:rsid wsp:val=&quot;000064BD&quot;/&gt;&lt;wsp:rsid wsp:val=&quot;00006676&quot;/&gt;&lt;wsp:rsid wsp:val=&quot;00006A04&quot;/&gt;&lt;wsp:rsid wsp:val=&quot;00006D7B&quot;/&gt;&lt;wsp:rsid wsp:val=&quot;0001000F&quot;/&gt;&lt;wsp:rsid wsp:val=&quot;0001037B&quot;/&gt;&lt;wsp:rsid wsp:val=&quot;00010789&quot;/&gt;&lt;wsp:rsid wsp:val=&quot;00012193&quot;/&gt;&lt;wsp:rsid wsp:val=&quot;00012615&quot;/&gt;&lt;wsp:rsid wsp:val=&quot;0001278B&quot;/&gt;&lt;wsp:rsid wsp:val=&quot;00012909&quot;/&gt;&lt;wsp:rsid wsp:val=&quot;00012C44&quot;/&gt;&lt;wsp:rsid wsp:val=&quot;000131DF&quot;/&gt;&lt;wsp:rsid wsp:val=&quot;00013EB9&quot;/&gt;&lt;wsp:rsid wsp:val=&quot;000140E9&quot;/&gt;&lt;wsp:rsid wsp:val=&quot;000145FE&quot;/&gt;&lt;wsp:rsid wsp:val=&quot;0001486C&quot;/&gt;&lt;wsp:rsid wsp:val=&quot;00014AAC&quot;/&gt;&lt;wsp:rsid wsp:val=&quot;00014AD8&quot;/&gt;&lt;wsp:rsid wsp:val=&quot;000153F2&quot;/&gt;&lt;wsp:rsid wsp:val=&quot;00016360&quot;/&gt;&lt;wsp:rsid wsp:val=&quot;000165B0&quot;/&gt;&lt;wsp:rsid wsp:val=&quot;00016B24&quot;/&gt;&lt;wsp:rsid wsp:val=&quot;00017913&quot;/&gt;&lt;wsp:rsid wsp:val=&quot;00017BE1&quot;/&gt;&lt;wsp:rsid wsp:val=&quot;0002118D&quot;/&gt;&lt;wsp:rsid wsp:val=&quot;00021F13&quot;/&gt;&lt;wsp:rsid wsp:val=&quot;00022536&quot;/&gt;&lt;wsp:rsid wsp:val=&quot;00022622&quot;/&gt;&lt;wsp:rsid wsp:val=&quot;00022786&quot;/&gt;&lt;wsp:rsid wsp:val=&quot;00022A5F&quot;/&gt;&lt;wsp:rsid wsp:val=&quot;0002308B&quot;/&gt;&lt;wsp:rsid wsp:val=&quot;0002514A&quot;/&gt;&lt;wsp:rsid wsp:val=&quot;000252DC&quot;/&gt;&lt;wsp:rsid wsp:val=&quot;00025886&quot;/&gt;&lt;wsp:rsid wsp:val=&quot;00025A46&quot;/&gt;&lt;wsp:rsid wsp:val=&quot;00025C75&quot;/&gt;&lt;wsp:rsid wsp:val=&quot;0002645D&quot;/&gt;&lt;wsp:rsid wsp:val=&quot;00026FA4&quot;/&gt;&lt;wsp:rsid wsp:val=&quot;00030AFA&quot;/&gt;&lt;wsp:rsid wsp:val=&quot;00030BB3&quot;/&gt;&lt;wsp:rsid wsp:val=&quot;00030D31&quot;/&gt;&lt;wsp:rsid wsp:val=&quot;00031212&quot;/&gt;&lt;wsp:rsid wsp:val=&quot;00034304&quot;/&gt;&lt;wsp:rsid wsp:val=&quot;00034A31&quot;/&gt;&lt;wsp:rsid wsp:val=&quot;0003514A&quot;/&gt;&lt;wsp:rsid wsp:val=&quot;00035308&quot;/&gt;&lt;wsp:rsid wsp:val=&quot;00035434&quot;/&gt;&lt;wsp:rsid wsp:val=&quot;00035A78&quot;/&gt;&lt;wsp:rsid wsp:val=&quot;00035EAC&quot;/&gt;&lt;wsp:rsid wsp:val=&quot;000404B3&quot;/&gt;&lt;wsp:rsid wsp:val=&quot;00040BD2&quot;/&gt;&lt;wsp:rsid wsp:val=&quot;00041E54&quot;/&gt;&lt;wsp:rsid wsp:val=&quot;00041FC5&quot;/&gt;&lt;wsp:rsid wsp:val=&quot;000421AE&quot;/&gt;&lt;wsp:rsid wsp:val=&quot;000431FA&quot;/&gt;&lt;wsp:rsid wsp:val=&quot;00044982&quot;/&gt;&lt;wsp:rsid wsp:val=&quot;000449CD&quot;/&gt;&lt;wsp:rsid wsp:val=&quot;00044A07&quot;/&gt;&lt;wsp:rsid wsp:val=&quot;00044A54&quot;/&gt;&lt;wsp:rsid wsp:val=&quot;00045472&quot;/&gt;&lt;wsp:rsid wsp:val=&quot;00045678&quot;/&gt;&lt;wsp:rsid wsp:val=&quot;0004572C&quot;/&gt;&lt;wsp:rsid wsp:val=&quot;000458E4&quot;/&gt;&lt;wsp:rsid wsp:val=&quot;00045F83&quot;/&gt;&lt;wsp:rsid wsp:val=&quot;0004667D&quot;/&gt;&lt;wsp:rsid wsp:val=&quot;000469E9&quot;/&gt;&lt;wsp:rsid wsp:val=&quot;00047BB3&quot;/&gt;&lt;wsp:rsid wsp:val=&quot;0005027B&quot;/&gt;&lt;wsp:rsid wsp:val=&quot;00051BE7&quot;/&gt;&lt;wsp:rsid wsp:val=&quot;000522C1&quot;/&gt;&lt;wsp:rsid wsp:val=&quot;0005280C&quot;/&gt;&lt;wsp:rsid wsp:val=&quot;00052A3B&quot;/&gt;&lt;wsp:rsid wsp:val=&quot;00053049&quot;/&gt;&lt;wsp:rsid wsp:val=&quot;00053058&quot;/&gt;&lt;wsp:rsid wsp:val=&quot;00054A10&quot;/&gt;&lt;wsp:rsid wsp:val=&quot;00055A86&quot;/&gt;&lt;wsp:rsid wsp:val=&quot;00055EE0&quot;/&gt;&lt;wsp:rsid wsp:val=&quot;00057139&quot;/&gt;&lt;wsp:rsid wsp:val=&quot;00057912&quot;/&gt;&lt;wsp:rsid wsp:val=&quot;0006091A&quot;/&gt;&lt;wsp:rsid wsp:val=&quot;00060C24&quot;/&gt;&lt;wsp:rsid wsp:val=&quot;000615B2&quot;/&gt;&lt;wsp:rsid wsp:val=&quot;00061F6D&quot;/&gt;&lt;wsp:rsid wsp:val=&quot;000624DF&quot;/&gt;&lt;wsp:rsid wsp:val=&quot;0006295D&quot;/&gt;&lt;wsp:rsid wsp:val=&quot;00062D8B&quot;/&gt;&lt;wsp:rsid wsp:val=&quot;00063562&quot;/&gt;&lt;wsp:rsid wsp:val=&quot;000635E7&quot;/&gt;&lt;wsp:rsid wsp:val=&quot;00063C8D&quot;/&gt;&lt;wsp:rsid wsp:val=&quot;00063CCE&quot;/&gt;&lt;wsp:rsid wsp:val=&quot;00063D84&quot;/&gt;&lt;wsp:rsid wsp:val=&quot;00063DA6&quot;/&gt;&lt;wsp:rsid wsp:val=&quot;00064505&quot;/&gt;&lt;wsp:rsid wsp:val=&quot;000650C1&quot;/&gt;&lt;wsp:rsid wsp:val=&quot;00066142&quot;/&gt;&lt;wsp:rsid wsp:val=&quot;0006636D&quot;/&gt;&lt;wsp:rsid wsp:val=&quot;00066C78&quot;/&gt;&lt;wsp:rsid wsp:val=&quot;0007005E&quot;/&gt;&lt;wsp:rsid wsp:val=&quot;000703D4&quot;/&gt;&lt;wsp:rsid wsp:val=&quot;0007092C&quot;/&gt;&lt;wsp:rsid wsp:val=&quot;00071E31&quot;/&gt;&lt;wsp:rsid wsp:val=&quot;00071F33&quot;/&gt;&lt;wsp:rsid wsp:val=&quot;00072703&quot;/&gt;&lt;wsp:rsid wsp:val=&quot;00072C96&quot;/&gt;&lt;wsp:rsid wsp:val=&quot;00073091&quot;/&gt;&lt;wsp:rsid wsp:val=&quot;00073251&quot;/&gt;&lt;wsp:rsid wsp:val=&quot;0007343F&quot;/&gt;&lt;wsp:rsid wsp:val=&quot;0007346A&quot;/&gt;&lt;wsp:rsid wsp:val=&quot;0007434D&quot;/&gt;&lt;wsp:rsid wsp:val=&quot;0007464C&quot;/&gt;&lt;wsp:rsid wsp:val=&quot;00074B1A&quot;/&gt;&lt;wsp:rsid wsp:val=&quot;00074F69&quot;/&gt;&lt;wsp:rsid wsp:val=&quot;000758DD&quot;/&gt;&lt;wsp:rsid wsp:val=&quot;00075A8B&quot;/&gt;&lt;wsp:rsid wsp:val=&quot;00075F83&quot;/&gt;&lt;wsp:rsid wsp:val=&quot;000776C7&quot;/&gt;&lt;wsp:rsid wsp:val=&quot;00077D53&quot;/&gt;&lt;wsp:rsid wsp:val=&quot;00081394&quot;/&gt;&lt;wsp:rsid wsp:val=&quot;00081722&quot;/&gt;&lt;wsp:rsid wsp:val=&quot;000818ED&quot;/&gt;&lt;wsp:rsid wsp:val=&quot;00081D3D&quot;/&gt;&lt;wsp:rsid wsp:val=&quot;0008215B&quot;/&gt;&lt;wsp:rsid wsp:val=&quot;00082BFB&quot;/&gt;&lt;wsp:rsid wsp:val=&quot;00083559&quot;/&gt;&lt;wsp:rsid wsp:val=&quot;00083F19&quot;/&gt;&lt;wsp:rsid wsp:val=&quot;000847F2&quot;/&gt;&lt;wsp:rsid wsp:val=&quot;00084B14&quot;/&gt;&lt;wsp:rsid wsp:val=&quot;0008581D&quot;/&gt;&lt;wsp:rsid wsp:val=&quot;00085F2C&quot;/&gt;&lt;wsp:rsid wsp:val=&quot;00086CA1&quot;/&gt;&lt;wsp:rsid wsp:val=&quot;000871CC&quot;/&gt;&lt;wsp:rsid wsp:val=&quot;0008782D&quot;/&gt;&lt;wsp:rsid wsp:val=&quot;00090179&quot;/&gt;&lt;wsp:rsid wsp:val=&quot;00090C8E&quot;/&gt;&lt;wsp:rsid wsp:val=&quot;000920D1&quot;/&gt;&lt;wsp:rsid wsp:val=&quot;00092607&quot;/&gt;&lt;wsp:rsid wsp:val=&quot;000927A7&quot;/&gt;&lt;wsp:rsid wsp:val=&quot;00092F2D&quot;/&gt;&lt;wsp:rsid wsp:val=&quot;00093171&quot;/&gt;&lt;wsp:rsid wsp:val=&quot;00094704&quot;/&gt;&lt;wsp:rsid wsp:val=&quot;000959BC&quot;/&gt;&lt;wsp:rsid wsp:val=&quot;0009707F&quot;/&gt;&lt;wsp:rsid wsp:val=&quot;00097606&quot;/&gt;&lt;wsp:rsid wsp:val=&quot;0009772D&quot;/&gt;&lt;wsp:rsid wsp:val=&quot;00097FA5&quot;/&gt;&lt;wsp:rsid wsp:val=&quot;000A02F0&quot;/&gt;&lt;wsp:rsid wsp:val=&quot;000A075D&quot;/&gt;&lt;wsp:rsid wsp:val=&quot;000A0E89&quot;/&gt;&lt;wsp:rsid wsp:val=&quot;000A0F85&quot;/&gt;&lt;wsp:rsid wsp:val=&quot;000A114C&quot;/&gt;&lt;wsp:rsid wsp:val=&quot;000A153A&quot;/&gt;&lt;wsp:rsid wsp:val=&quot;000A1622&quot;/&gt;&lt;wsp:rsid wsp:val=&quot;000A1685&quot;/&gt;&lt;wsp:rsid wsp:val=&quot;000A1DDC&quot;/&gt;&lt;wsp:rsid wsp:val=&quot;000A1EC3&quot;/&gt;&lt;wsp:rsid wsp:val=&quot;000A300E&quot;/&gt;&lt;wsp:rsid wsp:val=&quot;000A46A8&quot;/&gt;&lt;wsp:rsid wsp:val=&quot;000A649A&quot;/&gt;&lt;wsp:rsid wsp:val=&quot;000A6902&quot;/&gt;&lt;wsp:rsid wsp:val=&quot;000A7311&quot;/&gt;&lt;wsp:rsid wsp:val=&quot;000A762A&quot;/&gt;&lt;wsp:rsid wsp:val=&quot;000A7A11&quot;/&gt;&lt;wsp:rsid wsp:val=&quot;000B15FE&quot;/&gt;&lt;wsp:rsid wsp:val=&quot;000B187A&quot;/&gt;&lt;wsp:rsid wsp:val=&quot;000B1AFD&quot;/&gt;&lt;wsp:rsid wsp:val=&quot;000B212D&quot;/&gt;&lt;wsp:rsid wsp:val=&quot;000B257A&quot;/&gt;&lt;wsp:rsid wsp:val=&quot;000B2678&quot;/&gt;&lt;wsp:rsid wsp:val=&quot;000B34BD&quot;/&gt;&lt;wsp:rsid wsp:val=&quot;000B3DCA&quot;/&gt;&lt;wsp:rsid wsp:val=&quot;000B43E2&quot;/&gt;&lt;wsp:rsid wsp:val=&quot;000B4CE8&quot;/&gt;&lt;wsp:rsid wsp:val=&quot;000B520D&quot;/&gt;&lt;wsp:rsid wsp:val=&quot;000B56B7&quot;/&gt;&lt;wsp:rsid wsp:val=&quot;000B665F&quot;/&gt;&lt;wsp:rsid wsp:val=&quot;000B6F91&quot;/&gt;&lt;wsp:rsid wsp:val=&quot;000B70CF&quot;/&gt;&lt;wsp:rsid wsp:val=&quot;000B7792&quot;/&gt;&lt;wsp:rsid wsp:val=&quot;000B7C32&quot;/&gt;&lt;wsp:rsid wsp:val=&quot;000C05CD&quot;/&gt;&lt;wsp:rsid wsp:val=&quot;000C126E&quot;/&gt;&lt;wsp:rsid wsp:val=&quot;000C1305&quot;/&gt;&lt;wsp:rsid wsp:val=&quot;000C266D&quot;/&gt;&lt;wsp:rsid wsp:val=&quot;000C2858&quot;/&gt;&lt;wsp:rsid wsp:val=&quot;000C39BB&quot;/&gt;&lt;wsp:rsid wsp:val=&quot;000C3C57&quot;/&gt;&lt;wsp:rsid wsp:val=&quot;000C3CD8&quot;/&gt;&lt;wsp:rsid wsp:val=&quot;000C4329&quot;/&gt;&lt;wsp:rsid wsp:val=&quot;000C6133&quot;/&gt;&lt;wsp:rsid wsp:val=&quot;000C6C7E&quot;/&gt;&lt;wsp:rsid wsp:val=&quot;000C6D83&quot;/&gt;&lt;wsp:rsid wsp:val=&quot;000C722F&quot;/&gt;&lt;wsp:rsid wsp:val=&quot;000C7D66&quot;/&gt;&lt;wsp:rsid wsp:val=&quot;000C7E2A&quot;/&gt;&lt;wsp:rsid wsp:val=&quot;000D023A&quot;/&gt;&lt;wsp:rsid wsp:val=&quot;000D032F&quot;/&gt;&lt;wsp:rsid wsp:val=&quot;000D0460&quot;/&gt;&lt;wsp:rsid wsp:val=&quot;000D0E16&quot;/&gt;&lt;wsp:rsid wsp:val=&quot;000D1A9C&quot;/&gt;&lt;wsp:rsid wsp:val=&quot;000D1BC2&quot;/&gt;&lt;wsp:rsid wsp:val=&quot;000D22EB&quot;/&gt;&lt;wsp:rsid wsp:val=&quot;000D391D&quot;/&gt;&lt;wsp:rsid wsp:val=&quot;000D4393&quot;/&gt;&lt;wsp:rsid wsp:val=&quot;000D4CB7&quot;/&gt;&lt;wsp:rsid wsp:val=&quot;000D5832&quot;/&gt;&lt;wsp:rsid wsp:val=&quot;000D592C&quot;/&gt;&lt;wsp:rsid wsp:val=&quot;000D5BED&quot;/&gt;&lt;wsp:rsid wsp:val=&quot;000D6486&quot;/&gt;&lt;wsp:rsid wsp:val=&quot;000D6A62&quot;/&gt;&lt;wsp:rsid wsp:val=&quot;000D6EAF&quot;/&gt;&lt;wsp:rsid wsp:val=&quot;000D6FCC&quot;/&gt;&lt;wsp:rsid wsp:val=&quot;000D720E&quot;/&gt;&lt;wsp:rsid wsp:val=&quot;000D7299&quot;/&gt;&lt;wsp:rsid wsp:val=&quot;000D7B10&quot;/&gt;&lt;wsp:rsid wsp:val=&quot;000E0B1F&quot;/&gt;&lt;wsp:rsid wsp:val=&quot;000E11CF&quot;/&gt;&lt;wsp:rsid wsp:val=&quot;000E2830&quot;/&gt;&lt;wsp:rsid wsp:val=&quot;000E2E5F&quot;/&gt;&lt;wsp:rsid wsp:val=&quot;000E40D6&quot;/&gt;&lt;wsp:rsid wsp:val=&quot;000E5489&quot;/&gt;&lt;wsp:rsid wsp:val=&quot;000E54CE&quot;/&gt;&lt;wsp:rsid wsp:val=&quot;000E5E70&quot;/&gt;&lt;wsp:rsid wsp:val=&quot;000F01E1&quot;/&gt;&lt;wsp:rsid wsp:val=&quot;000F0422&quot;/&gt;&lt;wsp:rsid wsp:val=&quot;000F197E&quot;/&gt;&lt;wsp:rsid wsp:val=&quot;000F199B&quot;/&gt;&lt;wsp:rsid wsp:val=&quot;000F2570&quot;/&gt;&lt;wsp:rsid wsp:val=&quot;000F2B82&quot;/&gt;&lt;wsp:rsid wsp:val=&quot;000F3253&quot;/&gt;&lt;wsp:rsid wsp:val=&quot;000F3D38&quot;/&gt;&lt;wsp:rsid wsp:val=&quot;000F4C1B&quot;/&gt;&lt;wsp:rsid wsp:val=&quot;000F4CFB&quot;/&gt;&lt;wsp:rsid wsp:val=&quot;000F4F41&quot;/&gt;&lt;wsp:rsid wsp:val=&quot;000F76BC&quot;/&gt;&lt;wsp:rsid wsp:val=&quot;000F7BAC&quot;/&gt;&lt;wsp:rsid wsp:val=&quot;000F7DED&quot;/&gt;&lt;wsp:rsid wsp:val=&quot;00100289&quot;/&gt;&lt;wsp:rsid wsp:val=&quot;001012F6&quot;/&gt;&lt;wsp:rsid wsp:val=&quot;00101621&quot;/&gt;&lt;wsp:rsid wsp:val=&quot;0010177F&quot;/&gt;&lt;wsp:rsid wsp:val=&quot;00103BAC&quot;/&gt;&lt;wsp:rsid wsp:val=&quot;00103CF9&quot;/&gt;&lt;wsp:rsid wsp:val=&quot;0010443F&quot;/&gt;&lt;wsp:rsid wsp:val=&quot;001044AB&quot;/&gt;&lt;wsp:rsid wsp:val=&quot;00104ADC&quot;/&gt;&lt;wsp:rsid wsp:val=&quot;00104CB4&quot;/&gt;&lt;wsp:rsid wsp:val=&quot;00104EA8&quot;/&gt;&lt;wsp:rsid wsp:val=&quot;0010567B&quot;/&gt;&lt;wsp:rsid wsp:val=&quot;0010652F&quot;/&gt;&lt;wsp:rsid wsp:val=&quot;001065D5&quot;/&gt;&lt;wsp:rsid wsp:val=&quot;00106E6B&quot;/&gt;&lt;wsp:rsid wsp:val=&quot;001071AA&quot;/&gt;&lt;wsp:rsid wsp:val=&quot;00110317&quot;/&gt;&lt;wsp:rsid wsp:val=&quot;00110714&quot;/&gt;&lt;wsp:rsid wsp:val=&quot;00110891&quot;/&gt;&lt;wsp:rsid wsp:val=&quot;00110C62&quot;/&gt;&lt;wsp:rsid wsp:val=&quot;00110DAB&quot;/&gt;&lt;wsp:rsid wsp:val=&quot;00110EC8&quot;/&gt;&lt;wsp:rsid wsp:val=&quot;001115B0&quot;/&gt;&lt;wsp:rsid wsp:val=&quot;00112165&quot;/&gt;&lt;wsp:rsid wsp:val=&quot;00112A09&quot;/&gt;&lt;wsp:rsid wsp:val=&quot;00112D63&quot;/&gt;&lt;wsp:rsid wsp:val=&quot;001130D2&quot;/&gt;&lt;wsp:rsid wsp:val=&quot;001136C4&quot;/&gt;&lt;wsp:rsid wsp:val=&quot;0011483E&quot;/&gt;&lt;wsp:rsid wsp:val=&quot;001156F8&quot;/&gt;&lt;wsp:rsid wsp:val=&quot;00115ADC&quot;/&gt;&lt;wsp:rsid wsp:val=&quot;0011672F&quot;/&gt;&lt;wsp:rsid wsp:val=&quot;00116734&quot;/&gt;&lt;wsp:rsid wsp:val=&quot;001169E7&quot;/&gt;&lt;wsp:rsid wsp:val=&quot;00116E99&quot;/&gt;&lt;wsp:rsid wsp:val=&quot;00117524&quot;/&gt;&lt;wsp:rsid wsp:val=&quot;00117666&quot;/&gt;&lt;wsp:rsid wsp:val=&quot;00117B9A&quot;/&gt;&lt;wsp:rsid wsp:val=&quot;0012103F&quot;/&gt;&lt;wsp:rsid wsp:val=&quot;001218A0&quot;/&gt;&lt;wsp:rsid wsp:val=&quot;00121E12&quot;/&gt;&lt;wsp:rsid wsp:val=&quot;001223A7&quot;/&gt;&lt;wsp:rsid wsp:val=&quot;00122B91&quot;/&gt;&lt;wsp:rsid wsp:val=&quot;00123826&quot;/&gt;&lt;wsp:rsid wsp:val=&quot;00123BEF&quot;/&gt;&lt;wsp:rsid wsp:val=&quot;00123CF9&quot;/&gt;&lt;wsp:rsid wsp:val=&quot;00124841&quot;/&gt;&lt;wsp:rsid wsp:val=&quot;001250C6&quot;/&gt;&lt;wsp:rsid wsp:val=&quot;00125851&quot;/&gt;&lt;wsp:rsid wsp:val=&quot;00125A74&quot;/&gt;&lt;wsp:rsid wsp:val=&quot;00126990&quot;/&gt;&lt;wsp:rsid wsp:val=&quot;00127207&quot;/&gt;&lt;wsp:rsid wsp:val=&quot;00130714&quot;/&gt;&lt;wsp:rsid wsp:val=&quot;00130BC3&quot;/&gt;&lt;wsp:rsid wsp:val=&quot;00131069&quot;/&gt;&lt;wsp:rsid wsp:val=&quot;00132620&quot;/&gt;&lt;wsp:rsid wsp:val=&quot;00133DBB&quot;/&gt;&lt;wsp:rsid wsp:val=&quot;00133FBF&quot;/&gt;&lt;wsp:rsid wsp:val=&quot;00134256&quot;/&gt;&lt;wsp:rsid wsp:val=&quot;00135103&quot;/&gt;&lt;wsp:rsid wsp:val=&quot;00135125&quot;/&gt;&lt;wsp:rsid wsp:val=&quot;001356FD&quot;/&gt;&lt;wsp:rsid wsp:val=&quot;00137563&quot;/&gt;&lt;wsp:rsid wsp:val=&quot;001377C0&quot;/&gt;&lt;wsp:rsid wsp:val=&quot;00137C72&quot;/&gt;&lt;wsp:rsid wsp:val=&quot;00137C8B&quot;/&gt;&lt;wsp:rsid wsp:val=&quot;00140564&quot;/&gt;&lt;wsp:rsid wsp:val=&quot;0014081E&quot;/&gt;&lt;wsp:rsid wsp:val=&quot;00140871&quot;/&gt;&lt;wsp:rsid wsp:val=&quot;00141041&quot;/&gt;&lt;wsp:rsid wsp:val=&quot;0014155F&quot;/&gt;&lt;wsp:rsid wsp:val=&quot;0014196B&quot;/&gt;&lt;wsp:rsid wsp:val=&quot;00141C0C&quot;/&gt;&lt;wsp:rsid wsp:val=&quot;00142239&quot;/&gt;&lt;wsp:rsid wsp:val=&quot;001423AE&quot;/&gt;&lt;wsp:rsid wsp:val=&quot;001427DD&quot;/&gt;&lt;wsp:rsid wsp:val=&quot;00142F35&quot;/&gt;&lt;wsp:rsid wsp:val=&quot;00142F46&quot;/&gt;&lt;wsp:rsid wsp:val=&quot;001434A2&quot;/&gt;&lt;wsp:rsid wsp:val=&quot;001445BB&quot;/&gt;&lt;wsp:rsid wsp:val=&quot;00144D74&quot;/&gt;&lt;wsp:rsid wsp:val=&quot;00145788&quot;/&gt;&lt;wsp:rsid wsp:val=&quot;00147368&quot;/&gt;&lt;wsp:rsid wsp:val=&quot;00147395&quot;/&gt;&lt;wsp:rsid wsp:val=&quot;00147E44&quot;/&gt;&lt;wsp:rsid wsp:val=&quot;00147F72&quot;/&gt;&lt;wsp:rsid wsp:val=&quot;00150074&quot;/&gt;&lt;wsp:rsid wsp:val=&quot;001500B0&quot;/&gt;&lt;wsp:rsid wsp:val=&quot;00150243&quot;/&gt;&lt;wsp:rsid wsp:val=&quot;00150366&quot;/&gt;&lt;wsp:rsid wsp:val=&quot;00150E18&quot;/&gt;&lt;wsp:rsid wsp:val=&quot;0015138C&quot;/&gt;&lt;wsp:rsid wsp:val=&quot;001514E4&quot;/&gt;&lt;wsp:rsid wsp:val=&quot;001516B5&quot;/&gt;&lt;wsp:rsid wsp:val=&quot;0015245F&quot;/&gt;&lt;wsp:rsid wsp:val=&quot;0015427A&quot;/&gt;&lt;wsp:rsid wsp:val=&quot;00154B09&quot;/&gt;&lt;wsp:rsid wsp:val=&quot;00154E1D&quot;/&gt;&lt;wsp:rsid wsp:val=&quot;001552C9&quot;/&gt;&lt;wsp:rsid wsp:val=&quot;001556AC&quot;/&gt;&lt;wsp:rsid wsp:val=&quot;00155896&quot;/&gt;&lt;wsp:rsid wsp:val=&quot;00155ADE&quot;/&gt;&lt;wsp:rsid wsp:val=&quot;00155B16&quot;/&gt;&lt;wsp:rsid wsp:val=&quot;00155C46&quot;/&gt;&lt;wsp:rsid wsp:val=&quot;00156234&quot;/&gt;&lt;wsp:rsid wsp:val=&quot;00157004&quot;/&gt;&lt;wsp:rsid wsp:val=&quot;00157C49&quot;/&gt;&lt;wsp:rsid wsp:val=&quot;001608DC&quot;/&gt;&lt;wsp:rsid wsp:val=&quot;0016162A&quot;/&gt;&lt;wsp:rsid wsp:val=&quot;00161E3D&quot;/&gt;&lt;wsp:rsid wsp:val=&quot;00161E4F&quot;/&gt;&lt;wsp:rsid wsp:val=&quot;00163D9B&quot;/&gt;&lt;wsp:rsid wsp:val=&quot;00163FF6&quot;/&gt;&lt;wsp:rsid wsp:val=&quot;001646A6&quot;/&gt;&lt;wsp:rsid wsp:val=&quot;001658C8&quot;/&gt;&lt;wsp:rsid wsp:val=&quot;00165DB8&quot;/&gt;&lt;wsp:rsid wsp:val=&quot;00166175&quot;/&gt;&lt;wsp:rsid wsp:val=&quot;00166C44&quot;/&gt;&lt;wsp:rsid wsp:val=&quot;00166EBF&quot;/&gt;&lt;wsp:rsid wsp:val=&quot;00166EFD&quot;/&gt;&lt;wsp:rsid wsp:val=&quot;00167628&quot;/&gt;&lt;wsp:rsid wsp:val=&quot;001677D8&quot;/&gt;&lt;wsp:rsid wsp:val=&quot;00167EC7&quot;/&gt;&lt;wsp:rsid wsp:val=&quot;001703EE&quot;/&gt;&lt;wsp:rsid wsp:val=&quot;001709BB&quot;/&gt;&lt;wsp:rsid wsp:val=&quot;00170E5E&quot;/&gt;&lt;wsp:rsid wsp:val=&quot;00171B61&quot;/&gt;&lt;wsp:rsid wsp:val=&quot;0017397B&quot;/&gt;&lt;wsp:rsid wsp:val=&quot;00174187&quot;/&gt;&lt;wsp:rsid wsp:val=&quot;0017494F&quot;/&gt;&lt;wsp:rsid wsp:val=&quot;00174C65&quot;/&gt;&lt;wsp:rsid wsp:val=&quot;00175072&quot;/&gt;&lt;wsp:rsid wsp:val=&quot;00175242&quot;/&gt;&lt;wsp:rsid wsp:val=&quot;00175A4A&quot;/&gt;&lt;wsp:rsid wsp:val=&quot;00176229&quot;/&gt;&lt;wsp:rsid wsp:val=&quot;001763D5&quot;/&gt;&lt;wsp:rsid wsp:val=&quot;001773E7&quot;/&gt;&lt;wsp:rsid wsp:val=&quot;00177584&quot;/&gt;&lt;wsp:rsid wsp:val=&quot;00177D84&quot;/&gt;&lt;wsp:rsid wsp:val=&quot;00180197&quot;/&gt;&lt;wsp:rsid wsp:val=&quot;001827C9&quot;/&gt;&lt;wsp:rsid wsp:val=&quot;001828DB&quot;/&gt;&lt;wsp:rsid wsp:val=&quot;00182961&quot;/&gt;&lt;wsp:rsid wsp:val=&quot;0018335E&quot;/&gt;&lt;wsp:rsid wsp:val=&quot;00185198&quot;/&gt;&lt;wsp:rsid wsp:val=&quot;00185371&quot;/&gt;&lt;wsp:rsid wsp:val=&quot;00185808&quot;/&gt;&lt;wsp:rsid wsp:val=&quot;001858FF&quot;/&gt;&lt;wsp:rsid wsp:val=&quot;00186E4F&quot;/&gt;&lt;wsp:rsid wsp:val=&quot;00187337&quot;/&gt;&lt;wsp:rsid wsp:val=&quot;00187CE8&quot;/&gt;&lt;wsp:rsid wsp:val=&quot;001909D3&quot;/&gt;&lt;wsp:rsid wsp:val=&quot;00192C3A&quot;/&gt;&lt;wsp:rsid wsp:val=&quot;00193130&quot;/&gt;&lt;wsp:rsid wsp:val=&quot;001938AD&quot;/&gt;&lt;wsp:rsid wsp:val=&quot;00194CA4&quot;/&gt;&lt;wsp:rsid wsp:val=&quot;00195944&quot;/&gt;&lt;wsp:rsid wsp:val=&quot;00195AFB&quot;/&gt;&lt;wsp:rsid wsp:val=&quot;001964EF&quot;/&gt;&lt;wsp:rsid wsp:val=&quot;00196A62&quot;/&gt;&lt;wsp:rsid wsp:val=&quot;001A04A2&quot;/&gt;&lt;wsp:rsid wsp:val=&quot;001A0F5C&quot;/&gt;&lt;wsp:rsid wsp:val=&quot;001A167D&quot;/&gt;&lt;wsp:rsid wsp:val=&quot;001A1839&quot;/&gt;&lt;wsp:rsid wsp:val=&quot;001A1BA2&quot;/&gt;&lt;wsp:rsid wsp:val=&quot;001A23E1&quot;/&gt;&lt;wsp:rsid wsp:val=&quot;001A243B&quot;/&gt;&lt;wsp:rsid wsp:val=&quot;001A4191&quot;/&gt;&lt;wsp:rsid wsp:val=&quot;001A5275&quot;/&gt;&lt;wsp:rsid wsp:val=&quot;001A5453&quot;/&gt;&lt;wsp:rsid wsp:val=&quot;001A5A8E&quot;/&gt;&lt;wsp:rsid wsp:val=&quot;001A5D7D&quot;/&gt;&lt;wsp:rsid wsp:val=&quot;001A5FCB&quot;/&gt;&lt;wsp:rsid wsp:val=&quot;001A6562&quot;/&gt;&lt;wsp:rsid wsp:val=&quot;001A65B9&quot;/&gt;&lt;wsp:rsid wsp:val=&quot;001A6D9A&quot;/&gt;&lt;wsp:rsid wsp:val=&quot;001A7BFA&quot;/&gt;&lt;wsp:rsid wsp:val=&quot;001B0C88&quot;/&gt;&lt;wsp:rsid wsp:val=&quot;001B1A2C&quot;/&gt;&lt;wsp:rsid wsp:val=&quot;001B241F&quot;/&gt;&lt;wsp:rsid wsp:val=&quot;001B48FD&quot;/&gt;&lt;wsp:rsid wsp:val=&quot;001B51A5&quot;/&gt;&lt;wsp:rsid wsp:val=&quot;001B58E2&quot;/&gt;&lt;wsp:rsid wsp:val=&quot;001B6ED0&quot;/&gt;&lt;wsp:rsid wsp:val=&quot;001B7A0B&quot;/&gt;&lt;wsp:rsid wsp:val=&quot;001B7CB1&quot;/&gt;&lt;wsp:rsid wsp:val=&quot;001C01DB&quot;/&gt;&lt;wsp:rsid wsp:val=&quot;001C06D6&quot;/&gt;&lt;wsp:rsid wsp:val=&quot;001C0860&quot;/&gt;&lt;wsp:rsid wsp:val=&quot;001C0FA2&quot;/&gt;&lt;wsp:rsid wsp:val=&quot;001C253C&quot;/&gt;&lt;wsp:rsid wsp:val=&quot;001C323D&quot;/&gt;&lt;wsp:rsid wsp:val=&quot;001C327F&quot;/&gt;&lt;wsp:rsid wsp:val=&quot;001C345A&quot;/&gt;&lt;wsp:rsid wsp:val=&quot;001C3DAA&quot;/&gt;&lt;wsp:rsid wsp:val=&quot;001C3F0F&quot;/&gt;&lt;wsp:rsid wsp:val=&quot;001C42BA&quot;/&gt;&lt;wsp:rsid wsp:val=&quot;001C4A6C&quot;/&gt;&lt;wsp:rsid wsp:val=&quot;001C5CDD&quot;/&gt;&lt;wsp:rsid wsp:val=&quot;001C63EA&quot;/&gt;&lt;wsp:rsid wsp:val=&quot;001D085C&quot;/&gt;&lt;wsp:rsid wsp:val=&quot;001D0B84&quot;/&gt;&lt;wsp:rsid wsp:val=&quot;001D0BFE&quot;/&gt;&lt;wsp:rsid wsp:val=&quot;001D11E0&quot;/&gt;&lt;wsp:rsid wsp:val=&quot;001D130B&quot;/&gt;&lt;wsp:rsid wsp:val=&quot;001D22F5&quot;/&gt;&lt;wsp:rsid wsp:val=&quot;001D36D6&quot;/&gt;&lt;wsp:rsid wsp:val=&quot;001D3F7B&quot;/&gt;&lt;wsp:rsid wsp:val=&quot;001D4F4D&quot;/&gt;&lt;wsp:rsid wsp:val=&quot;001D4F6F&quot;/&gt;&lt;wsp:rsid wsp:val=&quot;001D535B&quot;/&gt;&lt;wsp:rsid wsp:val=&quot;001D5C23&quot;/&gt;&lt;wsp:rsid wsp:val=&quot;001D716B&quot;/&gt;&lt;wsp:rsid wsp:val=&quot;001D732B&quot;/&gt;&lt;wsp:rsid wsp:val=&quot;001D7688&quot;/&gt;&lt;wsp:rsid wsp:val=&quot;001E007F&quot;/&gt;&lt;wsp:rsid wsp:val=&quot;001E1D78&quot;/&gt;&lt;wsp:rsid wsp:val=&quot;001E252A&quot;/&gt;&lt;wsp:rsid wsp:val=&quot;001E2A59&quot;/&gt;&lt;wsp:rsid wsp:val=&quot;001E2F98&quot;/&gt;&lt;wsp:rsid wsp:val=&quot;001E389F&quot;/&gt;&lt;wsp:rsid wsp:val=&quot;001E3A2F&quot;/&gt;&lt;wsp:rsid wsp:val=&quot;001E3B89&quot;/&gt;&lt;wsp:rsid wsp:val=&quot;001E591B&quot;/&gt;&lt;wsp:rsid wsp:val=&quot;001E63CA&quot;/&gt;&lt;wsp:rsid wsp:val=&quot;001E6E9C&quot;/&gt;&lt;wsp:rsid wsp:val=&quot;001E7B37&quot;/&gt;&lt;wsp:rsid wsp:val=&quot;001F088A&quot;/&gt;&lt;wsp:rsid wsp:val=&quot;001F0FDD&quot;/&gt;&lt;wsp:rsid wsp:val=&quot;001F1143&quot;/&gt;&lt;wsp:rsid wsp:val=&quot;001F1762&quot;/&gt;&lt;wsp:rsid wsp:val=&quot;001F2BCC&quot;/&gt;&lt;wsp:rsid wsp:val=&quot;001F2E55&quot;/&gt;&lt;wsp:rsid wsp:val=&quot;001F2F78&quot;/&gt;&lt;wsp:rsid wsp:val=&quot;001F4C07&quot;/&gt;&lt;wsp:rsid wsp:val=&quot;001F4D3B&quot;/&gt;&lt;wsp:rsid wsp:val=&quot;001F54D7&quot;/&gt;&lt;wsp:rsid wsp:val=&quot;001F5593&quot;/&gt;&lt;wsp:rsid wsp:val=&quot;001F66D3&quot;/&gt;&lt;wsp:rsid wsp:val=&quot;001F786B&quot;/&gt;&lt;wsp:rsid wsp:val=&quot;0020001D&quot;/&gt;&lt;wsp:rsid wsp:val=&quot;002003D8&quot;/&gt;&lt;wsp:rsid wsp:val=&quot;00200E58&quot;/&gt;&lt;wsp:rsid wsp:val=&quot;00201C5C&quot;/&gt;&lt;wsp:rsid wsp:val=&quot;00201CEC&quot;/&gt;&lt;wsp:rsid wsp:val=&quot;00203340&quot;/&gt;&lt;wsp:rsid wsp:val=&quot;00203D81&quot;/&gt;&lt;wsp:rsid wsp:val=&quot;00205E43&quot;/&gt;&lt;wsp:rsid wsp:val=&quot;00206AD8&quot;/&gt;&lt;wsp:rsid wsp:val=&quot;00207604&quot;/&gt;&lt;wsp:rsid wsp:val=&quot;00210713&quot;/&gt;&lt;wsp:rsid wsp:val=&quot;00210E04&quot;/&gt;&lt;wsp:rsid wsp:val=&quot;00211D19&quot;/&gt;&lt;wsp:rsid wsp:val=&quot;00212317&quot;/&gt;&lt;wsp:rsid wsp:val=&quot;00212435&quot;/&gt;&lt;wsp:rsid wsp:val=&quot;00212CAE&quot;/&gt;&lt;wsp:rsid wsp:val=&quot;002137D8&quot;/&gt;&lt;wsp:rsid wsp:val=&quot;00214182&quot;/&gt;&lt;wsp:rsid wsp:val=&quot;002152D2&quot;/&gt;&lt;wsp:rsid wsp:val=&quot;00215620&quot;/&gt;&lt;wsp:rsid wsp:val=&quot;002159AB&quot;/&gt;&lt;wsp:rsid wsp:val=&quot;00215F9D&quot;/&gt;&lt;wsp:rsid wsp:val=&quot;002177DD&quot;/&gt;&lt;wsp:rsid wsp:val=&quot;0021782E&quot;/&gt;&lt;wsp:rsid wsp:val=&quot;00220121&quot;/&gt;&lt;wsp:rsid wsp:val=&quot;00220434&quot;/&gt;&lt;wsp:rsid wsp:val=&quot;0022090B&quot;/&gt;&lt;wsp:rsid wsp:val=&quot;00220AEA&quot;/&gt;&lt;wsp:rsid wsp:val=&quot;00220F91&quot;/&gt;&lt;wsp:rsid wsp:val=&quot;00221495&quot;/&gt;&lt;wsp:rsid wsp:val=&quot;002218B4&quot;/&gt;&lt;wsp:rsid wsp:val=&quot;00221F82&quot;/&gt;&lt;wsp:rsid wsp:val=&quot;0022251E&quot;/&gt;&lt;wsp:rsid wsp:val=&quot;0022274B&quot;/&gt;&lt;wsp:rsid wsp:val=&quot;002228B9&quot;/&gt;&lt;wsp:rsid wsp:val=&quot;00223A62&quot;/&gt;&lt;wsp:rsid wsp:val=&quot;00223D0F&quot;/&gt;&lt;wsp:rsid wsp:val=&quot;00223F2D&quot;/&gt;&lt;wsp:rsid wsp:val=&quot;00224066&quot;/&gt;&lt;wsp:rsid wsp:val=&quot;00224299&quot;/&gt;&lt;wsp:rsid wsp:val=&quot;0022452A&quot;/&gt;&lt;wsp:rsid wsp:val=&quot;002252E5&quot;/&gt;&lt;wsp:rsid wsp:val=&quot;00225580&quot;/&gt;&lt;wsp:rsid wsp:val=&quot;00225E37&quot;/&gt;&lt;wsp:rsid wsp:val=&quot;00226954&quot;/&gt;&lt;wsp:rsid wsp:val=&quot;00226BB4&quot;/&gt;&lt;wsp:rsid wsp:val=&quot;00226CFF&quot;/&gt;&lt;wsp:rsid wsp:val=&quot;0022706F&quot;/&gt;&lt;wsp:rsid wsp:val=&quot;002304F4&quot;/&gt;&lt;wsp:rsid wsp:val=&quot;0023064B&quot;/&gt;&lt;wsp:rsid wsp:val=&quot;0023083B&quot;/&gt;&lt;wsp:rsid wsp:val=&quot;00230B43&quot;/&gt;&lt;wsp:rsid wsp:val=&quot;00230B57&quot;/&gt;&lt;wsp:rsid wsp:val=&quot;00230D06&quot;/&gt;&lt;wsp:rsid wsp:val=&quot;00230DD2&quot;/&gt;&lt;wsp:rsid wsp:val=&quot;0023232B&quot;/&gt;&lt;wsp:rsid wsp:val=&quot;00232CBD&quot;/&gt;&lt;wsp:rsid wsp:val=&quot;00233E2C&quot;/&gt;&lt;wsp:rsid wsp:val=&quot;00234560&quot;/&gt;&lt;wsp:rsid wsp:val=&quot;002355C1&quot;/&gt;&lt;wsp:rsid wsp:val=&quot;0023733B&quot;/&gt;&lt;wsp:rsid wsp:val=&quot;00237480&quot;/&gt;&lt;wsp:rsid wsp:val=&quot;00237795&quot;/&gt;&lt;wsp:rsid wsp:val=&quot;00240510&quot;/&gt;&lt;wsp:rsid wsp:val=&quot;00240F1F&quot;/&gt;&lt;wsp:rsid wsp:val=&quot;00240FC2&quot;/&gt;&lt;wsp:rsid wsp:val=&quot;00241D01&quot;/&gt;&lt;wsp:rsid wsp:val=&quot;00242606&quot;/&gt;&lt;wsp:rsid wsp:val=&quot;0024284E&quot;/&gt;&lt;wsp:rsid wsp:val=&quot;002437BD&quot;/&gt;&lt;wsp:rsid wsp:val=&quot;00243CDA&quot;/&gt;&lt;wsp:rsid wsp:val=&quot;0024428A&quot;/&gt;&lt;wsp:rsid wsp:val=&quot;00244293&quot;/&gt;&lt;wsp:rsid wsp:val=&quot;0024600F&quot;/&gt;&lt;wsp:rsid wsp:val=&quot;0024657F&quot;/&gt;&lt;wsp:rsid wsp:val=&quot;002467C6&quot;/&gt;&lt;wsp:rsid wsp:val=&quot;002467E6&quot;/&gt;&lt;wsp:rsid wsp:val=&quot;002477A0&quot;/&gt;&lt;wsp:rsid wsp:val=&quot;00247A68&quot;/&gt;&lt;wsp:rsid wsp:val=&quot;00250510&quot;/&gt;&lt;wsp:rsid wsp:val=&quot;00251618&quot;/&gt;&lt;wsp:rsid wsp:val=&quot;00252490&quot;/&gt;&lt;wsp:rsid wsp:val=&quot;00252C43&quot;/&gt;&lt;wsp:rsid wsp:val=&quot;002531C5&quot;/&gt;&lt;wsp:rsid wsp:val=&quot;0025609E&quot;/&gt;&lt;wsp:rsid wsp:val=&quot;002561F5&quot;/&gt;&lt;wsp:rsid wsp:val=&quot;00256333&quot;/&gt;&lt;wsp:rsid wsp:val=&quot;00256432&quot;/&gt;&lt;wsp:rsid wsp:val=&quot;002565EA&quot;/&gt;&lt;wsp:rsid wsp:val=&quot;00256715&quot;/&gt;&lt;wsp:rsid wsp:val=&quot;002567C3&quot;/&gt;&lt;wsp:rsid wsp:val=&quot;00257224&quot;/&gt;&lt;wsp:rsid wsp:val=&quot;00257E26&quot;/&gt;&lt;wsp:rsid wsp:val=&quot;00257E85&quot;/&gt;&lt;wsp:rsid wsp:val=&quot;0026104E&quot;/&gt;&lt;wsp:rsid wsp:val=&quot;002616C0&quot;/&gt;&lt;wsp:rsid wsp:val=&quot;00261812&quot;/&gt;&lt;wsp:rsid wsp:val=&quot;002629A3&quot;/&gt;&lt;wsp:rsid wsp:val=&quot;00262E24&quot;/&gt;&lt;wsp:rsid wsp:val=&quot;0026375E&quot;/&gt;&lt;wsp:rsid wsp:val=&quot;0026405E&quot;/&gt;&lt;wsp:rsid wsp:val=&quot;00264780&quot;/&gt;&lt;wsp:rsid wsp:val=&quot;00265660&quot;/&gt;&lt;wsp:rsid wsp:val=&quot;0026592B&quot;/&gt;&lt;wsp:rsid wsp:val=&quot;00265930&quot;/&gt;&lt;wsp:rsid wsp:val=&quot;00265B22&quot;/&gt;&lt;wsp:rsid wsp:val=&quot;00267476&quot;/&gt;&lt;wsp:rsid wsp:val=&quot;00267D18&quot;/&gt;&lt;wsp:rsid wsp:val=&quot;00270D6A&quot;/&gt;&lt;wsp:rsid wsp:val=&quot;00271512&quot;/&gt;&lt;wsp:rsid wsp:val=&quot;002749F5&quot;/&gt;&lt;wsp:rsid wsp:val=&quot;00274FEE&quot;/&gt;&lt;wsp:rsid wsp:val=&quot;00275AE1&quot;/&gt;&lt;wsp:rsid wsp:val=&quot;00275C96&quot;/&gt;&lt;wsp:rsid wsp:val=&quot;00275E7B&quot;/&gt;&lt;wsp:rsid wsp:val=&quot;002760C8&quot;/&gt;&lt;wsp:rsid wsp:val=&quot;00276AB6&quot;/&gt;&lt;wsp:rsid wsp:val=&quot;00277566&quot;/&gt;&lt;wsp:rsid wsp:val=&quot;00277A21&quot;/&gt;&lt;wsp:rsid wsp:val=&quot;002800AF&quot;/&gt;&lt;wsp:rsid wsp:val=&quot;002805E5&quot;/&gt;&lt;wsp:rsid wsp:val=&quot;00281311&quot;/&gt;&lt;wsp:rsid wsp:val=&quot;00281595&quot;/&gt;&lt;wsp:rsid wsp:val=&quot;002829C0&quot;/&gt;&lt;wsp:rsid wsp:val=&quot;00282FC3&quot;/&gt;&lt;wsp:rsid wsp:val=&quot;002845A0&quot;/&gt;&lt;wsp:rsid wsp:val=&quot;00285B18&quot;/&gt;&lt;wsp:rsid wsp:val=&quot;00286161&quot;/&gt;&lt;wsp:rsid wsp:val=&quot;002866DB&quot;/&gt;&lt;wsp:rsid wsp:val=&quot;00286862&quot;/&gt;&lt;wsp:rsid wsp:val=&quot;002868E2&quot;/&gt;&lt;wsp:rsid wsp:val=&quot;002869C3&quot;/&gt;&lt;wsp:rsid wsp:val=&quot;00286E82&quot;/&gt;&lt;wsp:rsid wsp:val=&quot;00286F6B&quot;/&gt;&lt;wsp:rsid wsp:val=&quot;002870D3&quot;/&gt;&lt;wsp:rsid wsp:val=&quot;0028783B&quot;/&gt;&lt;wsp:rsid wsp:val=&quot;00287D0A&quot;/&gt;&lt;wsp:rsid wsp:val=&quot;00287EFA&quot;/&gt;&lt;wsp:rsid wsp:val=&quot;002909ED&quot;/&gt;&lt;wsp:rsid wsp:val=&quot;00290EE1&quot;/&gt;&lt;wsp:rsid wsp:val=&quot;0029116E&quot;/&gt;&lt;wsp:rsid wsp:val=&quot;00291D9B&quot;/&gt;&lt;wsp:rsid wsp:val=&quot;0029222F&quot;/&gt;&lt;wsp:rsid wsp:val=&quot;0029300A&quot;/&gt;&lt;wsp:rsid wsp:val=&quot;002930A6&quot;/&gt;&lt;wsp:rsid wsp:val=&quot;002936E4&quot;/&gt;&lt;wsp:rsid wsp:val=&quot;00293CC4&quot;/&gt;&lt;wsp:rsid wsp:val=&quot;00293EB3&quot;/&gt;&lt;wsp:rsid wsp:val=&quot;00295237&quot;/&gt;&lt;wsp:rsid wsp:val=&quot;002960D1&quot;/&gt;&lt;wsp:rsid wsp:val=&quot;00296376&quot;/&gt;&lt;wsp:rsid wsp:val=&quot;002966F9&quot;/&gt;&lt;wsp:rsid wsp:val=&quot;00296922&quot;/&gt;&lt;wsp:rsid wsp:val=&quot;00296B88&quot;/&gt;&lt;wsp:rsid wsp:val=&quot;00297523&quot;/&gt;&lt;wsp:rsid wsp:val=&quot;002A0527&quot;/&gt;&lt;wsp:rsid wsp:val=&quot;002A05EE&quot;/&gt;&lt;wsp:rsid wsp:val=&quot;002A0D91&quot;/&gt;&lt;wsp:rsid wsp:val=&quot;002A153A&quot;/&gt;&lt;wsp:rsid wsp:val=&quot;002A1B77&quot;/&gt;&lt;wsp:rsid wsp:val=&quot;002A1D7F&quot;/&gt;&lt;wsp:rsid wsp:val=&quot;002A2CD6&quot;/&gt;&lt;wsp:rsid wsp:val=&quot;002A355B&quot;/&gt;&lt;wsp:rsid wsp:val=&quot;002A36F3&quot;/&gt;&lt;wsp:rsid wsp:val=&quot;002A52AA&quot;/&gt;&lt;wsp:rsid wsp:val=&quot;002A5712&quot;/&gt;&lt;wsp:rsid wsp:val=&quot;002A7212&quot;/&gt;&lt;wsp:rsid wsp:val=&quot;002A7DA9&quot;/&gt;&lt;wsp:rsid wsp:val=&quot;002B08CC&quot;/&gt;&lt;wsp:rsid wsp:val=&quot;002B0969&quot;/&gt;&lt;wsp:rsid wsp:val=&quot;002B0E9C&quot;/&gt;&lt;wsp:rsid wsp:val=&quot;002B23A3&quot;/&gt;&lt;wsp:rsid wsp:val=&quot;002B24A7&quot;/&gt;&lt;wsp:rsid wsp:val=&quot;002B2B6F&quot;/&gt;&lt;wsp:rsid wsp:val=&quot;002B3F1D&quot;/&gt;&lt;wsp:rsid wsp:val=&quot;002B40A9&quot;/&gt;&lt;wsp:rsid wsp:val=&quot;002B4974&quot;/&gt;&lt;wsp:rsid wsp:val=&quot;002B4EA4&quot;/&gt;&lt;wsp:rsid wsp:val=&quot;002B5EE0&quot;/&gt;&lt;wsp:rsid wsp:val=&quot;002B6EC9&quot;/&gt;&lt;wsp:rsid wsp:val=&quot;002C02CD&quot;/&gt;&lt;wsp:rsid wsp:val=&quot;002C0E17&quot;/&gt;&lt;wsp:rsid wsp:val=&quot;002C1452&quot;/&gt;&lt;wsp:rsid wsp:val=&quot;002C19C5&quot;/&gt;&lt;wsp:rsid wsp:val=&quot;002C1B92&quot;/&gt;&lt;wsp:rsid wsp:val=&quot;002C1D72&quot;/&gt;&lt;wsp:rsid wsp:val=&quot;002C20D0&quot;/&gt;&lt;wsp:rsid wsp:val=&quot;002C2452&quot;/&gt;&lt;wsp:rsid wsp:val=&quot;002C2C7B&quot;/&gt;&lt;wsp:rsid wsp:val=&quot;002C3B31&quot;/&gt;&lt;wsp:rsid wsp:val=&quot;002C567F&quot;/&gt;&lt;wsp:rsid wsp:val=&quot;002C6983&quot;/&gt;&lt;wsp:rsid wsp:val=&quot;002C6BDF&quot;/&gt;&lt;wsp:rsid wsp:val=&quot;002C74CA&quot;/&gt;&lt;wsp:rsid wsp:val=&quot;002C78DF&quot;/&gt;&lt;wsp:rsid wsp:val=&quot;002C7E9A&quot;/&gt;&lt;wsp:rsid wsp:val=&quot;002D13F9&quot;/&gt;&lt;wsp:rsid wsp:val=&quot;002D1D54&quot;/&gt;&lt;wsp:rsid wsp:val=&quot;002D2D8C&quot;/&gt;&lt;wsp:rsid wsp:val=&quot;002D2FF1&quot;/&gt;&lt;wsp:rsid wsp:val=&quot;002D37B6&quot;/&gt;&lt;wsp:rsid wsp:val=&quot;002D4157&quot;/&gt;&lt;wsp:rsid wsp:val=&quot;002D42E7&quot;/&gt;&lt;wsp:rsid wsp:val=&quot;002D440D&quot;/&gt;&lt;wsp:rsid wsp:val=&quot;002D44E0&quot;/&gt;&lt;wsp:rsid wsp:val=&quot;002D4FDA&quot;/&gt;&lt;wsp:rsid wsp:val=&quot;002D531D&quot;/&gt;&lt;wsp:rsid wsp:val=&quot;002D5A12&quot;/&gt;&lt;wsp:rsid wsp:val=&quot;002D60AA&quot;/&gt;&lt;wsp:rsid wsp:val=&quot;002D6359&quot;/&gt;&lt;wsp:rsid wsp:val=&quot;002D6C91&quot;/&gt;&lt;wsp:rsid wsp:val=&quot;002D7DCC&quot;/&gt;&lt;wsp:rsid wsp:val=&quot;002E0DFE&quot;/&gt;&lt;wsp:rsid wsp:val=&quot;002E10A5&quot;/&gt;&lt;wsp:rsid wsp:val=&quot;002E246D&quot;/&gt;&lt;wsp:rsid wsp:val=&quot;002E2D3B&quot;/&gt;&lt;wsp:rsid wsp:val=&quot;002E325F&quot;/&gt;&lt;wsp:rsid wsp:val=&quot;002E46D0&quot;/&gt;&lt;wsp:rsid wsp:val=&quot;002E5457&quot;/&gt;&lt;wsp:rsid wsp:val=&quot;002E6746&quot;/&gt;&lt;wsp:rsid wsp:val=&quot;002E7404&quot;/&gt;&lt;wsp:rsid wsp:val=&quot;002E7786&quot;/&gt;&lt;wsp:rsid wsp:val=&quot;002E7BA3&quot;/&gt;&lt;wsp:rsid wsp:val=&quot;002F06DD&quot;/&gt;&lt;wsp:rsid wsp:val=&quot;002F1725&quot;/&gt;&lt;wsp:rsid wsp:val=&quot;002F1E19&quot;/&gt;&lt;wsp:rsid wsp:val=&quot;002F1E6C&quot;/&gt;&lt;wsp:rsid wsp:val=&quot;002F3AB9&quot;/&gt;&lt;wsp:rsid wsp:val=&quot;002F437F&quot;/&gt;&lt;wsp:rsid wsp:val=&quot;002F46DE&quot;/&gt;&lt;wsp:rsid wsp:val=&quot;002F4936&quot;/&gt;&lt;wsp:rsid wsp:val=&quot;002F4D2E&quot;/&gt;&lt;wsp:rsid wsp:val=&quot;002F4F7C&quot;/&gt;&lt;wsp:rsid wsp:val=&quot;002F5831&quot;/&gt;&lt;wsp:rsid wsp:val=&quot;002F5EDB&quot;/&gt;&lt;wsp:rsid wsp:val=&quot;002F744D&quot;/&gt;&lt;wsp:rsid wsp:val=&quot;002F7694&quot;/&gt;&lt;wsp:rsid wsp:val=&quot;002F7CE4&quot;/&gt;&lt;wsp:rsid wsp:val=&quot;00300270&quot;/&gt;&lt;wsp:rsid wsp:val=&quot;00300ADC&quot;/&gt;&lt;wsp:rsid wsp:val=&quot;00300FE1&quot;/&gt;&lt;wsp:rsid wsp:val=&quot;0030113A&quot;/&gt;&lt;wsp:rsid wsp:val=&quot;00301918&quot;/&gt;&lt;wsp:rsid wsp:val=&quot;00301A72&quot;/&gt;&lt;wsp:rsid wsp:val=&quot;003024AD&quot;/&gt;&lt;wsp:rsid wsp:val=&quot;003026DC&quot;/&gt;&lt;wsp:rsid wsp:val=&quot;00302DB7&quot;/&gt;&lt;wsp:rsid wsp:val=&quot;003039F1&quot;/&gt;&lt;wsp:rsid wsp:val=&quot;00303DE6&quot;/&gt;&lt;wsp:rsid wsp:val=&quot;00305351&quot;/&gt;&lt;wsp:rsid wsp:val=&quot;0030543C&quot;/&gt;&lt;wsp:rsid wsp:val=&quot;003058E1&quot;/&gt;&lt;wsp:rsid wsp:val=&quot;00305CB8&quot;/&gt;&lt;wsp:rsid wsp:val=&quot;003073AB&quot;/&gt;&lt;wsp:rsid wsp:val=&quot;003077A3&quot;/&gt;&lt;wsp:rsid wsp:val=&quot;00310124&quot;/&gt;&lt;wsp:rsid wsp:val=&quot;00310167&quot;/&gt;&lt;wsp:rsid wsp:val=&quot;00310F1C&quot;/&gt;&lt;wsp:rsid wsp:val=&quot;003113B6&quot;/&gt;&lt;wsp:rsid wsp:val=&quot;003118E5&quot;/&gt;&lt;wsp:rsid wsp:val=&quot;00312192&quot;/&gt;&lt;wsp:rsid wsp:val=&quot;00312782&quot;/&gt;&lt;wsp:rsid wsp:val=&quot;00313843&quot;/&gt;&lt;wsp:rsid wsp:val=&quot;00313A16&quot;/&gt;&lt;wsp:rsid wsp:val=&quot;00314825&quot;/&gt;&lt;wsp:rsid wsp:val=&quot;00314BC4&quot;/&gt;&lt;wsp:rsid wsp:val=&quot;00315DD9&quot;/&gt;&lt;wsp:rsid wsp:val=&quot;00316F39&quot;/&gt;&lt;wsp:rsid wsp:val=&quot;00317108&quot;/&gt;&lt;wsp:rsid wsp:val=&quot;003175D8&quot;/&gt;&lt;wsp:rsid wsp:val=&quot;00317817&quot;/&gt;&lt;wsp:rsid wsp:val=&quot;00317960&quot;/&gt;&lt;wsp:rsid wsp:val=&quot;00317B77&quot;/&gt;&lt;wsp:rsid wsp:val=&quot;00317D19&quot;/&gt;&lt;wsp:rsid wsp:val=&quot;0032004E&quot;/&gt;&lt;wsp:rsid wsp:val=&quot;003204CB&quot;/&gt;&lt;wsp:rsid wsp:val=&quot;003207B2&quot;/&gt;&lt;wsp:rsid wsp:val=&quot;00320939&quot;/&gt;&lt;wsp:rsid wsp:val=&quot;00320E52&quot;/&gt;&lt;wsp:rsid wsp:val=&quot;003212CC&quot;/&gt;&lt;wsp:rsid wsp:val=&quot;00321ACB&quot;/&gt;&lt;wsp:rsid wsp:val=&quot;00321CBB&quot;/&gt;&lt;wsp:rsid wsp:val=&quot;00322D14&quot;/&gt;&lt;wsp:rsid wsp:val=&quot;003236CB&quot;/&gt;&lt;wsp:rsid wsp:val=&quot;00324216&quot;/&gt;&lt;wsp:rsid wsp:val=&quot;00324595&quot;/&gt;&lt;wsp:rsid wsp:val=&quot;00324960&quot;/&gt;&lt;wsp:rsid wsp:val=&quot;00325941&quot;/&gt;&lt;wsp:rsid wsp:val=&quot;00326B4B&quot;/&gt;&lt;wsp:rsid wsp:val=&quot;0033011F&quot;/&gt;&lt;wsp:rsid wsp:val=&quot;00330207&quot;/&gt;&lt;wsp:rsid wsp:val=&quot;00330E48&quot;/&gt;&lt;wsp:rsid wsp:val=&quot;003310BA&quot;/&gt;&lt;wsp:rsid wsp:val=&quot;00331A35&quot;/&gt;&lt;wsp:rsid wsp:val=&quot;00332E93&quot;/&gt;&lt;wsp:rsid wsp:val=&quot;00333571&quot;/&gt;&lt;wsp:rsid wsp:val=&quot;0033424D&quot;/&gt;&lt;wsp:rsid wsp:val=&quot;00334669&quot;/&gt;&lt;wsp:rsid wsp:val=&quot;0033482D&quot;/&gt;&lt;wsp:rsid wsp:val=&quot;00334AE9&quot;/&gt;&lt;wsp:rsid wsp:val=&quot;0033609B&quot;/&gt;&lt;wsp:rsid wsp:val=&quot;003364EC&quot;/&gt;&lt;wsp:rsid wsp:val=&quot;00336B94&quot;/&gt;&lt;wsp:rsid wsp:val=&quot;0033706B&quot;/&gt;&lt;wsp:rsid wsp:val=&quot;00337540&quot;/&gt;&lt;wsp:rsid wsp:val=&quot;0033763E&quot;/&gt;&lt;wsp:rsid wsp:val=&quot;00340665&quot;/&gt;&lt;wsp:rsid wsp:val=&quot;00340947&quot;/&gt;&lt;wsp:rsid wsp:val=&quot;0034103F&quot;/&gt;&lt;wsp:rsid wsp:val=&quot;0034162C&quot;/&gt;&lt;wsp:rsid wsp:val=&quot;003429F1&quot;/&gt;&lt;wsp:rsid wsp:val=&quot;0034374B&quot;/&gt;&lt;wsp:rsid wsp:val=&quot;00343AEE&quot;/&gt;&lt;wsp:rsid wsp:val=&quot;00343DA5&quot;/&gt;&lt;wsp:rsid wsp:val=&quot;00343E83&quot;/&gt;&lt;wsp:rsid wsp:val=&quot;0034410C&quot;/&gt;&lt;wsp:rsid wsp:val=&quot;00347A23&quot;/&gt;&lt;wsp:rsid wsp:val=&quot;00347B6C&quot;/&gt;&lt;wsp:rsid wsp:val=&quot;003506DD&quot;/&gt;&lt;wsp:rsid wsp:val=&quot;003510CD&quot;/&gt;&lt;wsp:rsid wsp:val=&quot;00351EB7&quot;/&gt;&lt;wsp:rsid wsp:val=&quot;00352182&quot;/&gt;&lt;wsp:rsid wsp:val=&quot;003529A3&quot;/&gt;&lt;wsp:rsid wsp:val=&quot;00352C42&quot;/&gt;&lt;wsp:rsid wsp:val=&quot;003535B8&quot;/&gt;&lt;wsp:rsid wsp:val=&quot;003544FB&quot;/&gt;&lt;wsp:rsid wsp:val=&quot;003549B6&quot;/&gt;&lt;wsp:rsid wsp:val=&quot;00354AF3&quot;/&gt;&lt;wsp:rsid wsp:val=&quot;003564AA&quot;/&gt;&lt;wsp:rsid wsp:val=&quot;00356EAB&quot;/&gt;&lt;wsp:rsid wsp:val=&quot;00356EDF&quot;/&gt;&lt;wsp:rsid wsp:val=&quot;0035742E&quot;/&gt;&lt;wsp:rsid wsp:val=&quot;00360080&quot;/&gt;&lt;wsp:rsid wsp:val=&quot;0036094C&quot;/&gt;&lt;wsp:rsid wsp:val=&quot;00361109&quot;/&gt;&lt;wsp:rsid wsp:val=&quot;003615DB&quot;/&gt;&lt;wsp:rsid wsp:val=&quot;003615E5&quot;/&gt;&lt;wsp:rsid wsp:val=&quot;003623A9&quot;/&gt;&lt;wsp:rsid wsp:val=&quot;003623D8&quot;/&gt;&lt;wsp:rsid wsp:val=&quot;0036281F&quot;/&gt;&lt;wsp:rsid wsp:val=&quot;0036374B&quot;/&gt;&lt;wsp:rsid wsp:val=&quot;003643A0&quot;/&gt;&lt;wsp:rsid wsp:val=&quot;003647B7&quot;/&gt;&lt;wsp:rsid wsp:val=&quot;00364C58&quot;/&gt;&lt;wsp:rsid wsp:val=&quot;00365046&quot;/&gt;&lt;wsp:rsid wsp:val=&quot;00365B7C&quot;/&gt;&lt;wsp:rsid wsp:val=&quot;00365D63&quot;/&gt;&lt;wsp:rsid wsp:val=&quot;00367586&quot;/&gt;&lt;wsp:rsid wsp:val=&quot;0036793B&quot;/&gt;&lt;wsp:rsid wsp:val=&quot;00370961&quot;/&gt;&lt;wsp:rsid wsp:val=&quot;003714A0&quot;/&gt;&lt;wsp:rsid wsp:val=&quot;003715D0&quot;/&gt;&lt;wsp:rsid wsp:val=&quot;00372682&quot;/&gt;&lt;wsp:rsid wsp:val=&quot;00372841&quot;/&gt;&lt;wsp:rsid wsp:val=&quot;0037318C&quot;/&gt;&lt;wsp:rsid wsp:val=&quot;003739E8&quot;/&gt;&lt;wsp:rsid wsp:val=&quot;003746FF&quot;/&gt;&lt;wsp:rsid wsp:val=&quot;003747A4&quot;/&gt;&lt;wsp:rsid wsp:val=&quot;00374897&quot;/&gt;&lt;wsp:rsid wsp:val=&quot;003749DD&quot;/&gt;&lt;wsp:rsid wsp:val=&quot;00376CC5&quot;/&gt;&lt;wsp:rsid wsp:val=&quot;003771C7&quot;/&gt;&lt;wsp:rsid wsp:val=&quot;003772F2&quot;/&gt;&lt;wsp:rsid wsp:val=&quot;00377E30&quot;/&gt;&lt;wsp:rsid wsp:val=&quot;00377FB2&quot;/&gt;&lt;wsp:rsid wsp:val=&quot;003800DD&quot;/&gt;&lt;wsp:rsid wsp:val=&quot;003816B8&quot;/&gt;&lt;wsp:rsid wsp:val=&quot;00381EE9&quot;/&gt;&lt;wsp:rsid wsp:val=&quot;0038385C&quot;/&gt;&lt;wsp:rsid wsp:val=&quot;003845EA&quot;/&gt;&lt;wsp:rsid wsp:val=&quot;00384B2E&quot;/&gt;&lt;wsp:rsid wsp:val=&quot;00384D2E&quot;/&gt;&lt;wsp:rsid wsp:val=&quot;00385F79&quot;/&gt;&lt;wsp:rsid wsp:val=&quot;00387017&quot;/&gt;&lt;wsp:rsid wsp:val=&quot;00387146&quot;/&gt;&lt;wsp:rsid wsp:val=&quot;00387CBF&quot;/&gt;&lt;wsp:rsid wsp:val=&quot;003904B7&quot;/&gt;&lt;wsp:rsid wsp:val=&quot;00390EA2&quot;/&gt;&lt;wsp:rsid wsp:val=&quot;003918B7&quot;/&gt;&lt;wsp:rsid wsp:val=&quot;0039284B&quot;/&gt;&lt;wsp:rsid wsp:val=&quot;003940F6&quot;/&gt;&lt;wsp:rsid wsp:val=&quot;0039420E&quot;/&gt;&lt;wsp:rsid wsp:val=&quot;00394D6E&quot;/&gt;&lt;wsp:rsid wsp:val=&quot;00395757&quot;/&gt;&lt;wsp:rsid wsp:val=&quot;00395F65&quot;/&gt;&lt;wsp:rsid wsp:val=&quot;003962EB&quot;/&gt;&lt;wsp:rsid wsp:val=&quot;00396375&quot;/&gt;&lt;wsp:rsid wsp:val=&quot;0039693B&quot;/&gt;&lt;wsp:rsid wsp:val=&quot;00396F24&quot;/&gt;&lt;wsp:rsid wsp:val=&quot;003970F6&quot;/&gt;&lt;wsp:rsid wsp:val=&quot;003977B9&quot;/&gt;&lt;wsp:rsid wsp:val=&quot;003A0687&quot;/&gt;&lt;wsp:rsid wsp:val=&quot;003A2170&quot;/&gt;&lt;wsp:rsid wsp:val=&quot;003A3357&quot;/&gt;&lt;wsp:rsid wsp:val=&quot;003A377B&quot;/&gt;&lt;wsp:rsid wsp:val=&quot;003A3CC7&quot;/&gt;&lt;wsp:rsid wsp:val=&quot;003A4D95&quot;/&gt;&lt;wsp:rsid wsp:val=&quot;003A61EC&quot;/&gt;&lt;wsp:rsid wsp:val=&quot;003A6521&quot;/&gt;&lt;wsp:rsid wsp:val=&quot;003A6AFD&quot;/&gt;&lt;wsp:rsid wsp:val=&quot;003A6F7F&quot;/&gt;&lt;wsp:rsid wsp:val=&quot;003B05DF&quot;/&gt;&lt;wsp:rsid wsp:val=&quot;003B0C06&quot;/&gt;&lt;wsp:rsid wsp:val=&quot;003B0E25&quot;/&gt;&lt;wsp:rsid wsp:val=&quot;003B12FB&quot;/&gt;&lt;wsp:rsid wsp:val=&quot;003B1AE2&quot;/&gt;&lt;wsp:rsid wsp:val=&quot;003B2B19&quot;/&gt;&lt;wsp:rsid wsp:val=&quot;003B2F19&quot;/&gt;&lt;wsp:rsid wsp:val=&quot;003B30D0&quot;/&gt;&lt;wsp:rsid wsp:val=&quot;003B401B&quot;/&gt;&lt;wsp:rsid wsp:val=&quot;003B47E5&quot;/&gt;&lt;wsp:rsid wsp:val=&quot;003B532D&quot;/&gt;&lt;wsp:rsid wsp:val=&quot;003B6670&quot;/&gt;&lt;wsp:rsid wsp:val=&quot;003B6761&quot;/&gt;&lt;wsp:rsid wsp:val=&quot;003B6AC3&quot;/&gt;&lt;wsp:rsid wsp:val=&quot;003B6C29&quot;/&gt;&lt;wsp:rsid wsp:val=&quot;003B6FEA&quot;/&gt;&lt;wsp:rsid wsp:val=&quot;003B7665&quot;/&gt;&lt;wsp:rsid wsp:val=&quot;003B78F6&quot;/&gt;&lt;wsp:rsid wsp:val=&quot;003B7B6B&quot;/&gt;&lt;wsp:rsid wsp:val=&quot;003B7B9B&quot;/&gt;&lt;wsp:rsid wsp:val=&quot;003C00B8&quot;/&gt;&lt;wsp:rsid wsp:val=&quot;003C00DE&quot;/&gt;&lt;wsp:rsid wsp:val=&quot;003C06FB&quot;/&gt;&lt;wsp:rsid wsp:val=&quot;003C11CA&quot;/&gt;&lt;wsp:rsid wsp:val=&quot;003C191E&quot;/&gt;&lt;wsp:rsid wsp:val=&quot;003C20E2&quot;/&gt;&lt;wsp:rsid wsp:val=&quot;003C2394&quot;/&gt;&lt;wsp:rsid wsp:val=&quot;003C2555&quot;/&gt;&lt;wsp:rsid wsp:val=&quot;003C3BD8&quot;/&gt;&lt;wsp:rsid wsp:val=&quot;003C3E78&quot;/&gt;&lt;wsp:rsid wsp:val=&quot;003C3F0B&quot;/&gt;&lt;wsp:rsid wsp:val=&quot;003C3F51&quot;/&gt;&lt;wsp:rsid wsp:val=&quot;003C3FD6&quot;/&gt;&lt;wsp:rsid wsp:val=&quot;003C461C&quot;/&gt;&lt;wsp:rsid wsp:val=&quot;003C4989&quot;/&gt;&lt;wsp:rsid wsp:val=&quot;003C515D&quot;/&gt;&lt;wsp:rsid wsp:val=&quot;003C60E0&quot;/&gt;&lt;wsp:rsid wsp:val=&quot;003C7008&quot;/&gt;&lt;wsp:rsid wsp:val=&quot;003C7CB6&quot;/&gt;&lt;wsp:rsid wsp:val=&quot;003D0447&quot;/&gt;&lt;wsp:rsid wsp:val=&quot;003D1AF8&quot;/&gt;&lt;wsp:rsid wsp:val=&quot;003D2139&quot;/&gt;&lt;wsp:rsid wsp:val=&quot;003D2F2D&quot;/&gt;&lt;wsp:rsid wsp:val=&quot;003D3206&quot;/&gt;&lt;wsp:rsid wsp:val=&quot;003D3658&quot;/&gt;&lt;wsp:rsid wsp:val=&quot;003D398E&quot;/&gt;&lt;wsp:rsid wsp:val=&quot;003D3F65&quot;/&gt;&lt;wsp:rsid wsp:val=&quot;003D417B&quot;/&gt;&lt;wsp:rsid wsp:val=&quot;003D4BCE&quot;/&gt;&lt;wsp:rsid wsp:val=&quot;003D56DB&quot;/&gt;&lt;wsp:rsid wsp:val=&quot;003D68EB&quot;/&gt;&lt;wsp:rsid wsp:val=&quot;003D7622&quot;/&gt;&lt;wsp:rsid wsp:val=&quot;003D76E7&quot;/&gt;&lt;wsp:rsid wsp:val=&quot;003E0CB3&quot;/&gt;&lt;wsp:rsid wsp:val=&quot;003E10EA&quot;/&gt;&lt;wsp:rsid wsp:val=&quot;003E12EB&quot;/&gt;&lt;wsp:rsid wsp:val=&quot;003E2860&quot;/&gt;&lt;wsp:rsid wsp:val=&quot;003E36B2&quot;/&gt;&lt;wsp:rsid wsp:val=&quot;003E3905&quot;/&gt;&lt;wsp:rsid wsp:val=&quot;003E3C05&quot;/&gt;&lt;wsp:rsid wsp:val=&quot;003E3DA2&quot;/&gt;&lt;wsp:rsid wsp:val=&quot;003E4236&quot;/&gt;&lt;wsp:rsid wsp:val=&quot;003E4D7F&quot;/&gt;&lt;wsp:rsid wsp:val=&quot;003E54AD&quot;/&gt;&lt;wsp:rsid wsp:val=&quot;003E5570&quot;/&gt;&lt;wsp:rsid wsp:val=&quot;003E57A9&quot;/&gt;&lt;wsp:rsid wsp:val=&quot;003E60E9&quot;/&gt;&lt;wsp:rsid wsp:val=&quot;003E6637&quot;/&gt;&lt;wsp:rsid wsp:val=&quot;003E6AD3&quot;/&gt;&lt;wsp:rsid wsp:val=&quot;003E7984&quot;/&gt;&lt;wsp:rsid wsp:val=&quot;003E7EE6&quot;/&gt;&lt;wsp:rsid wsp:val=&quot;003F0040&quot;/&gt;&lt;wsp:rsid wsp:val=&quot;003F17EF&quot;/&gt;&lt;wsp:rsid wsp:val=&quot;003F1848&quot;/&gt;&lt;wsp:rsid wsp:val=&quot;003F1976&quot;/&gt;&lt;wsp:rsid wsp:val=&quot;003F1F6F&quot;/&gt;&lt;wsp:rsid wsp:val=&quot;003F27D4&quot;/&gt;&lt;wsp:rsid wsp:val=&quot;003F2BCD&quot;/&gt;&lt;wsp:rsid wsp:val=&quot;003F3152&quot;/&gt;&lt;wsp:rsid wsp:val=&quot;003F34D2&quot;/&gt;&lt;wsp:rsid wsp:val=&quot;003F3A2E&quot;/&gt;&lt;wsp:rsid wsp:val=&quot;003F3E42&quot;/&gt;&lt;wsp:rsid wsp:val=&quot;003F45CF&quot;/&gt;&lt;wsp:rsid wsp:val=&quot;003F46E5&quot;/&gt;&lt;wsp:rsid wsp:val=&quot;003F4E1E&quot;/&gt;&lt;wsp:rsid wsp:val=&quot;003F57A2&quot;/&gt;&lt;wsp:rsid wsp:val=&quot;003F5EF7&quot;/&gt;&lt;wsp:rsid wsp:val=&quot;003F603A&quot;/&gt;&lt;wsp:rsid wsp:val=&quot;003F6358&quot;/&gt;&lt;wsp:rsid wsp:val=&quot;003F6439&quot;/&gt;&lt;wsp:rsid wsp:val=&quot;003F6F0E&quot;/&gt;&lt;wsp:rsid wsp:val=&quot;0040004F&quot;/&gt;&lt;wsp:rsid wsp:val=&quot;00400A31&quot;/&gt;&lt;wsp:rsid wsp:val=&quot;00401590&quot;/&gt;&lt;wsp:rsid wsp:val=&quot;00401FD0&quot;/&gt;&lt;wsp:rsid wsp:val=&quot;00402000&quot;/&gt;&lt;wsp:rsid wsp:val=&quot;004036B3&quot;/&gt;&lt;wsp:rsid wsp:val=&quot;00403766&quot;/&gt;&lt;wsp:rsid wsp:val=&quot;00403D44&quot;/&gt;&lt;wsp:rsid wsp:val=&quot;00404305&quot;/&gt;&lt;wsp:rsid wsp:val=&quot;00404727&quot;/&gt;&lt;wsp:rsid wsp:val=&quot;00404FE9&quot;/&gt;&lt;wsp:rsid wsp:val=&quot;004052F8&quot;/&gt;&lt;wsp:rsid wsp:val=&quot;00406369&quot;/&gt;&lt;wsp:rsid wsp:val=&quot;004067D1&quot;/&gt;&lt;wsp:rsid wsp:val=&quot;00406FE7&quot;/&gt;&lt;wsp:rsid wsp:val=&quot;00407DBA&quot;/&gt;&lt;wsp:rsid wsp:val=&quot;00410494&quot;/&gt;&lt;wsp:rsid wsp:val=&quot;00410B46&quot;/&gt;&lt;wsp:rsid wsp:val=&quot;00411095&quot;/&gt;&lt;wsp:rsid wsp:val=&quot;0041149B&quot;/&gt;&lt;wsp:rsid wsp:val=&quot;00412687&quot;/&gt;&lt;wsp:rsid wsp:val=&quot;00412868&quot;/&gt;&lt;wsp:rsid wsp:val=&quot;00412984&quot;/&gt;&lt;wsp:rsid wsp:val=&quot;0041354B&quot;/&gt;&lt;wsp:rsid wsp:val=&quot;00413BF3&quot;/&gt;&lt;wsp:rsid wsp:val=&quot;00413F50&quot;/&gt;&lt;wsp:rsid wsp:val=&quot;00414C7F&quot;/&gt;&lt;wsp:rsid wsp:val=&quot;00415335&quot;/&gt;&lt;wsp:rsid wsp:val=&quot;00416B74&quot;/&gt;&lt;wsp:rsid wsp:val=&quot;00416CD2&quot;/&gt;&lt;wsp:rsid wsp:val=&quot;0041722F&quot;/&gt;&lt;wsp:rsid wsp:val=&quot;0041756B&quot;/&gt;&lt;wsp:rsid wsp:val=&quot;00417652&quot;/&gt;&lt;wsp:rsid wsp:val=&quot;0042017A&quot;/&gt;&lt;wsp:rsid wsp:val=&quot;0042027A&quot;/&gt;&lt;wsp:rsid wsp:val=&quot;004216A6&quot;/&gt;&lt;wsp:rsid wsp:val=&quot;00421CCB&quot;/&gt;&lt;wsp:rsid wsp:val=&quot;00422C94&quot;/&gt;&lt;wsp:rsid wsp:val=&quot;0042361A&quot;/&gt;&lt;wsp:rsid wsp:val=&quot;0042417D&quot;/&gt;&lt;wsp:rsid wsp:val=&quot;00424B23&quot;/&gt;&lt;wsp:rsid wsp:val=&quot;0042554B&quot;/&gt;&lt;wsp:rsid wsp:val=&quot;004258F7&quot;/&gt;&lt;wsp:rsid wsp:val=&quot;004265D1&quot;/&gt;&lt;wsp:rsid wsp:val=&quot;004268D9&quot;/&gt;&lt;wsp:rsid wsp:val=&quot;00426B1A&quot;/&gt;&lt;wsp:rsid wsp:val=&quot;00426E63&quot;/&gt;&lt;wsp:rsid wsp:val=&quot;00427B29&quot;/&gt;&lt;wsp:rsid wsp:val=&quot;00430801&quot;/&gt;&lt;wsp:rsid wsp:val=&quot;00430A64&quot;/&gt;&lt;wsp:rsid wsp:val=&quot;0043131B&quot;/&gt;&lt;wsp:rsid wsp:val=&quot;004318D6&quot;/&gt;&lt;wsp:rsid wsp:val=&quot;00432A5C&quot;/&gt;&lt;wsp:rsid wsp:val=&quot;00432E7D&quot;/&gt;&lt;wsp:rsid wsp:val=&quot;00433277&quot;/&gt;&lt;wsp:rsid wsp:val=&quot;004332BE&quot;/&gt;&lt;wsp:rsid wsp:val=&quot;00433736&quot;/&gt;&lt;wsp:rsid wsp:val=&quot;00433C4A&quot;/&gt;&lt;wsp:rsid wsp:val=&quot;004349CA&quot;/&gt;&lt;wsp:rsid wsp:val=&quot;00434BB9&quot;/&gt;&lt;wsp:rsid wsp:val=&quot;004350C1&quot;/&gt;&lt;wsp:rsid wsp:val=&quot;0043543D&quot;/&gt;&lt;wsp:rsid wsp:val=&quot;00436247&quot;/&gt;&lt;wsp:rsid wsp:val=&quot;00436372&quot;/&gt;&lt;wsp:rsid wsp:val=&quot;00436A6A&quot;/&gt;&lt;wsp:rsid wsp:val=&quot;004372A3&quot;/&gt;&lt;wsp:rsid wsp:val=&quot;00437574&quot;/&gt;&lt;wsp:rsid wsp:val=&quot;00437737&quot;/&gt;&lt;wsp:rsid wsp:val=&quot;00437A9E&quot;/&gt;&lt;wsp:rsid wsp:val=&quot;00437D50&quot;/&gt;&lt;wsp:rsid wsp:val=&quot;00442130&quot;/&gt;&lt;wsp:rsid wsp:val=&quot;004433E2&quot;/&gt;&lt;wsp:rsid wsp:val=&quot;00444144&quot;/&gt;&lt;wsp:rsid wsp:val=&quot;0044435F&quot;/&gt;&lt;wsp:rsid wsp:val=&quot;00444650&quot;/&gt;&lt;wsp:rsid wsp:val=&quot;0044514F&quot;/&gt;&lt;wsp:rsid wsp:val=&quot;00445186&quot;/&gt;&lt;wsp:rsid wsp:val=&quot;00445BD5&quot;/&gt;&lt;wsp:rsid wsp:val=&quot;00445DBC&quot;/&gt;&lt;wsp:rsid wsp:val=&quot;00445E8C&quot;/&gt;&lt;wsp:rsid wsp:val=&quot;0044613E&quot;/&gt;&lt;wsp:rsid wsp:val=&quot;004477E9&quot;/&gt;&lt;wsp:rsid wsp:val=&quot;00450AAF&quot;/&gt;&lt;wsp:rsid wsp:val=&quot;00450BFE&quot;/&gt;&lt;wsp:rsid wsp:val=&quot;004510FD&quot;/&gt;&lt;wsp:rsid wsp:val=&quot;00451EDD&quot;/&gt;&lt;wsp:rsid wsp:val=&quot;00452328&quot;/&gt;&lt;wsp:rsid wsp:val=&quot;0045249F&quot;/&gt;&lt;wsp:rsid wsp:val=&quot;00453A46&quot;/&gt;&lt;wsp:rsid wsp:val=&quot;00453F6C&quot;/&gt;&lt;wsp:rsid wsp:val=&quot;00454A0E&quot;/&gt;&lt;wsp:rsid wsp:val=&quot;004551D0&quot;/&gt;&lt;wsp:rsid wsp:val=&quot;004555C4&quot;/&gt;&lt;wsp:rsid wsp:val=&quot;00455870&quot;/&gt;&lt;wsp:rsid wsp:val=&quot;00456512&quot;/&gt;&lt;wsp:rsid wsp:val=&quot;0046071C&quot;/&gt;&lt;wsp:rsid wsp:val=&quot;00460AE7&quot;/&gt;&lt;wsp:rsid wsp:val=&quot;00460AEB&quot;/&gt;&lt;wsp:rsid wsp:val=&quot;004611BE&quot;/&gt;&lt;wsp:rsid wsp:val=&quot;00461FD4&quot;/&gt;&lt;wsp:rsid wsp:val=&quot;004633DF&quot;/&gt;&lt;wsp:rsid wsp:val=&quot;004637E8&quot;/&gt;&lt;wsp:rsid wsp:val=&quot;00463DF8&quot;/&gt;&lt;wsp:rsid wsp:val=&quot;00463E3D&quot;/&gt;&lt;wsp:rsid wsp:val=&quot;004645AE&quot;/&gt;&lt;wsp:rsid wsp:val=&quot;00464749&quot;/&gt;&lt;wsp:rsid wsp:val=&quot;004651C6&quot;/&gt;&lt;wsp:rsid wsp:val=&quot;004660EB&quot;/&gt;&lt;wsp:rsid wsp:val=&quot;0046623D&quot;/&gt;&lt;wsp:rsid wsp:val=&quot;0046633D&quot;/&gt;&lt;wsp:rsid wsp:val=&quot;00466901&quot;/&gt;&lt;wsp:rsid wsp:val=&quot;00467421&quot;/&gt;&lt;wsp:rsid wsp:val=&quot;004675A3&quot;/&gt;&lt;wsp:rsid wsp:val=&quot;004679CA&quot;/&gt;&lt;wsp:rsid wsp:val=&quot;00467ADC&quot;/&gt;&lt;wsp:rsid wsp:val=&quot;00467B09&quot;/&gt;&lt;wsp:rsid wsp:val=&quot;00467C1B&quot;/&gt;&lt;wsp:rsid wsp:val=&quot;0047043D&quot;/&gt;&lt;wsp:rsid wsp:val=&quot;00472C23&quot;/&gt;&lt;wsp:rsid wsp:val=&quot;004736D3&quot;/&gt;&lt;wsp:rsid wsp:val=&quot;004743C2&quot;/&gt;&lt;wsp:rsid wsp:val=&quot;004749D2&quot;/&gt;&lt;wsp:rsid wsp:val=&quot;00475DC1&quot;/&gt;&lt;wsp:rsid wsp:val=&quot;00476CB4&quot;/&gt;&lt;wsp:rsid wsp:val=&quot;00477C6F&quot;/&gt;&lt;wsp:rsid wsp:val=&quot;0048001E&quot;/&gt;&lt;wsp:rsid wsp:val=&quot;00481020&quot;/&gt;&lt;wsp:rsid wsp:val=&quot;0048193E&quot;/&gt;&lt;wsp:rsid wsp:val=&quot;00482665&quot;/&gt;&lt;wsp:rsid wsp:val=&quot;00482C70&quot;/&gt;&lt;wsp:rsid wsp:val=&quot;00483334&quot;/&gt;&lt;wsp:rsid wsp:val=&quot;0048483D&quot;/&gt;&lt;wsp:rsid wsp:val=&quot;004849D2&quot;/&gt;&lt;wsp:rsid wsp:val=&quot;004852EF&quot;/&gt;&lt;wsp:rsid wsp:val=&quot;00485C3A&quot;/&gt;&lt;wsp:rsid wsp:val=&quot;004864E9&quot;/&gt;&lt;wsp:rsid wsp:val=&quot;00486766&quot;/&gt;&lt;wsp:rsid wsp:val=&quot;00486802&quot;/&gt;&lt;wsp:rsid wsp:val=&quot;00487DE8&quot;/&gt;&lt;wsp:rsid wsp:val=&quot;00487E99&quot;/&gt;&lt;wsp:rsid wsp:val=&quot;004900AF&quot;/&gt;&lt;wsp:rsid wsp:val=&quot;00490E8B&quot;/&gt;&lt;wsp:rsid wsp:val=&quot;00490EAC&quot;/&gt;&lt;wsp:rsid wsp:val=&quot;004915EC&quot;/&gt;&lt;wsp:rsid wsp:val=&quot;00493B18&quot;/&gt;&lt;wsp:rsid wsp:val=&quot;00493BAC&quot;/&gt;&lt;wsp:rsid wsp:val=&quot;00493FDD&quot;/&gt;&lt;wsp:rsid wsp:val=&quot;00494576&quot;/&gt;&lt;wsp:rsid wsp:val=&quot;004952CE&quot;/&gt;&lt;wsp:rsid wsp:val=&quot;00495493&quot;/&gt;&lt;wsp:rsid wsp:val=&quot;0049627D&quot;/&gt;&lt;wsp:rsid wsp:val=&quot;004976C9&quot;/&gt;&lt;wsp:rsid wsp:val=&quot;004A1389&quot;/&gt;&lt;wsp:rsid wsp:val=&quot;004A187E&quot;/&gt;&lt;wsp:rsid wsp:val=&quot;004A285F&quot;/&gt;&lt;wsp:rsid wsp:val=&quot;004A2F90&quot;/&gt;&lt;wsp:rsid wsp:val=&quot;004A2FE3&quot;/&gt;&lt;wsp:rsid wsp:val=&quot;004A36C1&quot;/&gt;&lt;wsp:rsid wsp:val=&quot;004A43D5&quot;/&gt;&lt;wsp:rsid wsp:val=&quot;004A477F&quot;/&gt;&lt;wsp:rsid wsp:val=&quot;004A4855&quot;/&gt;&lt;wsp:rsid wsp:val=&quot;004A49DC&quot;/&gt;&lt;wsp:rsid wsp:val=&quot;004A5928&quot;/&gt;&lt;wsp:rsid wsp:val=&quot;004A6512&quot;/&gt;&lt;wsp:rsid wsp:val=&quot;004A6FE0&quot;/&gt;&lt;wsp:rsid wsp:val=&quot;004B024C&quot;/&gt;&lt;wsp:rsid wsp:val=&quot;004B0CA3&quot;/&gt;&lt;wsp:rsid wsp:val=&quot;004B3281&quot;/&gt;&lt;wsp:rsid wsp:val=&quot;004B34B3&quot;/&gt;&lt;wsp:rsid wsp:val=&quot;004B4EF6&quot;/&gt;&lt;wsp:rsid wsp:val=&quot;004B54D9&quot;/&gt;&lt;wsp:rsid wsp:val=&quot;004B684B&quot;/&gt;&lt;wsp:rsid wsp:val=&quot;004B7071&quot;/&gt;&lt;wsp:rsid wsp:val=&quot;004C01B0&quot;/&gt;&lt;wsp:rsid wsp:val=&quot;004C070F&quot;/&gt;&lt;wsp:rsid wsp:val=&quot;004C0772&quot;/&gt;&lt;wsp:rsid wsp:val=&quot;004C11D0&quot;/&gt;&lt;wsp:rsid wsp:val=&quot;004C123C&quot;/&gt;&lt;wsp:rsid wsp:val=&quot;004C15B8&quot;/&gt;&lt;wsp:rsid wsp:val=&quot;004C171F&quot;/&gt;&lt;wsp:rsid wsp:val=&quot;004C24FE&quot;/&gt;&lt;wsp:rsid wsp:val=&quot;004C2D4F&quot;/&gt;&lt;wsp:rsid wsp:val=&quot;004C3085&quot;/&gt;&lt;wsp:rsid wsp:val=&quot;004C343C&quot;/&gt;&lt;wsp:rsid wsp:val=&quot;004C3763&quot;/&gt;&lt;wsp:rsid wsp:val=&quot;004C37AC&quot;/&gt;&lt;wsp:rsid wsp:val=&quot;004C37DE&quot;/&gt;&lt;wsp:rsid wsp:val=&quot;004C46B1&quot;/&gt;&lt;wsp:rsid wsp:val=&quot;004C4B12&quot;/&gt;&lt;wsp:rsid wsp:val=&quot;004C5AAA&quot;/&gt;&lt;wsp:rsid wsp:val=&quot;004C6164&quot;/&gt;&lt;wsp:rsid wsp:val=&quot;004C6340&quot;/&gt;&lt;wsp:rsid wsp:val=&quot;004C6D08&quot;/&gt;&lt;wsp:rsid wsp:val=&quot;004C6D81&quot;/&gt;&lt;wsp:rsid wsp:val=&quot;004C726E&quot;/&gt;&lt;wsp:rsid wsp:val=&quot;004C77F9&quot;/&gt;&lt;wsp:rsid wsp:val=&quot;004C7FF1&quot;/&gt;&lt;wsp:rsid wsp:val=&quot;004D103A&quot;/&gt;&lt;wsp:rsid wsp:val=&quot;004D13CF&quot;/&gt;&lt;wsp:rsid wsp:val=&quot;004D2517&quot;/&gt;&lt;wsp:rsid wsp:val=&quot;004D337A&quot;/&gt;&lt;wsp:rsid wsp:val=&quot;004D36C9&quot;/&gt;&lt;wsp:rsid wsp:val=&quot;004D3AF9&quot;/&gt;&lt;wsp:rsid wsp:val=&quot;004D3E33&quot;/&gt;&lt;wsp:rsid wsp:val=&quot;004D3EA3&quot;/&gt;&lt;wsp:rsid wsp:val=&quot;004D4371&quot;/&gt;&lt;wsp:rsid wsp:val=&quot;004D4519&quot;/&gt;&lt;wsp:rsid wsp:val=&quot;004D4724&quot;/&gt;&lt;wsp:rsid wsp:val=&quot;004D5606&quot;/&gt;&lt;wsp:rsid wsp:val=&quot;004D6822&quot;/&gt;&lt;wsp:rsid wsp:val=&quot;004D6950&quot;/&gt;&lt;wsp:rsid wsp:val=&quot;004D6F95&quot;/&gt;&lt;wsp:rsid wsp:val=&quot;004D72EF&quot;/&gt;&lt;wsp:rsid wsp:val=&quot;004D7BEA&quot;/&gt;&lt;wsp:rsid wsp:val=&quot;004E142F&quot;/&gt;&lt;wsp:rsid wsp:val=&quot;004E1E27&quot;/&gt;&lt;wsp:rsid wsp:val=&quot;004E2230&quot;/&gt;&lt;wsp:rsid wsp:val=&quot;004E3997&quot;/&gt;&lt;wsp:rsid wsp:val=&quot;004E4743&quot;/&gt;&lt;wsp:rsid wsp:val=&quot;004E4898&quot;/&gt;&lt;wsp:rsid wsp:val=&quot;004E4F15&quot;/&gt;&lt;wsp:rsid wsp:val=&quot;004E533C&quot;/&gt;&lt;wsp:rsid wsp:val=&quot;004E54CD&quot;/&gt;&lt;wsp:rsid wsp:val=&quot;004E55B4&quot;/&gt;&lt;wsp:rsid wsp:val=&quot;004E744A&quot;/&gt;&lt;wsp:rsid wsp:val=&quot;004E75B2&quot;/&gt;&lt;wsp:rsid wsp:val=&quot;004E7A5A&quot;/&gt;&lt;wsp:rsid wsp:val=&quot;004E7D13&quot;/&gt;&lt;wsp:rsid wsp:val=&quot;004E7F70&quot;/&gt;&lt;wsp:rsid wsp:val=&quot;004F0957&quot;/&gt;&lt;wsp:rsid wsp:val=&quot;004F0B13&quot;/&gt;&lt;wsp:rsid wsp:val=&quot;004F1069&quot;/&gt;&lt;wsp:rsid wsp:val=&quot;004F11D1&quot;/&gt;&lt;wsp:rsid wsp:val=&quot;004F1822&quot;/&gt;&lt;wsp:rsid wsp:val=&quot;004F19C0&quot;/&gt;&lt;wsp:rsid wsp:val=&quot;004F29B1&quot;/&gt;&lt;wsp:rsid wsp:val=&quot;004F42A2&quot;/&gt;&lt;wsp:rsid wsp:val=&quot;004F44F9&quot;/&gt;&lt;wsp:rsid wsp:val=&quot;004F52C8&quot;/&gt;&lt;wsp:rsid wsp:val=&quot;004F63CC&quot;/&gt;&lt;wsp:rsid wsp:val=&quot;004F7072&quot;/&gt;&lt;wsp:rsid wsp:val=&quot;004F72C0&quot;/&gt;&lt;wsp:rsid wsp:val=&quot;004F7360&quot;/&gt;&lt;wsp:rsid wsp:val=&quot;004F75A4&quot;/&gt;&lt;wsp:rsid wsp:val=&quot;004F75D9&quot;/&gt;&lt;wsp:rsid wsp:val=&quot;004F7E70&quot;/&gt;&lt;wsp:rsid wsp:val=&quot;00500BB9&quot;/&gt;&lt;wsp:rsid wsp:val=&quot;00500E3F&quot;/&gt;&lt;wsp:rsid wsp:val=&quot;005014AF&quot;/&gt;&lt;wsp:rsid wsp:val=&quot;005015D7&quot;/&gt;&lt;wsp:rsid wsp:val=&quot;00502612&quot;/&gt;&lt;wsp:rsid wsp:val=&quot;00503EA1&quot;/&gt;&lt;wsp:rsid wsp:val=&quot;005047C6&quot;/&gt;&lt;wsp:rsid wsp:val=&quot;005048B2&quot;/&gt;&lt;wsp:rsid wsp:val=&quot;00505509&quot;/&gt;&lt;wsp:rsid wsp:val=&quot;005063FA&quot;/&gt;&lt;wsp:rsid wsp:val=&quot;0050710C&quot;/&gt;&lt;wsp:rsid wsp:val=&quot;005071E5&quot;/&gt;&lt;wsp:rsid wsp:val=&quot;005121A4&quot;/&gt;&lt;wsp:rsid wsp:val=&quot;005128AC&quot;/&gt;&lt;wsp:rsid wsp:val=&quot;00512A97&quot;/&gt;&lt;wsp:rsid wsp:val=&quot;00512D84&quot;/&gt;&lt;wsp:rsid wsp:val=&quot;005132CD&quot;/&gt;&lt;wsp:rsid wsp:val=&quot;00513685&quot;/&gt;&lt;wsp:rsid wsp:val=&quot;00513EBB&quot;/&gt;&lt;wsp:rsid wsp:val=&quot;005143D7&quot;/&gt;&lt;wsp:rsid wsp:val=&quot;00516CB8&quot;/&gt;&lt;wsp:rsid wsp:val=&quot;00517008&quot;/&gt;&lt;wsp:rsid wsp:val=&quot;005171CA&quot;/&gt;&lt;wsp:rsid wsp:val=&quot;005173DE&quot;/&gt;&lt;wsp:rsid wsp:val=&quot;0051787C&quot;/&gt;&lt;wsp:rsid wsp:val=&quot;00520ACA&quot;/&gt;&lt;wsp:rsid wsp:val=&quot;00521869&quot;/&gt;&lt;wsp:rsid wsp:val=&quot;00521B37&quot;/&gt;&lt;wsp:rsid wsp:val=&quot;00521B74&quot;/&gt;&lt;wsp:rsid wsp:val=&quot;005223B8&quot;/&gt;&lt;wsp:rsid wsp:val=&quot;005224D3&quot;/&gt;&lt;wsp:rsid wsp:val=&quot;00522667&quot;/&gt;&lt;wsp:rsid wsp:val=&quot;00523D6E&quot;/&gt;&lt;wsp:rsid wsp:val=&quot;00523D8C&quot;/&gt;&lt;wsp:rsid wsp:val=&quot;00523DD1&quot;/&gt;&lt;wsp:rsid wsp:val=&quot;00523E49&quot;/&gt;&lt;wsp:rsid wsp:val=&quot;00523E98&quot;/&gt;&lt;wsp:rsid wsp:val=&quot;0052410C&quot;/&gt;&lt;wsp:rsid wsp:val=&quot;0052415A&quot;/&gt;&lt;wsp:rsid wsp:val=&quot;00524B92&quot;/&gt;&lt;wsp:rsid wsp:val=&quot;005250F2&quot;/&gt;&lt;wsp:rsid wsp:val=&quot;005255CE&quot;/&gt;&lt;wsp:rsid wsp:val=&quot;00525663&quot;/&gt;&lt;wsp:rsid wsp:val=&quot;00531602&quot;/&gt;&lt;wsp:rsid wsp:val=&quot;0053345F&quot;/&gt;&lt;wsp:rsid wsp:val=&quot;0053405E&quot;/&gt;&lt;wsp:rsid wsp:val=&quot;00534232&quot;/&gt;&lt;wsp:rsid wsp:val=&quot;00534AA6&quot;/&gt;&lt;wsp:rsid wsp:val=&quot;00534BBA&quot;/&gt;&lt;wsp:rsid wsp:val=&quot;00534C86&quot;/&gt;&lt;wsp:rsid wsp:val=&quot;00534C90&quot;/&gt;&lt;wsp:rsid wsp:val=&quot;00535D40&quot;/&gt;&lt;wsp:rsid wsp:val=&quot;00537EE7&quot;/&gt;&lt;wsp:rsid wsp:val=&quot;00540579&quot;/&gt;&lt;wsp:rsid wsp:val=&quot;00540984&quot;/&gt;&lt;wsp:rsid wsp:val=&quot;005415B6&quot;/&gt;&lt;wsp:rsid wsp:val=&quot;005418E8&quot;/&gt;&lt;wsp:rsid wsp:val=&quot;00541EE2&quot;/&gt;&lt;wsp:rsid wsp:val=&quot;00541F88&quot;/&gt;&lt;wsp:rsid wsp:val=&quot;00541FA2&quot;/&gt;&lt;wsp:rsid wsp:val=&quot;00543867&quot;/&gt;&lt;wsp:rsid wsp:val=&quot;0054474F&quot;/&gt;&lt;wsp:rsid wsp:val=&quot;005447C4&quot;/&gt;&lt;wsp:rsid wsp:val=&quot;00544F3F&quot;/&gt;&lt;wsp:rsid wsp:val=&quot;00545076&quot;/&gt;&lt;wsp:rsid wsp:val=&quot;005461E0&quot;/&gt;&lt;wsp:rsid wsp:val=&quot;00546A98&quot;/&gt;&lt;wsp:rsid wsp:val=&quot;00546FAD&quot;/&gt;&lt;wsp:rsid wsp:val=&quot;005503F3&quot;/&gt;&lt;wsp:rsid wsp:val=&quot;00550420&quot;/&gt;&lt;wsp:rsid wsp:val=&quot;0055050E&quot;/&gt;&lt;wsp:rsid wsp:val=&quot;005505D1&quot;/&gt;&lt;wsp:rsid wsp:val=&quot;00550BB5&quot;/&gt;&lt;wsp:rsid wsp:val=&quot;00550DA9&quot;/&gt;&lt;wsp:rsid wsp:val=&quot;00550F92&quot;/&gt;&lt;wsp:rsid wsp:val=&quot;00551331&quot;/&gt;&lt;wsp:rsid wsp:val=&quot;00552553&quot;/&gt;&lt;wsp:rsid wsp:val=&quot;00552659&quot;/&gt;&lt;wsp:rsid wsp:val=&quot;00552DCF&quot;/&gt;&lt;wsp:rsid wsp:val=&quot;00553725&quot;/&gt;&lt;wsp:rsid wsp:val=&quot;00553EC0&quot;/&gt;&lt;wsp:rsid wsp:val=&quot;00554605&quot;/&gt;&lt;wsp:rsid wsp:val=&quot;0055514C&quot;/&gt;&lt;wsp:rsid wsp:val=&quot;005566B8&quot;/&gt;&lt;wsp:rsid wsp:val=&quot;00557595&quot;/&gt;&lt;wsp:rsid wsp:val=&quot;00557DE5&quot;/&gt;&lt;wsp:rsid wsp:val=&quot;005606EF&quot;/&gt;&lt;wsp:rsid wsp:val=&quot;00561F7E&quot;/&gt;&lt;wsp:rsid wsp:val=&quot;0056262E&quot;/&gt;&lt;wsp:rsid wsp:val=&quot;00562F85&quot;/&gt;&lt;wsp:rsid wsp:val=&quot;00563CCB&quot;/&gt;&lt;wsp:rsid wsp:val=&quot;00564D6E&quot;/&gt;&lt;wsp:rsid wsp:val=&quot;00564F6D&quot;/&gt;&lt;wsp:rsid wsp:val=&quot;00565641&quot;/&gt;&lt;wsp:rsid wsp:val=&quot;00565DBA&quot;/&gt;&lt;wsp:rsid wsp:val=&quot;00566551&quot;/&gt;&lt;wsp:rsid wsp:val=&quot;00566E21&quot;/&gt;&lt;wsp:rsid wsp:val=&quot;00567593&quot;/&gt;&lt;wsp:rsid wsp:val=&quot;00567E50&quot;/&gt;&lt;wsp:rsid wsp:val=&quot;00567EA5&quot;/&gt;&lt;wsp:rsid wsp:val=&quot;00570070&quot;/&gt;&lt;wsp:rsid wsp:val=&quot;005700E2&quot;/&gt;&lt;wsp:rsid wsp:val=&quot;00571B89&quot;/&gt;&lt;wsp:rsid wsp:val=&quot;00572111&quot;/&gt;&lt;wsp:rsid wsp:val=&quot;00573962&quot;/&gt;&lt;wsp:rsid wsp:val=&quot;00573C30&quot;/&gt;&lt;wsp:rsid wsp:val=&quot;00574563&quot;/&gt;&lt;wsp:rsid wsp:val=&quot;005747B1&quot;/&gt;&lt;wsp:rsid wsp:val=&quot;00575115&quot;/&gt;&lt;wsp:rsid wsp:val=&quot;005755AB&quot;/&gt;&lt;wsp:rsid wsp:val=&quot;00576162&quot;/&gt;&lt;wsp:rsid wsp:val=&quot;005769B1&quot;/&gt;&lt;wsp:rsid wsp:val=&quot;00576AE1&quot;/&gt;&lt;wsp:rsid wsp:val=&quot;0057779F&quot;/&gt;&lt;wsp:rsid wsp:val=&quot;005778E4&quot;/&gt;&lt;wsp:rsid wsp:val=&quot;00577BEA&quot;/&gt;&lt;wsp:rsid wsp:val=&quot;00577D89&quot;/&gt;&lt;wsp:rsid wsp:val=&quot;00581F05&quot;/&gt;&lt;wsp:rsid wsp:val=&quot;005823EF&quot;/&gt;&lt;wsp:rsid wsp:val=&quot;005828E9&quot;/&gt;&lt;wsp:rsid wsp:val=&quot;005850B5&quot;/&gt;&lt;wsp:rsid wsp:val=&quot;005858CF&quot;/&gt;&lt;wsp:rsid wsp:val=&quot;00585A33&quot;/&gt;&lt;wsp:rsid wsp:val=&quot;00585E19&quot;/&gt;&lt;wsp:rsid wsp:val=&quot;00585EEF&quot;/&gt;&lt;wsp:rsid wsp:val=&quot;0058710C&quot;/&gt;&lt;wsp:rsid wsp:val=&quot;0058766A&quot;/&gt;&lt;wsp:rsid wsp:val=&quot;00587E8A&quot;/&gt;&lt;wsp:rsid wsp:val=&quot;00587FF7&quot;/&gt;&lt;wsp:rsid wsp:val=&quot;0059059F&quot;/&gt;&lt;wsp:rsid wsp:val=&quot;00591668&quot;/&gt;&lt;wsp:rsid wsp:val=&quot;00591CA4&quot;/&gt;&lt;wsp:rsid wsp:val=&quot;0059200B&quot;/&gt;&lt;wsp:rsid wsp:val=&quot;00594BFC&quot;/&gt;&lt;wsp:rsid wsp:val=&quot;0059582F&quot;/&gt;&lt;wsp:rsid wsp:val=&quot;0059662B&quot;/&gt;&lt;wsp:rsid wsp:val=&quot;005969AD&quot;/&gt;&lt;wsp:rsid wsp:val=&quot;00596A3E&quot;/&gt;&lt;wsp:rsid wsp:val=&quot;00597913&quot;/&gt;&lt;wsp:rsid wsp:val=&quot;00597EAF&quot;/&gt;&lt;wsp:rsid wsp:val=&quot;005A0339&quot;/&gt;&lt;wsp:rsid wsp:val=&quot;005A17FD&quot;/&gt;&lt;wsp:rsid wsp:val=&quot;005A1D84&quot;/&gt;&lt;wsp:rsid wsp:val=&quot;005A2396&quot;/&gt;&lt;wsp:rsid wsp:val=&quot;005A2635&quot;/&gt;&lt;wsp:rsid wsp:val=&quot;005A2702&quot;/&gt;&lt;wsp:rsid wsp:val=&quot;005A29FA&quot;/&gt;&lt;wsp:rsid wsp:val=&quot;005A2BA2&quot;/&gt;&lt;wsp:rsid wsp:val=&quot;005A389F&quot;/&gt;&lt;wsp:rsid wsp:val=&quot;005A3E41&quot;/&gt;&lt;wsp:rsid wsp:val=&quot;005A46DC&quot;/&gt;&lt;wsp:rsid wsp:val=&quot;005A58F9&quot;/&gt;&lt;wsp:rsid wsp:val=&quot;005A5BCA&quot;/&gt;&lt;wsp:rsid wsp:val=&quot;005A5FBE&quot;/&gt;&lt;wsp:rsid wsp:val=&quot;005A70EA&quot;/&gt;&lt;wsp:rsid wsp:val=&quot;005A7147&quot;/&gt;&lt;wsp:rsid wsp:val=&quot;005A7897&quot;/&gt;&lt;wsp:rsid wsp:val=&quot;005A7A31&quot;/&gt;&lt;wsp:rsid wsp:val=&quot;005B1D55&quot;/&gt;&lt;wsp:rsid wsp:val=&quot;005B20C3&quot;/&gt;&lt;wsp:rsid wsp:val=&quot;005B29C0&quot;/&gt;&lt;wsp:rsid wsp:val=&quot;005B3538&quot;/&gt;&lt;wsp:rsid wsp:val=&quot;005B3902&quot;/&gt;&lt;wsp:rsid wsp:val=&quot;005B3A13&quot;/&gt;&lt;wsp:rsid wsp:val=&quot;005B5C81&quot;/&gt;&lt;wsp:rsid wsp:val=&quot;005B6115&quot;/&gt;&lt;wsp:rsid wsp:val=&quot;005C0C1F&quot;/&gt;&lt;wsp:rsid wsp:val=&quot;005C12B4&quot;/&gt;&lt;wsp:rsid wsp:val=&quot;005C2D18&quot;/&gt;&lt;wsp:rsid wsp:val=&quot;005C3201&quot;/&gt;&lt;wsp:rsid wsp:val=&quot;005C3905&quot;/&gt;&lt;wsp:rsid wsp:val=&quot;005C3963&quot;/&gt;&lt;wsp:rsid wsp:val=&quot;005C3A50&quot;/&gt;&lt;wsp:rsid wsp:val=&quot;005C408F&quot;/&gt;&lt;wsp:rsid wsp:val=&quot;005C41AE&quot;/&gt;&lt;wsp:rsid wsp:val=&quot;005C424E&quot;/&gt;&lt;wsp:rsid wsp:val=&quot;005C53EE&quot;/&gt;&lt;wsp:rsid wsp:val=&quot;005C58CF&quot;/&gt;&lt;wsp:rsid wsp:val=&quot;005C6668&quot;/&gt;&lt;wsp:rsid wsp:val=&quot;005C7DBB&quot;/&gt;&lt;wsp:rsid wsp:val=&quot;005D0106&quot;/&gt;&lt;wsp:rsid wsp:val=&quot;005D0175&quot;/&gt;&lt;wsp:rsid wsp:val=&quot;005D08D9&quot;/&gt;&lt;wsp:rsid wsp:val=&quot;005D102C&quot;/&gt;&lt;wsp:rsid wsp:val=&quot;005D1198&quot;/&gt;&lt;wsp:rsid wsp:val=&quot;005D1840&quot;/&gt;&lt;wsp:rsid wsp:val=&quot;005D1E0C&quot;/&gt;&lt;wsp:rsid wsp:val=&quot;005D2E21&quot;/&gt;&lt;wsp:rsid wsp:val=&quot;005D3116&quot;/&gt;&lt;wsp:rsid wsp:val=&quot;005D35E4&quot;/&gt;&lt;wsp:rsid wsp:val=&quot;005D4651&quot;/&gt;&lt;wsp:rsid wsp:val=&quot;005D500A&quot;/&gt;&lt;wsp:rsid wsp:val=&quot;005D5402&quot;/&gt;&lt;wsp:rsid wsp:val=&quot;005D6183&quot;/&gt;&lt;wsp:rsid wsp:val=&quot;005D6441&quot;/&gt;&lt;wsp:rsid wsp:val=&quot;005D678E&quot;/&gt;&lt;wsp:rsid wsp:val=&quot;005D6ABD&quot;/&gt;&lt;wsp:rsid wsp:val=&quot;005D6B51&quot;/&gt;&lt;wsp:rsid wsp:val=&quot;005D6BAE&quot;/&gt;&lt;wsp:rsid wsp:val=&quot;005D6F0A&quot;/&gt;&lt;wsp:rsid wsp:val=&quot;005D7910&quot;/&gt;&lt;wsp:rsid wsp:val=&quot;005D7A13&quot;/&gt;&lt;wsp:rsid wsp:val=&quot;005E155C&quot;/&gt;&lt;wsp:rsid wsp:val=&quot;005E170A&quot;/&gt;&lt;wsp:rsid wsp:val=&quot;005E1800&quot;/&gt;&lt;wsp:rsid wsp:val=&quot;005E184B&quot;/&gt;&lt;wsp:rsid wsp:val=&quot;005E279C&quot;/&gt;&lt;wsp:rsid wsp:val=&quot;005E37F0&quot;/&gt;&lt;wsp:rsid wsp:val=&quot;005E3FB5&quot;/&gt;&lt;wsp:rsid wsp:val=&quot;005E4241&quot;/&gt;&lt;wsp:rsid wsp:val=&quot;005E57FA&quot;/&gt;&lt;wsp:rsid wsp:val=&quot;005E61F4&quot;/&gt;&lt;wsp:rsid wsp:val=&quot;005E7177&quot;/&gt;&lt;wsp:rsid wsp:val=&quot;005F0105&quot;/&gt;&lt;wsp:rsid wsp:val=&quot;005F0828&quot;/&gt;&lt;wsp:rsid wsp:val=&quot;005F0B51&quot;/&gt;&lt;wsp:rsid wsp:val=&quot;005F1985&quot;/&gt;&lt;wsp:rsid wsp:val=&quot;005F1B9F&quot;/&gt;&lt;wsp:rsid wsp:val=&quot;005F1C67&quot;/&gt;&lt;wsp:rsid wsp:val=&quot;005F22EC&quot;/&gt;&lt;wsp:rsid wsp:val=&quot;005F27DD&quot;/&gt;&lt;wsp:rsid wsp:val=&quot;005F2CB1&quot;/&gt;&lt;wsp:rsid wsp:val=&quot;005F34B4&quot;/&gt;&lt;wsp:rsid wsp:val=&quot;005F3749&quot;/&gt;&lt;wsp:rsid wsp:val=&quot;005F3C7A&quot;/&gt;&lt;wsp:rsid wsp:val=&quot;005F40F6&quot;/&gt;&lt;wsp:rsid wsp:val=&quot;005F459C&quot;/&gt;&lt;wsp:rsid wsp:val=&quot;005F48AF&quot;/&gt;&lt;wsp:rsid wsp:val=&quot;005F531B&quot;/&gt;&lt;wsp:rsid wsp:val=&quot;005F54EF&quot;/&gt;&lt;wsp:rsid wsp:val=&quot;005F61F9&quot;/&gt;&lt;wsp:rsid wsp:val=&quot;005F6230&quot;/&gt;&lt;wsp:rsid wsp:val=&quot;005F7545&quot;/&gt;&lt;wsp:rsid wsp:val=&quot;00601AC1&quot;/&gt;&lt;wsp:rsid wsp:val=&quot;00601D8E&quot;/&gt;&lt;wsp:rsid wsp:val=&quot;00602569&quot;/&gt;&lt;wsp:rsid wsp:val=&quot;006025A8&quot;/&gt;&lt;wsp:rsid wsp:val=&quot;00603007&quot;/&gt;&lt;wsp:rsid wsp:val=&quot;006034A0&quot;/&gt;&lt;wsp:rsid wsp:val=&quot;00603617&quot;/&gt;&lt;wsp:rsid wsp:val=&quot;0060389F&quot;/&gt;&lt;wsp:rsid wsp:val=&quot;00604266&quot;/&gt;&lt;wsp:rsid wsp:val=&quot;00605A2E&quot;/&gt;&lt;wsp:rsid wsp:val=&quot;00605B53&quot;/&gt;&lt;wsp:rsid wsp:val=&quot;00606F00&quot;/&gt;&lt;wsp:rsid wsp:val=&quot;00607861&quot;/&gt;&lt;wsp:rsid wsp:val=&quot;006119AE&quot;/&gt;&lt;wsp:rsid wsp:val=&quot;00611B71&quot;/&gt;&lt;wsp:rsid wsp:val=&quot;00613EA0&quot;/&gt;&lt;wsp:rsid wsp:val=&quot;006141DD&quot;/&gt;&lt;wsp:rsid wsp:val=&quot;006148A6&quot;/&gt;&lt;wsp:rsid wsp:val=&quot;006151CC&quot;/&gt;&lt;wsp:rsid wsp:val=&quot;00615DC5&quot;/&gt;&lt;wsp:rsid wsp:val=&quot;00616669&quot;/&gt;&lt;wsp:rsid wsp:val=&quot;006178BA&quot;/&gt;&lt;wsp:rsid wsp:val=&quot;00617F60&quot;/&gt;&lt;wsp:rsid wsp:val=&quot;00620AFF&quot;/&gt;&lt;wsp:rsid wsp:val=&quot;00620EE6&quot;/&gt;&lt;wsp:rsid wsp:val=&quot;0062154F&quot;/&gt;&lt;wsp:rsid wsp:val=&quot;0062186B&quot;/&gt;&lt;wsp:rsid wsp:val=&quot;00621B5A&quot;/&gt;&lt;wsp:rsid wsp:val=&quot;006229E8&quot;/&gt;&lt;wsp:rsid wsp:val=&quot;00622FE7&quot;/&gt;&lt;wsp:rsid wsp:val=&quot;006231C0&quot;/&gt;&lt;wsp:rsid wsp:val=&quot;00624556&quot;/&gt;&lt;wsp:rsid wsp:val=&quot;00625BDA&quot;/&gt;&lt;wsp:rsid wsp:val=&quot;00625E08&quot;/&gt;&lt;wsp:rsid wsp:val=&quot;00627168&quot;/&gt;&lt;wsp:rsid wsp:val=&quot;006272B8&quot;/&gt;&lt;wsp:rsid wsp:val=&quot;0062754B&quot;/&gt;&lt;wsp:rsid wsp:val=&quot;00627587&quot;/&gt;&lt;wsp:rsid wsp:val=&quot;00627FFB&quot;/&gt;&lt;wsp:rsid wsp:val=&quot;00630DFC&quot;/&gt;&lt;wsp:rsid wsp:val=&quot;00631565&quot;/&gt;&lt;wsp:rsid wsp:val=&quot;00631A8C&quot;/&gt;&lt;wsp:rsid wsp:val=&quot;00632367&quot;/&gt;&lt;wsp:rsid wsp:val=&quot;00632981&quot;/&gt;&lt;wsp:rsid wsp:val=&quot;00633EA1&quot;/&gt;&lt;wsp:rsid wsp:val=&quot;00634442&quot;/&gt;&lt;wsp:rsid wsp:val=&quot;00634644&quot;/&gt;&lt;wsp:rsid wsp:val=&quot;006347ED&quot;/&gt;&lt;wsp:rsid wsp:val=&quot;00635166&quot;/&gt;&lt;wsp:rsid wsp:val=&quot;00635944&quot;/&gt;&lt;wsp:rsid wsp:val=&quot;00635B33&quot;/&gt;&lt;wsp:rsid wsp:val=&quot;00636566&quot;/&gt;&lt;wsp:rsid wsp:val=&quot;0063678E&quot;/&gt;&lt;wsp:rsid wsp:val=&quot;006369AE&quot;/&gt;&lt;wsp:rsid wsp:val=&quot;00641595&quot;/&gt;&lt;wsp:rsid wsp:val=&quot;00641A59&quot;/&gt;&lt;wsp:rsid wsp:val=&quot;00642BF4&quot;/&gt;&lt;wsp:rsid wsp:val=&quot;006443AB&quot;/&gt;&lt;wsp:rsid wsp:val=&quot;00644B6F&quot;/&gt;&lt;wsp:rsid wsp:val=&quot;00644BBC&quot;/&gt;&lt;wsp:rsid wsp:val=&quot;006463AA&quot;/&gt;&lt;wsp:rsid wsp:val=&quot;00647563&quot;/&gt;&lt;wsp:rsid wsp:val=&quot;0064784A&quot;/&gt;&lt;wsp:rsid wsp:val=&quot;00647FDC&quot;/&gt;&lt;wsp:rsid wsp:val=&quot;0065101D&quot;/&gt;&lt;wsp:rsid wsp:val=&quot;00651CA2&quot;/&gt;&lt;wsp:rsid wsp:val=&quot;00651CFF&quot;/&gt;&lt;wsp:rsid wsp:val=&quot;00652021&quot;/&gt;&lt;wsp:rsid wsp:val=&quot;00652ACD&quot;/&gt;&lt;wsp:rsid wsp:val=&quot;0065385A&quot;/&gt;&lt;wsp:rsid wsp:val=&quot;00653880&quot;/&gt;&lt;wsp:rsid wsp:val=&quot;00653D60&quot;/&gt;&lt;wsp:rsid wsp:val=&quot;0065474A&quot;/&gt;&lt;wsp:rsid wsp:val=&quot;00654A80&quot;/&gt;&lt;wsp:rsid wsp:val=&quot;006553DB&quot;/&gt;&lt;wsp:rsid wsp:val=&quot;00655889&quot;/&gt;&lt;wsp:rsid wsp:val=&quot;00660D05&quot;/&gt;&lt;wsp:rsid wsp:val=&quot;0066104D&quot;/&gt;&lt;wsp:rsid wsp:val=&quot;006619C5&quot;/&gt;&lt;wsp:rsid wsp:val=&quot;006622EE&quot;/&gt;&lt;wsp:rsid wsp:val=&quot;006626F6&quot;/&gt;&lt;wsp:rsid wsp:val=&quot;006635AF&quot;/&gt;&lt;wsp:rsid wsp:val=&quot;00663DE7&quot;/&gt;&lt;wsp:rsid wsp:val=&quot;006644CA&quot;/&gt;&lt;wsp:rsid wsp:val=&quot;006645D9&quot;/&gt;&lt;wsp:rsid wsp:val=&quot;00664B0C&quot;/&gt;&lt;wsp:rsid wsp:val=&quot;00664D28&quot;/&gt;&lt;wsp:rsid wsp:val=&quot;00665628&quot;/&gt;&lt;wsp:rsid wsp:val=&quot;0066780B&quot;/&gt;&lt;wsp:rsid wsp:val=&quot;00667A17&quot;/&gt;&lt;wsp:rsid wsp:val=&quot;00667C5F&quot;/&gt;&lt;wsp:rsid wsp:val=&quot;00667F08&quot;/&gt;&lt;wsp:rsid wsp:val=&quot;006714B2&quot;/&gt;&lt;wsp:rsid wsp:val=&quot;00671D9A&quot;/&gt;&lt;wsp:rsid wsp:val=&quot;00671DC4&quot;/&gt;&lt;wsp:rsid wsp:val=&quot;006725C9&quot;/&gt;&lt;wsp:rsid wsp:val=&quot;0067277A&quot;/&gt;&lt;wsp:rsid wsp:val=&quot;00673170&quot;/&gt;&lt;wsp:rsid wsp:val=&quot;00673952&quot;/&gt;&lt;wsp:rsid wsp:val=&quot;006739C4&quot;/&gt;&lt;wsp:rsid wsp:val=&quot;00674239&quot;/&gt;&lt;wsp:rsid wsp:val=&quot;0067459F&quot;/&gt;&lt;wsp:rsid wsp:val=&quot;00674752&quot;/&gt;&lt;wsp:rsid wsp:val=&quot;00674E1C&quot;/&gt;&lt;wsp:rsid wsp:val=&quot;00675162&quot;/&gt;&lt;wsp:rsid wsp:val=&quot;006765DC&quot;/&gt;&lt;wsp:rsid wsp:val=&quot;00676AFF&quot;/&gt;&lt;wsp:rsid wsp:val=&quot;0067724C&quot;/&gt;&lt;wsp:rsid wsp:val=&quot;006773ED&quot;/&gt;&lt;wsp:rsid wsp:val=&quot;00677A22&quot;/&gt;&lt;wsp:rsid wsp:val=&quot;00677C13&quot;/&gt;&lt;wsp:rsid wsp:val=&quot;00677E66&quot;/&gt;&lt;wsp:rsid wsp:val=&quot;00680342&quot;/&gt;&lt;wsp:rsid wsp:val=&quot;0068090E&quot;/&gt;&lt;wsp:rsid wsp:val=&quot;00680E7F&quot;/&gt;&lt;wsp:rsid wsp:val=&quot;0068166A&quot;/&gt;&lt;wsp:rsid wsp:val=&quot;00681821&quot;/&gt;&lt;wsp:rsid wsp:val=&quot;006838BD&quot;/&gt;&lt;wsp:rsid wsp:val=&quot;00683CA2&quot;/&gt;&lt;wsp:rsid wsp:val=&quot;00684776&quot;/&gt;&lt;wsp:rsid wsp:val=&quot;006848FE&quot;/&gt;&lt;wsp:rsid wsp:val=&quot;006853FD&quot;/&gt;&lt;wsp:rsid wsp:val=&quot;006858F9&quot;/&gt;&lt;wsp:rsid wsp:val=&quot;00685A43&quot;/&gt;&lt;wsp:rsid wsp:val=&quot;006861CF&quot;/&gt;&lt;wsp:rsid wsp:val=&quot;00686444&quot;/&gt;&lt;wsp:rsid wsp:val=&quot;006867E0&quot;/&gt;&lt;wsp:rsid wsp:val=&quot;00686C6B&quot;/&gt;&lt;wsp:rsid wsp:val=&quot;00686C9D&quot;/&gt;&lt;wsp:rsid wsp:val=&quot;00687901&quot;/&gt;&lt;wsp:rsid wsp:val=&quot;00690282&quot;/&gt;&lt;wsp:rsid wsp:val=&quot;00691BF9&quot;/&gt;&lt;wsp:rsid wsp:val=&quot;00691EDB&quot;/&gt;&lt;wsp:rsid wsp:val=&quot;006925D5&quot;/&gt;&lt;wsp:rsid wsp:val=&quot;00692F94&quot;/&gt;&lt;wsp:rsid wsp:val=&quot;00693201&quot;/&gt;&lt;wsp:rsid wsp:val=&quot;006935AD&quot;/&gt;&lt;wsp:rsid wsp:val=&quot;006938E2&quot;/&gt;&lt;wsp:rsid wsp:val=&quot;00693C31&quot;/&gt;&lt;wsp:rsid wsp:val=&quot;00694439&quot;/&gt;&lt;wsp:rsid wsp:val=&quot;00694463&quot;/&gt;&lt;wsp:rsid wsp:val=&quot;0069496A&quot;/&gt;&lt;wsp:rsid wsp:val=&quot;00694AEC&quot;/&gt;&lt;wsp:rsid wsp:val=&quot;00695A59&quot;/&gt;&lt;wsp:rsid wsp:val=&quot;00695BF1&quot;/&gt;&lt;wsp:rsid wsp:val=&quot;0069601B&quot;/&gt;&lt;wsp:rsid wsp:val=&quot;00696F7C&quot;/&gt;&lt;wsp:rsid wsp:val=&quot;006976D9&quot;/&gt;&lt;wsp:rsid wsp:val=&quot;006A01B0&quot;/&gt;&lt;wsp:rsid wsp:val=&quot;006A06EA&quot;/&gt;&lt;wsp:rsid wsp:val=&quot;006A0C25&quot;/&gt;&lt;wsp:rsid wsp:val=&quot;006A1A8C&quot;/&gt;&lt;wsp:rsid wsp:val=&quot;006A49E5&quot;/&gt;&lt;wsp:rsid wsp:val=&quot;006A5C6F&quot;/&gt;&lt;wsp:rsid wsp:val=&quot;006A6217&quot;/&gt;&lt;wsp:rsid wsp:val=&quot;006A6651&quot;/&gt;&lt;wsp:rsid wsp:val=&quot;006A6B82&quot;/&gt;&lt;wsp:rsid wsp:val=&quot;006A7134&quot;/&gt;&lt;wsp:rsid wsp:val=&quot;006A7A29&quot;/&gt;&lt;wsp:rsid wsp:val=&quot;006A7CD4&quot;/&gt;&lt;wsp:rsid wsp:val=&quot;006B0EF3&quot;/&gt;&lt;wsp:rsid wsp:val=&quot;006B153C&quot;/&gt;&lt;wsp:rsid wsp:val=&quot;006B18F9&quot;/&gt;&lt;wsp:rsid wsp:val=&quot;006B20E3&quot;/&gt;&lt;wsp:rsid wsp:val=&quot;006B2D5B&quot;/&gt;&lt;wsp:rsid wsp:val=&quot;006B3A33&quot;/&gt;&lt;wsp:rsid wsp:val=&quot;006B3BE0&quot;/&gt;&lt;wsp:rsid wsp:val=&quot;006B48DF&quot;/&gt;&lt;wsp:rsid wsp:val=&quot;006B4F36&quot;/&gt;&lt;wsp:rsid wsp:val=&quot;006B521A&quot;/&gt;&lt;wsp:rsid wsp:val=&quot;006B7B7D&quot;/&gt;&lt;wsp:rsid wsp:val=&quot;006B7D14&quot;/&gt;&lt;wsp:rsid wsp:val=&quot;006C1E6B&quot;/&gt;&lt;wsp:rsid wsp:val=&quot;006C2555&quot;/&gt;&lt;wsp:rsid wsp:val=&quot;006C2803&quot;/&gt;&lt;wsp:rsid wsp:val=&quot;006C358E&quot;/&gt;&lt;wsp:rsid wsp:val=&quot;006C37AC&quot;/&gt;&lt;wsp:rsid wsp:val=&quot;006C3A46&quot;/&gt;&lt;wsp:rsid wsp:val=&quot;006C3C9B&quot;/&gt;&lt;wsp:rsid wsp:val=&quot;006C495C&quot;/&gt;&lt;wsp:rsid wsp:val=&quot;006C4AE7&quot;/&gt;&lt;wsp:rsid wsp:val=&quot;006C4DE7&quot;/&gt;&lt;wsp:rsid wsp:val=&quot;006C5C39&quot;/&gt;&lt;wsp:rsid wsp:val=&quot;006C5FDA&quot;/&gt;&lt;wsp:rsid wsp:val=&quot;006C60E6&quot;/&gt;&lt;wsp:rsid wsp:val=&quot;006C6858&quot;/&gt;&lt;wsp:rsid wsp:val=&quot;006C69BF&quot;/&gt;&lt;wsp:rsid wsp:val=&quot;006C70F7&quot;/&gt;&lt;wsp:rsid wsp:val=&quot;006C74CA&quot;/&gt;&lt;wsp:rsid wsp:val=&quot;006C7936&quot;/&gt;&lt;wsp:rsid wsp:val=&quot;006C7AF8&quot;/&gt;&lt;wsp:rsid wsp:val=&quot;006C7FB1&quot;/&gt;&lt;wsp:rsid wsp:val=&quot;006D09D9&quot;/&gt;&lt;wsp:rsid wsp:val=&quot;006D0F9A&quot;/&gt;&lt;wsp:rsid wsp:val=&quot;006D16AA&quot;/&gt;&lt;wsp:rsid wsp:val=&quot;006D19FE&quot;/&gt;&lt;wsp:rsid wsp:val=&quot;006D308E&quot;/&gt;&lt;wsp:rsid wsp:val=&quot;006D3566&quot;/&gt;&lt;wsp:rsid wsp:val=&quot;006D3591&quot;/&gt;&lt;wsp:rsid wsp:val=&quot;006D35FD&quot;/&gt;&lt;wsp:rsid wsp:val=&quot;006D38B4&quot;/&gt;&lt;wsp:rsid wsp:val=&quot;006D4703&quot;/&gt;&lt;wsp:rsid wsp:val=&quot;006D51BF&quot;/&gt;&lt;wsp:rsid wsp:val=&quot;006D51EA&quot;/&gt;&lt;wsp:rsid wsp:val=&quot;006D5AB2&quot;/&gt;&lt;wsp:rsid wsp:val=&quot;006D5B93&quot;/&gt;&lt;wsp:rsid wsp:val=&quot;006D61E1&quot;/&gt;&lt;wsp:rsid wsp:val=&quot;006D6D97&quot;/&gt;&lt;wsp:rsid wsp:val=&quot;006D76AA&quot;/&gt;&lt;wsp:rsid wsp:val=&quot;006E017C&quot;/&gt;&lt;wsp:rsid wsp:val=&quot;006E1D7E&quot;/&gt;&lt;wsp:rsid wsp:val=&quot;006E2FA2&quot;/&gt;&lt;wsp:rsid wsp:val=&quot;006E2FE7&quot;/&gt;&lt;wsp:rsid wsp:val=&quot;006E31DC&quot;/&gt;&lt;wsp:rsid wsp:val=&quot;006E332E&quot;/&gt;&lt;wsp:rsid wsp:val=&quot;006E3823&quot;/&gt;&lt;wsp:rsid wsp:val=&quot;006E3BD7&quot;/&gt;&lt;wsp:rsid wsp:val=&quot;006E41BA&quot;/&gt;&lt;wsp:rsid wsp:val=&quot;006E4C6E&quot;/&gt;&lt;wsp:rsid wsp:val=&quot;006E4CA0&quot;/&gt;&lt;wsp:rsid wsp:val=&quot;006E4EF5&quot;/&gt;&lt;wsp:rsid wsp:val=&quot;006E50F7&quot;/&gt;&lt;wsp:rsid wsp:val=&quot;006E57D7&quot;/&gt;&lt;wsp:rsid wsp:val=&quot;006E5A00&quot;/&gt;&lt;wsp:rsid wsp:val=&quot;006E690E&quot;/&gt;&lt;wsp:rsid wsp:val=&quot;006E6A3D&quot;/&gt;&lt;wsp:rsid wsp:val=&quot;006E6E9F&quot;/&gt;&lt;wsp:rsid wsp:val=&quot;006E70B6&quot;/&gt;&lt;wsp:rsid wsp:val=&quot;006E7822&quot;/&gt;&lt;wsp:rsid wsp:val=&quot;006F009A&quot;/&gt;&lt;wsp:rsid wsp:val=&quot;006F02C7&quot;/&gt;&lt;wsp:rsid wsp:val=&quot;006F041E&quot;/&gt;&lt;wsp:rsid wsp:val=&quot;006F1A11&quot;/&gt;&lt;wsp:rsid wsp:val=&quot;006F1E72&quot;/&gt;&lt;wsp:rsid wsp:val=&quot;006F1EBA&quot;/&gt;&lt;wsp:rsid wsp:val=&quot;006F1F9A&quot;/&gt;&lt;wsp:rsid wsp:val=&quot;006F236C&quot;/&gt;&lt;wsp:rsid wsp:val=&quot;006F2C95&quot;/&gt;&lt;wsp:rsid wsp:val=&quot;006F2D1E&quot;/&gt;&lt;wsp:rsid wsp:val=&quot;006F2D94&quot;/&gt;&lt;wsp:rsid wsp:val=&quot;006F3266&quot;/&gt;&lt;wsp:rsid wsp:val=&quot;006F3742&quot;/&gt;&lt;wsp:rsid wsp:val=&quot;006F3F4D&quot;/&gt;&lt;wsp:rsid wsp:val=&quot;006F4553&quot;/&gt;&lt;wsp:rsid wsp:val=&quot;006F4A3A&quot;/&gt;&lt;wsp:rsid wsp:val=&quot;006F4DA9&quot;/&gt;&lt;wsp:rsid wsp:val=&quot;006F5160&quot;/&gt;&lt;wsp:rsid wsp:val=&quot;006F64FB&quot;/&gt;&lt;wsp:rsid wsp:val=&quot;006F791F&quot;/&gt;&lt;wsp:rsid wsp:val=&quot;00700CED&quot;/&gt;&lt;wsp:rsid wsp:val=&quot;00700CFE&quot;/&gt;&lt;wsp:rsid wsp:val=&quot;00701366&quot;/&gt;&lt;wsp:rsid wsp:val=&quot;007013A1&quot;/&gt;&lt;wsp:rsid wsp:val=&quot;00701B0A&quot;/&gt;&lt;wsp:rsid wsp:val=&quot;00701B80&quot;/&gt;&lt;wsp:rsid wsp:val=&quot;0070472A&quot;/&gt;&lt;wsp:rsid wsp:val=&quot;0070483F&quot;/&gt;&lt;wsp:rsid wsp:val=&quot;00705719&quot;/&gt;&lt;wsp:rsid wsp:val=&quot;00705BAF&quot;/&gt;&lt;wsp:rsid wsp:val=&quot;00706EAB&quot;/&gt;&lt;wsp:rsid wsp:val=&quot;00710055&quot;/&gt;&lt;wsp:rsid wsp:val=&quot;007101E7&quot;/&gt;&lt;wsp:rsid wsp:val=&quot;007107BE&quot;/&gt;&lt;wsp:rsid wsp:val=&quot;00710997&quot;/&gt;&lt;wsp:rsid wsp:val=&quot;00710B28&quot;/&gt;&lt;wsp:rsid wsp:val=&quot;00711B59&quot;/&gt;&lt;wsp:rsid wsp:val=&quot;007131A1&quot;/&gt;&lt;wsp:rsid wsp:val=&quot;0071415C&quot;/&gt;&lt;wsp:rsid wsp:val=&quot;0071513A&quot;/&gt;&lt;wsp:rsid wsp:val=&quot;0071580F&quot;/&gt;&lt;wsp:rsid wsp:val=&quot;00715DA8&quot;/&gt;&lt;wsp:rsid wsp:val=&quot;00715E96&quot;/&gt;&lt;wsp:rsid wsp:val=&quot;00716F8C&quot;/&gt;&lt;wsp:rsid wsp:val=&quot;007179E8&quot;/&gt;&lt;wsp:rsid wsp:val=&quot;00721965&quot;/&gt;&lt;wsp:rsid wsp:val=&quot;00722375&quot;/&gt;&lt;wsp:rsid wsp:val=&quot;00722E18&quot;/&gt;&lt;wsp:rsid wsp:val=&quot;00723CA2&quot;/&gt;&lt;wsp:rsid wsp:val=&quot;00724083&quot;/&gt;&lt;wsp:rsid wsp:val=&quot;00725115&quot;/&gt;&lt;wsp:rsid wsp:val=&quot;007252C3&quot;/&gt;&lt;wsp:rsid wsp:val=&quot;007253DA&quot;/&gt;&lt;wsp:rsid wsp:val=&quot;007256FA&quot;/&gt;&lt;wsp:rsid wsp:val=&quot;00725A1B&quot;/&gt;&lt;wsp:rsid wsp:val=&quot;00725A7D&quot;/&gt;&lt;wsp:rsid wsp:val=&quot;007270D3&quot;/&gt;&lt;wsp:rsid wsp:val=&quot;00727512&quot;/&gt;&lt;wsp:rsid wsp:val=&quot;00727577&quot;/&gt;&lt;wsp:rsid wsp:val=&quot;00727E8E&quot;/&gt;&lt;wsp:rsid wsp:val=&quot;0073085C&quot;/&gt;&lt;wsp:rsid wsp:val=&quot;00731063&quot;/&gt;&lt;wsp:rsid wsp:val=&quot;0073109D&quot;/&gt;&lt;wsp:rsid wsp:val=&quot;00731716&quot;/&gt;&lt;wsp:rsid wsp:val=&quot;00731F4B&quot;/&gt;&lt;wsp:rsid wsp:val=&quot;00732D37&quot;/&gt;&lt;wsp:rsid wsp:val=&quot;0073325F&quot;/&gt;&lt;wsp:rsid wsp:val=&quot;00733784&quot;/&gt;&lt;wsp:rsid wsp:val=&quot;007341ED&quot;/&gt;&lt;wsp:rsid wsp:val=&quot;0073517E&quot;/&gt;&lt;wsp:rsid wsp:val=&quot;00735210&quot;/&gt;&lt;wsp:rsid wsp:val=&quot;00735959&quot;/&gt;&lt;wsp:rsid wsp:val=&quot;0073646E&quot;/&gt;&lt;wsp:rsid wsp:val=&quot;00736560&quot;/&gt;&lt;wsp:rsid wsp:val=&quot;00736CE3&quot;/&gt;&lt;wsp:rsid wsp:val=&quot;007401A1&quot;/&gt;&lt;wsp:rsid wsp:val=&quot;007405A5&quot;/&gt;&lt;wsp:rsid wsp:val=&quot;00740D12&quot;/&gt;&lt;wsp:rsid wsp:val=&quot;0074133A&quot;/&gt;&lt;wsp:rsid wsp:val=&quot;0074183E&quot;/&gt;&lt;wsp:rsid wsp:val=&quot;00741BE1&quot;/&gt;&lt;wsp:rsid wsp:val=&quot;00741F4C&quot;/&gt;&lt;wsp:rsid wsp:val=&quot;00741F6F&quot;/&gt;&lt;wsp:rsid wsp:val=&quot;007421EA&quot;/&gt;&lt;wsp:rsid wsp:val=&quot;007422A7&quot;/&gt;&lt;wsp:rsid wsp:val=&quot;00742D5D&quot;/&gt;&lt;wsp:rsid wsp:val=&quot;00743566&quot;/&gt;&lt;wsp:rsid wsp:val=&quot;007435BA&quot;/&gt;&lt;wsp:rsid wsp:val=&quot;007450FD&quot;/&gt;&lt;wsp:rsid wsp:val=&quot;0074522F&quot;/&gt;&lt;wsp:rsid wsp:val=&quot;00745618&quot;/&gt;&lt;wsp:rsid wsp:val=&quot;00745954&quot;/&gt;&lt;wsp:rsid wsp:val=&quot;00745E11&quot;/&gt;&lt;wsp:rsid wsp:val=&quot;00745FEB&quot;/&gt;&lt;wsp:rsid wsp:val=&quot;00746187&quot;/&gt;&lt;wsp:rsid wsp:val=&quot;00746505&quot;/&gt;&lt;wsp:rsid wsp:val=&quot;00746784&quot;/&gt;&lt;wsp:rsid wsp:val=&quot;00746889&quot;/&gt;&lt;wsp:rsid wsp:val=&quot;00746945&quot;/&gt;&lt;wsp:rsid wsp:val=&quot;00747835&quot;/&gt;&lt;wsp:rsid wsp:val=&quot;00747B8E&quot;/&gt;&lt;wsp:rsid wsp:val=&quot;0075175C&quot;/&gt;&lt;wsp:rsid wsp:val=&quot;00751BF1&quot;/&gt;&lt;wsp:rsid wsp:val=&quot;00752530&quot;/&gt;&lt;wsp:rsid wsp:val=&quot;00752542&quot;/&gt;&lt;wsp:rsid wsp:val=&quot;0075268E&quot;/&gt;&lt;wsp:rsid wsp:val=&quot;007532B8&quot;/&gt;&lt;wsp:rsid wsp:val=&quot;00754635&quot;/&gt;&lt;wsp:rsid wsp:val=&quot;00754CA9&quot;/&gt;&lt;wsp:rsid wsp:val=&quot;00755B93&quot;/&gt;&lt;wsp:rsid wsp:val=&quot;00755F96&quot;/&gt;&lt;wsp:rsid wsp:val=&quot;0075616F&quot;/&gt;&lt;wsp:rsid wsp:val=&quot;00756255&quot;/&gt;&lt;wsp:rsid wsp:val=&quot;00756625&quot;/&gt;&lt;wsp:rsid wsp:val=&quot;0075755D&quot;/&gt;&lt;wsp:rsid wsp:val=&quot;0075775A&quot;/&gt;&lt;wsp:rsid wsp:val=&quot;00757C9A&quot;/&gt;&lt;wsp:rsid wsp:val=&quot;00757D7D&quot;/&gt;&lt;wsp:rsid wsp:val=&quot;007604D9&quot;/&gt;&lt;wsp:rsid wsp:val=&quot;00760582&quot;/&gt;&lt;wsp:rsid wsp:val=&quot;007605C6&quot;/&gt;&lt;wsp:rsid wsp:val=&quot;0076062F&quot;/&gt;&lt;wsp:rsid wsp:val=&quot;00761015&quot;/&gt;&lt;wsp:rsid wsp:val=&quot;00761037&quot;/&gt;&lt;wsp:rsid wsp:val=&quot;00761144&quot;/&gt;&lt;wsp:rsid wsp:val=&quot;007623DD&quot;/&gt;&lt;wsp:rsid wsp:val=&quot;007627DC&quot;/&gt;&lt;wsp:rsid wsp:val=&quot;00762C96&quot;/&gt;&lt;wsp:rsid wsp:val=&quot;00763675&quot;/&gt;&lt;wsp:rsid wsp:val=&quot;0076389F&quot;/&gt;&lt;wsp:rsid wsp:val=&quot;00763F87&quot;/&gt;&lt;wsp:rsid wsp:val=&quot;00764065&quot;/&gt;&lt;wsp:rsid wsp:val=&quot;00764192&quot;/&gt;&lt;wsp:rsid wsp:val=&quot;00764344&quot;/&gt;&lt;wsp:rsid wsp:val=&quot;00764911&quot;/&gt;&lt;wsp:rsid wsp:val=&quot;00764AC2&quot;/&gt;&lt;wsp:rsid wsp:val=&quot;00764B2F&quot;/&gt;&lt;wsp:rsid wsp:val=&quot;0076559C&quot;/&gt;&lt;wsp:rsid wsp:val=&quot;00765832&quot;/&gt;&lt;wsp:rsid wsp:val=&quot;00765DDC&quot;/&gt;&lt;wsp:rsid wsp:val=&quot;00766A4C&quot;/&gt;&lt;wsp:rsid wsp:val=&quot;00766E85&quot;/&gt;&lt;wsp:rsid wsp:val=&quot;00766F87&quot;/&gt;&lt;wsp:rsid wsp:val=&quot;00767267&quot;/&gt;&lt;wsp:rsid wsp:val=&quot;007675D0&quot;/&gt;&lt;wsp:rsid wsp:val=&quot;0077035B&quot;/&gt;&lt;wsp:rsid wsp:val=&quot;00770A67&quot;/&gt;&lt;wsp:rsid wsp:val=&quot;00770BEF&quot;/&gt;&lt;wsp:rsid wsp:val=&quot;0077220E&quot;/&gt;&lt;wsp:rsid wsp:val=&quot;00772701&quot;/&gt;&lt;wsp:rsid wsp:val=&quot;007740B3&quot;/&gt;&lt;wsp:rsid wsp:val=&quot;00774FED&quot;/&gt;&lt;wsp:rsid wsp:val=&quot;00776CB4&quot;/&gt;&lt;wsp:rsid wsp:val=&quot;00776D07&quot;/&gt;&lt;wsp:rsid wsp:val=&quot;0077707A&quot;/&gt;&lt;wsp:rsid wsp:val=&quot;00777CD5&quot;/&gt;&lt;wsp:rsid wsp:val=&quot;00777E68&quot;/&gt;&lt;wsp:rsid wsp:val=&quot;00777EAC&quot;/&gt;&lt;wsp:rsid wsp:val=&quot;00780169&quot;/&gt;&lt;wsp:rsid wsp:val=&quot;007806DF&quot;/&gt;&lt;wsp:rsid wsp:val=&quot;0078104B&quot;/&gt;&lt;wsp:rsid wsp:val=&quot;00781A2C&quot;/&gt;&lt;wsp:rsid wsp:val=&quot;00781CC7&quot;/&gt;&lt;wsp:rsid wsp:val=&quot;00781F92&quot;/&gt;&lt;wsp:rsid wsp:val=&quot;00783050&quot;/&gt;&lt;wsp:rsid wsp:val=&quot;007830BA&quot;/&gt;&lt;wsp:rsid wsp:val=&quot;0078316F&quot;/&gt;&lt;wsp:rsid wsp:val=&quot;0078326A&quot;/&gt;&lt;wsp:rsid wsp:val=&quot;00783536&quot;/&gt;&lt;wsp:rsid wsp:val=&quot;0078375D&quot;/&gt;&lt;wsp:rsid wsp:val=&quot;0078390A&quot;/&gt;&lt;wsp:rsid wsp:val=&quot;00783AF6&quot;/&gt;&lt;wsp:rsid wsp:val=&quot;00783BEE&quot;/&gt;&lt;wsp:rsid wsp:val=&quot;007841EA&quot;/&gt;&lt;wsp:rsid wsp:val=&quot;007846FB&quot;/&gt;&lt;wsp:rsid wsp:val=&quot;007855FD&quot;/&gt;&lt;wsp:rsid wsp:val=&quot;007867A5&quot;/&gt;&lt;wsp:rsid wsp:val=&quot;00787274&quot;/&gt;&lt;wsp:rsid wsp:val=&quot;00787C9A&quot;/&gt;&lt;wsp:rsid wsp:val=&quot;00790650&quot;/&gt;&lt;wsp:rsid wsp:val=&quot;00790BB3&quot;/&gt;&lt;wsp:rsid wsp:val=&quot;00791883&quot;/&gt;&lt;wsp:rsid wsp:val=&quot;00791AA7&quot;/&gt;&lt;wsp:rsid wsp:val=&quot;00791C22&quot;/&gt;&lt;wsp:rsid wsp:val=&quot;00792043&quot;/&gt;&lt;wsp:rsid wsp:val=&quot;0079253E&quot;/&gt;&lt;wsp:rsid wsp:val=&quot;007925E5&quot;/&gt;&lt;wsp:rsid wsp:val=&quot;007934EB&quot;/&gt;&lt;wsp:rsid wsp:val=&quot;007945B0&quot;/&gt;&lt;wsp:rsid wsp:val=&quot;00794FF2&quot;/&gt;&lt;wsp:rsid wsp:val=&quot;0079554D&quot;/&gt;&lt;wsp:rsid wsp:val=&quot;00795713&quot;/&gt;&lt;wsp:rsid wsp:val=&quot;00795FA8&quot;/&gt;&lt;wsp:rsid wsp:val=&quot;0079634B&quot;/&gt;&lt;wsp:rsid wsp:val=&quot;0079676B&quot;/&gt;&lt;wsp:rsid wsp:val=&quot;00797EDD&quot;/&gt;&lt;wsp:rsid wsp:val=&quot;007A0576&quot;/&gt;&lt;wsp:rsid wsp:val=&quot;007A103B&quot;/&gt;&lt;wsp:rsid wsp:val=&quot;007A1FFF&quot;/&gt;&lt;wsp:rsid wsp:val=&quot;007A2395&quot;/&gt;&lt;wsp:rsid wsp:val=&quot;007A2FAB&quot;/&gt;&lt;wsp:rsid wsp:val=&quot;007A3189&quot;/&gt;&lt;wsp:rsid wsp:val=&quot;007A4119&quot;/&gt;&lt;wsp:rsid wsp:val=&quot;007A58CD&quot;/&gt;&lt;wsp:rsid wsp:val=&quot;007A5C4F&quot;/&gt;&lt;wsp:rsid wsp:val=&quot;007A5C57&quot;/&gt;&lt;wsp:rsid wsp:val=&quot;007A6107&quot;/&gt;&lt;wsp:rsid wsp:val=&quot;007A65A9&quot;/&gt;&lt;wsp:rsid wsp:val=&quot;007A6EEA&quot;/&gt;&lt;wsp:rsid wsp:val=&quot;007A7506&quot;/&gt;&lt;wsp:rsid wsp:val=&quot;007B007A&quot;/&gt;&lt;wsp:rsid wsp:val=&quot;007B0322&quot;/&gt;&lt;wsp:rsid wsp:val=&quot;007B0451&quot;/&gt;&lt;wsp:rsid wsp:val=&quot;007B08B5&quot;/&gt;&lt;wsp:rsid wsp:val=&quot;007B0AD1&quot;/&gt;&lt;wsp:rsid wsp:val=&quot;007B0F3D&quot;/&gt;&lt;wsp:rsid wsp:val=&quot;007B110D&quot;/&gt;&lt;wsp:rsid wsp:val=&quot;007B18F4&quot;/&gt;&lt;wsp:rsid wsp:val=&quot;007B1D8D&quot;/&gt;&lt;wsp:rsid wsp:val=&quot;007B24D4&quot;/&gt;&lt;wsp:rsid wsp:val=&quot;007B397C&quot;/&gt;&lt;wsp:rsid wsp:val=&quot;007B48CB&quot;/&gt;&lt;wsp:rsid wsp:val=&quot;007B4AE1&quot;/&gt;&lt;wsp:rsid wsp:val=&quot;007B6D57&quot;/&gt;&lt;wsp:rsid wsp:val=&quot;007C033B&quot;/&gt;&lt;wsp:rsid wsp:val=&quot;007C0E3F&quot;/&gt;&lt;wsp:rsid wsp:val=&quot;007C10CE&quot;/&gt;&lt;wsp:rsid wsp:val=&quot;007C1C36&quot;/&gt;&lt;wsp:rsid wsp:val=&quot;007C2031&quot;/&gt;&lt;wsp:rsid wsp:val=&quot;007C206C&quot;/&gt;&lt;wsp:rsid wsp:val=&quot;007C2BAA&quot;/&gt;&lt;wsp:rsid wsp:val=&quot;007C2E0F&quot;/&gt;&lt;wsp:rsid wsp:val=&quot;007C3628&quot;/&gt;&lt;wsp:rsid wsp:val=&quot;007C3CF9&quot;/&gt;&lt;wsp:rsid wsp:val=&quot;007C4411&quot;/&gt;&lt;wsp:rsid wsp:val=&quot;007C497A&quot;/&gt;&lt;wsp:rsid wsp:val=&quot;007C4C20&quot;/&gt;&lt;wsp:rsid wsp:val=&quot;007C5729&quot;/&gt;&lt;wsp:rsid wsp:val=&quot;007C6604&quot;/&gt;&lt;wsp:rsid wsp:val=&quot;007C6647&quot;/&gt;&lt;wsp:rsid wsp:val=&quot;007C7C51&quot;/&gt;&lt;wsp:rsid wsp:val=&quot;007D0114&quot;/&gt;&lt;wsp:rsid wsp:val=&quot;007D09BB&quot;/&gt;&lt;wsp:rsid wsp:val=&quot;007D1BCA&quot;/&gt;&lt;wsp:rsid wsp:val=&quot;007D1C4F&quot;/&gt;&lt;wsp:rsid wsp:val=&quot;007D25BD&quot;/&gt;&lt;wsp:rsid wsp:val=&quot;007D2E5D&quot;/&gt;&lt;wsp:rsid wsp:val=&quot;007D3B96&quot;/&gt;&lt;wsp:rsid wsp:val=&quot;007D4F7F&quot;/&gt;&lt;wsp:rsid wsp:val=&quot;007D5088&quot;/&gt;&lt;wsp:rsid wsp:val=&quot;007D584D&quot;/&gt;&lt;wsp:rsid wsp:val=&quot;007D5F17&quot;/&gt;&lt;wsp:rsid wsp:val=&quot;007D5FE3&quot;/&gt;&lt;wsp:rsid wsp:val=&quot;007D6067&quot;/&gt;&lt;wsp:rsid wsp:val=&quot;007D6623&quot;/&gt;&lt;wsp:rsid wsp:val=&quot;007D796F&quot;/&gt;&lt;wsp:rsid wsp:val=&quot;007D7EFF&quot;/&gt;&lt;wsp:rsid wsp:val=&quot;007E1296&quot;/&gt;&lt;wsp:rsid wsp:val=&quot;007E1752&quot;/&gt;&lt;wsp:rsid wsp:val=&quot;007E1D39&quot;/&gt;&lt;wsp:rsid wsp:val=&quot;007E2199&quot;/&gt;&lt;wsp:rsid wsp:val=&quot;007E315C&quot;/&gt;&lt;wsp:rsid wsp:val=&quot;007E3942&quot;/&gt;&lt;wsp:rsid wsp:val=&quot;007E477A&quot;/&gt;&lt;wsp:rsid wsp:val=&quot;007E4841&quot;/&gt;&lt;wsp:rsid wsp:val=&quot;007E4C2D&quot;/&gt;&lt;wsp:rsid wsp:val=&quot;007E51B2&quot;/&gt;&lt;wsp:rsid wsp:val=&quot;007E51D1&quot;/&gt;&lt;wsp:rsid wsp:val=&quot;007E5E6D&quot;/&gt;&lt;wsp:rsid wsp:val=&quot;007E7A20&quot;/&gt;&lt;wsp:rsid wsp:val=&quot;007E7B91&quot;/&gt;&lt;wsp:rsid wsp:val=&quot;007E7D27&quot;/&gt;&lt;wsp:rsid wsp:val=&quot;007F0788&quot;/&gt;&lt;wsp:rsid wsp:val=&quot;007F0A3B&quot;/&gt;&lt;wsp:rsid wsp:val=&quot;007F15BC&quot;/&gt;&lt;wsp:rsid wsp:val=&quot;007F18FD&quot;/&gt;&lt;wsp:rsid wsp:val=&quot;007F1AE2&quot;/&gt;&lt;wsp:rsid wsp:val=&quot;007F25E2&quot;/&gt;&lt;wsp:rsid wsp:val=&quot;007F3281&quot;/&gt;&lt;wsp:rsid wsp:val=&quot;007F4316&quot;/&gt;&lt;wsp:rsid wsp:val=&quot;007F449C&quot;/&gt;&lt;wsp:rsid wsp:val=&quot;007F452D&quot;/&gt;&lt;wsp:rsid wsp:val=&quot;007F5A75&quot;/&gt;&lt;wsp:rsid wsp:val=&quot;007F64D7&quot;/&gt;&lt;wsp:rsid wsp:val=&quot;007F7B96&quot;/&gt;&lt;wsp:rsid wsp:val=&quot;007F7E48&quot;/&gt;&lt;wsp:rsid wsp:val=&quot;008003AD&quot;/&gt;&lt;wsp:rsid wsp:val=&quot;00800BB2&quot;/&gt;&lt;wsp:rsid wsp:val=&quot;00800BE5&quot;/&gt;&lt;wsp:rsid wsp:val=&quot;00800D8A&quot;/&gt;&lt;wsp:rsid wsp:val=&quot;00800EE8&quot;/&gt;&lt;wsp:rsid wsp:val=&quot;00801162&quot;/&gt;&lt;wsp:rsid wsp:val=&quot;008016F5&quot;/&gt;&lt;wsp:rsid wsp:val=&quot;0080189C&quot;/&gt;&lt;wsp:rsid wsp:val=&quot;00803509&quot;/&gt;&lt;wsp:rsid wsp:val=&quot;00803F7A&quot;/&gt;&lt;wsp:rsid wsp:val=&quot;00804E4D&quot;/&gt;&lt;wsp:rsid wsp:val=&quot;008054C0&quot;/&gt;&lt;wsp:rsid wsp:val=&quot;00805ED7&quot;/&gt;&lt;wsp:rsid wsp:val=&quot;008073B4&quot;/&gt;&lt;wsp:rsid wsp:val=&quot;00807DAC&quot;/&gt;&lt;wsp:rsid wsp:val=&quot;0081086B&quot;/&gt;&lt;wsp:rsid wsp:val=&quot;00810ED2&quot;/&gt;&lt;wsp:rsid wsp:val=&quot;008110EC&quot;/&gt;&lt;wsp:rsid wsp:val=&quot;008111E4&quot;/&gt;&lt;wsp:rsid wsp:val=&quot;00811612&quot;/&gt;&lt;wsp:rsid wsp:val=&quot;00811778&quot;/&gt;&lt;wsp:rsid wsp:val=&quot;008124D9&quot;/&gt;&lt;wsp:rsid wsp:val=&quot;00812AD4&quot;/&gt;&lt;wsp:rsid wsp:val=&quot;00812B4A&quot;/&gt;&lt;wsp:rsid wsp:val=&quot;00812EF1&quot;/&gt;&lt;wsp:rsid wsp:val=&quot;0081301C&quot;/&gt;&lt;wsp:rsid wsp:val=&quot;008137A4&quot;/&gt;&lt;wsp:rsid wsp:val=&quot;00813B31&quot;/&gt;&lt;wsp:rsid wsp:val=&quot;0081460D&quot;/&gt;&lt;wsp:rsid wsp:val=&quot;00814EE3&quot;/&gt;&lt;wsp:rsid wsp:val=&quot;008159A3&quot;/&gt;&lt;wsp:rsid wsp:val=&quot;00816BDC&quot;/&gt;&lt;wsp:rsid wsp:val=&quot;0081740F&quot;/&gt;&lt;wsp:rsid wsp:val=&quot;00817A30&quot;/&gt;&lt;wsp:rsid wsp:val=&quot;00817DD6&quot;/&gt;&lt;wsp:rsid wsp:val=&quot;00820A44&quot;/&gt;&lt;wsp:rsid wsp:val=&quot;00821663&quot;/&gt;&lt;wsp:rsid wsp:val=&quot;008217B4&quot;/&gt;&lt;wsp:rsid wsp:val=&quot;008218CC&quot;/&gt;&lt;wsp:rsid wsp:val=&quot;008221CE&quot;/&gt;&lt;wsp:rsid wsp:val=&quot;0082241C&quot;/&gt;&lt;wsp:rsid wsp:val=&quot;00822607&quot;/&gt;&lt;wsp:rsid wsp:val=&quot;008227A7&quot;/&gt;&lt;wsp:rsid wsp:val=&quot;00822BA6&quot;/&gt;&lt;wsp:rsid wsp:val=&quot;008230DD&quot;/&gt;&lt;wsp:rsid wsp:val=&quot;00823470&quot;/&gt;&lt;wsp:rsid wsp:val=&quot;0082387A&quot;/&gt;&lt;wsp:rsid wsp:val=&quot;00823CD7&quot;/&gt;&lt;wsp:rsid wsp:val=&quot;00825F68&quot;/&gt;&lt;wsp:rsid wsp:val=&quot;0082615D&quot;/&gt;&lt;wsp:rsid wsp:val=&quot;008270AD&quot;/&gt;&lt;wsp:rsid wsp:val=&quot;008274BF&quot;/&gt;&lt;wsp:rsid wsp:val=&quot;008276EA&quot;/&gt;&lt;wsp:rsid wsp:val=&quot;00830784&quot;/&gt;&lt;wsp:rsid wsp:val=&quot;00830ED8&quot;/&gt;&lt;wsp:rsid wsp:val=&quot;00830FE2&quot;/&gt;&lt;wsp:rsid wsp:val=&quot;0083125D&quot;/&gt;&lt;wsp:rsid wsp:val=&quot;008313C3&quot;/&gt;&lt;wsp:rsid wsp:val=&quot;00831589&quot;/&gt;&lt;wsp:rsid wsp:val=&quot;00831E60&quot;/&gt;&lt;wsp:rsid wsp:val=&quot;00832086&quot;/&gt;&lt;wsp:rsid wsp:val=&quot;00832265&quot;/&gt;&lt;wsp:rsid wsp:val=&quot;00832C2A&quot;/&gt;&lt;wsp:rsid wsp:val=&quot;00832CD0&quot;/&gt;&lt;wsp:rsid wsp:val=&quot;00833F79&quot;/&gt;&lt;wsp:rsid wsp:val=&quot;00834B94&quot;/&gt;&lt;wsp:rsid wsp:val=&quot;00834C26&quot;/&gt;&lt;wsp:rsid wsp:val=&quot;00834C3D&quot;/&gt;&lt;wsp:rsid wsp:val=&quot;008351C1&quot;/&gt;&lt;wsp:rsid wsp:val=&quot;00835385&quot;/&gt;&lt;wsp:rsid wsp:val=&quot;00836103&quot;/&gt;&lt;wsp:rsid wsp:val=&quot;008364EC&quot;/&gt;&lt;wsp:rsid wsp:val=&quot;00836850&quot;/&gt;&lt;wsp:rsid wsp:val=&quot;00836BBF&quot;/&gt;&lt;wsp:rsid wsp:val=&quot;008374F6&quot;/&gt;&lt;wsp:rsid wsp:val=&quot;00837B59&quot;/&gt;&lt;wsp:rsid wsp:val=&quot;0084099C&quot;/&gt;&lt;wsp:rsid wsp:val=&quot;00841BF2&quot;/&gt;&lt;wsp:rsid wsp:val=&quot;008421F2&quot;/&gt;&lt;wsp:rsid wsp:val=&quot;008435C9&quot;/&gt;&lt;wsp:rsid wsp:val=&quot;0084385D&quot;/&gt;&lt;wsp:rsid wsp:val=&quot;00843931&quot;/&gt;&lt;wsp:rsid wsp:val=&quot;00843DA0&quot;/&gt;&lt;wsp:rsid wsp:val=&quot;00843FB5&quot;/&gt;&lt;wsp:rsid wsp:val=&quot;00845138&quot;/&gt;&lt;wsp:rsid wsp:val=&quot;00845486&quot;/&gt;&lt;wsp:rsid wsp:val=&quot;00845844&quot;/&gt;&lt;wsp:rsid wsp:val=&quot;00845C21&quot;/&gt;&lt;wsp:rsid wsp:val=&quot;0085065A&quot;/&gt;&lt;wsp:rsid wsp:val=&quot;00851377&quot;/&gt;&lt;wsp:rsid wsp:val=&quot;00851C57&quot;/&gt;&lt;wsp:rsid wsp:val=&quot;0085259A&quot;/&gt;&lt;wsp:rsid wsp:val=&quot;00854F3F&quot;/&gt;&lt;wsp:rsid wsp:val=&quot;00855029&quot;/&gt;&lt;wsp:rsid wsp:val=&quot;00855138&quot;/&gt;&lt;wsp:rsid wsp:val=&quot;00855590&quot;/&gt;&lt;wsp:rsid wsp:val=&quot;00855E19&quot;/&gt;&lt;wsp:rsid wsp:val=&quot;00857800&quot;/&gt;&lt;wsp:rsid wsp:val=&quot;008578B6&quot;/&gt;&lt;wsp:rsid wsp:val=&quot;00857B14&quot;/&gt;&lt;wsp:rsid wsp:val=&quot;00857BC4&quot;/&gt;&lt;wsp:rsid wsp:val=&quot;00860765&quot;/&gt;&lt;wsp:rsid wsp:val=&quot;0086126B&quot;/&gt;&lt;wsp:rsid wsp:val=&quot;008613D8&quot;/&gt;&lt;wsp:rsid wsp:val=&quot;00861D5A&quot;/&gt;&lt;wsp:rsid wsp:val=&quot;008623D6&quot;/&gt;&lt;wsp:rsid wsp:val=&quot;00862730&quot;/&gt;&lt;wsp:rsid wsp:val=&quot;008629A9&quot;/&gt;&lt;wsp:rsid wsp:val=&quot;008631F6&quot;/&gt;&lt;wsp:rsid wsp:val=&quot;008632CA&quot;/&gt;&lt;wsp:rsid wsp:val=&quot;00863A0D&quot;/&gt;&lt;wsp:rsid wsp:val=&quot;008640B5&quot;/&gt;&lt;wsp:rsid wsp:val=&quot;00865606&quot;/&gt;&lt;wsp:rsid wsp:val=&quot;008657E1&quot;/&gt;&lt;wsp:rsid wsp:val=&quot;00865BC3&quot;/&gt;&lt;wsp:rsid wsp:val=&quot;00867916&quot;/&gt;&lt;wsp:rsid wsp:val=&quot;008705FA&quot;/&gt;&lt;wsp:rsid wsp:val=&quot;00870D62&quot;/&gt;&lt;wsp:rsid wsp:val=&quot;008724D4&quot;/&gt;&lt;wsp:rsid wsp:val=&quot;00872801&quot;/&gt;&lt;wsp:rsid wsp:val=&quot;00873C2A&quot;/&gt;&lt;wsp:rsid wsp:val=&quot;00874D42&quot;/&gt;&lt;wsp:rsid wsp:val=&quot;00875B22&quot;/&gt;&lt;wsp:rsid wsp:val=&quot;00875E69&quot;/&gt;&lt;wsp:rsid wsp:val=&quot;00876AF1&quot;/&gt;&lt;wsp:rsid wsp:val=&quot;00876DB7&quot;/&gt;&lt;wsp:rsid wsp:val=&quot;00876DEE&quot;/&gt;&lt;wsp:rsid wsp:val=&quot;008776FB&quot;/&gt;&lt;wsp:rsid wsp:val=&quot;008805B4&quot;/&gt;&lt;wsp:rsid wsp:val=&quot;008808BE&quot;/&gt;&lt;wsp:rsid wsp:val=&quot;00880A19&quot;/&gt;&lt;wsp:rsid wsp:val=&quot;00880D2F&quot;/&gt;&lt;wsp:rsid wsp:val=&quot;00881DFD&quot;/&gt;&lt;wsp:rsid wsp:val=&quot;00883A41&quot;/&gt;&lt;wsp:rsid wsp:val=&quot;00883AB7&quot;/&gt;&lt;wsp:rsid wsp:val=&quot;00883ADE&quot;/&gt;&lt;wsp:rsid wsp:val=&quot;00883B57&quot;/&gt;&lt;wsp:rsid wsp:val=&quot;0088418A&quot;/&gt;&lt;wsp:rsid wsp:val=&quot;0088513A&quot;/&gt;&lt;wsp:rsid wsp:val=&quot;008856E1&quot;/&gt;&lt;wsp:rsid wsp:val=&quot;00886181&quot;/&gt;&lt;wsp:rsid wsp:val=&quot;008863CF&quot;/&gt;&lt;wsp:rsid wsp:val=&quot;008879A2&quot;/&gt;&lt;wsp:rsid wsp:val=&quot;00890240&quot;/&gt;&lt;wsp:rsid wsp:val=&quot;00891468&quot;/&gt;&lt;wsp:rsid wsp:val=&quot;00892144&quot;/&gt;&lt;wsp:rsid wsp:val=&quot;00892D9C&quot;/&gt;&lt;wsp:rsid wsp:val=&quot;00892F08&quot;/&gt;&lt;wsp:rsid wsp:val=&quot;00893A19&quot;/&gt;&lt;wsp:rsid wsp:val=&quot;00893C19&quot;/&gt;&lt;wsp:rsid wsp:val=&quot;008947A5&quot;/&gt;&lt;wsp:rsid wsp:val=&quot;00895C0F&quot;/&gt;&lt;wsp:rsid wsp:val=&quot;008961E2&quot;/&gt;&lt;wsp:rsid wsp:val=&quot;0089656C&quot;/&gt;&lt;wsp:rsid wsp:val=&quot;00896956&quot;/&gt;&lt;wsp:rsid wsp:val=&quot;00896E1E&quot;/&gt;&lt;wsp:rsid wsp:val=&quot;00896FBA&quot;/&gt;&lt;wsp:rsid wsp:val=&quot;008973CF&quot;/&gt;&lt;wsp:rsid wsp:val=&quot;00897504&quot;/&gt;&lt;wsp:rsid wsp:val=&quot;008A032E&quot;/&gt;&lt;wsp:rsid wsp:val=&quot;008A04C4&quot;/&gt;&lt;wsp:rsid wsp:val=&quot;008A06DE&quot;/&gt;&lt;wsp:rsid wsp:val=&quot;008A086E&quot;/&gt;&lt;wsp:rsid wsp:val=&quot;008A1F64&quot;/&gt;&lt;wsp:rsid wsp:val=&quot;008A23F4&quot;/&gt;&lt;wsp:rsid wsp:val=&quot;008A2916&quot;/&gt;&lt;wsp:rsid wsp:val=&quot;008A2F0A&quot;/&gt;&lt;wsp:rsid wsp:val=&quot;008A301F&quot;/&gt;&lt;wsp:rsid wsp:val=&quot;008A3EE9&quot;/&gt;&lt;wsp:rsid wsp:val=&quot;008A3F00&quot;/&gt;&lt;wsp:rsid wsp:val=&quot;008A49A9&quot;/&gt;&lt;wsp:rsid wsp:val=&quot;008A4A0C&quot;/&gt;&lt;wsp:rsid wsp:val=&quot;008A5F46&quot;/&gt;&lt;wsp:rsid wsp:val=&quot;008A6316&quot;/&gt;&lt;wsp:rsid wsp:val=&quot;008A70D2&quot;/&gt;&lt;wsp:rsid wsp:val=&quot;008A7A88&quot;/&gt;&lt;wsp:rsid wsp:val=&quot;008B034F&quot;/&gt;&lt;wsp:rsid wsp:val=&quot;008B0672&quot;/&gt;&lt;wsp:rsid wsp:val=&quot;008B07C6&quot;/&gt;&lt;wsp:rsid wsp:val=&quot;008B0D64&quot;/&gt;&lt;wsp:rsid wsp:val=&quot;008B12D3&quot;/&gt;&lt;wsp:rsid wsp:val=&quot;008B16FA&quot;/&gt;&lt;wsp:rsid wsp:val=&quot;008B24EF&quot;/&gt;&lt;wsp:rsid wsp:val=&quot;008B2724&quot;/&gt;&lt;wsp:rsid wsp:val=&quot;008B28F5&quot;/&gt;&lt;wsp:rsid wsp:val=&quot;008B3B0C&quot;/&gt;&lt;wsp:rsid wsp:val=&quot;008B3C04&quot;/&gt;&lt;wsp:rsid wsp:val=&quot;008B41FA&quot;/&gt;&lt;wsp:rsid wsp:val=&quot;008B44E1&quot;/&gt;&lt;wsp:rsid wsp:val=&quot;008B5CEA&quot;/&gt;&lt;wsp:rsid wsp:val=&quot;008B5D2E&quot;/&gt;&lt;wsp:rsid wsp:val=&quot;008B6222&quot;/&gt;&lt;wsp:rsid wsp:val=&quot;008B6606&quot;/&gt;&lt;wsp:rsid wsp:val=&quot;008B6727&quot;/&gt;&lt;wsp:rsid wsp:val=&quot;008B7C05&quot;/&gt;&lt;wsp:rsid wsp:val=&quot;008C0293&quot;/&gt;&lt;wsp:rsid wsp:val=&quot;008C048E&quot;/&gt;&lt;wsp:rsid wsp:val=&quot;008C0DB3&quot;/&gt;&lt;wsp:rsid wsp:val=&quot;008C1625&quot;/&gt;&lt;wsp:rsid wsp:val=&quot;008C18F1&quot;/&gt;&lt;wsp:rsid wsp:val=&quot;008C190C&quot;/&gt;&lt;wsp:rsid wsp:val=&quot;008C19E9&quot;/&gt;&lt;wsp:rsid wsp:val=&quot;008C1B7A&quot;/&gt;&lt;wsp:rsid wsp:val=&quot;008C2939&quot;/&gt;&lt;wsp:rsid wsp:val=&quot;008C3623&quot;/&gt;&lt;wsp:rsid wsp:val=&quot;008C3A88&quot;/&gt;&lt;wsp:rsid wsp:val=&quot;008C3B6C&quot;/&gt;&lt;wsp:rsid wsp:val=&quot;008C4C94&quot;/&gt;&lt;wsp:rsid wsp:val=&quot;008C6CDD&quot;/&gt;&lt;wsp:rsid wsp:val=&quot;008C6DC3&quot;/&gt;&lt;wsp:rsid wsp:val=&quot;008C7855&quot;/&gt;&lt;wsp:rsid wsp:val=&quot;008C78CF&quot;/&gt;&lt;wsp:rsid wsp:val=&quot;008D0154&quot;/&gt;&lt;wsp:rsid wsp:val=&quot;008D04B9&quot;/&gt;&lt;wsp:rsid wsp:val=&quot;008D11F9&quot;/&gt;&lt;wsp:rsid wsp:val=&quot;008D2021&quot;/&gt;&lt;wsp:rsid wsp:val=&quot;008D20D3&quot;/&gt;&lt;wsp:rsid wsp:val=&quot;008D3A4B&quot;/&gt;&lt;wsp:rsid wsp:val=&quot;008D3B12&quot;/&gt;&lt;wsp:rsid wsp:val=&quot;008D5B39&quot;/&gt;&lt;wsp:rsid wsp:val=&quot;008D5E26&quot;/&gt;&lt;wsp:rsid wsp:val=&quot;008D6338&quot;/&gt;&lt;wsp:rsid wsp:val=&quot;008D681F&quot;/&gt;&lt;wsp:rsid wsp:val=&quot;008D6C8D&quot;/&gt;&lt;wsp:rsid wsp:val=&quot;008D6EBB&quot;/&gt;&lt;wsp:rsid wsp:val=&quot;008D6FC5&quot;/&gt;&lt;wsp:rsid wsp:val=&quot;008D78CD&quot;/&gt;&lt;wsp:rsid wsp:val=&quot;008D79F1&quot;/&gt;&lt;wsp:rsid wsp:val=&quot;008E0572&quot;/&gt;&lt;wsp:rsid wsp:val=&quot;008E073A&quot;/&gt;&lt;wsp:rsid wsp:val=&quot;008E0BD5&quot;/&gt;&lt;wsp:rsid wsp:val=&quot;008E2B54&quot;/&gt;&lt;wsp:rsid wsp:val=&quot;008E2DA0&quot;/&gt;&lt;wsp:rsid wsp:val=&quot;008E306C&quot;/&gt;&lt;wsp:rsid wsp:val=&quot;008E3830&quot;/&gt;&lt;wsp:rsid wsp:val=&quot;008E3A9E&quot;/&gt;&lt;wsp:rsid wsp:val=&quot;008E3D32&quot;/&gt;&lt;wsp:rsid wsp:val=&quot;008E4246&quot;/&gt;&lt;wsp:rsid wsp:val=&quot;008E4404&quot;/&gt;&lt;wsp:rsid wsp:val=&quot;008E58C7&quot;/&gt;&lt;wsp:rsid wsp:val=&quot;008E68B4&quot;/&gt;&lt;wsp:rsid wsp:val=&quot;008E7BAA&quot;/&gt;&lt;wsp:rsid wsp:val=&quot;008F0338&quot;/&gt;&lt;wsp:rsid wsp:val=&quot;008F0F23&quot;/&gt;&lt;wsp:rsid wsp:val=&quot;008F153D&quot;/&gt;&lt;wsp:rsid wsp:val=&quot;008F1728&quot;/&gt;&lt;wsp:rsid wsp:val=&quot;008F1A2E&quot;/&gt;&lt;wsp:rsid wsp:val=&quot;008F1A4D&quot;/&gt;&lt;wsp:rsid wsp:val=&quot;008F2E06&quot;/&gt;&lt;wsp:rsid wsp:val=&quot;008F3648&quot;/&gt;&lt;wsp:rsid wsp:val=&quot;008F3742&quot;/&gt;&lt;wsp:rsid wsp:val=&quot;008F37FD&quot;/&gt;&lt;wsp:rsid wsp:val=&quot;008F3AEA&quot;/&gt;&lt;wsp:rsid wsp:val=&quot;008F3E66&quot;/&gt;&lt;wsp:rsid wsp:val=&quot;008F40AE&quot;/&gt;&lt;wsp:rsid wsp:val=&quot;008F4CFE&quot;/&gt;&lt;wsp:rsid wsp:val=&quot;008F5021&quot;/&gt;&lt;wsp:rsid wsp:val=&quot;008F50EE&quot;/&gt;&lt;wsp:rsid wsp:val=&quot;008F6336&quot;/&gt;&lt;wsp:rsid wsp:val=&quot;008F78D2&quot;/&gt;&lt;wsp:rsid wsp:val=&quot;00902962&quot;/&gt;&lt;wsp:rsid wsp:val=&quot;0090424D&quot;/&gt;&lt;wsp:rsid wsp:val=&quot;0090535E&quot;/&gt;&lt;wsp:rsid wsp:val=&quot;00905955&quot;/&gt;&lt;wsp:rsid wsp:val=&quot;00905AF6&quot;/&gt;&lt;wsp:rsid wsp:val=&quot;00905CF3&quot;/&gt;&lt;wsp:rsid wsp:val=&quot;00905E22&quot;/&gt;&lt;wsp:rsid wsp:val=&quot;009063BC&quot;/&gt;&lt;wsp:rsid wsp:val=&quot;00906E49&quot;/&gt;&lt;wsp:rsid wsp:val=&quot;00907146&quot;/&gt;&lt;wsp:rsid wsp:val=&quot;009079E8&quot;/&gt;&lt;wsp:rsid wsp:val=&quot;00907B86&quot;/&gt;&lt;wsp:rsid wsp:val=&quot;00910246&quot;/&gt;&lt;wsp:rsid wsp:val=&quot;0091090F&quot;/&gt;&lt;wsp:rsid wsp:val=&quot;00911909&quot;/&gt;&lt;wsp:rsid wsp:val=&quot;00911D9A&quot;/&gt;&lt;wsp:rsid wsp:val=&quot;00911EE2&quot;/&gt;&lt;wsp:rsid wsp:val=&quot;009120F5&quot;/&gt;&lt;wsp:rsid wsp:val=&quot;00912156&quot;/&gt;&lt;wsp:rsid wsp:val=&quot;00912360&quot;/&gt;&lt;wsp:rsid wsp:val=&quot;00912A69&quot;/&gt;&lt;wsp:rsid wsp:val=&quot;009130B7&quot;/&gt;&lt;wsp:rsid wsp:val=&quot;009132C6&quot;/&gt;&lt;wsp:rsid wsp:val=&quot;00913BAE&quot;/&gt;&lt;wsp:rsid wsp:val=&quot;00914BBC&quot;/&gt;&lt;wsp:rsid wsp:val=&quot;00915708&quot;/&gt;&lt;wsp:rsid wsp:val=&quot;00916687&quot;/&gt;&lt;wsp:rsid wsp:val=&quot;0092075F&quot;/&gt;&lt;wsp:rsid wsp:val=&quot;009208BE&quot;/&gt;&lt;wsp:rsid wsp:val=&quot;00921E77&quot;/&gt;&lt;wsp:rsid wsp:val=&quot;0092200B&quot;/&gt;&lt;wsp:rsid wsp:val=&quot;00922D5A&quot;/&gt;&lt;wsp:rsid wsp:val=&quot;009243D3&quot;/&gt;&lt;wsp:rsid wsp:val=&quot;00924455&quot;/&gt;&lt;wsp:rsid wsp:val=&quot;00924DA0&quot;/&gt;&lt;wsp:rsid wsp:val=&quot;00925503&quot;/&gt;&lt;wsp:rsid wsp:val=&quot;00925603&quot;/&gt;&lt;wsp:rsid wsp:val=&quot;00925A97&quot;/&gt;&lt;wsp:rsid wsp:val=&quot;00925F91&quot;/&gt;&lt;wsp:rsid wsp:val=&quot;00925FDB&quot;/&gt;&lt;wsp:rsid wsp:val=&quot;00926420&quot;/&gt;&lt;wsp:rsid wsp:val=&quot;0092655C&quot;/&gt;&lt;wsp:rsid wsp:val=&quot;00926D8A&quot;/&gt;&lt;wsp:rsid wsp:val=&quot;00931322&quot;/&gt;&lt;wsp:rsid wsp:val=&quot;009313CC&quot;/&gt;&lt;wsp:rsid wsp:val=&quot;00932285&quot;/&gt;&lt;wsp:rsid wsp:val=&quot;009326CD&quot;/&gt;&lt;wsp:rsid wsp:val=&quot;00932ABD&quot;/&gt;&lt;wsp:rsid wsp:val=&quot;00933469&quot;/&gt;&lt;wsp:rsid wsp:val=&quot;009334AF&quot;/&gt;&lt;wsp:rsid wsp:val=&quot;009338B7&quot;/&gt;&lt;wsp:rsid wsp:val=&quot;009338F3&quot;/&gt;&lt;wsp:rsid wsp:val=&quot;00934875&quot;/&gt;&lt;wsp:rsid wsp:val=&quot;0093505D&quot;/&gt;&lt;wsp:rsid wsp:val=&quot;00935FAF&quot;/&gt;&lt;wsp:rsid wsp:val=&quot;0093635C&quot;/&gt;&lt;wsp:rsid wsp:val=&quot;00936DF2&quot;/&gt;&lt;wsp:rsid wsp:val=&quot;00937284&quot;/&gt;&lt;wsp:rsid wsp:val=&quot;00937542&quot;/&gt;&lt;wsp:rsid wsp:val=&quot;00940701&quot;/&gt;&lt;wsp:rsid wsp:val=&quot;009413E9&quot;/&gt;&lt;wsp:rsid wsp:val=&quot;0094173E&quot;/&gt;&lt;wsp:rsid wsp:val=&quot;0094199F&quot;/&gt;&lt;wsp:rsid wsp:val=&quot;00941D88&quot;/&gt;&lt;wsp:rsid wsp:val=&quot;009422E5&quot;/&gt;&lt;wsp:rsid wsp:val=&quot;00942CEC&quot;/&gt;&lt;wsp:rsid wsp:val=&quot;00943573&quot;/&gt;&lt;wsp:rsid wsp:val=&quot;00944392&quot;/&gt;&lt;wsp:rsid wsp:val=&quot;009446CA&quot;/&gt;&lt;wsp:rsid wsp:val=&quot;00944A82&quot;/&gt;&lt;wsp:rsid wsp:val=&quot;009459FD&quot;/&gt;&lt;wsp:rsid wsp:val=&quot;00945AAE&quot;/&gt;&lt;wsp:rsid wsp:val=&quot;009477B3&quot;/&gt;&lt;wsp:rsid wsp:val=&quot;009478FC&quot;/&gt;&lt;wsp:rsid wsp:val=&quot;00947D17&quot;/&gt;&lt;wsp:rsid wsp:val=&quot;00947F13&quot;/&gt;&lt;wsp:rsid wsp:val=&quot;00950B19&quot;/&gt;&lt;wsp:rsid wsp:val=&quot;00953741&quot;/&gt;&lt;wsp:rsid wsp:val=&quot;00954310&quot;/&gt;&lt;wsp:rsid wsp:val=&quot;0095433D&quot;/&gt;&lt;wsp:rsid wsp:val=&quot;00954434&quot;/&gt;&lt;wsp:rsid wsp:val=&quot;00955519&quot;/&gt;&lt;wsp:rsid wsp:val=&quot;00955B44&quot;/&gt;&lt;wsp:rsid wsp:val=&quot;00955CCE&quot;/&gt;&lt;wsp:rsid wsp:val=&quot;00956545&quot;/&gt;&lt;wsp:rsid wsp:val=&quot;0095710E&quot;/&gt;&lt;wsp:rsid wsp:val=&quot;00957157&quot;/&gt;&lt;wsp:rsid wsp:val=&quot;009575A1&quot;/&gt;&lt;wsp:rsid wsp:val=&quot;00957E30&quot;/&gt;&lt;wsp:rsid wsp:val=&quot;00960170&quot;/&gt;&lt;wsp:rsid wsp:val=&quot;00960A59&quot;/&gt;&lt;wsp:rsid wsp:val=&quot;00960E75&quot;/&gt;&lt;wsp:rsid wsp:val=&quot;00961A21&quot;/&gt;&lt;wsp:rsid wsp:val=&quot;00961B00&quot;/&gt;&lt;wsp:rsid wsp:val=&quot;00961B77&quot;/&gt;&lt;wsp:rsid wsp:val=&quot;009620A9&quot;/&gt;&lt;wsp:rsid wsp:val=&quot;009633ED&quot;/&gt;&lt;wsp:rsid wsp:val=&quot;00963B5A&quot;/&gt;&lt;wsp:rsid wsp:val=&quot;009643FE&quot;/&gt;&lt;wsp:rsid wsp:val=&quot;0096443C&quot;/&gt;&lt;wsp:rsid wsp:val=&quot;00964B10&quot;/&gt;&lt;wsp:rsid wsp:val=&quot;009656F0&quot;/&gt;&lt;wsp:rsid wsp:val=&quot;00965ABC&quot;/&gt;&lt;wsp:rsid wsp:val=&quot;00966A02&quot;/&gt;&lt;wsp:rsid wsp:val=&quot;00967C7A&quot;/&gt;&lt;wsp:rsid wsp:val=&quot;00967D8E&quot;/&gt;&lt;wsp:rsid wsp:val=&quot;0097154A&quot;/&gt;&lt;wsp:rsid wsp:val=&quot;009715EB&quot;/&gt;&lt;wsp:rsid wsp:val=&quot;0097185D&quot;/&gt;&lt;wsp:rsid wsp:val=&quot;00971B61&quot;/&gt;&lt;wsp:rsid wsp:val=&quot;009737C1&quot;/&gt;&lt;wsp:rsid wsp:val=&quot;00973B48&quot;/&gt;&lt;wsp:rsid wsp:val=&quot;00973BC3&quot;/&gt;&lt;wsp:rsid wsp:val=&quot;009749A2&quot;/&gt;&lt;wsp:rsid wsp:val=&quot;00975759&quot;/&gt;&lt;wsp:rsid wsp:val=&quot;009761AF&quot;/&gt;&lt;wsp:rsid wsp:val=&quot;009761E8&quot;/&gt;&lt;wsp:rsid wsp:val=&quot;00977952&quot;/&gt;&lt;wsp:rsid wsp:val=&quot;009804C2&quot;/&gt;&lt;wsp:rsid wsp:val=&quot;00980C31&quot;/&gt;&lt;wsp:rsid wsp:val=&quot;00982278&quot;/&gt;&lt;wsp:rsid wsp:val=&quot;00983F10&quot;/&gt;&lt;wsp:rsid wsp:val=&quot;009844FC&quot;/&gt;&lt;wsp:rsid wsp:val=&quot;00985A96&quot;/&gt;&lt;wsp:rsid wsp:val=&quot;00986CB5&quot;/&gt;&lt;wsp:rsid wsp:val=&quot;00986D3F&quot;/&gt;&lt;wsp:rsid wsp:val=&quot;009876DC&quot;/&gt;&lt;wsp:rsid wsp:val=&quot;0098777D&quot;/&gt;&lt;wsp:rsid wsp:val=&quot;00987974&quot;/&gt;&lt;wsp:rsid wsp:val=&quot;00990C78&quot;/&gt;&lt;wsp:rsid wsp:val=&quot;00991F4A&quot;/&gt;&lt;wsp:rsid wsp:val=&quot;0099204B&quot;/&gt;&lt;wsp:rsid wsp:val=&quot;00992C39&quot;/&gt;&lt;wsp:rsid wsp:val=&quot;00992D7B&quot;/&gt;&lt;wsp:rsid wsp:val=&quot;0099349D&quot;/&gt;&lt;wsp:rsid wsp:val=&quot;0099349E&quot;/&gt;&lt;wsp:rsid wsp:val=&quot;00993EB4&quot;/&gt;&lt;wsp:rsid wsp:val=&quot;00994099&quot;/&gt;&lt;wsp:rsid wsp:val=&quot;00994503&quot;/&gt;&lt;wsp:rsid wsp:val=&quot;00994A06&quot;/&gt;&lt;wsp:rsid wsp:val=&quot;00994A0C&quot;/&gt;&lt;wsp:rsid wsp:val=&quot;0099516D&quot;/&gt;&lt;wsp:rsid wsp:val=&quot;009955FF&quot;/&gt;&lt;wsp:rsid wsp:val=&quot;009958AA&quot;/&gt;&lt;wsp:rsid wsp:val=&quot;0099633E&quot;/&gt;&lt;wsp:rsid wsp:val=&quot;00996A4D&quot;/&gt;&lt;wsp:rsid wsp:val=&quot;00997D8F&quot;/&gt;&lt;wsp:rsid wsp:val=&quot;00997E28&quot;/&gt;&lt;wsp:rsid wsp:val=&quot;009A0BCE&quot;/&gt;&lt;wsp:rsid wsp:val=&quot;009A111B&quot;/&gt;&lt;wsp:rsid wsp:val=&quot;009A2233&quot;/&gt;&lt;wsp:rsid wsp:val=&quot;009A28FF&quot;/&gt;&lt;wsp:rsid wsp:val=&quot;009A2CAA&quot;/&gt;&lt;wsp:rsid wsp:val=&quot;009A2E38&quot;/&gt;&lt;wsp:rsid wsp:val=&quot;009A33F2&quot;/&gt;&lt;wsp:rsid wsp:val=&quot;009A370A&quot;/&gt;&lt;wsp:rsid wsp:val=&quot;009A3D6B&quot;/&gt;&lt;wsp:rsid wsp:val=&quot;009A3E3B&quot;/&gt;&lt;wsp:rsid wsp:val=&quot;009A5485&quot;/&gt;&lt;wsp:rsid wsp:val=&quot;009A5728&quot;/&gt;&lt;wsp:rsid wsp:val=&quot;009A5C82&quot;/&gt;&lt;wsp:rsid wsp:val=&quot;009A606E&quot;/&gt;&lt;wsp:rsid wsp:val=&quot;009A6443&quot;/&gt;&lt;wsp:rsid wsp:val=&quot;009A664F&quot;/&gt;&lt;wsp:rsid wsp:val=&quot;009A6E98&quot;/&gt;&lt;wsp:rsid wsp:val=&quot;009B098D&quot;/&gt;&lt;wsp:rsid wsp:val=&quot;009B17D3&quot;/&gt;&lt;wsp:rsid wsp:val=&quot;009B1820&quot;/&gt;&lt;wsp:rsid wsp:val=&quot;009B185F&quot;/&gt;&lt;wsp:rsid wsp:val=&quot;009B187D&quot;/&gt;&lt;wsp:rsid wsp:val=&quot;009B189A&quot;/&gt;&lt;wsp:rsid wsp:val=&quot;009B29E3&quot;/&gt;&lt;wsp:rsid wsp:val=&quot;009B2EAA&quot;/&gt;&lt;wsp:rsid wsp:val=&quot;009B2EFB&quot;/&gt;&lt;wsp:rsid wsp:val=&quot;009B34D5&quot;/&gt;&lt;wsp:rsid wsp:val=&quot;009B3CB3&quot;/&gt;&lt;wsp:rsid wsp:val=&quot;009B3F5E&quot;/&gt;&lt;wsp:rsid wsp:val=&quot;009B4842&quot;/&gt;&lt;wsp:rsid wsp:val=&quot;009B48F0&quot;/&gt;&lt;wsp:rsid wsp:val=&quot;009B4947&quot;/&gt;&lt;wsp:rsid wsp:val=&quot;009B526C&quot;/&gt;&lt;wsp:rsid wsp:val=&quot;009B55CD&quot;/&gt;&lt;wsp:rsid wsp:val=&quot;009B6001&quot;/&gt;&lt;wsp:rsid wsp:val=&quot;009B68A6&quot;/&gt;&lt;wsp:rsid wsp:val=&quot;009B6B1D&quot;/&gt;&lt;wsp:rsid wsp:val=&quot;009B6D41&quot;/&gt;&lt;wsp:rsid wsp:val=&quot;009B6F91&quot;/&gt;&lt;wsp:rsid wsp:val=&quot;009C0781&quot;/&gt;&lt;wsp:rsid wsp:val=&quot;009C0D04&quot;/&gt;&lt;wsp:rsid wsp:val=&quot;009C1892&quot;/&gt;&lt;wsp:rsid wsp:val=&quot;009C1CB8&quot;/&gt;&lt;wsp:rsid wsp:val=&quot;009C1E07&quot;/&gt;&lt;wsp:rsid wsp:val=&quot;009C2443&quot;/&gt;&lt;wsp:rsid wsp:val=&quot;009C2D17&quot;/&gt;&lt;wsp:rsid wsp:val=&quot;009C3847&quot;/&gt;&lt;wsp:rsid wsp:val=&quot;009C38A4&quot;/&gt;&lt;wsp:rsid wsp:val=&quot;009C4510&quot;/&gt;&lt;wsp:rsid wsp:val=&quot;009C4FBC&quot;/&gt;&lt;wsp:rsid wsp:val=&quot;009C562B&quot;/&gt;&lt;wsp:rsid wsp:val=&quot;009C5945&quot;/&gt;&lt;wsp:rsid wsp:val=&quot;009C5F43&quot;/&gt;&lt;wsp:rsid wsp:val=&quot;009C6169&quot;/&gt;&lt;wsp:rsid wsp:val=&quot;009C6798&quot;/&gt;&lt;wsp:rsid wsp:val=&quot;009C76DA&quot;/&gt;&lt;wsp:rsid wsp:val=&quot;009D0050&quot;/&gt;&lt;wsp:rsid wsp:val=&quot;009D0155&quot;/&gt;&lt;wsp:rsid wsp:val=&quot;009D0420&quot;/&gt;&lt;wsp:rsid wsp:val=&quot;009D197B&quot;/&gt;&lt;wsp:rsid wsp:val=&quot;009D259D&quot;/&gt;&lt;wsp:rsid wsp:val=&quot;009D3A92&quot;/&gt;&lt;wsp:rsid wsp:val=&quot;009D4078&quot;/&gt;&lt;wsp:rsid wsp:val=&quot;009D4FE5&quot;/&gt;&lt;wsp:rsid wsp:val=&quot;009D52AD&quot;/&gt;&lt;wsp:rsid wsp:val=&quot;009D54F7&quot;/&gt;&lt;wsp:rsid wsp:val=&quot;009D55F4&quot;/&gt;&lt;wsp:rsid wsp:val=&quot;009D58D3&quot;/&gt;&lt;wsp:rsid wsp:val=&quot;009D59EB&quot;/&gt;&lt;wsp:rsid wsp:val=&quot;009D6081&quot;/&gt;&lt;wsp:rsid wsp:val=&quot;009D6257&quot;/&gt;&lt;wsp:rsid wsp:val=&quot;009D62A3&quot;/&gt;&lt;wsp:rsid wsp:val=&quot;009D6EEE&quot;/&gt;&lt;wsp:rsid wsp:val=&quot;009D7FA9&quot;/&gt;&lt;wsp:rsid wsp:val=&quot;009E033A&quot;/&gt;&lt;wsp:rsid wsp:val=&quot;009E0849&quot;/&gt;&lt;wsp:rsid wsp:val=&quot;009E1AD5&quot;/&gt;&lt;wsp:rsid wsp:val=&quot;009E1E2D&quot;/&gt;&lt;wsp:rsid wsp:val=&quot;009E2622&quot;/&gt;&lt;wsp:rsid wsp:val=&quot;009E3077&quot;/&gt;&lt;wsp:rsid wsp:val=&quot;009E5D81&quot;/&gt;&lt;wsp:rsid wsp:val=&quot;009E6219&quot;/&gt;&lt;wsp:rsid wsp:val=&quot;009E63B8&quot;/&gt;&lt;wsp:rsid wsp:val=&quot;009E6C5E&quot;/&gt;&lt;wsp:rsid wsp:val=&quot;009E72E2&quot;/&gt;&lt;wsp:rsid wsp:val=&quot;009E7D9E&quot;/&gt;&lt;wsp:rsid wsp:val=&quot;009F0259&quot;/&gt;&lt;wsp:rsid wsp:val=&quot;009F06DF&quot;/&gt;&lt;wsp:rsid wsp:val=&quot;009F1C7B&quot;/&gt;&lt;wsp:rsid wsp:val=&quot;009F2CBA&quot;/&gt;&lt;wsp:rsid wsp:val=&quot;009F4660&quot;/&gt;&lt;wsp:rsid wsp:val=&quot;009F4B91&quot;/&gt;&lt;wsp:rsid wsp:val=&quot;009F5350&quot;/&gt;&lt;wsp:rsid wsp:val=&quot;009F64B4&quot;/&gt;&lt;wsp:rsid wsp:val=&quot;009F65E4&quot;/&gt;&lt;wsp:rsid wsp:val=&quot;009F6DB6&quot;/&gt;&lt;wsp:rsid wsp:val=&quot;009F6EDC&quot;/&gt;&lt;wsp:rsid wsp:val=&quot;009F7A1A&quot;/&gt;&lt;wsp:rsid wsp:val=&quot;00A00BBC&quot;/&gt;&lt;wsp:rsid wsp:val=&quot;00A02EFB&quot;/&gt;&lt;wsp:rsid wsp:val=&quot;00A04094&quot;/&gt;&lt;wsp:rsid wsp:val=&quot;00A042A7&quot;/&gt;&lt;wsp:rsid wsp:val=&quot;00A0457F&quot;/&gt;&lt;wsp:rsid wsp:val=&quot;00A04A14&quot;/&gt;&lt;wsp:rsid wsp:val=&quot;00A04B97&quot;/&gt;&lt;wsp:rsid wsp:val=&quot;00A051D6&quot;/&gt;&lt;wsp:rsid wsp:val=&quot;00A05A0E&quot;/&gt;&lt;wsp:rsid wsp:val=&quot;00A07573&quot;/&gt;&lt;wsp:rsid wsp:val=&quot;00A104D7&quot;/&gt;&lt;wsp:rsid wsp:val=&quot;00A11285&quot;/&gt;&lt;wsp:rsid wsp:val=&quot;00A120A6&quot;/&gt;&lt;wsp:rsid wsp:val=&quot;00A1232B&quot;/&gt;&lt;wsp:rsid wsp:val=&quot;00A128FC&quot;/&gt;&lt;wsp:rsid wsp:val=&quot;00A12996&quot;/&gt;&lt;wsp:rsid wsp:val=&quot;00A12C7C&quot;/&gt;&lt;wsp:rsid wsp:val=&quot;00A12FAB&quot;/&gt;&lt;wsp:rsid wsp:val=&quot;00A13670&quot;/&gt;&lt;wsp:rsid wsp:val=&quot;00A14660&quot;/&gt;&lt;wsp:rsid wsp:val=&quot;00A14B33&quot;/&gt;&lt;wsp:rsid wsp:val=&quot;00A14CDD&quot;/&gt;&lt;wsp:rsid wsp:val=&quot;00A14F8B&quot;/&gt;&lt;wsp:rsid wsp:val=&quot;00A1693D&quot;/&gt;&lt;wsp:rsid wsp:val=&quot;00A17F1D&quot;/&gt;&lt;wsp:rsid wsp:val=&quot;00A209E8&quot;/&gt;&lt;wsp:rsid wsp:val=&quot;00A215EB&quot;/&gt;&lt;wsp:rsid wsp:val=&quot;00A2201B&quot;/&gt;&lt;wsp:rsid wsp:val=&quot;00A2260D&quot;/&gt;&lt;wsp:rsid wsp:val=&quot;00A2264D&quot;/&gt;&lt;wsp:rsid wsp:val=&quot;00A2288A&quot;/&gt;&lt;wsp:rsid wsp:val=&quot;00A2330C&quot;/&gt;&lt;wsp:rsid wsp:val=&quot;00A233E6&quot;/&gt;&lt;wsp:rsid wsp:val=&quot;00A2360B&quot;/&gt;&lt;wsp:rsid wsp:val=&quot;00A23E19&quot;/&gt;&lt;wsp:rsid wsp:val=&quot;00A241E3&quot;/&gt;&lt;wsp:rsid wsp:val=&quot;00A25089&quot;/&gt;&lt;wsp:rsid wsp:val=&quot;00A254D9&quot;/&gt;&lt;wsp:rsid wsp:val=&quot;00A25C9D&quot;/&gt;&lt;wsp:rsid wsp:val=&quot;00A25EEC&quot;/&gt;&lt;wsp:rsid wsp:val=&quot;00A26077&quot;/&gt;&lt;wsp:rsid wsp:val=&quot;00A262E3&quot;/&gt;&lt;wsp:rsid wsp:val=&quot;00A264E7&quot;/&gt;&lt;wsp:rsid wsp:val=&quot;00A26A09&quot;/&gt;&lt;wsp:rsid wsp:val=&quot;00A26A81&quot;/&gt;&lt;wsp:rsid wsp:val=&quot;00A270FE&quot;/&gt;&lt;wsp:rsid wsp:val=&quot;00A275D2&quot;/&gt;&lt;wsp:rsid wsp:val=&quot;00A31078&quot;/&gt;&lt;wsp:rsid wsp:val=&quot;00A3166D&quot;/&gt;&lt;wsp:rsid wsp:val=&quot;00A31754&quot;/&gt;&lt;wsp:rsid wsp:val=&quot;00A31C4E&quot;/&gt;&lt;wsp:rsid wsp:val=&quot;00A32500&quot;/&gt;&lt;wsp:rsid wsp:val=&quot;00A325E6&quot;/&gt;&lt;wsp:rsid wsp:val=&quot;00A335A7&quot;/&gt;&lt;wsp:rsid wsp:val=&quot;00A33999&quot;/&gt;&lt;wsp:rsid wsp:val=&quot;00A34587&quot;/&gt;&lt;wsp:rsid wsp:val=&quot;00A356D5&quot;/&gt;&lt;wsp:rsid wsp:val=&quot;00A365C4&quot;/&gt;&lt;wsp:rsid wsp:val=&quot;00A368CE&quot;/&gt;&lt;wsp:rsid wsp:val=&quot;00A36CF6&quot;/&gt;&lt;wsp:rsid wsp:val=&quot;00A37C49&quot;/&gt;&lt;wsp:rsid wsp:val=&quot;00A40A46&quot;/&gt;&lt;wsp:rsid wsp:val=&quot;00A40EFD&quot;/&gt;&lt;wsp:rsid wsp:val=&quot;00A4184D&quot;/&gt;&lt;wsp:rsid wsp:val=&quot;00A418AC&quot;/&gt;&lt;wsp:rsid wsp:val=&quot;00A42343&quot;/&gt;&lt;wsp:rsid wsp:val=&quot;00A42E6A&quot;/&gt;&lt;wsp:rsid wsp:val=&quot;00A432B3&quot;/&gt;&lt;wsp:rsid wsp:val=&quot;00A44E63&quot;/&gt;&lt;wsp:rsid wsp:val=&quot;00A45742&quot;/&gt;&lt;wsp:rsid wsp:val=&quot;00A45C4A&quot;/&gt;&lt;wsp:rsid wsp:val=&quot;00A45F3D&quot;/&gt;&lt;wsp:rsid wsp:val=&quot;00A45F97&quot;/&gt;&lt;wsp:rsid wsp:val=&quot;00A46DEF&quot;/&gt;&lt;wsp:rsid wsp:val=&quot;00A50D28&quot;/&gt;&lt;wsp:rsid wsp:val=&quot;00A50D9D&quot;/&gt;&lt;wsp:rsid wsp:val=&quot;00A51251&quot;/&gt;&lt;wsp:rsid wsp:val=&quot;00A51F0F&quot;/&gt;&lt;wsp:rsid wsp:val=&quot;00A525E8&quot;/&gt;&lt;wsp:rsid wsp:val=&quot;00A5261C&quot;/&gt;&lt;wsp:rsid wsp:val=&quot;00A52ABE&quot;/&gt;&lt;wsp:rsid wsp:val=&quot;00A52E85&quot;/&gt;&lt;wsp:rsid wsp:val=&quot;00A53000&quot;/&gt;&lt;wsp:rsid wsp:val=&quot;00A537FD&quot;/&gt;&lt;wsp:rsid wsp:val=&quot;00A53D37&quot;/&gt;&lt;wsp:rsid wsp:val=&quot;00A545C6&quot;/&gt;&lt;wsp:rsid wsp:val=&quot;00A559FD&quot;/&gt;&lt;wsp:rsid wsp:val=&quot;00A5630F&quot;/&gt;&lt;wsp:rsid wsp:val=&quot;00A565F9&quot;/&gt;&lt;wsp:rsid wsp:val=&quot;00A57031&quot;/&gt;&lt;wsp:rsid wsp:val=&quot;00A574EE&quot;/&gt;&lt;wsp:rsid wsp:val=&quot;00A5795E&quot;/&gt;&lt;wsp:rsid wsp:val=&quot;00A57E43&quot;/&gt;&lt;wsp:rsid wsp:val=&quot;00A60264&quot;/&gt;&lt;wsp:rsid wsp:val=&quot;00A609FB&quot;/&gt;&lt;wsp:rsid wsp:val=&quot;00A60DD9&quot;/&gt;&lt;wsp:rsid wsp:val=&quot;00A60FB1&quot;/&gt;&lt;wsp:rsid wsp:val=&quot;00A60FBF&quot;/&gt;&lt;wsp:rsid wsp:val=&quot;00A61072&quot;/&gt;&lt;wsp:rsid wsp:val=&quot;00A61666&quot;/&gt;&lt;wsp:rsid wsp:val=&quot;00A619F6&quot;/&gt;&lt;wsp:rsid wsp:val=&quot;00A61DEC&quot;/&gt;&lt;wsp:rsid wsp:val=&quot;00A62407&quot;/&gt;&lt;wsp:rsid wsp:val=&quot;00A6254D&quot;/&gt;&lt;wsp:rsid wsp:val=&quot;00A637F3&quot;/&gt;&lt;wsp:rsid wsp:val=&quot;00A63D25&quot;/&gt;&lt;wsp:rsid wsp:val=&quot;00A644AB&quot;/&gt;&lt;wsp:rsid wsp:val=&quot;00A64FA5&quot;/&gt;&lt;wsp:rsid wsp:val=&quot;00A65197&quot;/&gt;&lt;wsp:rsid wsp:val=&quot;00A652D0&quot;/&gt;&lt;wsp:rsid wsp:val=&quot;00A65834&quot;/&gt;&lt;wsp:rsid wsp:val=&quot;00A6721E&quot;/&gt;&lt;wsp:rsid wsp:val=&quot;00A6734B&quot;/&gt;&lt;wsp:rsid wsp:val=&quot;00A6793C&quot;/&gt;&lt;wsp:rsid wsp:val=&quot;00A67E24&quot;/&gt;&lt;wsp:rsid wsp:val=&quot;00A70A7E&quot;/&gt;&lt;wsp:rsid wsp:val=&quot;00A70AD2&quot;/&gt;&lt;wsp:rsid wsp:val=&quot;00A70BD4&quot;/&gt;&lt;wsp:rsid wsp:val=&quot;00A7163F&quot;/&gt;&lt;wsp:rsid wsp:val=&quot;00A720A6&quot;/&gt;&lt;wsp:rsid wsp:val=&quot;00A72D77&quot;/&gt;&lt;wsp:rsid wsp:val=&quot;00A73D96&quot;/&gt;&lt;wsp:rsid wsp:val=&quot;00A7434A&quot;/&gt;&lt;wsp:rsid wsp:val=&quot;00A74844&quot;/&gt;&lt;wsp:rsid wsp:val=&quot;00A74899&quot;/&gt;&lt;wsp:rsid wsp:val=&quot;00A74993&quot;/&gt;&lt;wsp:rsid wsp:val=&quot;00A75404&quot;/&gt;&lt;wsp:rsid wsp:val=&quot;00A75E9F&quot;/&gt;&lt;wsp:rsid wsp:val=&quot;00A75F87&quot;/&gt;&lt;wsp:rsid wsp:val=&quot;00A769E5&quot;/&gt;&lt;wsp:rsid wsp:val=&quot;00A77A73&quot;/&gt;&lt;wsp:rsid wsp:val=&quot;00A8077D&quot;/&gt;&lt;wsp:rsid wsp:val=&quot;00A8177D&quot;/&gt;&lt;wsp:rsid wsp:val=&quot;00A8269D&quot;/&gt;&lt;wsp:rsid wsp:val=&quot;00A829C0&quot;/&gt;&lt;wsp:rsid wsp:val=&quot;00A82B01&quot;/&gt;&lt;wsp:rsid wsp:val=&quot;00A82B53&quot;/&gt;&lt;wsp:rsid wsp:val=&quot;00A82F88&quot;/&gt;&lt;wsp:rsid wsp:val=&quot;00A82FE1&quot;/&gt;&lt;wsp:rsid wsp:val=&quot;00A83655&quot;/&gt;&lt;wsp:rsid wsp:val=&quot;00A83E00&quot;/&gt;&lt;wsp:rsid wsp:val=&quot;00A84B98&quot;/&gt;&lt;wsp:rsid wsp:val=&quot;00A84FCA&quot;/&gt;&lt;wsp:rsid wsp:val=&quot;00A8547A&quot;/&gt;&lt;wsp:rsid wsp:val=&quot;00A85F53&quot;/&gt;&lt;wsp:rsid wsp:val=&quot;00A85F9B&quot;/&gt;&lt;wsp:rsid wsp:val=&quot;00A861D9&quot;/&gt;&lt;wsp:rsid wsp:val=&quot;00A86CFB&quot;/&gt;&lt;wsp:rsid wsp:val=&quot;00A904B3&quot;/&gt;&lt;wsp:rsid wsp:val=&quot;00A90B23&quot;/&gt;&lt;wsp:rsid wsp:val=&quot;00A91AB4&quot;/&gt;&lt;wsp:rsid wsp:val=&quot;00A91F50&quot;/&gt;&lt;wsp:rsid wsp:val=&quot;00A927F1&quot;/&gt;&lt;wsp:rsid wsp:val=&quot;00A939F5&quot;/&gt;&lt;wsp:rsid wsp:val=&quot;00A93C2A&quot;/&gt;&lt;wsp:rsid wsp:val=&quot;00A93ECA&quot;/&gt;&lt;wsp:rsid wsp:val=&quot;00A95D8B&quot;/&gt;&lt;wsp:rsid wsp:val=&quot;00A9626C&quot;/&gt;&lt;wsp:rsid wsp:val=&quot;00A96793&quot;/&gt;&lt;wsp:rsid wsp:val=&quot;00A979F5&quot;/&gt;&lt;wsp:rsid wsp:val=&quot;00A97B3A&quot;/&gt;&lt;wsp:rsid wsp:val=&quot;00AA1101&quot;/&gt;&lt;wsp:rsid wsp:val=&quot;00AA23A1&quot;/&gt;&lt;wsp:rsid wsp:val=&quot;00AA25B1&quot;/&gt;&lt;wsp:rsid wsp:val=&quot;00AA2AF2&quot;/&gt;&lt;wsp:rsid wsp:val=&quot;00AA3532&quot;/&gt;&lt;wsp:rsid wsp:val=&quot;00AA44B0&quot;/&gt;&lt;wsp:rsid wsp:val=&quot;00AA4F15&quot;/&gt;&lt;wsp:rsid wsp:val=&quot;00AA54C4&quot;/&gt;&lt;wsp:rsid wsp:val=&quot;00AB0665&quot;/&gt;&lt;wsp:rsid wsp:val=&quot;00AB0B44&quot;/&gt;&lt;wsp:rsid wsp:val=&quot;00AB23C8&quot;/&gt;&lt;wsp:rsid wsp:val=&quot;00AB5034&quot;/&gt;&lt;wsp:rsid wsp:val=&quot;00AB54AC&quot;/&gt;&lt;wsp:rsid wsp:val=&quot;00AB560A&quot;/&gt;&lt;wsp:rsid wsp:val=&quot;00AB5B1C&quot;/&gt;&lt;wsp:rsid wsp:val=&quot;00AB5E33&quot;/&gt;&lt;wsp:rsid wsp:val=&quot;00AB6862&quot;/&gt;&lt;wsp:rsid wsp:val=&quot;00AB7968&quot;/&gt;&lt;wsp:rsid wsp:val=&quot;00AC0270&quot;/&gt;&lt;wsp:rsid wsp:val=&quot;00AC11CC&quot;/&gt;&lt;wsp:rsid wsp:val=&quot;00AC13BE&quot;/&gt;&lt;wsp:rsid wsp:val=&quot;00AC1F19&quot;/&gt;&lt;wsp:rsid wsp:val=&quot;00AC33DA&quot;/&gt;&lt;wsp:rsid wsp:val=&quot;00AC3C09&quot;/&gt;&lt;wsp:rsid wsp:val=&quot;00AC3EA3&quot;/&gt;&lt;wsp:rsid wsp:val=&quot;00AC43FA&quot;/&gt;&lt;wsp:rsid wsp:val=&quot;00AC58CE&quot;/&gt;&lt;wsp:rsid wsp:val=&quot;00AC5F9A&quot;/&gt;&lt;wsp:rsid wsp:val=&quot;00AC658B&quot;/&gt;&lt;wsp:rsid wsp:val=&quot;00AC65C2&quot;/&gt;&lt;wsp:rsid wsp:val=&quot;00AC760A&quot;/&gt;&lt;wsp:rsid wsp:val=&quot;00AC792D&quot;/&gt;&lt;wsp:rsid wsp:val=&quot;00AD0567&quot;/&gt;&lt;wsp:rsid wsp:val=&quot;00AD06B8&quot;/&gt;&lt;wsp:rsid wsp:val=&quot;00AD08D0&quot;/&gt;&lt;wsp:rsid wsp:val=&quot;00AD1354&quot;/&gt;&lt;wsp:rsid wsp:val=&quot;00AD14D1&quot;/&gt;&lt;wsp:rsid wsp:val=&quot;00AD1789&quot;/&gt;&lt;wsp:rsid wsp:val=&quot;00AD1AAF&quot;/&gt;&lt;wsp:rsid wsp:val=&quot;00AD275A&quot;/&gt;&lt;wsp:rsid wsp:val=&quot;00AD2C34&quot;/&gt;&lt;wsp:rsid wsp:val=&quot;00AD359B&quot;/&gt;&lt;wsp:rsid wsp:val=&quot;00AD4377&quot;/&gt;&lt;wsp:rsid wsp:val=&quot;00AD509B&quot;/&gt;&lt;wsp:rsid wsp:val=&quot;00AD5537&quot;/&gt;&lt;wsp:rsid wsp:val=&quot;00AD57F1&quot;/&gt;&lt;wsp:rsid wsp:val=&quot;00AD5836&quot;/&gt;&lt;wsp:rsid wsp:val=&quot;00AD5DEC&quot;/&gt;&lt;wsp:rsid wsp:val=&quot;00AD6596&quot;/&gt;&lt;wsp:rsid wsp:val=&quot;00AD6F4F&quot;/&gt;&lt;wsp:rsid wsp:val=&quot;00AD74AF&quot;/&gt;&lt;wsp:rsid wsp:val=&quot;00AD7706&quot;/&gt;&lt;wsp:rsid wsp:val=&quot;00AD7749&quot;/&gt;&lt;wsp:rsid wsp:val=&quot;00AD780D&quot;/&gt;&lt;wsp:rsid wsp:val=&quot;00AD796C&quot;/&gt;&lt;wsp:rsid wsp:val=&quot;00AE0234&quot;/&gt;&lt;wsp:rsid wsp:val=&quot;00AE0475&quot;/&gt;&lt;wsp:rsid wsp:val=&quot;00AE0BF8&quot;/&gt;&lt;wsp:rsid wsp:val=&quot;00AE11AD&quot;/&gt;&lt;wsp:rsid wsp:val=&quot;00AE1536&quot;/&gt;&lt;wsp:rsid wsp:val=&quot;00AE1741&quot;/&gt;&lt;wsp:rsid wsp:val=&quot;00AE196D&quot;/&gt;&lt;wsp:rsid wsp:val=&quot;00AE22A7&quot;/&gt;&lt;wsp:rsid wsp:val=&quot;00AE22E1&quot;/&gt;&lt;wsp:rsid wsp:val=&quot;00AE32D8&quot;/&gt;&lt;wsp:rsid wsp:val=&quot;00AE3908&quot;/&gt;&lt;wsp:rsid wsp:val=&quot;00AE3B9D&quot;/&gt;&lt;wsp:rsid wsp:val=&quot;00AE3BDF&quot;/&gt;&lt;wsp:rsid wsp:val=&quot;00AE4C20&quot;/&gt;&lt;wsp:rsid wsp:val=&quot;00AE5FDA&quot;/&gt;&lt;wsp:rsid wsp:val=&quot;00AE6194&quot;/&gt;&lt;wsp:rsid wsp:val=&quot;00AF0FA0&quot;/&gt;&lt;wsp:rsid wsp:val=&quot;00AF1572&quot;/&gt;&lt;wsp:rsid wsp:val=&quot;00AF190C&quot;/&gt;&lt;wsp:rsid wsp:val=&quot;00AF222F&quot;/&gt;&lt;wsp:rsid wsp:val=&quot;00AF428E&quot;/&gt;&lt;wsp:rsid wsp:val=&quot;00AF50BB&quot;/&gt;&lt;wsp:rsid wsp:val=&quot;00AF56EF&quot;/&gt;&lt;wsp:rsid wsp:val=&quot;00AF6562&quot;/&gt;&lt;wsp:rsid wsp:val=&quot;00AF6789&quot;/&gt;&lt;wsp:rsid wsp:val=&quot;00AF6A22&quot;/&gt;&lt;wsp:rsid wsp:val=&quot;00AF6A85&quot;/&gt;&lt;wsp:rsid wsp:val=&quot;00AF6D2B&quot;/&gt;&lt;wsp:rsid wsp:val=&quot;00AF6E4E&quot;/&gt;&lt;wsp:rsid wsp:val=&quot;00AF74CA&quot;/&gt;&lt;wsp:rsid wsp:val=&quot;00AF78F8&quot;/&gt;&lt;wsp:rsid wsp:val=&quot;00AF7D8D&quot;/&gt;&lt;wsp:rsid wsp:val=&quot;00AF7EB0&quot;/&gt;&lt;wsp:rsid wsp:val=&quot;00B01763&quot;/&gt;&lt;wsp:rsid wsp:val=&quot;00B01CFF&quot;/&gt;&lt;wsp:rsid wsp:val=&quot;00B02E2E&quot;/&gt;&lt;wsp:rsid wsp:val=&quot;00B031E3&quot;/&gt;&lt;wsp:rsid wsp:val=&quot;00B03F77&quot;/&gt;&lt;wsp:rsid wsp:val=&quot;00B043A3&quot;/&gt;&lt;wsp:rsid wsp:val=&quot;00B04518&quot;/&gt;&lt;wsp:rsid wsp:val=&quot;00B04C4E&quot;/&gt;&lt;wsp:rsid wsp:val=&quot;00B04CC3&quot;/&gt;&lt;wsp:rsid wsp:val=&quot;00B062D5&quot;/&gt;&lt;wsp:rsid wsp:val=&quot;00B0630D&quot;/&gt;&lt;wsp:rsid wsp:val=&quot;00B06794&quot;/&gt;&lt;wsp:rsid wsp:val=&quot;00B07209&quot;/&gt;&lt;wsp:rsid wsp:val=&quot;00B07728&quot;/&gt;&lt;wsp:rsid wsp:val=&quot;00B07A75&quot;/&gt;&lt;wsp:rsid wsp:val=&quot;00B07CEF&quot;/&gt;&lt;wsp:rsid wsp:val=&quot;00B101CF&quot;/&gt;&lt;wsp:rsid wsp:val=&quot;00B1295D&quot;/&gt;&lt;wsp:rsid wsp:val=&quot;00B131EB&quot;/&gt;&lt;wsp:rsid wsp:val=&quot;00B1330E&quot;/&gt;&lt;wsp:rsid wsp:val=&quot;00B13982&quot;/&gt;&lt;wsp:rsid wsp:val=&quot;00B13D61&quot;/&gt;&lt;wsp:rsid wsp:val=&quot;00B144EB&quot;/&gt;&lt;wsp:rsid wsp:val=&quot;00B14501&quot;/&gt;&lt;wsp:rsid wsp:val=&quot;00B149AE&quot;/&gt;&lt;wsp:rsid wsp:val=&quot;00B151DF&quot;/&gt;&lt;wsp:rsid wsp:val=&quot;00B15835&quot;/&gt;&lt;wsp:rsid wsp:val=&quot;00B15E10&quot;/&gt;&lt;wsp:rsid wsp:val=&quot;00B16EEE&quot;/&gt;&lt;wsp:rsid wsp:val=&quot;00B170CB&quot;/&gt;&lt;wsp:rsid wsp:val=&quot;00B174C5&quot;/&gt;&lt;wsp:rsid wsp:val=&quot;00B174D2&quot;/&gt;&lt;wsp:rsid wsp:val=&quot;00B20999&quot;/&gt;&lt;wsp:rsid wsp:val=&quot;00B21A28&quot;/&gt;&lt;wsp:rsid wsp:val=&quot;00B22DFC&quot;/&gt;&lt;wsp:rsid wsp:val=&quot;00B236D5&quot;/&gt;&lt;wsp:rsid wsp:val=&quot;00B24830&quot;/&gt;&lt;wsp:rsid wsp:val=&quot;00B24EEF&quot;/&gt;&lt;wsp:rsid wsp:val=&quot;00B257D1&quot;/&gt;&lt;wsp:rsid wsp:val=&quot;00B25CED&quot;/&gt;&lt;wsp:rsid wsp:val=&quot;00B25E72&quot;/&gt;&lt;wsp:rsid wsp:val=&quot;00B265DF&quot;/&gt;&lt;wsp:rsid wsp:val=&quot;00B26D32&quot;/&gt;&lt;wsp:rsid wsp:val=&quot;00B27B71&quot;/&gt;&lt;wsp:rsid wsp:val=&quot;00B27DFB&quot;/&gt;&lt;wsp:rsid wsp:val=&quot;00B301B0&quot;/&gt;&lt;wsp:rsid wsp:val=&quot;00B306A2&quot;/&gt;&lt;wsp:rsid wsp:val=&quot;00B30A0C&quot;/&gt;&lt;wsp:rsid wsp:val=&quot;00B31072&quot;/&gt;&lt;wsp:rsid wsp:val=&quot;00B31219&quot;/&gt;&lt;wsp:rsid wsp:val=&quot;00B31657&quot;/&gt;&lt;wsp:rsid wsp:val=&quot;00B31763&quot;/&gt;&lt;wsp:rsid wsp:val=&quot;00B33223&quot;/&gt;&lt;wsp:rsid wsp:val=&quot;00B33477&quot;/&gt;&lt;wsp:rsid wsp:val=&quot;00B34B5D&quot;/&gt;&lt;wsp:rsid wsp:val=&quot;00B351D8&quot;/&gt;&lt;wsp:rsid wsp:val=&quot;00B3525F&quot;/&gt;&lt;wsp:rsid wsp:val=&quot;00B3631E&quot;/&gt;&lt;wsp:rsid wsp:val=&quot;00B37225&quot;/&gt;&lt;wsp:rsid wsp:val=&quot;00B4131D&quot;/&gt;&lt;wsp:rsid wsp:val=&quot;00B417C9&quot;/&gt;&lt;wsp:rsid wsp:val=&quot;00B41D49&quot;/&gt;&lt;wsp:rsid wsp:val=&quot;00B42464&quot;/&gt;&lt;wsp:rsid wsp:val=&quot;00B42693&quot;/&gt;&lt;wsp:rsid wsp:val=&quot;00B42BE9&quot;/&gt;&lt;wsp:rsid wsp:val=&quot;00B42C06&quot;/&gt;&lt;wsp:rsid wsp:val=&quot;00B42E94&quot;/&gt;&lt;wsp:rsid wsp:val=&quot;00B4404F&quot;/&gt;&lt;wsp:rsid wsp:val=&quot;00B44288&quot;/&gt;&lt;wsp:rsid wsp:val=&quot;00B443A4&quot;/&gt;&lt;wsp:rsid wsp:val=&quot;00B4586E&quot;/&gt;&lt;wsp:rsid wsp:val=&quot;00B45A8C&quot;/&gt;&lt;wsp:rsid wsp:val=&quot;00B46777&quot;/&gt;&lt;wsp:rsid wsp:val=&quot;00B468DE&quot;/&gt;&lt;wsp:rsid wsp:val=&quot;00B477C4&quot;/&gt;&lt;wsp:rsid wsp:val=&quot;00B5007A&quot;/&gt;&lt;wsp:rsid wsp:val=&quot;00B500AD&quot;/&gt;&lt;wsp:rsid wsp:val=&quot;00B5060E&quot;/&gt;&lt;wsp:rsid wsp:val=&quot;00B532FD&quot;/&gt;&lt;wsp:rsid wsp:val=&quot;00B53413&quot;/&gt;&lt;wsp:rsid wsp:val=&quot;00B53664&quot;/&gt;&lt;wsp:rsid wsp:val=&quot;00B53727&quot;/&gt;&lt;wsp:rsid wsp:val=&quot;00B53868&quot;/&gt;&lt;wsp:rsid wsp:val=&quot;00B55BA1&quot;/&gt;&lt;wsp:rsid wsp:val=&quot;00B55C0E&quot;/&gt;&lt;wsp:rsid wsp:val=&quot;00B566B3&quot;/&gt;&lt;wsp:rsid wsp:val=&quot;00B5675C&quot;/&gt;&lt;wsp:rsid wsp:val=&quot;00B56B22&quot;/&gt;&lt;wsp:rsid wsp:val=&quot;00B56D8C&quot;/&gt;&lt;wsp:rsid wsp:val=&quot;00B56F1D&quot;/&gt;&lt;wsp:rsid wsp:val=&quot;00B5709C&quot;/&gt;&lt;wsp:rsid wsp:val=&quot;00B5710A&quot;/&gt;&lt;wsp:rsid wsp:val=&quot;00B57CC2&quot;/&gt;&lt;wsp:rsid wsp:val=&quot;00B603C4&quot;/&gt;&lt;wsp:rsid wsp:val=&quot;00B60593&quot;/&gt;&lt;wsp:rsid wsp:val=&quot;00B6128B&quot;/&gt;&lt;wsp:rsid wsp:val=&quot;00B616BB&quot;/&gt;&lt;wsp:rsid wsp:val=&quot;00B61CE3&quot;/&gt;&lt;wsp:rsid wsp:val=&quot;00B62011&quot;/&gt;&lt;wsp:rsid wsp:val=&quot;00B6260A&quot;/&gt;&lt;wsp:rsid wsp:val=&quot;00B62934&quot;/&gt;&lt;wsp:rsid wsp:val=&quot;00B62ABF&quot;/&gt;&lt;wsp:rsid wsp:val=&quot;00B62EED&quot;/&gt;&lt;wsp:rsid wsp:val=&quot;00B63123&quot;/&gt;&lt;wsp:rsid wsp:val=&quot;00B64141&quot;/&gt;&lt;wsp:rsid wsp:val=&quot;00B657B8&quot;/&gt;&lt;wsp:rsid wsp:val=&quot;00B65F77&quot;/&gt;&lt;wsp:rsid wsp:val=&quot;00B667AE&quot;/&gt;&lt;wsp:rsid wsp:val=&quot;00B66EF1&quot;/&gt;&lt;wsp:rsid wsp:val=&quot;00B67783&quot;/&gt;&lt;wsp:rsid wsp:val=&quot;00B67C3C&quot;/&gt;&lt;wsp:rsid wsp:val=&quot;00B70202&quot;/&gt;&lt;wsp:rsid wsp:val=&quot;00B70582&quot;/&gt;&lt;wsp:rsid wsp:val=&quot;00B70B15&quot;/&gt;&lt;wsp:rsid wsp:val=&quot;00B70C13&quot;/&gt;&lt;wsp:rsid wsp:val=&quot;00B70D07&quot;/&gt;&lt;wsp:rsid wsp:val=&quot;00B70EBF&quot;/&gt;&lt;wsp:rsid wsp:val=&quot;00B71875&quot;/&gt;&lt;wsp:rsid wsp:val=&quot;00B7250A&quot;/&gt;&lt;wsp:rsid wsp:val=&quot;00B72669&quot;/&gt;&lt;wsp:rsid wsp:val=&quot;00B72BD8&quot;/&gt;&lt;wsp:rsid wsp:val=&quot;00B72C5E&quot;/&gt;&lt;wsp:rsid wsp:val=&quot;00B72CA0&quot;/&gt;&lt;wsp:rsid wsp:val=&quot;00B736B9&quot;/&gt;&lt;wsp:rsid wsp:val=&quot;00B74A92&quot;/&gt;&lt;wsp:rsid wsp:val=&quot;00B74B06&quot;/&gt;&lt;wsp:rsid wsp:val=&quot;00B771F6&quot;/&gt;&lt;wsp:rsid wsp:val=&quot;00B77245&quot;/&gt;&lt;wsp:rsid wsp:val=&quot;00B8100A&quot;/&gt;&lt;wsp:rsid wsp:val=&quot;00B81889&quot;/&gt;&lt;wsp:rsid wsp:val=&quot;00B81FD4&quot;/&gt;&lt;wsp:rsid wsp:val=&quot;00B824BD&quot;/&gt;&lt;wsp:rsid wsp:val=&quot;00B82959&quot;/&gt;&lt;wsp:rsid wsp:val=&quot;00B829BE&quot;/&gt;&lt;wsp:rsid wsp:val=&quot;00B836B3&quot;/&gt;&lt;wsp:rsid wsp:val=&quot;00B845B4&quot;/&gt;&lt;wsp:rsid wsp:val=&quot;00B8477C&quot;/&gt;&lt;wsp:rsid wsp:val=&quot;00B84920&quot;/&gt;&lt;wsp:rsid wsp:val=&quot;00B84B27&quot;/&gt;&lt;wsp:rsid wsp:val=&quot;00B8556A&quot;/&gt;&lt;wsp:rsid wsp:val=&quot;00B85B62&quot;/&gt;&lt;wsp:rsid wsp:val=&quot;00B85DD0&quot;/&gt;&lt;wsp:rsid wsp:val=&quot;00B872EA&quot;/&gt;&lt;wsp:rsid wsp:val=&quot;00B874DF&quot;/&gt;&lt;wsp:rsid wsp:val=&quot;00B877C5&quot;/&gt;&lt;wsp:rsid wsp:val=&quot;00B90D66&quot;/&gt;&lt;wsp:rsid wsp:val=&quot;00B90E38&quot;/&gt;&lt;wsp:rsid wsp:val=&quot;00B9218F&quot;/&gt;&lt;wsp:rsid wsp:val=&quot;00B92600&quot;/&gt;&lt;wsp:rsid wsp:val=&quot;00B930BC&quot;/&gt;&lt;wsp:rsid wsp:val=&quot;00B932F1&quot;/&gt;&lt;wsp:rsid wsp:val=&quot;00B93C7E&quot;/&gt;&lt;wsp:rsid wsp:val=&quot;00B93F13&quot;/&gt;&lt;wsp:rsid wsp:val=&quot;00B94B79&quot;/&gt;&lt;wsp:rsid wsp:val=&quot;00B94E56&quot;/&gt;&lt;wsp:rsid wsp:val=&quot;00B95B9E&quot;/&gt;&lt;wsp:rsid wsp:val=&quot;00B9601F&quot;/&gt;&lt;wsp:rsid wsp:val=&quot;00B96BE8&quot;/&gt;&lt;wsp:rsid wsp:val=&quot;00B979CD&quot;/&gt;&lt;wsp:rsid wsp:val=&quot;00B97C3D&quot;/&gt;&lt;wsp:rsid wsp:val=&quot;00B97EBB&quot;/&gt;&lt;wsp:rsid wsp:val=&quot;00B97FCD&quot;/&gt;&lt;wsp:rsid wsp:val=&quot;00BA01E5&quot;/&gt;&lt;wsp:rsid wsp:val=&quot;00BA0EA7&quot;/&gt;&lt;wsp:rsid wsp:val=&quot;00BA0ED7&quot;/&gt;&lt;wsp:rsid wsp:val=&quot;00BA10E0&quot;/&gt;&lt;wsp:rsid wsp:val=&quot;00BA1FFC&quot;/&gt;&lt;wsp:rsid wsp:val=&quot;00BA3060&quot;/&gt;&lt;wsp:rsid wsp:val=&quot;00BA3B0D&quot;/&gt;&lt;wsp:rsid wsp:val=&quot;00BA3D4C&quot;/&gt;&lt;wsp:rsid wsp:val=&quot;00BA4143&quot;/&gt;&lt;wsp:rsid wsp:val=&quot;00BA4979&quot;/&gt;&lt;wsp:rsid wsp:val=&quot;00BA59B8&quot;/&gt;&lt;wsp:rsid wsp:val=&quot;00BA5BB5&quot;/&gt;&lt;wsp:rsid wsp:val=&quot;00BA6366&quot;/&gt;&lt;wsp:rsid wsp:val=&quot;00BA6AF4&quot;/&gt;&lt;wsp:rsid wsp:val=&quot;00BA6C72&quot;/&gt;&lt;wsp:rsid wsp:val=&quot;00BA7159&quot;/&gt;&lt;wsp:rsid wsp:val=&quot;00BA72CB&quot;/&gt;&lt;wsp:rsid wsp:val=&quot;00BB02F1&quot;/&gt;&lt;wsp:rsid wsp:val=&quot;00BB089C&quot;/&gt;&lt;wsp:rsid wsp:val=&quot;00BB09CD&quot;/&gt;&lt;wsp:rsid wsp:val=&quot;00BB1AB6&quot;/&gt;&lt;wsp:rsid wsp:val=&quot;00BB44F4&quot;/&gt;&lt;wsp:rsid wsp:val=&quot;00BB46BD&quot;/&gt;&lt;wsp:rsid wsp:val=&quot;00BB5CF1&quot;/&gt;&lt;wsp:rsid wsp:val=&quot;00BB693D&quot;/&gt;&lt;wsp:rsid wsp:val=&quot;00BB6B11&quot;/&gt;&lt;wsp:rsid wsp:val=&quot;00BB6F6B&quot;/&gt;&lt;wsp:rsid wsp:val=&quot;00BB6FEF&quot;/&gt;&lt;wsp:rsid wsp:val=&quot;00BB7BA0&quot;/&gt;&lt;wsp:rsid wsp:val=&quot;00BC0705&quot;/&gt;&lt;wsp:rsid wsp:val=&quot;00BC10BF&quot;/&gt;&lt;wsp:rsid wsp:val=&quot;00BC1B82&quot;/&gt;&lt;wsp:rsid wsp:val=&quot;00BC2DDC&quot;/&gt;&lt;wsp:rsid wsp:val=&quot;00BC2FC7&quot;/&gt;&lt;wsp:rsid wsp:val=&quot;00BC3855&quot;/&gt;&lt;wsp:rsid wsp:val=&quot;00BC3CBF&quot;/&gt;&lt;wsp:rsid wsp:val=&quot;00BC4A3F&quot;/&gt;&lt;wsp:rsid wsp:val=&quot;00BC5468&quot;/&gt;&lt;wsp:rsid wsp:val=&quot;00BC59B7&quot;/&gt;&lt;wsp:rsid wsp:val=&quot;00BC68D9&quot;/&gt;&lt;wsp:rsid wsp:val=&quot;00BC6D78&quot;/&gt;&lt;wsp:rsid wsp:val=&quot;00BC7682&quot;/&gt;&lt;wsp:rsid wsp:val=&quot;00BD05D1&quot;/&gt;&lt;wsp:rsid wsp:val=&quot;00BD1110&quot;/&gt;&lt;wsp:rsid wsp:val=&quot;00BD3192&quot;/&gt;&lt;wsp:rsid wsp:val=&quot;00BD31C3&quot;/&gt;&lt;wsp:rsid wsp:val=&quot;00BD34DC&quot;/&gt;&lt;wsp:rsid wsp:val=&quot;00BD35E4&quot;/&gt;&lt;wsp:rsid wsp:val=&quot;00BD4341&quot;/&gt;&lt;wsp:rsid wsp:val=&quot;00BD66BF&quot;/&gt;&lt;wsp:rsid wsp:val=&quot;00BD7935&quot;/&gt;&lt;wsp:rsid wsp:val=&quot;00BD7AE2&quot;/&gt;&lt;wsp:rsid wsp:val=&quot;00BE005C&quot;/&gt;&lt;wsp:rsid wsp:val=&quot;00BE0A12&quot;/&gt;&lt;wsp:rsid wsp:val=&quot;00BE0C3C&quot;/&gt;&lt;wsp:rsid wsp:val=&quot;00BE1093&quot;/&gt;&lt;wsp:rsid wsp:val=&quot;00BE18EE&quot;/&gt;&lt;wsp:rsid wsp:val=&quot;00BE1E66&quot;/&gt;&lt;wsp:rsid wsp:val=&quot;00BE1FFD&quot;/&gt;&lt;wsp:rsid wsp:val=&quot;00BE2055&quot;/&gt;&lt;wsp:rsid wsp:val=&quot;00BE2445&quot;/&gt;&lt;wsp:rsid wsp:val=&quot;00BE28D3&quot;/&gt;&lt;wsp:rsid wsp:val=&quot;00BE2C7F&quot;/&gt;&lt;wsp:rsid wsp:val=&quot;00BE38E9&quot;/&gt;&lt;wsp:rsid wsp:val=&quot;00BE3CCB&quot;/&gt;&lt;wsp:rsid wsp:val=&quot;00BE3F27&quot;/&gt;&lt;wsp:rsid wsp:val=&quot;00BE5173&quot;/&gt;&lt;wsp:rsid wsp:val=&quot;00BE5550&quot;/&gt;&lt;wsp:rsid wsp:val=&quot;00BE5C7F&quot;/&gt;&lt;wsp:rsid wsp:val=&quot;00BE7ED4&quot;/&gt;&lt;wsp:rsid wsp:val=&quot;00BF0DF8&quot;/&gt;&lt;wsp:rsid wsp:val=&quot;00BF1801&quot;/&gt;&lt;wsp:rsid wsp:val=&quot;00BF1809&quot;/&gt;&lt;wsp:rsid wsp:val=&quot;00BF19CF&quot;/&gt;&lt;wsp:rsid wsp:val=&quot;00BF1B6D&quot;/&gt;&lt;wsp:rsid wsp:val=&quot;00BF2020&quot;/&gt;&lt;wsp:rsid wsp:val=&quot;00BF39C7&quot;/&gt;&lt;wsp:rsid wsp:val=&quot;00BF4BF7&quot;/&gt;&lt;wsp:rsid wsp:val=&quot;00BF4C74&quot;/&gt;&lt;wsp:rsid wsp:val=&quot;00BF5002&quot;/&gt;&lt;wsp:rsid wsp:val=&quot;00BF5866&quot;/&gt;&lt;wsp:rsid wsp:val=&quot;00BF5DEB&quot;/&gt;&lt;wsp:rsid wsp:val=&quot;00BF6559&quot;/&gt;&lt;wsp:rsid wsp:val=&quot;00BF791D&quot;/&gt;&lt;wsp:rsid wsp:val=&quot;00C00FC4&quot;/&gt;&lt;wsp:rsid wsp:val=&quot;00C010D4&quot;/&gt;&lt;wsp:rsid wsp:val=&quot;00C012A3&quot;/&gt;&lt;wsp:rsid wsp:val=&quot;00C0263C&quot;/&gt;&lt;wsp:rsid wsp:val=&quot;00C031C4&quot;/&gt;&lt;wsp:rsid wsp:val=&quot;00C04B76&quot;/&gt;&lt;wsp:rsid wsp:val=&quot;00C05978&quot;/&gt;&lt;wsp:rsid wsp:val=&quot;00C059EA&quot;/&gt;&lt;wsp:rsid wsp:val=&quot;00C05BA7&quot;/&gt;&lt;wsp:rsid wsp:val=&quot;00C067F4&quot;/&gt;&lt;wsp:rsid wsp:val=&quot;00C06C94&quot;/&gt;&lt;wsp:rsid wsp:val=&quot;00C078A6&quot;/&gt;&lt;wsp:rsid wsp:val=&quot;00C07A99&quot;/&gt;&lt;wsp:rsid wsp:val=&quot;00C07B35&quot;/&gt;&lt;wsp:rsid wsp:val=&quot;00C07BC3&quot;/&gt;&lt;wsp:rsid wsp:val=&quot;00C107A2&quot;/&gt;&lt;wsp:rsid wsp:val=&quot;00C11484&quot;/&gt;&lt;wsp:rsid wsp:val=&quot;00C11F23&quot;/&gt;&lt;wsp:rsid wsp:val=&quot;00C123E3&quot;/&gt;&lt;wsp:rsid wsp:val=&quot;00C12CC2&quot;/&gt;&lt;wsp:rsid wsp:val=&quot;00C12E10&quot;/&gt;&lt;wsp:rsid wsp:val=&quot;00C132E1&quot;/&gt;&lt;wsp:rsid wsp:val=&quot;00C1655B&quot;/&gt;&lt;wsp:rsid wsp:val=&quot;00C16CA4&quot;/&gt;&lt;wsp:rsid wsp:val=&quot;00C16EAE&quot;/&gt;&lt;wsp:rsid wsp:val=&quot;00C16F19&quot;/&gt;&lt;wsp:rsid wsp:val=&quot;00C17C78&quot;/&gt;&lt;wsp:rsid wsp:val=&quot;00C17C92&quot;/&gt;&lt;wsp:rsid wsp:val=&quot;00C20B53&quot;/&gt;&lt;wsp:rsid wsp:val=&quot;00C21813&quot;/&gt;&lt;wsp:rsid wsp:val=&quot;00C219B1&quot;/&gt;&lt;wsp:rsid wsp:val=&quot;00C21DCC&quot;/&gt;&lt;wsp:rsid wsp:val=&quot;00C2291C&quot;/&gt;&lt;wsp:rsid wsp:val=&quot;00C24AB4&quot;/&gt;&lt;wsp:rsid wsp:val=&quot;00C25049&quot;/&gt;&lt;wsp:rsid wsp:val=&quot;00C26A4C&quot;/&gt;&lt;wsp:rsid wsp:val=&quot;00C27EC9&quot;/&gt;&lt;wsp:rsid wsp:val=&quot;00C30262&quot;/&gt;&lt;wsp:rsid wsp:val=&quot;00C3079E&quot;/&gt;&lt;wsp:rsid wsp:val=&quot;00C30ECA&quot;/&gt;&lt;wsp:rsid wsp:val=&quot;00C323CA&quot;/&gt;&lt;wsp:rsid wsp:val=&quot;00C324FD&quot;/&gt;&lt;wsp:rsid wsp:val=&quot;00C32A3C&quot;/&gt;&lt;wsp:rsid wsp:val=&quot;00C33F04&quot;/&gt;&lt;wsp:rsid wsp:val=&quot;00C340D8&quot;/&gt;&lt;wsp:rsid wsp:val=&quot;00C34138&quot;/&gt;&lt;wsp:rsid wsp:val=&quot;00C3461C&quot;/&gt;&lt;wsp:rsid wsp:val=&quot;00C34A89&quot;/&gt;&lt;wsp:rsid wsp:val=&quot;00C35083&quot;/&gt;&lt;wsp:rsid wsp:val=&quot;00C350C3&quot;/&gt;&lt;wsp:rsid wsp:val=&quot;00C355B6&quot;/&gt;&lt;wsp:rsid wsp:val=&quot;00C36278&quot;/&gt;&lt;wsp:rsid wsp:val=&quot;00C365F6&quot;/&gt;&lt;wsp:rsid wsp:val=&quot;00C36FA6&quot;/&gt;&lt;wsp:rsid wsp:val=&quot;00C41F88&quot;/&gt;&lt;wsp:rsid wsp:val=&quot;00C42117&quot;/&gt;&lt;wsp:rsid wsp:val=&quot;00C42B95&quot;/&gt;&lt;wsp:rsid wsp:val=&quot;00C42F8E&quot;/&gt;&lt;wsp:rsid wsp:val=&quot;00C43F40&quot;/&gt;&lt;wsp:rsid wsp:val=&quot;00C465BA&quot;/&gt;&lt;wsp:rsid wsp:val=&quot;00C47254&quot;/&gt;&lt;wsp:rsid wsp:val=&quot;00C47F5D&quot;/&gt;&lt;wsp:rsid wsp:val=&quot;00C501B3&quot;/&gt;&lt;wsp:rsid wsp:val=&quot;00C50B28&quot;/&gt;&lt;wsp:rsid wsp:val=&quot;00C50BB9&quot;/&gt;&lt;wsp:rsid wsp:val=&quot;00C50F1E&quot;/&gt;&lt;wsp:rsid wsp:val=&quot;00C511A4&quot;/&gt;&lt;wsp:rsid wsp:val=&quot;00C5152F&quot;/&gt;&lt;wsp:rsid wsp:val=&quot;00C51779&quot;/&gt;&lt;wsp:rsid wsp:val=&quot;00C52A7B&quot;/&gt;&lt;wsp:rsid wsp:val=&quot;00C5593F&quot;/&gt;&lt;wsp:rsid wsp:val=&quot;00C5611B&quot;/&gt;&lt;wsp:rsid wsp:val=&quot;00C57154&quot;/&gt;&lt;wsp:rsid wsp:val=&quot;00C57877&quot;/&gt;&lt;wsp:rsid wsp:val=&quot;00C57F52&quot;/&gt;&lt;wsp:rsid wsp:val=&quot;00C607A8&quot;/&gt;&lt;wsp:rsid wsp:val=&quot;00C60FB0&quot;/&gt;&lt;wsp:rsid wsp:val=&quot;00C6188D&quot;/&gt;&lt;wsp:rsid wsp:val=&quot;00C61C94&quot;/&gt;&lt;wsp:rsid wsp:val=&quot;00C62009&quot;/&gt;&lt;wsp:rsid wsp:val=&quot;00C620FD&quot;/&gt;&lt;wsp:rsid wsp:val=&quot;00C62B97&quot;/&gt;&lt;wsp:rsid wsp:val=&quot;00C62EC5&quot;/&gt;&lt;wsp:rsid wsp:val=&quot;00C6306F&quot;/&gt;&lt;wsp:rsid wsp:val=&quot;00C630C6&quot;/&gt;&lt;wsp:rsid wsp:val=&quot;00C6324C&quot;/&gt;&lt;wsp:rsid wsp:val=&quot;00C63826&quot;/&gt;&lt;wsp:rsid wsp:val=&quot;00C63E07&quot;/&gt;&lt;wsp:rsid wsp:val=&quot;00C6492A&quot;/&gt;&lt;wsp:rsid wsp:val=&quot;00C66113&quot;/&gt;&lt;wsp:rsid wsp:val=&quot;00C66296&quot;/&gt;&lt;wsp:rsid wsp:val=&quot;00C66A54&quot;/&gt;&lt;wsp:rsid wsp:val=&quot;00C679AA&quot;/&gt;&lt;wsp:rsid wsp:val=&quot;00C67ABF&quot;/&gt;&lt;wsp:rsid wsp:val=&quot;00C70245&quot;/&gt;&lt;wsp:rsid wsp:val=&quot;00C7071A&quot;/&gt;&lt;wsp:rsid wsp:val=&quot;00C724CF&quot;/&gt;&lt;wsp:rsid wsp:val=&quot;00C73316&quot;/&gt;&lt;wsp:rsid wsp:val=&quot;00C735C1&quot;/&gt;&lt;wsp:rsid wsp:val=&quot;00C737D7&quot;/&gt;&lt;wsp:rsid wsp:val=&quot;00C73837&quot;/&gt;&lt;wsp:rsid wsp:val=&quot;00C73D38&quot;/&gt;&lt;wsp:rsid wsp:val=&quot;00C743CD&quot;/&gt;&lt;wsp:rsid wsp:val=&quot;00C75972&quot;/&gt;&lt;wsp:rsid wsp:val=&quot;00C759B6&quot;/&gt;&lt;wsp:rsid wsp:val=&quot;00C75CEC&quot;/&gt;&lt;wsp:rsid wsp:val=&quot;00C76AF7&quot;/&gt;&lt;wsp:rsid wsp:val=&quot;00C76C78&quot;/&gt;&lt;wsp:rsid wsp:val=&quot;00C76F0A&quot;/&gt;&lt;wsp:rsid wsp:val=&quot;00C7797D&quot;/&gt;&lt;wsp:rsid wsp:val=&quot;00C77DE9&quot;/&gt;&lt;wsp:rsid wsp:val=&quot;00C81074&quot;/&gt;&lt;wsp:rsid wsp:val=&quot;00C81339&quot;/&gt;&lt;wsp:rsid wsp:val=&quot;00C81CEE&quot;/&gt;&lt;wsp:rsid wsp:val=&quot;00C82792&quot;/&gt;&lt;wsp:rsid wsp:val=&quot;00C829F8&quot;/&gt;&lt;wsp:rsid wsp:val=&quot;00C82C02&quot;/&gt;&lt;wsp:rsid wsp:val=&quot;00C83195&quot;/&gt;&lt;wsp:rsid wsp:val=&quot;00C834D6&quot;/&gt;&lt;wsp:rsid wsp:val=&quot;00C836C2&quot;/&gt;&lt;wsp:rsid wsp:val=&quot;00C84066&quot;/&gt;&lt;wsp:rsid wsp:val=&quot;00C8433E&quot;/&gt;&lt;wsp:rsid wsp:val=&quot;00C84695&quot;/&gt;&lt;wsp:rsid wsp:val=&quot;00C84F9E&quot;/&gt;&lt;wsp:rsid wsp:val=&quot;00C84FCE&quot;/&gt;&lt;wsp:rsid wsp:val=&quot;00C85F07&quot;/&gt;&lt;wsp:rsid wsp:val=&quot;00C86352&quot;/&gt;&lt;wsp:rsid wsp:val=&quot;00C8643E&quot;/&gt;&lt;wsp:rsid wsp:val=&quot;00C867BB&quot;/&gt;&lt;wsp:rsid wsp:val=&quot;00C87ECD&quot;/&gt;&lt;wsp:rsid wsp:val=&quot;00C90D12&quot;/&gt;&lt;wsp:rsid wsp:val=&quot;00C920DD&quot;/&gt;&lt;wsp:rsid wsp:val=&quot;00C9256C&quot;/&gt;&lt;wsp:rsid wsp:val=&quot;00C92F79&quot;/&gt;&lt;wsp:rsid wsp:val=&quot;00C948FD&quot;/&gt;&lt;wsp:rsid wsp:val=&quot;00C94B88&quot;/&gt;&lt;wsp:rsid wsp:val=&quot;00C95803&quot;/&gt;&lt;wsp:rsid wsp:val=&quot;00C95FDB&quot;/&gt;&lt;wsp:rsid wsp:val=&quot;00C9638E&quot;/&gt;&lt;wsp:rsid wsp:val=&quot;00C96AAA&quot;/&gt;&lt;wsp:rsid wsp:val=&quot;00C96FC8&quot;/&gt;&lt;wsp:rsid wsp:val=&quot;00C977DA&quot;/&gt;&lt;wsp:rsid wsp:val=&quot;00C97E56&quot;/&gt;&lt;wsp:rsid wsp:val=&quot;00CA12B6&quot;/&gt;&lt;wsp:rsid wsp:val=&quot;00CA164E&quot;/&gt;&lt;wsp:rsid wsp:val=&quot;00CA1CCF&quot;/&gt;&lt;wsp:rsid wsp:val=&quot;00CA2088&quot;/&gt;&lt;wsp:rsid wsp:val=&quot;00CA2EB6&quot;/&gt;&lt;wsp:rsid wsp:val=&quot;00CA37CB&quot;/&gt;&lt;wsp:rsid wsp:val=&quot;00CA4017&quot;/&gt;&lt;wsp:rsid wsp:val=&quot;00CA4726&quot;/&gt;&lt;wsp:rsid wsp:val=&quot;00CA4D58&quot;/&gt;&lt;wsp:rsid wsp:val=&quot;00CA689C&quot;/&gt;&lt;wsp:rsid wsp:val=&quot;00CA7F76&quot;/&gt;&lt;wsp:rsid wsp:val=&quot;00CB04DA&quot;/&gt;&lt;wsp:rsid wsp:val=&quot;00CB05D4&quot;/&gt;&lt;wsp:rsid wsp:val=&quot;00CB0DC0&quot;/&gt;&lt;wsp:rsid wsp:val=&quot;00CB0F72&quot;/&gt;&lt;wsp:rsid wsp:val=&quot;00CB1D6A&quot;/&gt;&lt;wsp:rsid wsp:val=&quot;00CB1E94&quot;/&gt;&lt;wsp:rsid wsp:val=&quot;00CB2F79&quot;/&gt;&lt;wsp:rsid wsp:val=&quot;00CB3316&quot;/&gt;&lt;wsp:rsid wsp:val=&quot;00CB3D81&quot;/&gt;&lt;wsp:rsid wsp:val=&quot;00CB415A&quot;/&gt;&lt;wsp:rsid wsp:val=&quot;00CB43D5&quot;/&gt;&lt;wsp:rsid wsp:val=&quot;00CB4C8C&quot;/&gt;&lt;wsp:rsid wsp:val=&quot;00CB57A5&quot;/&gt;&lt;wsp:rsid wsp:val=&quot;00CB61E0&quot;/&gt;&lt;wsp:rsid wsp:val=&quot;00CB63AB&quot;/&gt;&lt;wsp:rsid wsp:val=&quot;00CC10E4&quot;/&gt;&lt;wsp:rsid wsp:val=&quot;00CC1253&quot;/&gt;&lt;wsp:rsid wsp:val=&quot;00CC1A0D&quot;/&gt;&lt;wsp:rsid wsp:val=&quot;00CC292D&quot;/&gt;&lt;wsp:rsid wsp:val=&quot;00CC3B0D&quot;/&gt;&lt;wsp:rsid wsp:val=&quot;00CC40B1&quot;/&gt;&lt;wsp:rsid wsp:val=&quot;00CC4F5B&quot;/&gt;&lt;wsp:rsid wsp:val=&quot;00CC5865&quot;/&gt;&lt;wsp:rsid wsp:val=&quot;00CC6B9F&quot;/&gt;&lt;wsp:rsid wsp:val=&quot;00CC7477&quot;/&gt;&lt;wsp:rsid wsp:val=&quot;00CC76F9&quot;/&gt;&lt;wsp:rsid wsp:val=&quot;00CC792D&quot;/&gt;&lt;wsp:rsid wsp:val=&quot;00CC7A58&quot;/&gt;&lt;wsp:rsid wsp:val=&quot;00CC7B25&quot;/&gt;&lt;wsp:rsid wsp:val=&quot;00CD066B&quot;/&gt;&lt;wsp:rsid wsp:val=&quot;00CD0DD9&quot;/&gt;&lt;wsp:rsid wsp:val=&quot;00CD1407&quot;/&gt;&lt;wsp:rsid wsp:val=&quot;00CD1EA1&quot;/&gt;&lt;wsp:rsid wsp:val=&quot;00CD23B1&quot;/&gt;&lt;wsp:rsid wsp:val=&quot;00CD2D35&quot;/&gt;&lt;wsp:rsid wsp:val=&quot;00CD3744&quot;/&gt;&lt;wsp:rsid wsp:val=&quot;00CD3967&quot;/&gt;&lt;wsp:rsid wsp:val=&quot;00CD3983&quot;/&gt;&lt;wsp:rsid wsp:val=&quot;00CD3C69&quot;/&gt;&lt;wsp:rsid wsp:val=&quot;00CD3E80&quot;/&gt;&lt;wsp:rsid wsp:val=&quot;00CD429D&quot;/&gt;&lt;wsp:rsid wsp:val=&quot;00CD46E2&quot;/&gt;&lt;wsp:rsid wsp:val=&quot;00CD558E&quot;/&gt;&lt;wsp:rsid wsp:val=&quot;00CD65F7&quot;/&gt;&lt;wsp:rsid wsp:val=&quot;00CD75C5&quot;/&gt;&lt;wsp:rsid wsp:val=&quot;00CD7BA3&quot;/&gt;&lt;wsp:rsid wsp:val=&quot;00CD7BBC&quot;/&gt;&lt;wsp:rsid wsp:val=&quot;00CE074C&quot;/&gt;&lt;wsp:rsid wsp:val=&quot;00CE0CD0&quot;/&gt;&lt;wsp:rsid wsp:val=&quot;00CE1962&quot;/&gt;&lt;wsp:rsid wsp:val=&quot;00CE1BF4&quot;/&gt;&lt;wsp:rsid wsp:val=&quot;00CE20E4&quot;/&gt;&lt;wsp:rsid wsp:val=&quot;00CE298C&quot;/&gt;&lt;wsp:rsid wsp:val=&quot;00CE3155&quot;/&gt;&lt;wsp:rsid wsp:val=&quot;00CE333C&quot;/&gt;&lt;wsp:rsid wsp:val=&quot;00CE357D&quot;/&gt;&lt;wsp:rsid wsp:val=&quot;00CE37CD&quot;/&gt;&lt;wsp:rsid wsp:val=&quot;00CE4530&quot;/&gt;&lt;wsp:rsid wsp:val=&quot;00CE4567&quot;/&gt;&lt;wsp:rsid wsp:val=&quot;00CE4D39&quot;/&gt;&lt;wsp:rsid wsp:val=&quot;00CE4D78&quot;/&gt;&lt;wsp:rsid wsp:val=&quot;00CE5A2D&quot;/&gt;&lt;wsp:rsid wsp:val=&quot;00CE6144&quot;/&gt;&lt;wsp:rsid wsp:val=&quot;00CE700C&quot;/&gt;&lt;wsp:rsid wsp:val=&quot;00CE7019&quot;/&gt;&lt;wsp:rsid wsp:val=&quot;00CF02D3&quot;/&gt;&lt;wsp:rsid wsp:val=&quot;00CF0A8F&quot;/&gt;&lt;wsp:rsid wsp:val=&quot;00CF0D3A&quot;/&gt;&lt;wsp:rsid wsp:val=&quot;00CF169C&quot;/&gt;&lt;wsp:rsid wsp:val=&quot;00CF226F&quot;/&gt;&lt;wsp:rsid wsp:val=&quot;00CF277A&quot;/&gt;&lt;wsp:rsid wsp:val=&quot;00CF371C&quot;/&gt;&lt;wsp:rsid wsp:val=&quot;00CF4BAA&quot;/&gt;&lt;wsp:rsid wsp:val=&quot;00CF557F&quot;/&gt;&lt;wsp:rsid wsp:val=&quot;00CF5A76&quot;/&gt;&lt;wsp:rsid wsp:val=&quot;00CF5B66&quot;/&gt;&lt;wsp:rsid wsp:val=&quot;00D001A7&quot;/&gt;&lt;wsp:rsid wsp:val=&quot;00D0062C&quot;/&gt;&lt;wsp:rsid wsp:val=&quot;00D0076C&quot;/&gt;&lt;wsp:rsid wsp:val=&quot;00D00D0B&quot;/&gt;&lt;wsp:rsid wsp:val=&quot;00D01494&quot;/&gt;&lt;wsp:rsid wsp:val=&quot;00D0168A&quot;/&gt;&lt;wsp:rsid wsp:val=&quot;00D0170B&quot;/&gt;&lt;wsp:rsid wsp:val=&quot;00D01D03&quot;/&gt;&lt;wsp:rsid wsp:val=&quot;00D024D7&quot;/&gt;&lt;wsp:rsid wsp:val=&quot;00D02525&quot;/&gt;&lt;wsp:rsid wsp:val=&quot;00D02764&quot;/&gt;&lt;wsp:rsid wsp:val=&quot;00D02A82&quot;/&gt;&lt;wsp:rsid wsp:val=&quot;00D02ED6&quot;/&gt;&lt;wsp:rsid wsp:val=&quot;00D038C4&quot;/&gt;&lt;wsp:rsid wsp:val=&quot;00D03967&quot;/&gt;&lt;wsp:rsid wsp:val=&quot;00D03B7F&quot;/&gt;&lt;wsp:rsid wsp:val=&quot;00D04B69&quot;/&gt;&lt;wsp:rsid wsp:val=&quot;00D058C2&quot;/&gt;&lt;wsp:rsid wsp:val=&quot;00D05E43&quot;/&gt;&lt;wsp:rsid wsp:val=&quot;00D10E6F&quot;/&gt;&lt;wsp:rsid wsp:val=&quot;00D11317&quot;/&gt;&lt;wsp:rsid wsp:val=&quot;00D12964&quot;/&gt;&lt;wsp:rsid wsp:val=&quot;00D13232&quot;/&gt;&lt;wsp:rsid wsp:val=&quot;00D1361A&quot;/&gt;&lt;wsp:rsid wsp:val=&quot;00D13EF0&quot;/&gt;&lt;wsp:rsid wsp:val=&quot;00D1688F&quot;/&gt;&lt;wsp:rsid wsp:val=&quot;00D16A5D&quot;/&gt;&lt;wsp:rsid wsp:val=&quot;00D16E8C&quot;/&gt;&lt;wsp:rsid wsp:val=&quot;00D16F64&quot;/&gt;&lt;wsp:rsid wsp:val=&quot;00D16FCD&quot;/&gt;&lt;wsp:rsid wsp:val=&quot;00D20980&quot;/&gt;&lt;wsp:rsid wsp:val=&quot;00D22356&quot;/&gt;&lt;wsp:rsid wsp:val=&quot;00D22460&quot;/&gt;&lt;wsp:rsid wsp:val=&quot;00D22901&quot;/&gt;&lt;wsp:rsid wsp:val=&quot;00D22C8E&quot;/&gt;&lt;wsp:rsid wsp:val=&quot;00D230CA&quot;/&gt;&lt;wsp:rsid wsp:val=&quot;00D23432&quot;/&gt;&lt;wsp:rsid wsp:val=&quot;00D263F2&quot;/&gt;&lt;wsp:rsid wsp:val=&quot;00D2720A&quot;/&gt;&lt;wsp:rsid wsp:val=&quot;00D276D0&quot;/&gt;&lt;wsp:rsid wsp:val=&quot;00D30675&quot;/&gt;&lt;wsp:rsid wsp:val=&quot;00D30D0D&quot;/&gt;&lt;wsp:rsid wsp:val=&quot;00D314A6&quot;/&gt;&lt;wsp:rsid wsp:val=&quot;00D31E56&quot;/&gt;&lt;wsp:rsid wsp:val=&quot;00D3309B&quot;/&gt;&lt;wsp:rsid wsp:val=&quot;00D33260&quot;/&gt;&lt;wsp:rsid wsp:val=&quot;00D34D57&quot;/&gt;&lt;wsp:rsid wsp:val=&quot;00D35266&quot;/&gt;&lt;wsp:rsid wsp:val=&quot;00D374EA&quot;/&gt;&lt;wsp:rsid wsp:val=&quot;00D37DA5&quot;/&gt;&lt;wsp:rsid wsp:val=&quot;00D400E3&quot;/&gt;&lt;wsp:rsid wsp:val=&quot;00D4035A&quot;/&gt;&lt;wsp:rsid wsp:val=&quot;00D40368&quot;/&gt;&lt;wsp:rsid wsp:val=&quot;00D40393&quot;/&gt;&lt;wsp:rsid wsp:val=&quot;00D4099B&quot;/&gt;&lt;wsp:rsid wsp:val=&quot;00D40A58&quot;/&gt;&lt;wsp:rsid wsp:val=&quot;00D42795&quot;/&gt;&lt;wsp:rsid wsp:val=&quot;00D4338D&quot;/&gt;&lt;wsp:rsid wsp:val=&quot;00D44344&quot;/&gt;&lt;wsp:rsid wsp:val=&quot;00D44EE3&quot;/&gt;&lt;wsp:rsid wsp:val=&quot;00D45336&quot;/&gt;&lt;wsp:rsid wsp:val=&quot;00D453A8&quot;/&gt;&lt;wsp:rsid wsp:val=&quot;00D45817&quot;/&gt;&lt;wsp:rsid wsp:val=&quot;00D45BD7&quot;/&gt;&lt;wsp:rsid wsp:val=&quot;00D466EF&quot;/&gt;&lt;wsp:rsid wsp:val=&quot;00D46F16&quot;/&gt;&lt;wsp:rsid wsp:val=&quot;00D46F6B&quot;/&gt;&lt;wsp:rsid wsp:val=&quot;00D47064&quot;/&gt;&lt;wsp:rsid wsp:val=&quot;00D471CE&quot;/&gt;&lt;wsp:rsid wsp:val=&quot;00D47B57&quot;/&gt;&lt;wsp:rsid wsp:val=&quot;00D50179&quot;/&gt;&lt;wsp:rsid wsp:val=&quot;00D50AA4&quot;/&gt;&lt;wsp:rsid wsp:val=&quot;00D51B6B&quot;/&gt;&lt;wsp:rsid wsp:val=&quot;00D526B8&quot;/&gt;&lt;wsp:rsid wsp:val=&quot;00D52760&quot;/&gt;&lt;wsp:rsid wsp:val=&quot;00D52B1C&quot;/&gt;&lt;wsp:rsid wsp:val=&quot;00D52FE1&quot;/&gt;&lt;wsp:rsid wsp:val=&quot;00D537FA&quot;/&gt;&lt;wsp:rsid wsp:val=&quot;00D5403E&quot;/&gt;&lt;wsp:rsid wsp:val=&quot;00D54EBD&quot;/&gt;&lt;wsp:rsid wsp:val=&quot;00D5547D&quot;/&gt;&lt;wsp:rsid wsp:val=&quot;00D55925&quot;/&gt;&lt;wsp:rsid wsp:val=&quot;00D56106&quot;/&gt;&lt;wsp:rsid wsp:val=&quot;00D56F74&quot;/&gt;&lt;wsp:rsid wsp:val=&quot;00D576E8&quot;/&gt;&lt;wsp:rsid wsp:val=&quot;00D576F4&quot;/&gt;&lt;wsp:rsid wsp:val=&quot;00D577F9&quot;/&gt;&lt;wsp:rsid wsp:val=&quot;00D60006&quot;/&gt;&lt;wsp:rsid wsp:val=&quot;00D60D48&quot;/&gt;&lt;wsp:rsid wsp:val=&quot;00D60FB5&quot;/&gt;&lt;wsp:rsid wsp:val=&quot;00D611C6&quot;/&gt;&lt;wsp:rsid wsp:val=&quot;00D6176A&quot;/&gt;&lt;wsp:rsid wsp:val=&quot;00D61C85&quot;/&gt;&lt;wsp:rsid wsp:val=&quot;00D62D43&quot;/&gt;&lt;wsp:rsid wsp:val=&quot;00D63259&quot;/&gt;&lt;wsp:rsid wsp:val=&quot;00D638A0&quot;/&gt;&lt;wsp:rsid wsp:val=&quot;00D661BA&quot;/&gt;&lt;wsp:rsid wsp:val=&quot;00D70394&quot;/&gt;&lt;wsp:rsid wsp:val=&quot;00D70E66&quot;/&gt;&lt;wsp:rsid wsp:val=&quot;00D714F8&quot;/&gt;&lt;wsp:rsid wsp:val=&quot;00D71AEA&quot;/&gt;&lt;wsp:rsid wsp:val=&quot;00D723BF&quot;/&gt;&lt;wsp:rsid wsp:val=&quot;00D72E25&quot;/&gt;&lt;wsp:rsid wsp:val=&quot;00D72EAA&quot;/&gt;&lt;wsp:rsid wsp:val=&quot;00D72F23&quot;/&gt;&lt;wsp:rsid wsp:val=&quot;00D7397D&quot;/&gt;&lt;wsp:rsid wsp:val=&quot;00D73E16&quot;/&gt;&lt;wsp:rsid wsp:val=&quot;00D74116&quot;/&gt;&lt;wsp:rsid wsp:val=&quot;00D75B3D&quot;/&gt;&lt;wsp:rsid wsp:val=&quot;00D778CA&quot;/&gt;&lt;wsp:rsid wsp:val=&quot;00D77FB3&quot;/&gt;&lt;wsp:rsid wsp:val=&quot;00D80412&quot;/&gt;&lt;wsp:rsid wsp:val=&quot;00D80D99&quot;/&gt;&lt;wsp:rsid wsp:val=&quot;00D828B9&quot;/&gt;&lt;wsp:rsid wsp:val=&quot;00D8293F&quot;/&gt;&lt;wsp:rsid wsp:val=&quot;00D829DF&quot;/&gt;&lt;wsp:rsid wsp:val=&quot;00D82EDF&quot;/&gt;&lt;wsp:rsid wsp:val=&quot;00D83390&quot;/&gt;&lt;wsp:rsid wsp:val=&quot;00D835EA&quot;/&gt;&lt;wsp:rsid wsp:val=&quot;00D83665&quot;/&gt;&lt;wsp:rsid wsp:val=&quot;00D8388E&quot;/&gt;&lt;wsp:rsid wsp:val=&quot;00D83946&quot;/&gt;&lt;wsp:rsid wsp:val=&quot;00D8397D&quot;/&gt;&lt;wsp:rsid wsp:val=&quot;00D83B36&quot;/&gt;&lt;wsp:rsid wsp:val=&quot;00D843FB&quot;/&gt;&lt;wsp:rsid wsp:val=&quot;00D844AF&quot;/&gt;&lt;wsp:rsid wsp:val=&quot;00D85C1C&quot;/&gt;&lt;wsp:rsid wsp:val=&quot;00D9049E&quot;/&gt;&lt;wsp:rsid wsp:val=&quot;00D90F56&quot;/&gt;&lt;wsp:rsid wsp:val=&quot;00D91041&quot;/&gt;&lt;wsp:rsid wsp:val=&quot;00D9183B&quot;/&gt;&lt;wsp:rsid wsp:val=&quot;00D919DD&quot;/&gt;&lt;wsp:rsid wsp:val=&quot;00D92D01&quot;/&gt;&lt;wsp:rsid wsp:val=&quot;00D931D4&quot;/&gt;&lt;wsp:rsid wsp:val=&quot;00D9404E&quot;/&gt;&lt;wsp:rsid wsp:val=&quot;00D94062&quot;/&gt;&lt;wsp:rsid wsp:val=&quot;00D9481C&quot;/&gt;&lt;wsp:rsid wsp:val=&quot;00D9491A&quot;/&gt;&lt;wsp:rsid wsp:val=&quot;00D94953&quot;/&gt;&lt;wsp:rsid wsp:val=&quot;00D94E8A&quot;/&gt;&lt;wsp:rsid wsp:val=&quot;00D9503C&quot;/&gt;&lt;wsp:rsid wsp:val=&quot;00D95315&quot;/&gt;&lt;wsp:rsid wsp:val=&quot;00D9542A&quot;/&gt;&lt;wsp:rsid wsp:val=&quot;00D95897&quot;/&gt;&lt;wsp:rsid wsp:val=&quot;00D958C7&quot;/&gt;&lt;wsp:rsid wsp:val=&quot;00D95916&quot;/&gt;&lt;wsp:rsid wsp:val=&quot;00D95D9A&quot;/&gt;&lt;wsp:rsid wsp:val=&quot;00D961EC&quot;/&gt;&lt;wsp:rsid wsp:val=&quot;00D967E9&quot;/&gt;&lt;wsp:rsid wsp:val=&quot;00D97D31&quot;/&gt;&lt;wsp:rsid wsp:val=&quot;00DA062A&quot;/&gt;&lt;wsp:rsid wsp:val=&quot;00DA0867&quot;/&gt;&lt;wsp:rsid wsp:val=&quot;00DA0C46&quot;/&gt;&lt;wsp:rsid wsp:val=&quot;00DA1240&quot;/&gt;&lt;wsp:rsid wsp:val=&quot;00DA1534&quot;/&gt;&lt;wsp:rsid wsp:val=&quot;00DA18D8&quot;/&gt;&lt;wsp:rsid wsp:val=&quot;00DA4FC9&quot;/&gt;&lt;wsp:rsid wsp:val=&quot;00DA537D&quot;/&gt;&lt;wsp:rsid wsp:val=&quot;00DA55BE&quot;/&gt;&lt;wsp:rsid wsp:val=&quot;00DA55DE&quot;/&gt;&lt;wsp:rsid wsp:val=&quot;00DA60EB&quot;/&gt;&lt;wsp:rsid wsp:val=&quot;00DA616A&quot;/&gt;&lt;wsp:rsid wsp:val=&quot;00DA790C&quot;/&gt;&lt;wsp:rsid wsp:val=&quot;00DB1099&quot;/&gt;&lt;wsp:rsid wsp:val=&quot;00DB133A&quot;/&gt;&lt;wsp:rsid wsp:val=&quot;00DB2606&quot;/&gt;&lt;wsp:rsid wsp:val=&quot;00DB37B8&quot;/&gt;&lt;wsp:rsid wsp:val=&quot;00DB40A1&quot;/&gt;&lt;wsp:rsid wsp:val=&quot;00DB40ED&quot;/&gt;&lt;wsp:rsid wsp:val=&quot;00DB417F&quot;/&gt;&lt;wsp:rsid wsp:val=&quot;00DB5928&quot;/&gt;&lt;wsp:rsid wsp:val=&quot;00DB609F&quot;/&gt;&lt;wsp:rsid wsp:val=&quot;00DB6C58&quot;/&gt;&lt;wsp:rsid wsp:val=&quot;00DB7394&quot;/&gt;&lt;wsp:rsid wsp:val=&quot;00DB73E2&quot;/&gt;&lt;wsp:rsid wsp:val=&quot;00DC0C0F&quot;/&gt;&lt;wsp:rsid wsp:val=&quot;00DC133B&quot;/&gt;&lt;wsp:rsid wsp:val=&quot;00DC183B&quot;/&gt;&lt;wsp:rsid wsp:val=&quot;00DC1995&quot;/&gt;&lt;wsp:rsid wsp:val=&quot;00DC1B34&quot;/&gt;&lt;wsp:rsid wsp:val=&quot;00DC1BA3&quot;/&gt;&lt;wsp:rsid wsp:val=&quot;00DC21DB&quot;/&gt;&lt;wsp:rsid wsp:val=&quot;00DC465B&quot;/&gt;&lt;wsp:rsid wsp:val=&quot;00DC47A0&quot;/&gt;&lt;wsp:rsid wsp:val=&quot;00DC4E6B&quot;/&gt;&lt;wsp:rsid wsp:val=&quot;00DC5D82&quot;/&gt;&lt;wsp:rsid wsp:val=&quot;00DC6FD2&quot;/&gt;&lt;wsp:rsid wsp:val=&quot;00DD01AF&quot;/&gt;&lt;wsp:rsid wsp:val=&quot;00DD0D90&quot;/&gt;&lt;wsp:rsid wsp:val=&quot;00DD111C&quot;/&gt;&lt;wsp:rsid wsp:val=&quot;00DD15F3&quot;/&gt;&lt;wsp:rsid wsp:val=&quot;00DD216D&quot;/&gt;&lt;wsp:rsid wsp:val=&quot;00DD2211&quot;/&gt;&lt;wsp:rsid wsp:val=&quot;00DD2461&quot;/&gt;&lt;wsp:rsid wsp:val=&quot;00DD30DA&quot;/&gt;&lt;wsp:rsid wsp:val=&quot;00DD3F15&quot;/&gt;&lt;wsp:rsid wsp:val=&quot;00DD468B&quot;/&gt;&lt;wsp:rsid wsp:val=&quot;00DD54EA&quot;/&gt;&lt;wsp:rsid wsp:val=&quot;00DD66FA&quot;/&gt;&lt;wsp:rsid wsp:val=&quot;00DD712E&quot;/&gt;&lt;wsp:rsid wsp:val=&quot;00DD73EF&quot;/&gt;&lt;wsp:rsid wsp:val=&quot;00DD7C67&quot;/&gt;&lt;wsp:rsid wsp:val=&quot;00DE04D2&quot;/&gt;&lt;wsp:rsid wsp:val=&quot;00DE203D&quot;/&gt;&lt;wsp:rsid wsp:val=&quot;00DE22A7&quot;/&gt;&lt;wsp:rsid wsp:val=&quot;00DE23E8&quot;/&gt;&lt;wsp:rsid wsp:val=&quot;00DE3FFB&quot;/&gt;&lt;wsp:rsid wsp:val=&quot;00DE57B9&quot;/&gt;&lt;wsp:rsid wsp:val=&quot;00DE596A&quot;/&gt;&lt;wsp:rsid wsp:val=&quot;00DE6E50&quot;/&gt;&lt;wsp:rsid wsp:val=&quot;00DE7A4F&quot;/&gt;&lt;wsp:rsid wsp:val=&quot;00DF0CCC&quot;/&gt;&lt;wsp:rsid wsp:val=&quot;00DF0D5A&quot;/&gt;&lt;wsp:rsid wsp:val=&quot;00DF2926&quot;/&gt;&lt;wsp:rsid wsp:val=&quot;00DF2DD6&quot;/&gt;&lt;wsp:rsid wsp:val=&quot;00DF32B1&quot;/&gt;&lt;wsp:rsid wsp:val=&quot;00DF3442&quot;/&gt;&lt;wsp:rsid wsp:val=&quot;00DF352E&quot;/&gt;&lt;wsp:rsid wsp:val=&quot;00DF3A60&quot;/&gt;&lt;wsp:rsid wsp:val=&quot;00DF3FEA&quot;/&gt;&lt;wsp:rsid wsp:val=&quot;00DF4203&quot;/&gt;&lt;wsp:rsid wsp:val=&quot;00DF59D0&quot;/&gt;&lt;wsp:rsid wsp:val=&quot;00DF5A3D&quot;/&gt;&lt;wsp:rsid wsp:val=&quot;00DF6CA5&quot;/&gt;&lt;wsp:rsid wsp:val=&quot;00DF6F95&quot;/&gt;&lt;wsp:rsid wsp:val=&quot;00DF7B8B&quot;/&gt;&lt;wsp:rsid wsp:val=&quot;00E0128B&quot;/&gt;&lt;wsp:rsid wsp:val=&quot;00E016D6&quot;/&gt;&lt;wsp:rsid wsp:val=&quot;00E02106&quot;/&gt;&lt;wsp:rsid wsp:val=&quot;00E021C7&quot;/&gt;&lt;wsp:rsid wsp:val=&quot;00E02988&quot;/&gt;&lt;wsp:rsid wsp:val=&quot;00E033E3&quot;/&gt;&lt;wsp:rsid wsp:val=&quot;00E035D8&quot;/&gt;&lt;wsp:rsid wsp:val=&quot;00E040AE&quot;/&gt;&lt;wsp:rsid wsp:val=&quot;00E05276&quot;/&gt;&lt;wsp:rsid wsp:val=&quot;00E05820&quot;/&gt;&lt;wsp:rsid wsp:val=&quot;00E06302&quot;/&gt;&lt;wsp:rsid wsp:val=&quot;00E0784C&quot;/&gt;&lt;wsp:rsid wsp:val=&quot;00E07A17&quot;/&gt;&lt;wsp:rsid wsp:val=&quot;00E07B4D&quot;/&gt;&lt;wsp:rsid wsp:val=&quot;00E1070A&quot;/&gt;&lt;wsp:rsid wsp:val=&quot;00E1108C&quot;/&gt;&lt;wsp:rsid wsp:val=&quot;00E11514&quot;/&gt;&lt;wsp:rsid wsp:val=&quot;00E11DA3&quot;/&gt;&lt;wsp:rsid wsp:val=&quot;00E11F38&quot;/&gt;&lt;wsp:rsid wsp:val=&quot;00E120D8&quot;/&gt;&lt;wsp:rsid wsp:val=&quot;00E12245&quot;/&gt;&lt;wsp:rsid wsp:val=&quot;00E13F63&quot;/&gt;&lt;wsp:rsid wsp:val=&quot;00E15CA1&quot;/&gt;&lt;wsp:rsid wsp:val=&quot;00E163BC&quot;/&gt;&lt;wsp:rsid wsp:val=&quot;00E17813&quot;/&gt;&lt;wsp:rsid wsp:val=&quot;00E17997&quot;/&gt;&lt;wsp:rsid wsp:val=&quot;00E200A3&quot;/&gt;&lt;wsp:rsid wsp:val=&quot;00E22DE6&quot;/&gt;&lt;wsp:rsid wsp:val=&quot;00E235BD&quot;/&gt;&lt;wsp:rsid wsp:val=&quot;00E248F1&quot;/&gt;&lt;wsp:rsid wsp:val=&quot;00E25760&quot;/&gt;&lt;wsp:rsid wsp:val=&quot;00E2752A&quot;/&gt;&lt;wsp:rsid wsp:val=&quot;00E308B6&quot;/&gt;&lt;wsp:rsid wsp:val=&quot;00E31EB3&quot;/&gt;&lt;wsp:rsid wsp:val=&quot;00E35486&quot;/&gt;&lt;wsp:rsid wsp:val=&quot;00E35709&quot;/&gt;&lt;wsp:rsid wsp:val=&quot;00E35977&quot;/&gt;&lt;wsp:rsid wsp:val=&quot;00E35AF9&quot;/&gt;&lt;wsp:rsid wsp:val=&quot;00E364AA&quot;/&gt;&lt;wsp:rsid wsp:val=&quot;00E36A70&quot;/&gt;&lt;wsp:rsid wsp:val=&quot;00E40B56&quot;/&gt;&lt;wsp:rsid wsp:val=&quot;00E40E76&quot;/&gt;&lt;wsp:rsid wsp:val=&quot;00E41218&quot;/&gt;&lt;wsp:rsid wsp:val=&quot;00E41AE3&quot;/&gt;&lt;wsp:rsid wsp:val=&quot;00E42B93&quot;/&gt;&lt;wsp:rsid wsp:val=&quot;00E4354E&quot;/&gt;&lt;wsp:rsid wsp:val=&quot;00E43B38&quot;/&gt;&lt;wsp:rsid wsp:val=&quot;00E442DF&quot;/&gt;&lt;wsp:rsid wsp:val=&quot;00E448A4&quot;/&gt;&lt;wsp:rsid wsp:val=&quot;00E44CFD&quot;/&gt;&lt;wsp:rsid wsp:val=&quot;00E44ED1&quot;/&gt;&lt;wsp:rsid wsp:val=&quot;00E454A1&quot;/&gt;&lt;wsp:rsid wsp:val=&quot;00E45AF7&quot;/&gt;&lt;wsp:rsid wsp:val=&quot;00E45D50&quot;/&gt;&lt;wsp:rsid wsp:val=&quot;00E476AE&quot;/&gt;&lt;wsp:rsid wsp:val=&quot;00E50065&quot;/&gt;&lt;wsp:rsid wsp:val=&quot;00E5167E&quot;/&gt;&lt;wsp:rsid wsp:val=&quot;00E5253F&quot;/&gt;&lt;wsp:rsid wsp:val=&quot;00E53210&quot;/&gt;&lt;wsp:rsid wsp:val=&quot;00E53A55&quot;/&gt;&lt;wsp:rsid wsp:val=&quot;00E53BC8&quot;/&gt;&lt;wsp:rsid wsp:val=&quot;00E53CDF&quot;/&gt;&lt;wsp:rsid wsp:val=&quot;00E54AD8&quot;/&gt;&lt;wsp:rsid wsp:val=&quot;00E54B6F&quot;/&gt;&lt;wsp:rsid wsp:val=&quot;00E57579&quot;/&gt;&lt;wsp:rsid wsp:val=&quot;00E57654&quot;/&gt;&lt;wsp:rsid wsp:val=&quot;00E57FFD&quot;/&gt;&lt;wsp:rsid wsp:val=&quot;00E60000&quot;/&gt;&lt;wsp:rsid wsp:val=&quot;00E60083&quot;/&gt;&lt;wsp:rsid wsp:val=&quot;00E6122E&quot;/&gt;&lt;wsp:rsid wsp:val=&quot;00E61614&quot;/&gt;&lt;wsp:rsid wsp:val=&quot;00E61E35&quot;/&gt;&lt;wsp:rsid wsp:val=&quot;00E61FE5&quot;/&gt;&lt;wsp:rsid wsp:val=&quot;00E621C6&quot;/&gt;&lt;wsp:rsid wsp:val=&quot;00E63101&quot;/&gt;&lt;wsp:rsid wsp:val=&quot;00E64E17&quot;/&gt;&lt;wsp:rsid wsp:val=&quot;00E6520F&quot;/&gt;&lt;wsp:rsid wsp:val=&quot;00E6521B&quot;/&gt;&lt;wsp:rsid wsp:val=&quot;00E65343&quot;/&gt;&lt;wsp:rsid wsp:val=&quot;00E65460&quot;/&gt;&lt;wsp:rsid wsp:val=&quot;00E656C6&quot;/&gt;&lt;wsp:rsid wsp:val=&quot;00E65763&quot;/&gt;&lt;wsp:rsid wsp:val=&quot;00E65CF3&quot;/&gt;&lt;wsp:rsid wsp:val=&quot;00E66BAC&quot;/&gt;&lt;wsp:rsid wsp:val=&quot;00E66C82&quot;/&gt;&lt;wsp:rsid wsp:val=&quot;00E67798&quot;/&gt;&lt;wsp:rsid wsp:val=&quot;00E67A90&quot;/&gt;&lt;wsp:rsid wsp:val=&quot;00E700A3&quot;/&gt;&lt;wsp:rsid wsp:val=&quot;00E70289&quot;/&gt;&lt;wsp:rsid wsp:val=&quot;00E7035C&quot;/&gt;&lt;wsp:rsid wsp:val=&quot;00E70FE8&quot;/&gt;&lt;wsp:rsid wsp:val=&quot;00E7245C&quot;/&gt;&lt;wsp:rsid wsp:val=&quot;00E72DAC&quot;/&gt;&lt;wsp:rsid wsp:val=&quot;00E76410&quot;/&gt;&lt;wsp:rsid wsp:val=&quot;00E7681B&quot;/&gt;&lt;wsp:rsid wsp:val=&quot;00E76E7D&quot;/&gt;&lt;wsp:rsid wsp:val=&quot;00E77584&quot;/&gt;&lt;wsp:rsid wsp:val=&quot;00E80BFC&quot;/&gt;&lt;wsp:rsid wsp:val=&quot;00E81622&quot;/&gt;&lt;wsp:rsid wsp:val=&quot;00E81F35&quot;/&gt;&lt;wsp:rsid wsp:val=&quot;00E82360&quot;/&gt;&lt;wsp:rsid wsp:val=&quot;00E82A8A&quot;/&gt;&lt;wsp:rsid wsp:val=&quot;00E834F1&quot;/&gt;&lt;wsp:rsid wsp:val=&quot;00E843B3&quot;/&gt;&lt;wsp:rsid wsp:val=&quot;00E84436&quot;/&gt;&lt;wsp:rsid wsp:val=&quot;00E84983&quot;/&gt;&lt;wsp:rsid wsp:val=&quot;00E85CD6&quot;/&gt;&lt;wsp:rsid wsp:val=&quot;00E85F0B&quot;/&gt;&lt;wsp:rsid wsp:val=&quot;00E87037&quot;/&gt;&lt;wsp:rsid wsp:val=&quot;00E8706C&quot;/&gt;&lt;wsp:rsid wsp:val=&quot;00E8794C&quot;/&gt;&lt;wsp:rsid wsp:val=&quot;00E906BE&quot;/&gt;&lt;wsp:rsid wsp:val=&quot;00E90912&quot;/&gt;&lt;wsp:rsid wsp:val=&quot;00E909F9&quot;/&gt;&lt;wsp:rsid wsp:val=&quot;00E90CF5&quot;/&gt;&lt;wsp:rsid wsp:val=&quot;00E920BC&quot;/&gt;&lt;wsp:rsid wsp:val=&quot;00E923A9&quot;/&gt;&lt;wsp:rsid wsp:val=&quot;00E9279A&quot;/&gt;&lt;wsp:rsid wsp:val=&quot;00E9323E&quot;/&gt;&lt;wsp:rsid wsp:val=&quot;00E93BFF&quot;/&gt;&lt;wsp:rsid wsp:val=&quot;00E9455B&quot;/&gt;&lt;wsp:rsid wsp:val=&quot;00E94FF0&quot;/&gt;&lt;wsp:rsid wsp:val=&quot;00E959FD&quot;/&gt;&lt;wsp:rsid wsp:val=&quot;00E95CBC&quot;/&gt;&lt;wsp:rsid wsp:val=&quot;00E95CF6&quot;/&gt;&lt;wsp:rsid wsp:val=&quot;00E96520&quot;/&gt;&lt;wsp:rsid wsp:val=&quot;00E96AA4&quot;/&gt;&lt;wsp:rsid wsp:val=&quot;00E9717F&quot;/&gt;&lt;wsp:rsid wsp:val=&quot;00E97858&quot;/&gt;&lt;wsp:rsid wsp:val=&quot;00E97A59&quot;/&gt;&lt;wsp:rsid wsp:val=&quot;00E97B94&quot;/&gt;&lt;wsp:rsid wsp:val=&quot;00E97E73&quot;/&gt;&lt;wsp:rsid wsp:val=&quot;00EA0924&quot;/&gt;&lt;wsp:rsid wsp:val=&quot;00EA1842&quot;/&gt;&lt;wsp:rsid wsp:val=&quot;00EA1859&quot;/&gt;&lt;wsp:rsid wsp:val=&quot;00EA1909&quot;/&gt;&lt;wsp:rsid wsp:val=&quot;00EA24B2&quot;/&gt;&lt;wsp:rsid wsp:val=&quot;00EA258C&quot;/&gt;&lt;wsp:rsid wsp:val=&quot;00EA35E8&quot;/&gt;&lt;wsp:rsid wsp:val=&quot;00EA3B3C&quot;/&gt;&lt;wsp:rsid wsp:val=&quot;00EA3D3C&quot;/&gt;&lt;wsp:rsid wsp:val=&quot;00EA4457&quot;/&gt;&lt;wsp:rsid wsp:val=&quot;00EA4E51&quot;/&gt;&lt;wsp:rsid wsp:val=&quot;00EA4FDD&quot;/&gt;&lt;wsp:rsid wsp:val=&quot;00EA5BCA&quot;/&gt;&lt;wsp:rsid wsp:val=&quot;00EA6515&quot;/&gt;&lt;wsp:rsid wsp:val=&quot;00EA699D&quot;/&gt;&lt;wsp:rsid wsp:val=&quot;00EA6EE9&quot;/&gt;&lt;wsp:rsid wsp:val=&quot;00EA7412&quot;/&gt;&lt;wsp:rsid wsp:val=&quot;00EA7A8B&quot;/&gt;&lt;wsp:rsid wsp:val=&quot;00EB02F0&quot;/&gt;&lt;wsp:rsid wsp:val=&quot;00EB0CF6&quot;/&gt;&lt;wsp:rsid wsp:val=&quot;00EB309C&quot;/&gt;&lt;wsp:rsid wsp:val=&quot;00EB4E29&quot;/&gt;&lt;wsp:rsid wsp:val=&quot;00EB5B09&quot;/&gt;&lt;wsp:rsid wsp:val=&quot;00EB7D2F&quot;/&gt;&lt;wsp:rsid wsp:val=&quot;00EC0148&quot;/&gt;&lt;wsp:rsid wsp:val=&quot;00EC0832&quot;/&gt;&lt;wsp:rsid wsp:val=&quot;00EC22FC&quot;/&gt;&lt;wsp:rsid wsp:val=&quot;00EC284E&quot;/&gt;&lt;wsp:rsid wsp:val=&quot;00EC2856&quot;/&gt;&lt;wsp:rsid wsp:val=&quot;00EC377A&quot;/&gt;&lt;wsp:rsid wsp:val=&quot;00EC3EA0&quot;/&gt;&lt;wsp:rsid wsp:val=&quot;00EC4160&quot;/&gt;&lt;wsp:rsid wsp:val=&quot;00EC4497&quot;/&gt;&lt;wsp:rsid wsp:val=&quot;00EC4B28&quot;/&gt;&lt;wsp:rsid wsp:val=&quot;00EC55C9&quot;/&gt;&lt;wsp:rsid wsp:val=&quot;00EC5B70&quot;/&gt;&lt;wsp:rsid wsp:val=&quot;00EC5C60&quot;/&gt;&lt;wsp:rsid wsp:val=&quot;00EC6BE6&quot;/&gt;&lt;wsp:rsid wsp:val=&quot;00EC6DE8&quot;/&gt;&lt;wsp:rsid wsp:val=&quot;00EC723A&quot;/&gt;&lt;wsp:rsid wsp:val=&quot;00EC75AF&quot;/&gt;&lt;wsp:rsid wsp:val=&quot;00EC7955&quot;/&gt;&lt;wsp:rsid wsp:val=&quot;00EC7CC3&quot;/&gt;&lt;wsp:rsid wsp:val=&quot;00EC7DF8&quot;/&gt;&lt;wsp:rsid wsp:val=&quot;00ED04B3&quot;/&gt;&lt;wsp:rsid wsp:val=&quot;00ED05A6&quot;/&gt;&lt;wsp:rsid wsp:val=&quot;00ED06BB&quot;/&gt;&lt;wsp:rsid wsp:val=&quot;00ED082B&quot;/&gt;&lt;wsp:rsid wsp:val=&quot;00ED0A72&quot;/&gt;&lt;wsp:rsid wsp:val=&quot;00ED2592&quot;/&gt;&lt;wsp:rsid wsp:val=&quot;00ED39D7&quot;/&gt;&lt;wsp:rsid wsp:val=&quot;00ED4616&quot;/&gt;&lt;wsp:rsid wsp:val=&quot;00ED4CF8&quot;/&gt;&lt;wsp:rsid wsp:val=&quot;00ED6EE1&quot;/&gt;&lt;wsp:rsid wsp:val=&quot;00ED6F51&quot;/&gt;&lt;wsp:rsid wsp:val=&quot;00ED7370&quot;/&gt;&lt;wsp:rsid wsp:val=&quot;00ED7797&quot;/&gt;&lt;wsp:rsid wsp:val=&quot;00ED797C&quot;/&gt;&lt;wsp:rsid wsp:val=&quot;00ED7CE0&quot;/&gt;&lt;wsp:rsid wsp:val=&quot;00ED7F84&quot;/&gt;&lt;wsp:rsid wsp:val=&quot;00EE0F71&quot;/&gt;&lt;wsp:rsid wsp:val=&quot;00EE1507&quot;/&gt;&lt;wsp:rsid wsp:val=&quot;00EE19C8&quot;/&gt;&lt;wsp:rsid wsp:val=&quot;00EE2E8A&quot;/&gt;&lt;wsp:rsid wsp:val=&quot;00EE3460&quot;/&gt;&lt;wsp:rsid wsp:val=&quot;00EE46B4&quot;/&gt;&lt;wsp:rsid wsp:val=&quot;00EE505D&quot;/&gt;&lt;wsp:rsid wsp:val=&quot;00EE5C9A&quot;/&gt;&lt;wsp:rsid wsp:val=&quot;00EE5CA2&quot;/&gt;&lt;wsp:rsid wsp:val=&quot;00EE5D0B&quot;/&gt;&lt;wsp:rsid wsp:val=&quot;00EE5E7D&quot;/&gt;&lt;wsp:rsid wsp:val=&quot;00EE622B&quot;/&gt;&lt;wsp:rsid wsp:val=&quot;00EE6E27&quot;/&gt;&lt;wsp:rsid wsp:val=&quot;00EE7A5A&quot;/&gt;&lt;wsp:rsid wsp:val=&quot;00EE7ACE&quot;/&gt;&lt;wsp:rsid wsp:val=&quot;00EE7CED&quot;/&gt;&lt;wsp:rsid wsp:val=&quot;00EE7FCA&quot;/&gt;&lt;wsp:rsid wsp:val=&quot;00EF0504&quot;/&gt;&lt;wsp:rsid wsp:val=&quot;00EF0BB1&quot;/&gt;&lt;wsp:rsid wsp:val=&quot;00EF2E64&quot;/&gt;&lt;wsp:rsid wsp:val=&quot;00EF30DE&quot;/&gt;&lt;wsp:rsid wsp:val=&quot;00EF42B9&quot;/&gt;&lt;wsp:rsid wsp:val=&quot;00EF4CA0&quot;/&gt;&lt;wsp:rsid wsp:val=&quot;00EF5F25&quot;/&gt;&lt;wsp:rsid wsp:val=&quot;00EF625A&quot;/&gt;&lt;wsp:rsid wsp:val=&quot;00EF6E5A&quot;/&gt;&lt;wsp:rsid wsp:val=&quot;00EF733B&quot;/&gt;&lt;wsp:rsid wsp:val=&quot;00EF7870&quot;/&gt;&lt;wsp:rsid wsp:val=&quot;00EF7B73&quot;/&gt;&lt;wsp:rsid wsp:val=&quot;00F0094A&quot;/&gt;&lt;wsp:rsid wsp:val=&quot;00F00F8B&quot;/&gt;&lt;wsp:rsid wsp:val=&quot;00F01001&quot;/&gt;&lt;wsp:rsid wsp:val=&quot;00F023E7&quot;/&gt;&lt;wsp:rsid wsp:val=&quot;00F02535&quot;/&gt;&lt;wsp:rsid wsp:val=&quot;00F0265D&quot;/&gt;&lt;wsp:rsid wsp:val=&quot;00F0393C&quot;/&gt;&lt;wsp:rsid wsp:val=&quot;00F040AF&quot;/&gt;&lt;wsp:rsid wsp:val=&quot;00F044EC&quot;/&gt;&lt;wsp:rsid wsp:val=&quot;00F0526C&quot;/&gt;&lt;wsp:rsid wsp:val=&quot;00F05949&quot;/&gt;&lt;wsp:rsid wsp:val=&quot;00F05978&quot;/&gt;&lt;wsp:rsid wsp:val=&quot;00F05BCA&quot;/&gt;&lt;wsp:rsid wsp:val=&quot;00F0683F&quot;/&gt;&lt;wsp:rsid wsp:val=&quot;00F07E53&quot;/&gt;&lt;wsp:rsid wsp:val=&quot;00F10256&quot;/&gt;&lt;wsp:rsid wsp:val=&quot;00F105F0&quot;/&gt;&lt;wsp:rsid wsp:val=&quot;00F11518&quot;/&gt;&lt;wsp:rsid wsp:val=&quot;00F11A37&quot;/&gt;&lt;wsp:rsid wsp:val=&quot;00F12309&quot;/&gt;&lt;wsp:rsid wsp:val=&quot;00F1271E&quot;/&gt;&lt;wsp:rsid wsp:val=&quot;00F1442C&quot;/&gt;&lt;wsp:rsid wsp:val=&quot;00F148F1&quot;/&gt;&lt;wsp:rsid wsp:val=&quot;00F14B8A&quot;/&gt;&lt;wsp:rsid wsp:val=&quot;00F15C99&quot;/&gt;&lt;wsp:rsid wsp:val=&quot;00F16227&quot;/&gt;&lt;wsp:rsid wsp:val=&quot;00F17797&quot;/&gt;&lt;wsp:rsid wsp:val=&quot;00F17F53&quot;/&gt;&lt;wsp:rsid wsp:val=&quot;00F20934&quot;/&gt;&lt;wsp:rsid wsp:val=&quot;00F20935&quot;/&gt;&lt;wsp:rsid wsp:val=&quot;00F2139A&quot;/&gt;&lt;wsp:rsid wsp:val=&quot;00F229AB&quot;/&gt;&lt;wsp:rsid wsp:val=&quot;00F22E7D&quot;/&gt;&lt;wsp:rsid wsp:val=&quot;00F23C29&quot;/&gt;&lt;wsp:rsid wsp:val=&quot;00F23E27&quot;/&gt;&lt;wsp:rsid wsp:val=&quot;00F24631&quot;/&gt;&lt;wsp:rsid wsp:val=&quot;00F252D5&quot;/&gt;&lt;wsp:rsid wsp:val=&quot;00F263BB&quot;/&gt;&lt;wsp:rsid wsp:val=&quot;00F273DE&quot;/&gt;&lt;wsp:rsid wsp:val=&quot;00F27AB9&quot;/&gt;&lt;wsp:rsid wsp:val=&quot;00F3026E&quot;/&gt;&lt;wsp:rsid wsp:val=&quot;00F3082B&quot;/&gt;&lt;wsp:rsid wsp:val=&quot;00F31277&quot;/&gt;&lt;wsp:rsid wsp:val=&quot;00F319B4&quot;/&gt;&lt;wsp:rsid wsp:val=&quot;00F31B05&quot;/&gt;&lt;wsp:rsid wsp:val=&quot;00F3239E&quot;/&gt;&lt;wsp:rsid wsp:val=&quot;00F3247C&quot;/&gt;&lt;wsp:rsid wsp:val=&quot;00F32721&quot;/&gt;&lt;wsp:rsid wsp:val=&quot;00F329D9&quot;/&gt;&lt;wsp:rsid wsp:val=&quot;00F32C18&quot;/&gt;&lt;wsp:rsid wsp:val=&quot;00F3307A&quot;/&gt;&lt;wsp:rsid wsp:val=&quot;00F337D8&quot;/&gt;&lt;wsp:rsid wsp:val=&quot;00F33FCE&quot;/&gt;&lt;wsp:rsid wsp:val=&quot;00F34483&quot;/&gt;&lt;wsp:rsid wsp:val=&quot;00F3455F&quot;/&gt;&lt;wsp:rsid wsp:val=&quot;00F3507D&quot;/&gt;&lt;wsp:rsid wsp:val=&quot;00F352A2&quot;/&gt;&lt;wsp:rsid wsp:val=&quot;00F35EBE&quot;/&gt;&lt;wsp:rsid wsp:val=&quot;00F36746&quot;/&gt;&lt;wsp:rsid wsp:val=&quot;00F36915&quot;/&gt;&lt;wsp:rsid wsp:val=&quot;00F36AB9&quot;/&gt;&lt;wsp:rsid wsp:val=&quot;00F37D60&quot;/&gt;&lt;wsp:rsid wsp:val=&quot;00F40423&quot;/&gt;&lt;wsp:rsid wsp:val=&quot;00F407F6&quot;/&gt;&lt;wsp:rsid wsp:val=&quot;00F42956&quot;/&gt;&lt;wsp:rsid wsp:val=&quot;00F42B44&quot;/&gt;&lt;wsp:rsid wsp:val=&quot;00F44200&quot;/&gt;&lt;wsp:rsid wsp:val=&quot;00F46494&quot;/&gt;&lt;wsp:rsid wsp:val=&quot;00F465FD&quot;/&gt;&lt;wsp:rsid wsp:val=&quot;00F46AC3&quot;/&gt;&lt;wsp:rsid wsp:val=&quot;00F46D33&quot;/&gt;&lt;wsp:rsid wsp:val=&quot;00F46E97&quot;/&gt;&lt;wsp:rsid wsp:val=&quot;00F46FB1&quot;/&gt;&lt;wsp:rsid wsp:val=&quot;00F47D75&quot;/&gt;&lt;wsp:rsid wsp:val=&quot;00F50050&quot;/&gt;&lt;wsp:rsid wsp:val=&quot;00F511E6&quot;/&gt;&lt;wsp:rsid wsp:val=&quot;00F5162D&quot;/&gt;&lt;wsp:rsid wsp:val=&quot;00F51853&quot;/&gt;&lt;wsp:rsid wsp:val=&quot;00F51B3E&quot;/&gt;&lt;wsp:rsid wsp:val=&quot;00F51BFC&quot;/&gt;&lt;wsp:rsid wsp:val=&quot;00F5237C&quot;/&gt;&lt;wsp:rsid wsp:val=&quot;00F52483&quot;/&gt;&lt;wsp:rsid wsp:val=&quot;00F5287D&quot;/&gt;&lt;wsp:rsid wsp:val=&quot;00F52B36&quot;/&gt;&lt;wsp:rsid wsp:val=&quot;00F52F07&quot;/&gt;&lt;wsp:rsid wsp:val=&quot;00F52F21&quot;/&gt;&lt;wsp:rsid wsp:val=&quot;00F53495&quot;/&gt;&lt;wsp:rsid wsp:val=&quot;00F536C7&quot;/&gt;&lt;wsp:rsid wsp:val=&quot;00F5375F&quot;/&gt;&lt;wsp:rsid wsp:val=&quot;00F558AB&quot;/&gt;&lt;wsp:rsid wsp:val=&quot;00F55BAC&quot;/&gt;&lt;wsp:rsid wsp:val=&quot;00F55EBE&quot;/&gt;&lt;wsp:rsid wsp:val=&quot;00F56000&quot;/&gt;&lt;wsp:rsid wsp:val=&quot;00F575D8&quot;/&gt;&lt;wsp:rsid wsp:val=&quot;00F577A4&quot;/&gt;&lt;wsp:rsid wsp:val=&quot;00F60285&quot;/&gt;&lt;wsp:rsid wsp:val=&quot;00F60687&quot;/&gt;&lt;wsp:rsid wsp:val=&quot;00F60BBE&quot;/&gt;&lt;wsp:rsid wsp:val=&quot;00F60C40&quot;/&gt;&lt;wsp:rsid wsp:val=&quot;00F60D0C&quot;/&gt;&lt;wsp:rsid wsp:val=&quot;00F611C5&quot;/&gt;&lt;wsp:rsid wsp:val=&quot;00F61D89&quot;/&gt;&lt;wsp:rsid wsp:val=&quot;00F623A2&quot;/&gt;&lt;wsp:rsid wsp:val=&quot;00F628D4&quot;/&gt;&lt;wsp:rsid wsp:val=&quot;00F62916&quot;/&gt;&lt;wsp:rsid wsp:val=&quot;00F65070&quot;/&gt;&lt;wsp:rsid wsp:val=&quot;00F668AF&quot;/&gt;&lt;wsp:rsid wsp:val=&quot;00F6704D&quot;/&gt;&lt;wsp:rsid wsp:val=&quot;00F70679&quot;/&gt;&lt;wsp:rsid wsp:val=&quot;00F709A1&quot;/&gt;&lt;wsp:rsid wsp:val=&quot;00F71453&quot;/&gt;&lt;wsp:rsid wsp:val=&quot;00F7220A&quot;/&gt;&lt;wsp:rsid wsp:val=&quot;00F72335&quot;/&gt;&lt;wsp:rsid wsp:val=&quot;00F726AC&quot;/&gt;&lt;wsp:rsid wsp:val=&quot;00F72E92&quot;/&gt;&lt;wsp:rsid wsp:val=&quot;00F733F7&quot;/&gt;&lt;wsp:rsid wsp:val=&quot;00F740C0&quot;/&gt;&lt;wsp:rsid wsp:val=&quot;00F74122&quot;/&gt;&lt;wsp:rsid wsp:val=&quot;00F752AE&quot;/&gt;&lt;wsp:rsid wsp:val=&quot;00F75424&quot;/&gt;&lt;wsp:rsid wsp:val=&quot;00F76EE1&quot;/&gt;&lt;wsp:rsid wsp:val=&quot;00F76F31&quot;/&gt;&lt;wsp:rsid wsp:val=&quot;00F77290&quot;/&gt;&lt;wsp:rsid wsp:val=&quot;00F77EA6&quot;/&gt;&lt;wsp:rsid wsp:val=&quot;00F8096E&quot;/&gt;&lt;wsp:rsid wsp:val=&quot;00F80C06&quot;/&gt;&lt;wsp:rsid wsp:val=&quot;00F80C8D&quot;/&gt;&lt;wsp:rsid wsp:val=&quot;00F80CF1&quot;/&gt;&lt;wsp:rsid wsp:val=&quot;00F81F1A&quot;/&gt;&lt;wsp:rsid wsp:val=&quot;00F82485&quot;/&gt;&lt;wsp:rsid wsp:val=&quot;00F82863&quot;/&gt;&lt;wsp:rsid wsp:val=&quot;00F8387E&quot;/&gt;&lt;wsp:rsid wsp:val=&quot;00F84EDC&quot;/&gt;&lt;wsp:rsid wsp:val=&quot;00F85F7A&quot;/&gt;&lt;wsp:rsid wsp:val=&quot;00F86511&quot;/&gt;&lt;wsp:rsid wsp:val=&quot;00F86A86&quot;/&gt;&lt;wsp:rsid wsp:val=&quot;00F86ABB&quot;/&gt;&lt;wsp:rsid wsp:val=&quot;00F90BAD&quot;/&gt;&lt;wsp:rsid wsp:val=&quot;00F91583&quot;/&gt;&lt;wsp:rsid wsp:val=&quot;00F91AE1&quot;/&gt;&lt;wsp:rsid wsp:val=&quot;00F92B02&quot;/&gt;&lt;wsp:rsid wsp:val=&quot;00F93828&quot;/&gt;&lt;wsp:rsid wsp:val=&quot;00F93E38&quot;/&gt;&lt;wsp:rsid wsp:val=&quot;00F95940&quot;/&gt;&lt;wsp:rsid wsp:val=&quot;00F95D0C&quot;/&gt;&lt;wsp:rsid wsp:val=&quot;00F96253&quot;/&gt;&lt;wsp:rsid wsp:val=&quot;00F96451&quot;/&gt;&lt;wsp:rsid wsp:val=&quot;00F96789&quot;/&gt;&lt;wsp:rsid wsp:val=&quot;00F96BF9&quot;/&gt;&lt;wsp:rsid wsp:val=&quot;00F96D21&quot;/&gt;&lt;wsp:rsid wsp:val=&quot;00F971F9&quot;/&gt;&lt;wsp:rsid wsp:val=&quot;00F9794D&quot;/&gt;&lt;wsp:rsid wsp:val=&quot;00F97A14&quot;/&gt;&lt;wsp:rsid wsp:val=&quot;00FA01EA&quot;/&gt;&lt;wsp:rsid wsp:val=&quot;00FA042E&quot;/&gt;&lt;wsp:rsid wsp:val=&quot;00FA06E9&quot;/&gt;&lt;wsp:rsid wsp:val=&quot;00FA0781&quot;/&gt;&lt;wsp:rsid wsp:val=&quot;00FA18C4&quot;/&gt;&lt;wsp:rsid wsp:val=&quot;00FA18E0&quot;/&gt;&lt;wsp:rsid wsp:val=&quot;00FA1A68&quot;/&gt;&lt;wsp:rsid wsp:val=&quot;00FA2035&quot;/&gt;&lt;wsp:rsid wsp:val=&quot;00FA2693&quot;/&gt;&lt;wsp:rsid wsp:val=&quot;00FA2D9D&quot;/&gt;&lt;wsp:rsid wsp:val=&quot;00FA3AF2&quot;/&gt;&lt;wsp:rsid wsp:val=&quot;00FA45D4&quot;/&gt;&lt;wsp:rsid wsp:val=&quot;00FA48AC&quot;/&gt;&lt;wsp:rsid wsp:val=&quot;00FA54BD&quot;/&gt;&lt;wsp:rsid wsp:val=&quot;00FA59F6&quot;/&gt;&lt;wsp:rsid wsp:val=&quot;00FA6EF7&quot;/&gt;&lt;wsp:rsid wsp:val=&quot;00FA6FD0&quot;/&gt;&lt;wsp:rsid wsp:val=&quot;00FB13B9&quot;/&gt;&lt;wsp:rsid wsp:val=&quot;00FB2A7F&quot;/&gt;&lt;wsp:rsid wsp:val=&quot;00FB2FC8&quot;/&gt;&lt;wsp:rsid wsp:val=&quot;00FB3471&quot;/&gt;&lt;wsp:rsid wsp:val=&quot;00FB35DE&quot;/&gt;&lt;wsp:rsid wsp:val=&quot;00FB48C2&quot;/&gt;&lt;wsp:rsid wsp:val=&quot;00FB51FE&quot;/&gt;&lt;wsp:rsid wsp:val=&quot;00FB5F87&quot;/&gt;&lt;wsp:rsid wsp:val=&quot;00FB640A&quot;/&gt;&lt;wsp:rsid wsp:val=&quot;00FB6ECC&quot;/&gt;&lt;wsp:rsid wsp:val=&quot;00FC02D0&quot;/&gt;&lt;wsp:rsid wsp:val=&quot;00FC14F2&quot;/&gt;&lt;wsp:rsid wsp:val=&quot;00FC1D18&quot;/&gt;&lt;wsp:rsid wsp:val=&quot;00FC30F5&quot;/&gt;&lt;wsp:rsid wsp:val=&quot;00FC31C5&quot;/&gt;&lt;wsp:rsid wsp:val=&quot;00FC3E04&quot;/&gt;&lt;wsp:rsid wsp:val=&quot;00FC3E5F&quot;/&gt;&lt;wsp:rsid wsp:val=&quot;00FC464D&quot;/&gt;&lt;wsp:rsid wsp:val=&quot;00FC5120&quot;/&gt;&lt;wsp:rsid wsp:val=&quot;00FC5C9F&quot;/&gt;&lt;wsp:rsid wsp:val=&quot;00FC7B09&quot;/&gt;&lt;wsp:rsid wsp:val=&quot;00FC7D13&quot;/&gt;&lt;wsp:rsid wsp:val=&quot;00FD007E&quot;/&gt;&lt;wsp:rsid wsp:val=&quot;00FD092C&quot;/&gt;&lt;wsp:rsid wsp:val=&quot;00FD2526&quot;/&gt;&lt;wsp:rsid wsp:val=&quot;00FD26F1&quot;/&gt;&lt;wsp:rsid wsp:val=&quot;00FD2A0B&quot;/&gt;&lt;wsp:rsid wsp:val=&quot;00FD3EA1&quot;/&gt;&lt;wsp:rsid wsp:val=&quot;00FD4669&quot;/&gt;&lt;wsp:rsid wsp:val=&quot;00FD501D&quot;/&gt;&lt;wsp:rsid wsp:val=&quot;00FD5207&quot;/&gt;&lt;wsp:rsid wsp:val=&quot;00FD5F76&quot;/&gt;&lt;wsp:rsid wsp:val=&quot;00FD6423&quot;/&gt;&lt;wsp:rsid wsp:val=&quot;00FD7373&quot;/&gt;&lt;wsp:rsid wsp:val=&quot;00FD7648&quot;/&gt;&lt;wsp:rsid wsp:val=&quot;00FD7B47&quot;/&gt;&lt;wsp:rsid wsp:val=&quot;00FE02C6&quot;/&gt;&lt;wsp:rsid wsp:val=&quot;00FE05B9&quot;/&gt;&lt;wsp:rsid wsp:val=&quot;00FE0816&quot;/&gt;&lt;wsp:rsid wsp:val=&quot;00FE0A91&quot;/&gt;&lt;wsp:rsid wsp:val=&quot;00FE0B15&quot;/&gt;&lt;wsp:rsid wsp:val=&quot;00FE0B3D&quot;/&gt;&lt;wsp:rsid wsp:val=&quot;00FE1361&quot;/&gt;&lt;wsp:rsid wsp:val=&quot;00FE2A4D&quot;/&gt;&lt;wsp:rsid wsp:val=&quot;00FE2D6A&quot;/&gt;&lt;wsp:rsid wsp:val=&quot;00FE3354&quot;/&gt;&lt;wsp:rsid wsp:val=&quot;00FE4731&quot;/&gt;&lt;wsp:rsid wsp:val=&quot;00FE4ADA&quot;/&gt;&lt;wsp:rsid wsp:val=&quot;00FE51AE&quot;/&gt;&lt;wsp:rsid wsp:val=&quot;00FE529C&quot;/&gt;&lt;wsp:rsid wsp:val=&quot;00FE6653&quot;/&gt;&lt;wsp:rsid wsp:val=&quot;00FE7408&quot;/&gt;&lt;wsp:rsid wsp:val=&quot;00FE75F1&quot;/&gt;&lt;wsp:rsid wsp:val=&quot;00FE75FB&quot;/&gt;&lt;wsp:rsid wsp:val=&quot;00FE79C0&quot;/&gt;&lt;wsp:rsid wsp:val=&quot;00FE7B22&quot;/&gt;&lt;wsp:rsid wsp:val=&quot;00FE7B62&quot;/&gt;&lt;wsp:rsid wsp:val=&quot;00FE7CC3&quot;/&gt;&lt;wsp:rsid wsp:val=&quot;00FF03BF&quot;/&gt;&lt;wsp:rsid wsp:val=&quot;00FF04C2&quot;/&gt;&lt;wsp:rsid wsp:val=&quot;00FF0504&quot;/&gt;&lt;wsp:rsid wsp:val=&quot;00FF0768&quot;/&gt;&lt;wsp:rsid wsp:val=&quot;00FF0C3D&quot;/&gt;&lt;wsp:rsid wsp:val=&quot;00FF0D8F&quot;/&gt;&lt;wsp:rsid wsp:val=&quot;00FF1034&quot;/&gt;&lt;wsp:rsid wsp:val=&quot;00FF10A4&quot;/&gt;&lt;wsp:rsid wsp:val=&quot;00FF16FD&quot;/&gt;&lt;wsp:rsid wsp:val=&quot;00FF190D&quot;/&gt;&lt;wsp:rsid wsp:val=&quot;00FF232C&quot;/&gt;&lt;wsp:rsid wsp:val=&quot;00FF2A97&quot;/&gt;&lt;wsp:rsid wsp:val=&quot;00FF2F41&quot;/&gt;&lt;wsp:rsid wsp:val=&quot;00FF304A&quot;/&gt;&lt;wsp:rsid wsp:val=&quot;00FF3553&quot;/&gt;&lt;wsp:rsid wsp:val=&quot;00FF35F8&quot;/&gt;&lt;wsp:rsid wsp:val=&quot;00FF38B7&quot;/&gt;&lt;wsp:rsid wsp:val=&quot;00FF3D48&quot;/&gt;&lt;wsp:rsid wsp:val=&quot;00FF3D86&quot;/&gt;&lt;wsp:rsid wsp:val=&quot;00FF3F59&quot;/&gt;&lt;wsp:rsid wsp:val=&quot;00FF4C25&quot;/&gt;&lt;wsp:rsid wsp:val=&quot;00FF63C6&quot;/&gt;&lt;wsp:rsid wsp:val=&quot;00FF73F4&quot;/&gt;&lt;wsp:rsid wsp:val=&quot;01E5C56C&quot;/&gt;&lt;wsp:rsid wsp:val=&quot;01F80B2D&quot;/&gt;&lt;wsp:rsid wsp:val=&quot;0281333B&quot;/&gt;&lt;wsp:rsid wsp:val=&quot;029F3295&quot;/&gt;&lt;wsp:rsid wsp:val=&quot;05C2062A&quot;/&gt;&lt;wsp:rsid wsp:val=&quot;068195B3&quot;/&gt;&lt;wsp:rsid wsp:val=&quot;07196C61&quot;/&gt;&lt;wsp:rsid wsp:val=&quot;0756A712&quot;/&gt;&lt;wsp:rsid wsp:val=&quot;07E53A96&quot;/&gt;&lt;wsp:rsid wsp:val=&quot;090C9A11&quot;/&gt;&lt;wsp:rsid wsp:val=&quot;0A612E72&quot;/&gt;&lt;wsp:rsid wsp:val=&quot;0CBF8C6D&quot;/&gt;&lt;wsp:rsid wsp:val=&quot;12CF05C6&quot;/&gt;&lt;wsp:rsid wsp:val=&quot;1588CE59&quot;/&gt;&lt;wsp:rsid wsp:val=&quot;159F8982&quot;/&gt;&lt;wsp:rsid wsp:val=&quot;1607A00B&quot;/&gt;&lt;wsp:rsid wsp:val=&quot;17420A42&quot;/&gt;&lt;wsp:rsid wsp:val=&quot;17E7D90C&quot;/&gt;&lt;wsp:rsid wsp:val=&quot;1A2C81E4&quot;/&gt;&lt;wsp:rsid wsp:val=&quot;1A331C31&quot;/&gt;&lt;wsp:rsid wsp:val=&quot;1A9A7E50&quot;/&gt;&lt;wsp:rsid wsp:val=&quot;1D198F64&quot;/&gt;&lt;wsp:rsid wsp:val=&quot;1E1E6912&quot;/&gt;&lt;wsp:rsid wsp:val=&quot;1F4D4F80&quot;/&gt;&lt;wsp:rsid wsp:val=&quot;243A1201&quot;/&gt;&lt;wsp:rsid wsp:val=&quot;259968F8&quot;/&gt;&lt;wsp:rsid wsp:val=&quot;2627A336&quot;/&gt;&lt;wsp:rsid wsp:val=&quot;280776C6&quot;/&gt;&lt;wsp:rsid wsp:val=&quot;294742ED&quot;/&gt;&lt;wsp:rsid wsp:val=&quot;2B70C80F&quot;/&gt;&lt;wsp:rsid wsp:val=&quot;2C82AB45&quot;/&gt;&lt;wsp:rsid wsp:val=&quot;2DC100B7&quot;/&gt;&lt;wsp:rsid wsp:val=&quot;2E0CE812&quot;/&gt;&lt;wsp:rsid wsp:val=&quot;2E497C60&quot;/&gt;&lt;wsp:rsid wsp:val=&quot;2E72C118&quot;/&gt;&lt;wsp:rsid wsp:val=&quot;2F4224E7&quot;/&gt;&lt;wsp:rsid wsp:val=&quot;2F9F1113&quot;/&gt;&lt;wsp:rsid wsp:val=&quot;30BC33A5&quot;/&gt;&lt;wsp:rsid wsp:val=&quot;312B1A43&quot;/&gt;&lt;wsp:rsid wsp:val=&quot;3312A2CF&quot;/&gt;&lt;wsp:rsid wsp:val=&quot;33322E62&quot;/&gt;&lt;wsp:rsid wsp:val=&quot;33647E21&quot;/&gt;&lt;wsp:rsid wsp:val=&quot;3517A953&quot;/&gt;&lt;wsp:rsid wsp:val=&quot;3642F4A3&quot;/&gt;&lt;wsp:rsid wsp:val=&quot;36F586AB&quot;/&gt;&lt;wsp:rsid wsp:val=&quot;37BE14D6&quot;/&gt;&lt;wsp:rsid wsp:val=&quot;380F9899&quot;/&gt;&lt;wsp:rsid wsp:val=&quot;3BFC024C&quot;/&gt;&lt;wsp:rsid wsp:val=&quot;3F0F7246&quot;/&gt;&lt;wsp:rsid wsp:val=&quot;3FBF3DE3&quot;/&gt;&lt;wsp:rsid wsp:val=&quot;4170483E&quot;/&gt;&lt;wsp:rsid wsp:val=&quot;41FF12A8&quot;/&gt;&lt;wsp:rsid wsp:val=&quot;42279845&quot;/&gt;&lt;wsp:rsid wsp:val=&quot;43FAC95F&quot;/&gt;&lt;wsp:rsid wsp:val=&quot;4ADC2BA6&quot;/&gt;&lt;wsp:rsid wsp:val=&quot;4D31B7BF&quot;/&gt;&lt;wsp:rsid wsp:val=&quot;4FB6D123&quot;/&gt;&lt;wsp:rsid wsp:val=&quot;5027E77E&quot;/&gt;&lt;wsp:rsid wsp:val=&quot;52B56146&quot;/&gt;&lt;wsp:rsid wsp:val=&quot;558310D8&quot;/&gt;&lt;wsp:rsid wsp:val=&quot;577DC09E&quot;/&gt;&lt;wsp:rsid wsp:val=&quot;588E919C&quot;/&gt;&lt;wsp:rsid wsp:val=&quot;58A8A208&quot;/&gt;&lt;wsp:rsid wsp:val=&quot;5A0479C5&quot;/&gt;&lt;wsp:rsid wsp:val=&quot;5AB27120&quot;/&gt;&lt;wsp:rsid wsp:val=&quot;5B3ABC0D&quot;/&gt;&lt;wsp:rsid wsp:val=&quot;61039314&quot;/&gt;&lt;wsp:rsid wsp:val=&quot;63187871&quot;/&gt;&lt;wsp:rsid wsp:val=&quot;66CC48B3&quot;/&gt;&lt;wsp:rsid wsp:val=&quot;66FEAE9D&quot;/&gt;&lt;wsp:rsid wsp:val=&quot;71658EE5&quot;/&gt;&lt;wsp:rsid wsp:val=&quot;717ED343&quot;/&gt;&lt;wsp:rsid wsp:val=&quot;71ECF7AA&quot;/&gt;&lt;wsp:rsid wsp:val=&quot;73F9808B&quot;/&gt;&lt;wsp:rsid wsp:val=&quot;753D6335&quot;/&gt;&lt;wsp:rsid wsp:val=&quot;78743D71&quot;/&gt;&lt;wsp:rsid wsp:val=&quot;7B134332&quot;/&gt;&lt;wsp:rsid wsp:val=&quot;7B1B0406&quot;/&gt;&lt;wsp:rsid wsp:val=&quot;7BE0062B&quot;/&gt;&lt;wsp:rsid wsp:val=&quot;7C873A50&quot;/&gt;&lt;wsp:rsid wsp:val=&quot;7D1FA643&quot;/&gt;&lt;/wsp:rsids&gt;&lt;/w:docPr&gt;&lt;w:body&gt;&lt;wx:sect&gt;&lt;w:p wsp:rsidR=&quot;00000000&quot; wsp:rsidRDefault=&quot;00613EA0&quot; wsp:rsidP=&quot;00613EA0&quot;&gt;&lt;m:oMathPara&gt;&lt;m:oMath&gt;&lt;m:bar&gt;&lt;m:barPr&gt;&lt;m:pos m:val=&quot;top&quot;/&gt;&lt;m:ctrlPr&gt;&lt;w:rPr&gt;&lt;w:rFonts w:ascii=&quot;Cambria Math&quot; w:h-ansi=&quot;Cambria Math&quot;/&gt;&lt;wx:font wx:val=&quot;Cambria Math&quot;/&gt;&lt;w:i/&gt;&lt;/w:rPr&gt;&lt;/m:ctrlPr&gt;&lt;/m:barPr&gt;&lt;m:e&gt;&lt;m:r&gt;&lt;w:rPr&gt;&lt;w:rFonts w:ascii=&quot;Cambria Math&quot; w:h-ansi=&quot;Cambria Math&quot;/&gt;&lt;wx:font wx:val=&quot;Cambria Math&quot;/&gt;&lt;w:i/&gt;&lt;/w:rPr&gt;&lt;m:t&gt;Œ?&lt;/m:t&gt;&lt;/m:r&gt;&lt;/m:e&gt;&lt;/m:ba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E040AE">
        <w:instrText xml:space="preserve"> </w:instrText>
      </w:r>
      <w:r w:rsidR="00E248F7">
        <w:fldChar w:fldCharType="separate"/>
      </w:r>
      <w:r w:rsidRPr="00E040AE">
        <w:fldChar w:fldCharType="end"/>
      </w:r>
      <w:r>
        <w:rPr>
          <w:i/>
        </w:rPr>
        <w:t>(region)</w:t>
      </w:r>
      <w:r w:rsidRPr="008A4A0C">
        <w:t xml:space="preserve"> both by week and annually across datasets (</w:t>
      </w:r>
      <w:r>
        <w:t>Fig. S2</w:t>
      </w:r>
      <w:r w:rsidRPr="008A4A0C">
        <w:t xml:space="preserve">). </w:t>
      </w:r>
    </w:p>
    <w:p w14:paraId="028BB446" w14:textId="77777777" w:rsidR="00875B13" w:rsidRDefault="00875B13" w:rsidP="00875B13">
      <w:pPr>
        <w:pStyle w:val="Caption"/>
        <w:spacing w:line="480" w:lineRule="auto"/>
      </w:pPr>
      <w:r>
        <w:t xml:space="preserve">Table S2. Weekly biases for </w:t>
      </w:r>
      <w:r w:rsidRPr="0081740F">
        <w:rPr>
          <w:i/>
          <w:iCs/>
        </w:rPr>
        <w:t>θ</w:t>
      </w:r>
      <w:r w:rsidRPr="0081740F">
        <w:rPr>
          <w:rStyle w:val="CommentTextChar"/>
        </w:rPr>
        <w:t>(DC)</w:t>
      </w:r>
      <w:r>
        <w:rPr>
          <w:rStyle w:val="CommentTextChar"/>
        </w:rPr>
        <w:t xml:space="preserve"> - </w:t>
      </w:r>
      <w:r w:rsidRPr="0081740F">
        <w:rPr>
          <w:rStyle w:val="CommentTextChar"/>
        </w:rPr>
        <w:t>θ(sat)</w:t>
      </w:r>
      <w:r>
        <w:rPr>
          <w:rStyle w:val="CommentTextChar"/>
        </w:rPr>
        <w:t xml:space="preserve">, </w:t>
      </w:r>
      <w:r w:rsidRPr="0081740F">
        <w:rPr>
          <w:i/>
          <w:iCs/>
        </w:rPr>
        <w:t>θ</w:t>
      </w:r>
      <w:r w:rsidRPr="0081740F">
        <w:rPr>
          <w:rStyle w:val="CommentTextChar"/>
        </w:rPr>
        <w:t>(DC)</w:t>
      </w:r>
      <w:r>
        <w:rPr>
          <w:rStyle w:val="CommentTextChar"/>
        </w:rPr>
        <w:t xml:space="preserve"> - </w:t>
      </w:r>
      <w:r w:rsidRPr="0081740F">
        <w:rPr>
          <w:rStyle w:val="CommentTextChar"/>
        </w:rPr>
        <w:t>θ(</w:t>
      </w:r>
      <w:r>
        <w:rPr>
          <w:rStyle w:val="CommentTextChar"/>
        </w:rPr>
        <w:t>TS</w:t>
      </w:r>
      <w:r w:rsidRPr="0081740F">
        <w:rPr>
          <w:rStyle w:val="CommentTextChar"/>
        </w:rPr>
        <w:t>)</w:t>
      </w:r>
      <w:r>
        <w:rPr>
          <w:rStyle w:val="CommentTextChar"/>
        </w:rPr>
        <w:t xml:space="preserve"> and </w:t>
      </w:r>
      <w:r w:rsidRPr="0081740F">
        <w:rPr>
          <w:i/>
          <w:iCs/>
        </w:rPr>
        <w:t>θ</w:t>
      </w:r>
      <w:r w:rsidRPr="0081740F">
        <w:rPr>
          <w:rStyle w:val="CommentTextChar"/>
        </w:rPr>
        <w:t>(</w:t>
      </w:r>
      <w:r>
        <w:rPr>
          <w:rStyle w:val="CommentTextChar"/>
        </w:rPr>
        <w:t>sat</w:t>
      </w:r>
      <w:r w:rsidRPr="0081740F">
        <w:rPr>
          <w:rStyle w:val="CommentTextChar"/>
        </w:rPr>
        <w:t>)</w:t>
      </w:r>
      <w:r>
        <w:rPr>
          <w:rStyle w:val="CommentTextChar"/>
        </w:rPr>
        <w:t xml:space="preserve"> - </w:t>
      </w:r>
      <w:r w:rsidRPr="0081740F">
        <w:rPr>
          <w:rStyle w:val="CommentTextChar"/>
        </w:rPr>
        <w:t>θ(</w:t>
      </w:r>
      <w:r>
        <w:rPr>
          <w:rStyle w:val="CommentTextChar"/>
        </w:rPr>
        <w:t>TS</w:t>
      </w:r>
      <w:r w:rsidRPr="0081740F">
        <w:rPr>
          <w:rStyle w:val="CommentTextChar"/>
        </w:rPr>
        <w:t>)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2339"/>
        <w:gridCol w:w="2106"/>
        <w:gridCol w:w="2106"/>
        <w:gridCol w:w="1593"/>
      </w:tblGrid>
      <w:tr w:rsidR="00875B13" w:rsidRPr="00FF0D8F" w14:paraId="11E53B65" w14:textId="77777777" w:rsidTr="00365F3B">
        <w:trPr>
          <w:trHeight w:val="321"/>
          <w:tblHeader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48F8D6A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</w:rPr>
            </w:pPr>
            <w:r w:rsidRPr="00545A7C">
              <w:rPr>
                <w:b/>
                <w:bCs/>
              </w:rPr>
              <w:t>week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230E6E3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</w:rPr>
            </w:pPr>
            <w:r w:rsidRPr="00545A7C">
              <w:rPr>
                <w:b/>
                <w:bCs/>
                <w:i/>
                <w:iCs/>
              </w:rPr>
              <w:t>θ</w:t>
            </w:r>
            <w:r w:rsidRPr="00545A7C">
              <w:rPr>
                <w:b/>
                <w:bCs/>
              </w:rPr>
              <w:t xml:space="preserve">(DC) - </w:t>
            </w:r>
            <w:r w:rsidRPr="00545A7C">
              <w:rPr>
                <w:b/>
                <w:bCs/>
                <w:i/>
                <w:iCs/>
              </w:rPr>
              <w:t>θ</w:t>
            </w:r>
            <w:r w:rsidRPr="00545A7C">
              <w:rPr>
                <w:b/>
                <w:bCs/>
              </w:rPr>
              <w:t>(sat) /°C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91678F8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</w:rPr>
            </w:pPr>
            <w:r w:rsidRPr="00545A7C">
              <w:rPr>
                <w:b/>
                <w:bCs/>
                <w:i/>
                <w:iCs/>
              </w:rPr>
              <w:t>θ</w:t>
            </w:r>
            <w:r w:rsidRPr="00545A7C">
              <w:rPr>
                <w:b/>
                <w:bCs/>
              </w:rPr>
              <w:t>(DC) -</w:t>
            </w:r>
            <w:r w:rsidRPr="00545A7C">
              <w:rPr>
                <w:b/>
                <w:bCs/>
                <w:i/>
                <w:iCs/>
              </w:rPr>
              <w:t xml:space="preserve"> θ</w:t>
            </w:r>
            <w:r w:rsidRPr="00545A7C">
              <w:rPr>
                <w:b/>
                <w:bCs/>
              </w:rPr>
              <w:t>(TS) /°C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E2B8827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</w:rPr>
            </w:pPr>
            <w:r w:rsidRPr="00545A7C">
              <w:rPr>
                <w:b/>
                <w:bCs/>
                <w:i/>
                <w:iCs/>
              </w:rPr>
              <w:t>θ</w:t>
            </w:r>
            <w:r w:rsidRPr="00545A7C">
              <w:rPr>
                <w:b/>
                <w:bCs/>
              </w:rPr>
              <w:t>(sat) -</w:t>
            </w:r>
            <w:r w:rsidRPr="00545A7C">
              <w:rPr>
                <w:b/>
                <w:bCs/>
                <w:i/>
                <w:iCs/>
              </w:rPr>
              <w:t xml:space="preserve"> θ</w:t>
            </w:r>
            <w:r w:rsidRPr="00545A7C">
              <w:rPr>
                <w:b/>
                <w:bCs/>
              </w:rPr>
              <w:t>(TS) /°C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71313A3" w14:textId="77777777" w:rsidR="00875B13" w:rsidRPr="00545A7C" w:rsidRDefault="00875B13" w:rsidP="00365F3B">
            <w:pPr>
              <w:spacing w:before="0" w:after="0" w:line="480" w:lineRule="auto"/>
              <w:rPr>
                <w:b/>
                <w:bCs/>
              </w:rPr>
            </w:pPr>
            <w:r w:rsidRPr="00545A7C">
              <w:rPr>
                <w:b/>
                <w:bCs/>
              </w:rPr>
              <w:t>n</w:t>
            </w:r>
          </w:p>
        </w:tc>
      </w:tr>
      <w:tr w:rsidR="00875B13" w:rsidRPr="00A21BCB" w14:paraId="4A53831B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22449B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52DAC6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43BD5F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68C49D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0.6</w:t>
            </w:r>
            <w:r>
              <w:t>±</w:t>
            </w:r>
            <w:r w:rsidRPr="00A21BCB">
              <w:t>0.7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EF8654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58</w:t>
            </w:r>
          </w:p>
        </w:tc>
      </w:tr>
      <w:tr w:rsidR="00875B13" w:rsidRPr="00A21BCB" w14:paraId="1DDA24FB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0D982F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381331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0.8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E92B80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DAAB76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949C36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79</w:t>
            </w:r>
          </w:p>
        </w:tc>
      </w:tr>
      <w:tr w:rsidR="00875B13" w:rsidRPr="00A21BCB" w14:paraId="05879E3D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4C96DA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4E80698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F5DFD7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3D0D33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0.5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3D446FF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56</w:t>
            </w:r>
          </w:p>
        </w:tc>
      </w:tr>
      <w:tr w:rsidR="00875B13" w:rsidRPr="00A21BCB" w14:paraId="782278D8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ECE3F4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95EA50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EEE627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A43AC3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133B7E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54</w:t>
            </w:r>
          </w:p>
        </w:tc>
      </w:tr>
      <w:tr w:rsidR="00875B13" w:rsidRPr="00A21BCB" w14:paraId="4D03F942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D83008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5B9652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46AAF5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-1.1</w:t>
            </w:r>
            <w:r>
              <w:t>±</w:t>
            </w:r>
            <w:r w:rsidRPr="00A21BCB">
              <w:t>0.7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BD6319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0.7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33A420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38</w:t>
            </w:r>
          </w:p>
        </w:tc>
      </w:tr>
      <w:tr w:rsidR="00875B13" w:rsidRPr="00A21BCB" w14:paraId="2310013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C7E365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0F7678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E4B30D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59D3B3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BF5782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65</w:t>
            </w:r>
          </w:p>
        </w:tc>
      </w:tr>
      <w:tr w:rsidR="00875B13" w:rsidRPr="00A21BCB" w14:paraId="76699DC4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80C942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7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59D1DF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7949A7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AF60D4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C69803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86</w:t>
            </w:r>
          </w:p>
        </w:tc>
      </w:tr>
      <w:tr w:rsidR="00875B13" w:rsidRPr="00A21BCB" w14:paraId="11E5B204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CD660E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8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750BC7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F5AD15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A1D9B3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0.7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CD992E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131</w:t>
            </w:r>
          </w:p>
        </w:tc>
      </w:tr>
      <w:tr w:rsidR="00875B13" w:rsidRPr="00A21BCB" w14:paraId="06A7B7AA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3EAEDD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6B409C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3E816F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9C615B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0.4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F3BDD5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96</w:t>
            </w:r>
          </w:p>
        </w:tc>
      </w:tr>
      <w:tr w:rsidR="00875B13" w:rsidRPr="00A21BCB" w14:paraId="6569AE4D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B3DB2C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901253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0.8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BFE42A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44F713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0.5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6B7D4C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142</w:t>
            </w:r>
          </w:p>
        </w:tc>
      </w:tr>
      <w:tr w:rsidR="00875B13" w:rsidRPr="00A21BCB" w14:paraId="7A19081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250B70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D8A9FC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A21328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69CEBB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0.8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D0CAB6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189</w:t>
            </w:r>
          </w:p>
        </w:tc>
      </w:tr>
      <w:tr w:rsidR="00875B13" w:rsidRPr="00A21BCB" w14:paraId="39BAB784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D57C9C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BE56B8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B5BF54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1DCDA8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30B8B9C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128</w:t>
            </w:r>
          </w:p>
        </w:tc>
      </w:tr>
      <w:tr w:rsidR="00875B13" w:rsidRPr="00A21BCB" w14:paraId="56CC3F10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B1F28B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56974D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0.8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9B4CBE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7FE33C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0.7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E16411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147</w:t>
            </w:r>
          </w:p>
        </w:tc>
      </w:tr>
      <w:tr w:rsidR="00875B13" w:rsidRPr="00A21BCB" w14:paraId="505FEF57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749C20A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49C95D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62CE20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2E7CB4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0.5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316D7CF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199</w:t>
            </w:r>
          </w:p>
        </w:tc>
      </w:tr>
      <w:tr w:rsidR="00875B13" w:rsidRPr="00A21BCB" w14:paraId="290F4379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B6DADC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15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9AF941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FD0FB1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-0.9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F3C844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0.6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FAC88F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181</w:t>
            </w:r>
          </w:p>
        </w:tc>
      </w:tr>
      <w:tr w:rsidR="00875B13" w:rsidRPr="00A21BCB" w14:paraId="1D6C6F2E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99C475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B69619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4D0E1C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C724A9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7A343C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155</w:t>
            </w:r>
          </w:p>
        </w:tc>
      </w:tr>
      <w:tr w:rsidR="00875B13" w:rsidRPr="00A21BCB" w14:paraId="5177554B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3F2068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17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6F192E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C9D9FA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602AD8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FC8B29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231</w:t>
            </w:r>
          </w:p>
        </w:tc>
      </w:tr>
      <w:tr w:rsidR="00875B13" w:rsidRPr="00A21BCB" w14:paraId="22544D72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A0FF86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18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1B8B52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60A3BB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1A184D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C72272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194</w:t>
            </w:r>
          </w:p>
        </w:tc>
      </w:tr>
      <w:tr w:rsidR="00875B13" w:rsidRPr="00A21BCB" w14:paraId="346A1581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72BDF3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lastRenderedPageBreak/>
              <w:t>19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91E06F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-0.9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FFCD82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1FCA45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439471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250</w:t>
            </w:r>
          </w:p>
        </w:tc>
      </w:tr>
      <w:tr w:rsidR="00875B13" w:rsidRPr="00A21BCB" w14:paraId="2DA6B4A2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4C7CAE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FC0065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4C00C3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6A0DD2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0.8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450750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290</w:t>
            </w:r>
          </w:p>
        </w:tc>
      </w:tr>
      <w:tr w:rsidR="00875B13" w:rsidRPr="00A21BCB" w14:paraId="538EA00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F6C86F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181881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14ED19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7CA812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0.8</w:t>
            </w:r>
            <w:r>
              <w:t>±</w:t>
            </w:r>
            <w:r w:rsidRPr="00A21BCB">
              <w:t>0.8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EC9174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316</w:t>
            </w:r>
          </w:p>
        </w:tc>
      </w:tr>
      <w:tr w:rsidR="00875B13" w:rsidRPr="00A21BCB" w14:paraId="790A6535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19F522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81FF29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CAB7DA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0.3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A012D7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A39089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214</w:t>
            </w:r>
          </w:p>
        </w:tc>
      </w:tr>
      <w:tr w:rsidR="00875B13" w:rsidRPr="00A21BCB" w14:paraId="6403D878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ED9ADD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FEF209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3C23AF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D5DD89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44B338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212</w:t>
            </w:r>
          </w:p>
        </w:tc>
      </w:tr>
      <w:tr w:rsidR="00875B13" w:rsidRPr="00A21BCB" w14:paraId="1E634AEE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294500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ED0087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DE1C63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97D84D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0.2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F5F198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194</w:t>
            </w:r>
          </w:p>
        </w:tc>
      </w:tr>
      <w:tr w:rsidR="00875B13" w:rsidRPr="00A21BCB" w14:paraId="16B2C36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23E3BB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25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886B31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291C66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D766FE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0.9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3B0F4F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157</w:t>
            </w:r>
          </w:p>
        </w:tc>
      </w:tr>
      <w:tr w:rsidR="00875B13" w:rsidRPr="00A21BCB" w14:paraId="31A21746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3003E0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B58A86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0.8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34135A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7B5523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3220DBE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164</w:t>
            </w:r>
          </w:p>
        </w:tc>
      </w:tr>
      <w:tr w:rsidR="00875B13" w:rsidRPr="00A21BCB" w14:paraId="12A242F5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2639BC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27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25C798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0AF5ED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2D6A21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1.4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F16395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144</w:t>
            </w:r>
          </w:p>
        </w:tc>
      </w:tr>
      <w:tr w:rsidR="00875B13" w:rsidRPr="00A21BCB" w14:paraId="1A9D0438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75EF69B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28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CB7CB4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1FF34C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699384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F1097D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116</w:t>
            </w:r>
          </w:p>
        </w:tc>
      </w:tr>
      <w:tr w:rsidR="00875B13" w:rsidRPr="00A21BCB" w14:paraId="35BA6C2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4B7A34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3FF807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BF0D68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1.5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163162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1.3</w:t>
            </w:r>
            <w:r>
              <w:t>±</w:t>
            </w:r>
            <w:r w:rsidRPr="00A21BCB">
              <w:t>1.5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15645A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144</w:t>
            </w:r>
          </w:p>
        </w:tc>
      </w:tr>
      <w:tr w:rsidR="00875B13" w:rsidRPr="00A21BCB" w14:paraId="1702A34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BD3401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24EE09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709DA3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0.7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0054B0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1.2</w:t>
            </w:r>
            <w:r>
              <w:t>±</w:t>
            </w:r>
            <w:r w:rsidRPr="00A21BCB">
              <w:t>1.3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261BE3E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150</w:t>
            </w:r>
          </w:p>
        </w:tc>
      </w:tr>
      <w:tr w:rsidR="00875B13" w:rsidRPr="00A21BCB" w14:paraId="49441DBA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B3FBC6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72AB54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C79F93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E5A1C8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1.1</w:t>
            </w:r>
            <w:r>
              <w:t>±</w:t>
            </w:r>
            <w:r w:rsidRPr="00A21BCB">
              <w:t>1.2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20447D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128</w:t>
            </w:r>
          </w:p>
        </w:tc>
      </w:tr>
      <w:tr w:rsidR="00875B13" w:rsidRPr="00A21BCB" w14:paraId="71EFB1B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5354BA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8A317E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3D916D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0.2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A4F189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1.2</w:t>
            </w:r>
            <w:r>
              <w:t>±</w:t>
            </w:r>
            <w:r w:rsidRPr="00A21BCB">
              <w:t>1.3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276F3FC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214</w:t>
            </w:r>
          </w:p>
        </w:tc>
      </w:tr>
      <w:tr w:rsidR="00875B13" w:rsidRPr="00A21BCB" w14:paraId="116E596D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381278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CD51C8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6B5899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1.6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D6C586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1.2</w:t>
            </w:r>
            <w:r>
              <w:t>±</w:t>
            </w:r>
            <w:r w:rsidRPr="00A21BCB">
              <w:t>1.2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3088F6B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161</w:t>
            </w:r>
          </w:p>
        </w:tc>
      </w:tr>
      <w:tr w:rsidR="00875B13" w:rsidRPr="00A21BCB" w14:paraId="3A8EE9A7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16956E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136DCF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0C8BB4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FC5D68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0.8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3C2FDC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127</w:t>
            </w:r>
          </w:p>
        </w:tc>
      </w:tr>
      <w:tr w:rsidR="00875B13" w:rsidRPr="00A21BCB" w14:paraId="2303E6CC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7A6792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35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882533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AC019F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6B1B5A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1.4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A93CBF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116</w:t>
            </w:r>
          </w:p>
        </w:tc>
      </w:tr>
      <w:tr w:rsidR="00875B13" w:rsidRPr="00A21BCB" w14:paraId="23B1FBCB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7B9D87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FB1CAC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2BC4E8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D1DEAB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FC2152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175</w:t>
            </w:r>
          </w:p>
        </w:tc>
      </w:tr>
      <w:tr w:rsidR="00875B13" w:rsidRPr="00A21BCB" w14:paraId="24AB5FE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7E155BE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37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474BAB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D2BBEB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23F7FB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0.6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91278A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296</w:t>
            </w:r>
          </w:p>
        </w:tc>
      </w:tr>
      <w:tr w:rsidR="00875B13" w:rsidRPr="00A21BCB" w14:paraId="136F3A48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D8C0F5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38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13478C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50B63A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</w:t>
            </w:r>
            <w:r>
              <w:t>±</w:t>
            </w:r>
            <w:r w:rsidRPr="00A21BCB">
              <w:t>1.6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0FA0DC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0.7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3F0440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238</w:t>
            </w:r>
          </w:p>
        </w:tc>
      </w:tr>
      <w:tr w:rsidR="00875B13" w:rsidRPr="00A21BCB" w14:paraId="3AF66560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D1B9F4B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7BAD07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4DD603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1.5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BC1142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0.3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92E942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234</w:t>
            </w:r>
          </w:p>
        </w:tc>
      </w:tr>
      <w:tr w:rsidR="00875B13" w:rsidRPr="00A21BCB" w14:paraId="58D18C26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199BD91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0AE4DAB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8A78CA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ECAB06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60DEA7A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273</w:t>
            </w:r>
          </w:p>
        </w:tc>
      </w:tr>
      <w:tr w:rsidR="00875B13" w:rsidRPr="00A21BCB" w14:paraId="7B5489D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79FA84A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lastRenderedPageBreak/>
              <w:t>41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ABF649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B81D23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E69482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0.5</w:t>
            </w:r>
            <w:r>
              <w:t>±</w:t>
            </w:r>
            <w:r w:rsidRPr="00A21BCB">
              <w:t>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28024D1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232</w:t>
            </w:r>
          </w:p>
        </w:tc>
      </w:tr>
      <w:tr w:rsidR="00875B13" w:rsidRPr="00A21BCB" w14:paraId="710DF68D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75386A5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055AF2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22C5F2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B4A3C2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0.2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29F32CE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310</w:t>
            </w:r>
          </w:p>
        </w:tc>
      </w:tr>
      <w:tr w:rsidR="00875B13" w:rsidRPr="00A21BCB" w14:paraId="52428B76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FB8634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43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FC47AF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FAE6B7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1.6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15C7E6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1.2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4692F2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292</w:t>
            </w:r>
          </w:p>
        </w:tc>
      </w:tr>
      <w:tr w:rsidR="00875B13" w:rsidRPr="00A21BCB" w14:paraId="28336ED2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DED12B8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44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AF4096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F1A08E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4D4D7F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0.1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46D17B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247</w:t>
            </w:r>
          </w:p>
        </w:tc>
      </w:tr>
      <w:tr w:rsidR="00875B13" w:rsidRPr="00A21BCB" w14:paraId="26E88127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582F2FA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45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542F5F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4E2498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-0.2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482BF9F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0.2</w:t>
            </w:r>
            <w:r>
              <w:t>±</w:t>
            </w:r>
            <w:r w:rsidRPr="00A21BCB">
              <w:t>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A205EF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292</w:t>
            </w:r>
          </w:p>
        </w:tc>
      </w:tr>
      <w:tr w:rsidR="00875B13" w:rsidRPr="00A21BCB" w14:paraId="7A16045F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40AF70F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46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258D654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C72714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1.5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D70F55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-0.1</w:t>
            </w:r>
            <w:r>
              <w:t>±</w:t>
            </w:r>
            <w:r w:rsidRPr="00A21BCB">
              <w:t>1.1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4180825D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283</w:t>
            </w:r>
          </w:p>
        </w:tc>
      </w:tr>
      <w:tr w:rsidR="00875B13" w:rsidRPr="00A21BCB" w14:paraId="2BDAE46B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39B2A18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47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14EAA86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94B6FC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-0.9</w:t>
            </w:r>
            <w:r>
              <w:t>±</w:t>
            </w:r>
            <w:r w:rsidRPr="00A21BCB">
              <w:t>1.3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E0B0E0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0.8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9256D3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237</w:t>
            </w:r>
          </w:p>
        </w:tc>
      </w:tr>
      <w:tr w:rsidR="00875B13" w:rsidRPr="00A21BCB" w14:paraId="5C528A4D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7799AD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48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5F35E5E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1C1807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</w:t>
            </w:r>
            <w:r>
              <w:t>±</w:t>
            </w:r>
            <w:r w:rsidRPr="00A21BCB">
              <w:t>1.7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76971B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-0.6</w:t>
            </w:r>
            <w:r>
              <w:t>±</w:t>
            </w:r>
            <w:r w:rsidRPr="00A21BCB">
              <w:t>1.3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533CBE04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280</w:t>
            </w:r>
          </w:p>
        </w:tc>
      </w:tr>
      <w:tr w:rsidR="00875B13" w:rsidRPr="00A21BCB" w14:paraId="0C147D65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6590868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49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4870CF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7C08501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0.4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65F57AC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0.7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15738726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228</w:t>
            </w:r>
          </w:p>
        </w:tc>
      </w:tr>
      <w:tr w:rsidR="00875B13" w:rsidRPr="00A21BCB" w14:paraId="3BEA443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91B5533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50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78A0404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1.6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36CE807E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B242B21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0.2</w:t>
            </w:r>
            <w:r>
              <w:t>±</w:t>
            </w:r>
            <w:r w:rsidRPr="00A21BCB">
              <w:t>0.9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2597642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153</w:t>
            </w:r>
          </w:p>
        </w:tc>
      </w:tr>
      <w:tr w:rsidR="00875B13" w:rsidRPr="00A21BCB" w14:paraId="6EE03EA3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547210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51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34CC0FB2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-0.4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1382F1F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-0.7</w:t>
            </w:r>
            <w:r>
              <w:t>±</w:t>
            </w:r>
            <w:r w:rsidRPr="00A21BCB">
              <w:t>1.4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21884899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-0.3</w:t>
            </w:r>
            <w:r>
              <w:t>±</w:t>
            </w:r>
            <w:r w:rsidRPr="00A21BCB">
              <w:t>0.5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0455E935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67</w:t>
            </w:r>
          </w:p>
        </w:tc>
      </w:tr>
      <w:tr w:rsidR="00875B13" w:rsidRPr="00A21BCB" w14:paraId="730BC362" w14:textId="77777777" w:rsidTr="00365F3B">
        <w:trPr>
          <w:trHeight w:val="321"/>
        </w:trPr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2BCFEFBF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52</w:t>
            </w:r>
          </w:p>
        </w:tc>
        <w:tc>
          <w:tcPr>
            <w:tcW w:w="2339" w:type="dxa"/>
            <w:shd w:val="clear" w:color="auto" w:fill="auto"/>
            <w:noWrap/>
            <w:vAlign w:val="center"/>
            <w:hideMark/>
          </w:tcPr>
          <w:p w14:paraId="632D4807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-0.8</w:t>
            </w:r>
            <w:r>
              <w:t>±</w:t>
            </w:r>
            <w:r w:rsidRPr="00A21BCB">
              <w:t>0.9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5B3125FC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-1.3</w:t>
            </w:r>
            <w:r>
              <w:t>±</w:t>
            </w:r>
            <w:r w:rsidRPr="00A21BCB">
              <w:t>1.2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14:paraId="078B0E8A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-0.5</w:t>
            </w:r>
            <w:r>
              <w:t>±</w:t>
            </w:r>
            <w:r w:rsidRPr="00A21BCB">
              <w:t>0.8</w:t>
            </w:r>
          </w:p>
        </w:tc>
        <w:tc>
          <w:tcPr>
            <w:tcW w:w="1593" w:type="dxa"/>
            <w:shd w:val="clear" w:color="auto" w:fill="auto"/>
            <w:noWrap/>
            <w:vAlign w:val="center"/>
            <w:hideMark/>
          </w:tcPr>
          <w:p w14:paraId="7CB97D60" w14:textId="77777777" w:rsidR="00875B13" w:rsidRPr="00A21BCB" w:rsidRDefault="00875B13" w:rsidP="00365F3B">
            <w:pPr>
              <w:spacing w:before="0" w:after="0" w:line="480" w:lineRule="auto"/>
            </w:pPr>
            <w:r w:rsidRPr="00A21BCB">
              <w:t>105</w:t>
            </w:r>
          </w:p>
        </w:tc>
      </w:tr>
    </w:tbl>
    <w:p w14:paraId="189367FC" w14:textId="77777777" w:rsidR="000A525E" w:rsidRPr="008A4A0C" w:rsidRDefault="000A525E" w:rsidP="000A525E">
      <w:pPr>
        <w:spacing w:line="480" w:lineRule="auto"/>
      </w:pPr>
      <w:r w:rsidRPr="00770A19">
        <w:rPr>
          <w:noProof/>
        </w:rPr>
        <w:lastRenderedPageBreak/>
        <w:drawing>
          <wp:inline distT="0" distB="0" distL="0" distR="0" wp14:anchorId="7201CFC8" wp14:editId="4A8D0FD6">
            <wp:extent cx="5964795" cy="3815047"/>
            <wp:effectExtent l="0" t="0" r="4445" b="0"/>
            <wp:docPr id="129" name="Picture 5" descr="Chart, histo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histogram&#10;&#10;Description automatically generated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55" cy="38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E338" w14:textId="77777777" w:rsidR="000A525E" w:rsidRPr="003F4742" w:rsidRDefault="000A525E" w:rsidP="000A525E">
      <w:pPr>
        <w:pStyle w:val="Caption"/>
        <w:spacing w:line="480" w:lineRule="auto"/>
      </w:pPr>
      <w:r>
        <w:t>Fig. S2</w:t>
      </w:r>
      <w:r w:rsidRPr="008A4A0C">
        <w:rPr>
          <w:rStyle w:val="CommentTextChar"/>
        </w:rPr>
        <w:t>. Mean weekly temperatures for</w:t>
      </w:r>
      <w:r w:rsidRPr="0075175C">
        <w:rPr>
          <w:rStyle w:val="CommentTextChar"/>
        </w:rPr>
        <w:t xml:space="preserve"> θ</w:t>
      </w:r>
      <w:r w:rsidRPr="008A4A0C">
        <w:rPr>
          <w:rStyle w:val="CommentTextChar"/>
        </w:rPr>
        <w:t xml:space="preserve">(DC), </w:t>
      </w:r>
      <w:r w:rsidRPr="0075175C">
        <w:rPr>
          <w:rStyle w:val="CommentTextChar"/>
        </w:rPr>
        <w:t>θ</w:t>
      </w:r>
      <w:r w:rsidRPr="008A4A0C">
        <w:rPr>
          <w:rStyle w:val="CommentTextChar"/>
        </w:rPr>
        <w:t xml:space="preserve">(sat) and </w:t>
      </w:r>
      <w:r w:rsidRPr="0075175C">
        <w:rPr>
          <w:rStyle w:val="CommentTextChar"/>
        </w:rPr>
        <w:t>θ</w:t>
      </w:r>
      <w:r w:rsidRPr="008A4A0C">
        <w:rPr>
          <w:rStyle w:val="CommentTextChar"/>
        </w:rPr>
        <w:t>(TS) compared with weekly</w:t>
      </w:r>
      <w:r>
        <w:rPr>
          <w:rStyle w:val="CommentTextChar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</m:bar>
      </m:oMath>
      <w:r w:rsidRPr="00E040AE">
        <w:fldChar w:fldCharType="begin"/>
      </w:r>
      <w:r w:rsidRPr="00E040AE">
        <w:instrText xml:space="preserve"> QUOTE </w:instrText>
      </w:r>
      <w:r w:rsidR="00E248F7">
        <w:rPr>
          <w:noProof/>
          <w:position w:val="-18"/>
        </w:rPr>
        <w:pict w14:anchorId="0F99C125">
          <v:shape id="_x0000_i1026" type="#_x0000_t75" alt="" style="width:7pt;height:29pt;mso-width-percent:0;mso-height-percent:0;mso-width-percent:0;mso-height-percent:0" equationxml="&lt;?xml version=&quot;1.0&quot; encoding=&quot;UTF-8&quot; standalone=&quot;yes&quot;?&gt;&#10;&#10;&#10;&lt;?mso-application progid=&quot;Word.Document&quot;?&gt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val=&quot;best-fit&quot; w:percent=&quot;187&quot;/&gt;&lt;w:doNotEmbedSystemFonts/&gt;&lt;w:hideSpellingErrors/&gt;&lt;w:hideGrammaticalErrors/&gt;&lt;w:activeWritingStyle w:lang=&quot;EN-US&quot; w:vendorID=&quot;64&quot; w:dllVersion=&quot;4096&quot; w:nlCheck=&quot;on&quot; w:optionSet=&quot;0&quot;/&gt;&lt;w:activeWritingStyle w:lang=&quot;EN-GB&quot; w:vendorID=&quot;64&quot; w:dllVersion=&quot;4096&quot; w:nlCheck=&quot;on&quot; w:optionSet=&quot;0&quot;/&gt;&lt;w:activeWritingStyle w:lang=&quot;EN-GB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20&quot;/&gt;&lt;w:evenAndOddHeaders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7C6647&quot;/&gt;&lt;wsp:rsid wsp:val=&quot;0000055F&quot;/&gt;&lt;wsp:rsid wsp:val=&quot;000007A9&quot;/&gt;&lt;wsp:rsid wsp:val=&quot;00000D0B&quot;/&gt;&lt;wsp:rsid wsp:val=&quot;00000D7C&quot;/&gt;&lt;wsp:rsid wsp:val=&quot;00001118&quot;/&gt;&lt;wsp:rsid wsp:val=&quot;000019F8&quot;/&gt;&lt;wsp:rsid wsp:val=&quot;00002465&quot;/&gt;&lt;wsp:rsid wsp:val=&quot;00002551&quot;/&gt;&lt;wsp:rsid wsp:val=&quot;00002A36&quot;/&gt;&lt;wsp:rsid wsp:val=&quot;00002B8D&quot;/&gt;&lt;wsp:rsid wsp:val=&quot;00002EEF&quot;/&gt;&lt;wsp:rsid wsp:val=&quot;00003E31&quot;/&gt;&lt;wsp:rsid wsp:val=&quot;00004554&quot;/&gt;&lt;wsp:rsid wsp:val=&quot;000054C0&quot;/&gt;&lt;wsp:rsid wsp:val=&quot;0000571F&quot;/&gt;&lt;wsp:rsid wsp:val=&quot;000064BD&quot;/&gt;&lt;wsp:rsid wsp:val=&quot;00006676&quot;/&gt;&lt;wsp:rsid wsp:val=&quot;00006A04&quot;/&gt;&lt;wsp:rsid wsp:val=&quot;00006D7B&quot;/&gt;&lt;wsp:rsid wsp:val=&quot;0001000F&quot;/&gt;&lt;wsp:rsid wsp:val=&quot;0001037B&quot;/&gt;&lt;wsp:rsid wsp:val=&quot;00010789&quot;/&gt;&lt;wsp:rsid wsp:val=&quot;00012193&quot;/&gt;&lt;wsp:rsid wsp:val=&quot;00012615&quot;/&gt;&lt;wsp:rsid wsp:val=&quot;0001278B&quot;/&gt;&lt;wsp:rsid wsp:val=&quot;00012909&quot;/&gt;&lt;wsp:rsid wsp:val=&quot;00012C44&quot;/&gt;&lt;wsp:rsid wsp:val=&quot;000131DF&quot;/&gt;&lt;wsp:rsid wsp:val=&quot;00013EB9&quot;/&gt;&lt;wsp:rsid wsp:val=&quot;000140E9&quot;/&gt;&lt;wsp:rsid wsp:val=&quot;000145FE&quot;/&gt;&lt;wsp:rsid wsp:val=&quot;0001486C&quot;/&gt;&lt;wsp:rsid wsp:val=&quot;00014AAC&quot;/&gt;&lt;wsp:rsid wsp:val=&quot;00014AD8&quot;/&gt;&lt;wsp:rsid wsp:val=&quot;000153F2&quot;/&gt;&lt;wsp:rsid wsp:val=&quot;00016360&quot;/&gt;&lt;wsp:rsid wsp:val=&quot;000165B0&quot;/&gt;&lt;wsp:rsid wsp:val=&quot;00016B24&quot;/&gt;&lt;wsp:rsid wsp:val=&quot;00017913&quot;/&gt;&lt;wsp:rsid wsp:val=&quot;00017BE1&quot;/&gt;&lt;wsp:rsid wsp:val=&quot;0002118D&quot;/&gt;&lt;wsp:rsid wsp:val=&quot;00021F13&quot;/&gt;&lt;wsp:rsid wsp:val=&quot;00022536&quot;/&gt;&lt;wsp:rsid wsp:val=&quot;00022622&quot;/&gt;&lt;wsp:rsid wsp:val=&quot;00022786&quot;/&gt;&lt;wsp:rsid wsp:val=&quot;00022A5F&quot;/&gt;&lt;wsp:rsid wsp:val=&quot;0002308B&quot;/&gt;&lt;wsp:rsid wsp:val=&quot;0002514A&quot;/&gt;&lt;wsp:rsid wsp:val=&quot;000252DC&quot;/&gt;&lt;wsp:rsid wsp:val=&quot;00025886&quot;/&gt;&lt;wsp:rsid wsp:val=&quot;00025A46&quot;/&gt;&lt;wsp:rsid wsp:val=&quot;00025C75&quot;/&gt;&lt;wsp:rsid wsp:val=&quot;0002645D&quot;/&gt;&lt;wsp:rsid wsp:val=&quot;00026FA4&quot;/&gt;&lt;wsp:rsid wsp:val=&quot;00030AFA&quot;/&gt;&lt;wsp:rsid wsp:val=&quot;00030BB3&quot;/&gt;&lt;wsp:rsid wsp:val=&quot;00030D31&quot;/&gt;&lt;wsp:rsid wsp:val=&quot;00031212&quot;/&gt;&lt;wsp:rsid wsp:val=&quot;00034304&quot;/&gt;&lt;wsp:rsid wsp:val=&quot;00034A31&quot;/&gt;&lt;wsp:rsid wsp:val=&quot;0003514A&quot;/&gt;&lt;wsp:rsid wsp:val=&quot;00035308&quot;/&gt;&lt;wsp:rsid wsp:val=&quot;00035434&quot;/&gt;&lt;wsp:rsid wsp:val=&quot;00035A78&quot;/&gt;&lt;wsp:rsid wsp:val=&quot;00035EAC&quot;/&gt;&lt;wsp:rsid wsp:val=&quot;000404B3&quot;/&gt;&lt;wsp:rsid wsp:val=&quot;00040BD2&quot;/&gt;&lt;wsp:rsid wsp:val=&quot;00041E54&quot;/&gt;&lt;wsp:rsid wsp:val=&quot;00041FC5&quot;/&gt;&lt;wsp:rsid wsp:val=&quot;000421AE&quot;/&gt;&lt;wsp:rsid wsp:val=&quot;000431FA&quot;/&gt;&lt;wsp:rsid wsp:val=&quot;00044982&quot;/&gt;&lt;wsp:rsid wsp:val=&quot;000449CD&quot;/&gt;&lt;wsp:rsid wsp:val=&quot;00044A07&quot;/&gt;&lt;wsp:rsid wsp:val=&quot;00044A54&quot;/&gt;&lt;wsp:rsid wsp:val=&quot;00045472&quot;/&gt;&lt;wsp:rsid wsp:val=&quot;00045678&quot;/&gt;&lt;wsp:rsid wsp:val=&quot;0004572C&quot;/&gt;&lt;wsp:rsid wsp:val=&quot;000458E4&quot;/&gt;&lt;wsp:rsid wsp:val=&quot;00045F83&quot;/&gt;&lt;wsp:rsid wsp:val=&quot;0004667D&quot;/&gt;&lt;wsp:rsid wsp:val=&quot;000469E9&quot;/&gt;&lt;wsp:rsid wsp:val=&quot;00047BB3&quot;/&gt;&lt;wsp:rsid wsp:val=&quot;0005027B&quot;/&gt;&lt;wsp:rsid wsp:val=&quot;00051BE7&quot;/&gt;&lt;wsp:rsid wsp:val=&quot;000522C1&quot;/&gt;&lt;wsp:rsid wsp:val=&quot;0005280C&quot;/&gt;&lt;wsp:rsid wsp:val=&quot;00052A3B&quot;/&gt;&lt;wsp:rsid wsp:val=&quot;00053049&quot;/&gt;&lt;wsp:rsid wsp:val=&quot;00053058&quot;/&gt;&lt;wsp:rsid wsp:val=&quot;00054A10&quot;/&gt;&lt;wsp:rsid wsp:val=&quot;00055A86&quot;/&gt;&lt;wsp:rsid wsp:val=&quot;00055EE0&quot;/&gt;&lt;wsp:rsid wsp:val=&quot;00057139&quot;/&gt;&lt;wsp:rsid wsp:val=&quot;00057912&quot;/&gt;&lt;wsp:rsid wsp:val=&quot;0006091A&quot;/&gt;&lt;wsp:rsid wsp:val=&quot;00060C24&quot;/&gt;&lt;wsp:rsid wsp:val=&quot;000615B2&quot;/&gt;&lt;wsp:rsid wsp:val=&quot;00061F6D&quot;/&gt;&lt;wsp:rsid wsp:val=&quot;000624DF&quot;/&gt;&lt;wsp:rsid wsp:val=&quot;0006295D&quot;/&gt;&lt;wsp:rsid wsp:val=&quot;00062D8B&quot;/&gt;&lt;wsp:rsid wsp:val=&quot;00063562&quot;/&gt;&lt;wsp:rsid wsp:val=&quot;000635E7&quot;/&gt;&lt;wsp:rsid wsp:val=&quot;00063C8D&quot;/&gt;&lt;wsp:rsid wsp:val=&quot;00063CCE&quot;/&gt;&lt;wsp:rsid wsp:val=&quot;00063D84&quot;/&gt;&lt;wsp:rsid wsp:val=&quot;00063DA6&quot;/&gt;&lt;wsp:rsid wsp:val=&quot;00064505&quot;/&gt;&lt;wsp:rsid wsp:val=&quot;000650C1&quot;/&gt;&lt;wsp:rsid wsp:val=&quot;00066142&quot;/&gt;&lt;wsp:rsid wsp:val=&quot;0006636D&quot;/&gt;&lt;wsp:rsid wsp:val=&quot;00066C78&quot;/&gt;&lt;wsp:rsid wsp:val=&quot;0007005E&quot;/&gt;&lt;wsp:rsid wsp:val=&quot;000703D4&quot;/&gt;&lt;wsp:rsid wsp:val=&quot;0007092C&quot;/&gt;&lt;wsp:rsid wsp:val=&quot;00071E31&quot;/&gt;&lt;wsp:rsid wsp:val=&quot;00071F33&quot;/&gt;&lt;wsp:rsid wsp:val=&quot;00072703&quot;/&gt;&lt;wsp:rsid wsp:val=&quot;00072C96&quot;/&gt;&lt;wsp:rsid wsp:val=&quot;00073091&quot;/&gt;&lt;wsp:rsid wsp:val=&quot;00073251&quot;/&gt;&lt;wsp:rsid wsp:val=&quot;0007343F&quot;/&gt;&lt;wsp:rsid wsp:val=&quot;0007346A&quot;/&gt;&lt;wsp:rsid wsp:val=&quot;0007434D&quot;/&gt;&lt;wsp:rsid wsp:val=&quot;0007464C&quot;/&gt;&lt;wsp:rsid wsp:val=&quot;00074B1A&quot;/&gt;&lt;wsp:rsid wsp:val=&quot;00074F69&quot;/&gt;&lt;wsp:rsid wsp:val=&quot;000758DD&quot;/&gt;&lt;wsp:rsid wsp:val=&quot;00075A8B&quot;/&gt;&lt;wsp:rsid wsp:val=&quot;00075F83&quot;/&gt;&lt;wsp:rsid wsp:val=&quot;000776C7&quot;/&gt;&lt;wsp:rsid wsp:val=&quot;00077D53&quot;/&gt;&lt;wsp:rsid wsp:val=&quot;00081394&quot;/&gt;&lt;wsp:rsid wsp:val=&quot;00081722&quot;/&gt;&lt;wsp:rsid wsp:val=&quot;000818ED&quot;/&gt;&lt;wsp:rsid wsp:val=&quot;00081D3D&quot;/&gt;&lt;wsp:rsid wsp:val=&quot;0008215B&quot;/&gt;&lt;wsp:rsid wsp:val=&quot;00082BFB&quot;/&gt;&lt;wsp:rsid wsp:val=&quot;00083559&quot;/&gt;&lt;wsp:rsid wsp:val=&quot;00083F19&quot;/&gt;&lt;wsp:rsid wsp:val=&quot;000847F2&quot;/&gt;&lt;wsp:rsid wsp:val=&quot;00084B14&quot;/&gt;&lt;wsp:rsid wsp:val=&quot;0008581D&quot;/&gt;&lt;wsp:rsid wsp:val=&quot;00085F2C&quot;/&gt;&lt;wsp:rsid wsp:val=&quot;00086CA1&quot;/&gt;&lt;wsp:rsid wsp:val=&quot;000871CC&quot;/&gt;&lt;wsp:rsid wsp:val=&quot;0008782D&quot;/&gt;&lt;wsp:rsid wsp:val=&quot;00090179&quot;/&gt;&lt;wsp:rsid wsp:val=&quot;00090C8E&quot;/&gt;&lt;wsp:rsid wsp:val=&quot;000920D1&quot;/&gt;&lt;wsp:rsid wsp:val=&quot;00092607&quot;/&gt;&lt;wsp:rsid wsp:val=&quot;000927A7&quot;/&gt;&lt;wsp:rsid wsp:val=&quot;00092F2D&quot;/&gt;&lt;wsp:rsid wsp:val=&quot;00093171&quot;/&gt;&lt;wsp:rsid wsp:val=&quot;00094704&quot;/&gt;&lt;wsp:rsid wsp:val=&quot;000959BC&quot;/&gt;&lt;wsp:rsid wsp:val=&quot;0009707F&quot;/&gt;&lt;wsp:rsid wsp:val=&quot;00097606&quot;/&gt;&lt;wsp:rsid wsp:val=&quot;0009772D&quot;/&gt;&lt;wsp:rsid wsp:val=&quot;00097FA5&quot;/&gt;&lt;wsp:rsid wsp:val=&quot;000A02F0&quot;/&gt;&lt;wsp:rsid wsp:val=&quot;000A075D&quot;/&gt;&lt;wsp:rsid wsp:val=&quot;000A0E89&quot;/&gt;&lt;wsp:rsid wsp:val=&quot;000A0F85&quot;/&gt;&lt;wsp:rsid wsp:val=&quot;000A114C&quot;/&gt;&lt;wsp:rsid wsp:val=&quot;000A153A&quot;/&gt;&lt;wsp:rsid wsp:val=&quot;000A1622&quot;/&gt;&lt;wsp:rsid wsp:val=&quot;000A1685&quot;/&gt;&lt;wsp:rsid wsp:val=&quot;000A1DDC&quot;/&gt;&lt;wsp:rsid wsp:val=&quot;000A1EC3&quot;/&gt;&lt;wsp:rsid wsp:val=&quot;000A300E&quot;/&gt;&lt;wsp:rsid wsp:val=&quot;000A46A8&quot;/&gt;&lt;wsp:rsid wsp:val=&quot;000A649A&quot;/&gt;&lt;wsp:rsid wsp:val=&quot;000A6902&quot;/&gt;&lt;wsp:rsid wsp:val=&quot;000A7311&quot;/&gt;&lt;wsp:rsid wsp:val=&quot;000A762A&quot;/&gt;&lt;wsp:rsid wsp:val=&quot;000A7A11&quot;/&gt;&lt;wsp:rsid wsp:val=&quot;000B15FE&quot;/&gt;&lt;wsp:rsid wsp:val=&quot;000B187A&quot;/&gt;&lt;wsp:rsid wsp:val=&quot;000B1AFD&quot;/&gt;&lt;wsp:rsid wsp:val=&quot;000B212D&quot;/&gt;&lt;wsp:rsid wsp:val=&quot;000B257A&quot;/&gt;&lt;wsp:rsid wsp:val=&quot;000B2678&quot;/&gt;&lt;wsp:rsid wsp:val=&quot;000B34BD&quot;/&gt;&lt;wsp:rsid wsp:val=&quot;000B3DCA&quot;/&gt;&lt;wsp:rsid wsp:val=&quot;000B43E2&quot;/&gt;&lt;wsp:rsid wsp:val=&quot;000B4CE8&quot;/&gt;&lt;wsp:rsid wsp:val=&quot;000B520D&quot;/&gt;&lt;wsp:rsid wsp:val=&quot;000B56B7&quot;/&gt;&lt;wsp:rsid wsp:val=&quot;000B665F&quot;/&gt;&lt;wsp:rsid wsp:val=&quot;000B6F91&quot;/&gt;&lt;wsp:rsid wsp:val=&quot;000B70CF&quot;/&gt;&lt;wsp:rsid wsp:val=&quot;000B7792&quot;/&gt;&lt;wsp:rsid wsp:val=&quot;000B7C32&quot;/&gt;&lt;wsp:rsid wsp:val=&quot;000C05CD&quot;/&gt;&lt;wsp:rsid wsp:val=&quot;000C126E&quot;/&gt;&lt;wsp:rsid wsp:val=&quot;000C1305&quot;/&gt;&lt;wsp:rsid wsp:val=&quot;000C266D&quot;/&gt;&lt;wsp:rsid wsp:val=&quot;000C2858&quot;/&gt;&lt;wsp:rsid wsp:val=&quot;000C39BB&quot;/&gt;&lt;wsp:rsid wsp:val=&quot;000C3C57&quot;/&gt;&lt;wsp:rsid wsp:val=&quot;000C3CD8&quot;/&gt;&lt;wsp:rsid wsp:val=&quot;000C4329&quot;/&gt;&lt;wsp:rsid wsp:val=&quot;000C6133&quot;/&gt;&lt;wsp:rsid wsp:val=&quot;000C6C7E&quot;/&gt;&lt;wsp:rsid wsp:val=&quot;000C6D83&quot;/&gt;&lt;wsp:rsid wsp:val=&quot;000C722F&quot;/&gt;&lt;wsp:rsid wsp:val=&quot;000C7D66&quot;/&gt;&lt;wsp:rsid wsp:val=&quot;000C7E2A&quot;/&gt;&lt;wsp:rsid wsp:val=&quot;000D023A&quot;/&gt;&lt;wsp:rsid wsp:val=&quot;000D032F&quot;/&gt;&lt;wsp:rsid wsp:val=&quot;000D0460&quot;/&gt;&lt;wsp:rsid wsp:val=&quot;000D0E16&quot;/&gt;&lt;wsp:rsid wsp:val=&quot;000D1A9C&quot;/&gt;&lt;wsp:rsid wsp:val=&quot;000D1BC2&quot;/&gt;&lt;wsp:rsid wsp:val=&quot;000D22EB&quot;/&gt;&lt;wsp:rsid wsp:val=&quot;000D391D&quot;/&gt;&lt;wsp:rsid wsp:val=&quot;000D4393&quot;/&gt;&lt;wsp:rsid wsp:val=&quot;000D4CB7&quot;/&gt;&lt;wsp:rsid wsp:val=&quot;000D5832&quot;/&gt;&lt;wsp:rsid wsp:val=&quot;000D592C&quot;/&gt;&lt;wsp:rsid wsp:val=&quot;000D5BED&quot;/&gt;&lt;wsp:rsid wsp:val=&quot;000D6486&quot;/&gt;&lt;wsp:rsid wsp:val=&quot;000D6A62&quot;/&gt;&lt;wsp:rsid wsp:val=&quot;000D6EAF&quot;/&gt;&lt;wsp:rsid wsp:val=&quot;000D6FCC&quot;/&gt;&lt;wsp:rsid wsp:val=&quot;000D720E&quot;/&gt;&lt;wsp:rsid wsp:val=&quot;000D7299&quot;/&gt;&lt;wsp:rsid wsp:val=&quot;000D7B10&quot;/&gt;&lt;wsp:rsid wsp:val=&quot;000E0B1F&quot;/&gt;&lt;wsp:rsid wsp:val=&quot;000E11CF&quot;/&gt;&lt;wsp:rsid wsp:val=&quot;000E2830&quot;/&gt;&lt;wsp:rsid wsp:val=&quot;000E2E5F&quot;/&gt;&lt;wsp:rsid wsp:val=&quot;000E40D6&quot;/&gt;&lt;wsp:rsid wsp:val=&quot;000E5489&quot;/&gt;&lt;wsp:rsid wsp:val=&quot;000E54CE&quot;/&gt;&lt;wsp:rsid wsp:val=&quot;000E5E70&quot;/&gt;&lt;wsp:rsid wsp:val=&quot;000F01E1&quot;/&gt;&lt;wsp:rsid wsp:val=&quot;000F0422&quot;/&gt;&lt;wsp:rsid wsp:val=&quot;000F197E&quot;/&gt;&lt;wsp:rsid wsp:val=&quot;000F199B&quot;/&gt;&lt;wsp:rsid wsp:val=&quot;000F2570&quot;/&gt;&lt;wsp:rsid wsp:val=&quot;000F2B82&quot;/&gt;&lt;wsp:rsid wsp:val=&quot;000F3253&quot;/&gt;&lt;wsp:rsid wsp:val=&quot;000F3D38&quot;/&gt;&lt;wsp:rsid wsp:val=&quot;000F4C1B&quot;/&gt;&lt;wsp:rsid wsp:val=&quot;000F4CFB&quot;/&gt;&lt;wsp:rsid wsp:val=&quot;000F4F41&quot;/&gt;&lt;wsp:rsid wsp:val=&quot;000F76BC&quot;/&gt;&lt;wsp:rsid wsp:val=&quot;000F7BAC&quot;/&gt;&lt;wsp:rsid wsp:val=&quot;000F7DED&quot;/&gt;&lt;wsp:rsid wsp:val=&quot;00100289&quot;/&gt;&lt;wsp:rsid wsp:val=&quot;001012F6&quot;/&gt;&lt;wsp:rsid wsp:val=&quot;00101621&quot;/&gt;&lt;wsp:rsid wsp:val=&quot;0010177F&quot;/&gt;&lt;wsp:rsid wsp:val=&quot;00103BAC&quot;/&gt;&lt;wsp:rsid wsp:val=&quot;00103CF9&quot;/&gt;&lt;wsp:rsid wsp:val=&quot;0010443F&quot;/&gt;&lt;wsp:rsid wsp:val=&quot;001044AB&quot;/&gt;&lt;wsp:rsid wsp:val=&quot;00104ADC&quot;/&gt;&lt;wsp:rsid wsp:val=&quot;00104CB4&quot;/&gt;&lt;wsp:rsid wsp:val=&quot;00104EA8&quot;/&gt;&lt;wsp:rsid wsp:val=&quot;0010567B&quot;/&gt;&lt;wsp:rsid wsp:val=&quot;0010652F&quot;/&gt;&lt;wsp:rsid wsp:val=&quot;001065D5&quot;/&gt;&lt;wsp:rsid wsp:val=&quot;00106E6B&quot;/&gt;&lt;wsp:rsid wsp:val=&quot;001071AA&quot;/&gt;&lt;wsp:rsid wsp:val=&quot;00110317&quot;/&gt;&lt;wsp:rsid wsp:val=&quot;00110714&quot;/&gt;&lt;wsp:rsid wsp:val=&quot;00110891&quot;/&gt;&lt;wsp:rsid wsp:val=&quot;00110C62&quot;/&gt;&lt;wsp:rsid wsp:val=&quot;00110DAB&quot;/&gt;&lt;wsp:rsid wsp:val=&quot;00110EC8&quot;/&gt;&lt;wsp:rsid wsp:val=&quot;001115B0&quot;/&gt;&lt;wsp:rsid wsp:val=&quot;00112165&quot;/&gt;&lt;wsp:rsid wsp:val=&quot;00112A09&quot;/&gt;&lt;wsp:rsid wsp:val=&quot;00112D63&quot;/&gt;&lt;wsp:rsid wsp:val=&quot;001130D2&quot;/&gt;&lt;wsp:rsid wsp:val=&quot;001136C4&quot;/&gt;&lt;wsp:rsid wsp:val=&quot;0011483E&quot;/&gt;&lt;wsp:rsid wsp:val=&quot;001156F8&quot;/&gt;&lt;wsp:rsid wsp:val=&quot;00115ADC&quot;/&gt;&lt;wsp:rsid wsp:val=&quot;0011672F&quot;/&gt;&lt;wsp:rsid wsp:val=&quot;00116734&quot;/&gt;&lt;wsp:rsid wsp:val=&quot;001169E7&quot;/&gt;&lt;wsp:rsid wsp:val=&quot;00116E99&quot;/&gt;&lt;wsp:rsid wsp:val=&quot;00117524&quot;/&gt;&lt;wsp:rsid wsp:val=&quot;00117666&quot;/&gt;&lt;wsp:rsid wsp:val=&quot;00117B9A&quot;/&gt;&lt;wsp:rsid wsp:val=&quot;0012103F&quot;/&gt;&lt;wsp:rsid wsp:val=&quot;001218A0&quot;/&gt;&lt;wsp:rsid wsp:val=&quot;00121E12&quot;/&gt;&lt;wsp:rsid wsp:val=&quot;001223A7&quot;/&gt;&lt;wsp:rsid wsp:val=&quot;00122B91&quot;/&gt;&lt;wsp:rsid wsp:val=&quot;00123826&quot;/&gt;&lt;wsp:rsid wsp:val=&quot;00123BEF&quot;/&gt;&lt;wsp:rsid wsp:val=&quot;00123CF9&quot;/&gt;&lt;wsp:rsid wsp:val=&quot;00124841&quot;/&gt;&lt;wsp:rsid wsp:val=&quot;001250C6&quot;/&gt;&lt;wsp:rsid wsp:val=&quot;00125851&quot;/&gt;&lt;wsp:rsid wsp:val=&quot;00125A74&quot;/&gt;&lt;wsp:rsid wsp:val=&quot;00126990&quot;/&gt;&lt;wsp:rsid wsp:val=&quot;00127207&quot;/&gt;&lt;wsp:rsid wsp:val=&quot;00130714&quot;/&gt;&lt;wsp:rsid wsp:val=&quot;00130BC3&quot;/&gt;&lt;wsp:rsid wsp:val=&quot;00131069&quot;/&gt;&lt;wsp:rsid wsp:val=&quot;00132620&quot;/&gt;&lt;wsp:rsid wsp:val=&quot;00133DBB&quot;/&gt;&lt;wsp:rsid wsp:val=&quot;00133FBF&quot;/&gt;&lt;wsp:rsid wsp:val=&quot;00134256&quot;/&gt;&lt;wsp:rsid wsp:val=&quot;00135103&quot;/&gt;&lt;wsp:rsid wsp:val=&quot;00135125&quot;/&gt;&lt;wsp:rsid wsp:val=&quot;001356FD&quot;/&gt;&lt;wsp:rsid wsp:val=&quot;00137563&quot;/&gt;&lt;wsp:rsid wsp:val=&quot;001377C0&quot;/&gt;&lt;wsp:rsid wsp:val=&quot;00137C72&quot;/&gt;&lt;wsp:rsid wsp:val=&quot;00137C8B&quot;/&gt;&lt;wsp:rsid wsp:val=&quot;00140564&quot;/&gt;&lt;wsp:rsid wsp:val=&quot;0014081E&quot;/&gt;&lt;wsp:rsid wsp:val=&quot;00140871&quot;/&gt;&lt;wsp:rsid wsp:val=&quot;00141041&quot;/&gt;&lt;wsp:rsid wsp:val=&quot;0014155F&quot;/&gt;&lt;wsp:rsid wsp:val=&quot;0014196B&quot;/&gt;&lt;wsp:rsid wsp:val=&quot;00141C0C&quot;/&gt;&lt;wsp:rsid wsp:val=&quot;00142239&quot;/&gt;&lt;wsp:rsid wsp:val=&quot;001423AE&quot;/&gt;&lt;wsp:rsid wsp:val=&quot;001427DD&quot;/&gt;&lt;wsp:rsid wsp:val=&quot;00142F35&quot;/&gt;&lt;wsp:rsid wsp:val=&quot;00142F46&quot;/&gt;&lt;wsp:rsid wsp:val=&quot;001434A2&quot;/&gt;&lt;wsp:rsid wsp:val=&quot;001445BB&quot;/&gt;&lt;wsp:rsid wsp:val=&quot;00144D74&quot;/&gt;&lt;wsp:rsid wsp:val=&quot;00145788&quot;/&gt;&lt;wsp:rsid wsp:val=&quot;00147368&quot;/&gt;&lt;wsp:rsid wsp:val=&quot;00147395&quot;/&gt;&lt;wsp:rsid wsp:val=&quot;00147E44&quot;/&gt;&lt;wsp:rsid wsp:val=&quot;00147F72&quot;/&gt;&lt;wsp:rsid wsp:val=&quot;00150074&quot;/&gt;&lt;wsp:rsid wsp:val=&quot;001500B0&quot;/&gt;&lt;wsp:rsid wsp:val=&quot;00150243&quot;/&gt;&lt;wsp:rsid wsp:val=&quot;00150366&quot;/&gt;&lt;wsp:rsid wsp:val=&quot;00150E18&quot;/&gt;&lt;wsp:rsid wsp:val=&quot;0015138C&quot;/&gt;&lt;wsp:rsid wsp:val=&quot;001514E4&quot;/&gt;&lt;wsp:rsid wsp:val=&quot;001516B5&quot;/&gt;&lt;wsp:rsid wsp:val=&quot;0015245F&quot;/&gt;&lt;wsp:rsid wsp:val=&quot;0015427A&quot;/&gt;&lt;wsp:rsid wsp:val=&quot;00154B09&quot;/&gt;&lt;wsp:rsid wsp:val=&quot;00154E1D&quot;/&gt;&lt;wsp:rsid wsp:val=&quot;001552C9&quot;/&gt;&lt;wsp:rsid wsp:val=&quot;001556AC&quot;/&gt;&lt;wsp:rsid wsp:val=&quot;00155896&quot;/&gt;&lt;wsp:rsid wsp:val=&quot;00155ADE&quot;/&gt;&lt;wsp:rsid wsp:val=&quot;00155B16&quot;/&gt;&lt;wsp:rsid wsp:val=&quot;00155C46&quot;/&gt;&lt;wsp:rsid wsp:val=&quot;00156234&quot;/&gt;&lt;wsp:rsid wsp:val=&quot;00157004&quot;/&gt;&lt;wsp:rsid wsp:val=&quot;00157C49&quot;/&gt;&lt;wsp:rsid wsp:val=&quot;001608DC&quot;/&gt;&lt;wsp:rsid wsp:val=&quot;0016162A&quot;/&gt;&lt;wsp:rsid wsp:val=&quot;00161E3D&quot;/&gt;&lt;wsp:rsid wsp:val=&quot;00161E4F&quot;/&gt;&lt;wsp:rsid wsp:val=&quot;00163D9B&quot;/&gt;&lt;wsp:rsid wsp:val=&quot;00163FF6&quot;/&gt;&lt;wsp:rsid wsp:val=&quot;001646A6&quot;/&gt;&lt;wsp:rsid wsp:val=&quot;001658C8&quot;/&gt;&lt;wsp:rsid wsp:val=&quot;00165DB8&quot;/&gt;&lt;wsp:rsid wsp:val=&quot;00166175&quot;/&gt;&lt;wsp:rsid wsp:val=&quot;00166C44&quot;/&gt;&lt;wsp:rsid wsp:val=&quot;00166EBF&quot;/&gt;&lt;wsp:rsid wsp:val=&quot;00166EFD&quot;/&gt;&lt;wsp:rsid wsp:val=&quot;00167628&quot;/&gt;&lt;wsp:rsid wsp:val=&quot;001677D8&quot;/&gt;&lt;wsp:rsid wsp:val=&quot;00167EC7&quot;/&gt;&lt;wsp:rsid wsp:val=&quot;001703EE&quot;/&gt;&lt;wsp:rsid wsp:val=&quot;001709BB&quot;/&gt;&lt;wsp:rsid wsp:val=&quot;00170E5E&quot;/&gt;&lt;wsp:rsid wsp:val=&quot;00171B61&quot;/&gt;&lt;wsp:rsid wsp:val=&quot;0017397B&quot;/&gt;&lt;wsp:rsid wsp:val=&quot;00174187&quot;/&gt;&lt;wsp:rsid wsp:val=&quot;0017494F&quot;/&gt;&lt;wsp:rsid wsp:val=&quot;00174C65&quot;/&gt;&lt;wsp:rsid wsp:val=&quot;00175072&quot;/&gt;&lt;wsp:rsid wsp:val=&quot;00175242&quot;/&gt;&lt;wsp:rsid wsp:val=&quot;00175A4A&quot;/&gt;&lt;wsp:rsid wsp:val=&quot;00176229&quot;/&gt;&lt;wsp:rsid wsp:val=&quot;001763D5&quot;/&gt;&lt;wsp:rsid wsp:val=&quot;001773E7&quot;/&gt;&lt;wsp:rsid wsp:val=&quot;00177584&quot;/&gt;&lt;wsp:rsid wsp:val=&quot;00177D84&quot;/&gt;&lt;wsp:rsid wsp:val=&quot;00180197&quot;/&gt;&lt;wsp:rsid wsp:val=&quot;001827C9&quot;/&gt;&lt;wsp:rsid wsp:val=&quot;001828DB&quot;/&gt;&lt;wsp:rsid wsp:val=&quot;00182961&quot;/&gt;&lt;wsp:rsid wsp:val=&quot;0018335E&quot;/&gt;&lt;wsp:rsid wsp:val=&quot;00185198&quot;/&gt;&lt;wsp:rsid wsp:val=&quot;00185371&quot;/&gt;&lt;wsp:rsid wsp:val=&quot;00185808&quot;/&gt;&lt;wsp:rsid wsp:val=&quot;001858FF&quot;/&gt;&lt;wsp:rsid wsp:val=&quot;00186E4F&quot;/&gt;&lt;wsp:rsid wsp:val=&quot;00187337&quot;/&gt;&lt;wsp:rsid wsp:val=&quot;00187CE8&quot;/&gt;&lt;wsp:rsid wsp:val=&quot;001909D3&quot;/&gt;&lt;wsp:rsid wsp:val=&quot;00192C3A&quot;/&gt;&lt;wsp:rsid wsp:val=&quot;00193130&quot;/&gt;&lt;wsp:rsid wsp:val=&quot;001938AD&quot;/&gt;&lt;wsp:rsid wsp:val=&quot;00194CA4&quot;/&gt;&lt;wsp:rsid wsp:val=&quot;00195944&quot;/&gt;&lt;wsp:rsid wsp:val=&quot;00195AFB&quot;/&gt;&lt;wsp:rsid wsp:val=&quot;001964EF&quot;/&gt;&lt;wsp:rsid wsp:val=&quot;00196A62&quot;/&gt;&lt;wsp:rsid wsp:val=&quot;001A04A2&quot;/&gt;&lt;wsp:rsid wsp:val=&quot;001A0F5C&quot;/&gt;&lt;wsp:rsid wsp:val=&quot;001A167D&quot;/&gt;&lt;wsp:rsid wsp:val=&quot;001A1839&quot;/&gt;&lt;wsp:rsid wsp:val=&quot;001A1BA2&quot;/&gt;&lt;wsp:rsid wsp:val=&quot;001A23E1&quot;/&gt;&lt;wsp:rsid wsp:val=&quot;001A243B&quot;/&gt;&lt;wsp:rsid wsp:val=&quot;001A4191&quot;/&gt;&lt;wsp:rsid wsp:val=&quot;001A5275&quot;/&gt;&lt;wsp:rsid wsp:val=&quot;001A5453&quot;/&gt;&lt;wsp:rsid wsp:val=&quot;001A5A8E&quot;/&gt;&lt;wsp:rsid wsp:val=&quot;001A5D7D&quot;/&gt;&lt;wsp:rsid wsp:val=&quot;001A5FCB&quot;/&gt;&lt;wsp:rsid wsp:val=&quot;001A6562&quot;/&gt;&lt;wsp:rsid wsp:val=&quot;001A65B9&quot;/&gt;&lt;wsp:rsid wsp:val=&quot;001A6D9A&quot;/&gt;&lt;wsp:rsid wsp:val=&quot;001A7BFA&quot;/&gt;&lt;wsp:rsid wsp:val=&quot;001B0C88&quot;/&gt;&lt;wsp:rsid wsp:val=&quot;001B1A2C&quot;/&gt;&lt;wsp:rsid wsp:val=&quot;001B241F&quot;/&gt;&lt;wsp:rsid wsp:val=&quot;001B48FD&quot;/&gt;&lt;wsp:rsid wsp:val=&quot;001B51A5&quot;/&gt;&lt;wsp:rsid wsp:val=&quot;001B58E2&quot;/&gt;&lt;wsp:rsid wsp:val=&quot;001B6ED0&quot;/&gt;&lt;wsp:rsid wsp:val=&quot;001B7A0B&quot;/&gt;&lt;wsp:rsid wsp:val=&quot;001B7CB1&quot;/&gt;&lt;wsp:rsid wsp:val=&quot;001C01DB&quot;/&gt;&lt;wsp:rsid wsp:val=&quot;001C06D6&quot;/&gt;&lt;wsp:rsid wsp:val=&quot;001C0860&quot;/&gt;&lt;wsp:rsid wsp:val=&quot;001C0FA2&quot;/&gt;&lt;wsp:rsid wsp:val=&quot;001C253C&quot;/&gt;&lt;wsp:rsid wsp:val=&quot;001C323D&quot;/&gt;&lt;wsp:rsid wsp:val=&quot;001C327F&quot;/&gt;&lt;wsp:rsid wsp:val=&quot;001C345A&quot;/&gt;&lt;wsp:rsid wsp:val=&quot;001C3DAA&quot;/&gt;&lt;wsp:rsid wsp:val=&quot;001C3F0F&quot;/&gt;&lt;wsp:rsid wsp:val=&quot;001C42BA&quot;/&gt;&lt;wsp:rsid wsp:val=&quot;001C4A6C&quot;/&gt;&lt;wsp:rsid wsp:val=&quot;001C5CDD&quot;/&gt;&lt;wsp:rsid wsp:val=&quot;001C63EA&quot;/&gt;&lt;wsp:rsid wsp:val=&quot;001D085C&quot;/&gt;&lt;wsp:rsid wsp:val=&quot;001D0B84&quot;/&gt;&lt;wsp:rsid wsp:val=&quot;001D0BFE&quot;/&gt;&lt;wsp:rsid wsp:val=&quot;001D11E0&quot;/&gt;&lt;wsp:rsid wsp:val=&quot;001D130B&quot;/&gt;&lt;wsp:rsid wsp:val=&quot;001D22F5&quot;/&gt;&lt;wsp:rsid wsp:val=&quot;001D36D6&quot;/&gt;&lt;wsp:rsid wsp:val=&quot;001D3F7B&quot;/&gt;&lt;wsp:rsid wsp:val=&quot;001D4F4D&quot;/&gt;&lt;wsp:rsid wsp:val=&quot;001D4F6F&quot;/&gt;&lt;wsp:rsid wsp:val=&quot;001D535B&quot;/&gt;&lt;wsp:rsid wsp:val=&quot;001D5C23&quot;/&gt;&lt;wsp:rsid wsp:val=&quot;001D716B&quot;/&gt;&lt;wsp:rsid wsp:val=&quot;001D732B&quot;/&gt;&lt;wsp:rsid wsp:val=&quot;001D7688&quot;/&gt;&lt;wsp:rsid wsp:val=&quot;001E007F&quot;/&gt;&lt;wsp:rsid wsp:val=&quot;001E1D78&quot;/&gt;&lt;wsp:rsid wsp:val=&quot;001E252A&quot;/&gt;&lt;wsp:rsid wsp:val=&quot;001E2A59&quot;/&gt;&lt;wsp:rsid wsp:val=&quot;001E2F98&quot;/&gt;&lt;wsp:rsid wsp:val=&quot;001E389F&quot;/&gt;&lt;wsp:rsid wsp:val=&quot;001E3A2F&quot;/&gt;&lt;wsp:rsid wsp:val=&quot;001E3B89&quot;/&gt;&lt;wsp:rsid wsp:val=&quot;001E591B&quot;/&gt;&lt;wsp:rsid wsp:val=&quot;001E63CA&quot;/&gt;&lt;wsp:rsid wsp:val=&quot;001E6E9C&quot;/&gt;&lt;wsp:rsid wsp:val=&quot;001E7B37&quot;/&gt;&lt;wsp:rsid wsp:val=&quot;001F088A&quot;/&gt;&lt;wsp:rsid wsp:val=&quot;001F0FDD&quot;/&gt;&lt;wsp:rsid wsp:val=&quot;001F1143&quot;/&gt;&lt;wsp:rsid wsp:val=&quot;001F1762&quot;/&gt;&lt;wsp:rsid wsp:val=&quot;001F2BCC&quot;/&gt;&lt;wsp:rsid wsp:val=&quot;001F2E55&quot;/&gt;&lt;wsp:rsid wsp:val=&quot;001F2F78&quot;/&gt;&lt;wsp:rsid wsp:val=&quot;001F4C07&quot;/&gt;&lt;wsp:rsid wsp:val=&quot;001F4D3B&quot;/&gt;&lt;wsp:rsid wsp:val=&quot;001F54D7&quot;/&gt;&lt;wsp:rsid wsp:val=&quot;001F5593&quot;/&gt;&lt;wsp:rsid wsp:val=&quot;001F66D3&quot;/&gt;&lt;wsp:rsid wsp:val=&quot;001F786B&quot;/&gt;&lt;wsp:rsid wsp:val=&quot;0020001D&quot;/&gt;&lt;wsp:rsid wsp:val=&quot;002003D8&quot;/&gt;&lt;wsp:rsid wsp:val=&quot;00200E58&quot;/&gt;&lt;wsp:rsid wsp:val=&quot;00201C5C&quot;/&gt;&lt;wsp:rsid wsp:val=&quot;00201CEC&quot;/&gt;&lt;wsp:rsid wsp:val=&quot;00203340&quot;/&gt;&lt;wsp:rsid wsp:val=&quot;00203D81&quot;/&gt;&lt;wsp:rsid wsp:val=&quot;00205E43&quot;/&gt;&lt;wsp:rsid wsp:val=&quot;00206AD8&quot;/&gt;&lt;wsp:rsid wsp:val=&quot;00207604&quot;/&gt;&lt;wsp:rsid wsp:val=&quot;00210713&quot;/&gt;&lt;wsp:rsid wsp:val=&quot;00210E04&quot;/&gt;&lt;wsp:rsid wsp:val=&quot;00211D19&quot;/&gt;&lt;wsp:rsid wsp:val=&quot;00212317&quot;/&gt;&lt;wsp:rsid wsp:val=&quot;00212435&quot;/&gt;&lt;wsp:rsid wsp:val=&quot;00212CAE&quot;/&gt;&lt;wsp:rsid wsp:val=&quot;002137D8&quot;/&gt;&lt;wsp:rsid wsp:val=&quot;00214182&quot;/&gt;&lt;wsp:rsid wsp:val=&quot;002152D2&quot;/&gt;&lt;wsp:rsid wsp:val=&quot;00215620&quot;/&gt;&lt;wsp:rsid wsp:val=&quot;002159AB&quot;/&gt;&lt;wsp:rsid wsp:val=&quot;00215F9D&quot;/&gt;&lt;wsp:rsid wsp:val=&quot;002177DD&quot;/&gt;&lt;wsp:rsid wsp:val=&quot;0021782E&quot;/&gt;&lt;wsp:rsid wsp:val=&quot;00220121&quot;/&gt;&lt;wsp:rsid wsp:val=&quot;00220434&quot;/&gt;&lt;wsp:rsid wsp:val=&quot;0022090B&quot;/&gt;&lt;wsp:rsid wsp:val=&quot;00220AEA&quot;/&gt;&lt;wsp:rsid wsp:val=&quot;00220F91&quot;/&gt;&lt;wsp:rsid wsp:val=&quot;00221495&quot;/&gt;&lt;wsp:rsid wsp:val=&quot;002218B4&quot;/&gt;&lt;wsp:rsid wsp:val=&quot;00221F82&quot;/&gt;&lt;wsp:rsid wsp:val=&quot;0022251E&quot;/&gt;&lt;wsp:rsid wsp:val=&quot;0022274B&quot;/&gt;&lt;wsp:rsid wsp:val=&quot;002228B9&quot;/&gt;&lt;wsp:rsid wsp:val=&quot;00223A62&quot;/&gt;&lt;wsp:rsid wsp:val=&quot;00223D0F&quot;/&gt;&lt;wsp:rsid wsp:val=&quot;00223F2D&quot;/&gt;&lt;wsp:rsid wsp:val=&quot;00224066&quot;/&gt;&lt;wsp:rsid wsp:val=&quot;00224299&quot;/&gt;&lt;wsp:rsid wsp:val=&quot;0022452A&quot;/&gt;&lt;wsp:rsid wsp:val=&quot;002252E5&quot;/&gt;&lt;wsp:rsid wsp:val=&quot;00225580&quot;/&gt;&lt;wsp:rsid wsp:val=&quot;00225E37&quot;/&gt;&lt;wsp:rsid wsp:val=&quot;00226954&quot;/&gt;&lt;wsp:rsid wsp:val=&quot;00226BB4&quot;/&gt;&lt;wsp:rsid wsp:val=&quot;00226CFF&quot;/&gt;&lt;wsp:rsid wsp:val=&quot;0022706F&quot;/&gt;&lt;wsp:rsid wsp:val=&quot;002304F4&quot;/&gt;&lt;wsp:rsid wsp:val=&quot;0023064B&quot;/&gt;&lt;wsp:rsid wsp:val=&quot;0023083B&quot;/&gt;&lt;wsp:rsid wsp:val=&quot;00230B43&quot;/&gt;&lt;wsp:rsid wsp:val=&quot;00230B57&quot;/&gt;&lt;wsp:rsid wsp:val=&quot;00230D06&quot;/&gt;&lt;wsp:rsid wsp:val=&quot;00230DD2&quot;/&gt;&lt;wsp:rsid wsp:val=&quot;0023232B&quot;/&gt;&lt;wsp:rsid wsp:val=&quot;00232CBD&quot;/&gt;&lt;wsp:rsid wsp:val=&quot;00233E2C&quot;/&gt;&lt;wsp:rsid wsp:val=&quot;00234560&quot;/&gt;&lt;wsp:rsid wsp:val=&quot;002355C1&quot;/&gt;&lt;wsp:rsid wsp:val=&quot;0023733B&quot;/&gt;&lt;wsp:rsid wsp:val=&quot;00237480&quot;/&gt;&lt;wsp:rsid wsp:val=&quot;00237795&quot;/&gt;&lt;wsp:rsid wsp:val=&quot;00240510&quot;/&gt;&lt;wsp:rsid wsp:val=&quot;00240F1F&quot;/&gt;&lt;wsp:rsid wsp:val=&quot;00240FC2&quot;/&gt;&lt;wsp:rsid wsp:val=&quot;00241D01&quot;/&gt;&lt;wsp:rsid wsp:val=&quot;00242606&quot;/&gt;&lt;wsp:rsid wsp:val=&quot;0024284E&quot;/&gt;&lt;wsp:rsid wsp:val=&quot;002437BD&quot;/&gt;&lt;wsp:rsid wsp:val=&quot;00243CDA&quot;/&gt;&lt;wsp:rsid wsp:val=&quot;0024428A&quot;/&gt;&lt;wsp:rsid wsp:val=&quot;00244293&quot;/&gt;&lt;wsp:rsid wsp:val=&quot;0024600F&quot;/&gt;&lt;wsp:rsid wsp:val=&quot;0024657F&quot;/&gt;&lt;wsp:rsid wsp:val=&quot;002467C6&quot;/&gt;&lt;wsp:rsid wsp:val=&quot;002467E6&quot;/&gt;&lt;wsp:rsid wsp:val=&quot;002477A0&quot;/&gt;&lt;wsp:rsid wsp:val=&quot;00247A68&quot;/&gt;&lt;wsp:rsid wsp:val=&quot;00250510&quot;/&gt;&lt;wsp:rsid wsp:val=&quot;00251618&quot;/&gt;&lt;wsp:rsid wsp:val=&quot;00252490&quot;/&gt;&lt;wsp:rsid wsp:val=&quot;00252C43&quot;/&gt;&lt;wsp:rsid wsp:val=&quot;002531C5&quot;/&gt;&lt;wsp:rsid wsp:val=&quot;0025609E&quot;/&gt;&lt;wsp:rsid wsp:val=&quot;002561F5&quot;/&gt;&lt;wsp:rsid wsp:val=&quot;00256333&quot;/&gt;&lt;wsp:rsid wsp:val=&quot;00256432&quot;/&gt;&lt;wsp:rsid wsp:val=&quot;002565EA&quot;/&gt;&lt;wsp:rsid wsp:val=&quot;00256715&quot;/&gt;&lt;wsp:rsid wsp:val=&quot;002567C3&quot;/&gt;&lt;wsp:rsid wsp:val=&quot;00257224&quot;/&gt;&lt;wsp:rsid wsp:val=&quot;00257E26&quot;/&gt;&lt;wsp:rsid wsp:val=&quot;00257E85&quot;/&gt;&lt;wsp:rsid wsp:val=&quot;0026104E&quot;/&gt;&lt;wsp:rsid wsp:val=&quot;002616C0&quot;/&gt;&lt;wsp:rsid wsp:val=&quot;00261812&quot;/&gt;&lt;wsp:rsid wsp:val=&quot;002629A3&quot;/&gt;&lt;wsp:rsid wsp:val=&quot;00262E24&quot;/&gt;&lt;wsp:rsid wsp:val=&quot;0026375E&quot;/&gt;&lt;wsp:rsid wsp:val=&quot;0026405E&quot;/&gt;&lt;wsp:rsid wsp:val=&quot;00264780&quot;/&gt;&lt;wsp:rsid wsp:val=&quot;00265660&quot;/&gt;&lt;wsp:rsid wsp:val=&quot;0026592B&quot;/&gt;&lt;wsp:rsid wsp:val=&quot;00265930&quot;/&gt;&lt;wsp:rsid wsp:val=&quot;00265B22&quot;/&gt;&lt;wsp:rsid wsp:val=&quot;00267476&quot;/&gt;&lt;wsp:rsid wsp:val=&quot;00267D18&quot;/&gt;&lt;wsp:rsid wsp:val=&quot;00270D6A&quot;/&gt;&lt;wsp:rsid wsp:val=&quot;00271512&quot;/&gt;&lt;wsp:rsid wsp:val=&quot;002749F5&quot;/&gt;&lt;wsp:rsid wsp:val=&quot;00274FEE&quot;/&gt;&lt;wsp:rsid wsp:val=&quot;00275AE1&quot;/&gt;&lt;wsp:rsid wsp:val=&quot;00275C96&quot;/&gt;&lt;wsp:rsid wsp:val=&quot;00275E7B&quot;/&gt;&lt;wsp:rsid wsp:val=&quot;002760C8&quot;/&gt;&lt;wsp:rsid wsp:val=&quot;00276AB6&quot;/&gt;&lt;wsp:rsid wsp:val=&quot;00277566&quot;/&gt;&lt;wsp:rsid wsp:val=&quot;00277A21&quot;/&gt;&lt;wsp:rsid wsp:val=&quot;002800AF&quot;/&gt;&lt;wsp:rsid wsp:val=&quot;002805E5&quot;/&gt;&lt;wsp:rsid wsp:val=&quot;00281311&quot;/&gt;&lt;wsp:rsid wsp:val=&quot;00281595&quot;/&gt;&lt;wsp:rsid wsp:val=&quot;002829C0&quot;/&gt;&lt;wsp:rsid wsp:val=&quot;00282FC3&quot;/&gt;&lt;wsp:rsid wsp:val=&quot;002845A0&quot;/&gt;&lt;wsp:rsid wsp:val=&quot;00285B18&quot;/&gt;&lt;wsp:rsid wsp:val=&quot;00286161&quot;/&gt;&lt;wsp:rsid wsp:val=&quot;002866DB&quot;/&gt;&lt;wsp:rsid wsp:val=&quot;00286862&quot;/&gt;&lt;wsp:rsid wsp:val=&quot;002868E2&quot;/&gt;&lt;wsp:rsid wsp:val=&quot;002869C3&quot;/&gt;&lt;wsp:rsid wsp:val=&quot;00286E82&quot;/&gt;&lt;wsp:rsid wsp:val=&quot;00286F6B&quot;/&gt;&lt;wsp:rsid wsp:val=&quot;002870D3&quot;/&gt;&lt;wsp:rsid wsp:val=&quot;0028783B&quot;/&gt;&lt;wsp:rsid wsp:val=&quot;00287D0A&quot;/&gt;&lt;wsp:rsid wsp:val=&quot;00287EFA&quot;/&gt;&lt;wsp:rsid wsp:val=&quot;002909ED&quot;/&gt;&lt;wsp:rsid wsp:val=&quot;00290EE1&quot;/&gt;&lt;wsp:rsid wsp:val=&quot;0029116E&quot;/&gt;&lt;wsp:rsid wsp:val=&quot;00291D9B&quot;/&gt;&lt;wsp:rsid wsp:val=&quot;0029222F&quot;/&gt;&lt;wsp:rsid wsp:val=&quot;0029300A&quot;/&gt;&lt;wsp:rsid wsp:val=&quot;002930A6&quot;/&gt;&lt;wsp:rsid wsp:val=&quot;002936E4&quot;/&gt;&lt;wsp:rsid wsp:val=&quot;00293CC4&quot;/&gt;&lt;wsp:rsid wsp:val=&quot;00293EB3&quot;/&gt;&lt;wsp:rsid wsp:val=&quot;00295237&quot;/&gt;&lt;wsp:rsid wsp:val=&quot;002960D1&quot;/&gt;&lt;wsp:rsid wsp:val=&quot;00296376&quot;/&gt;&lt;wsp:rsid wsp:val=&quot;002966F9&quot;/&gt;&lt;wsp:rsid wsp:val=&quot;00296922&quot;/&gt;&lt;wsp:rsid wsp:val=&quot;00296B88&quot;/&gt;&lt;wsp:rsid wsp:val=&quot;00297523&quot;/&gt;&lt;wsp:rsid wsp:val=&quot;002A0527&quot;/&gt;&lt;wsp:rsid wsp:val=&quot;002A05EE&quot;/&gt;&lt;wsp:rsid wsp:val=&quot;002A0D91&quot;/&gt;&lt;wsp:rsid wsp:val=&quot;002A153A&quot;/&gt;&lt;wsp:rsid wsp:val=&quot;002A1B77&quot;/&gt;&lt;wsp:rsid wsp:val=&quot;002A1D7F&quot;/&gt;&lt;wsp:rsid wsp:val=&quot;002A2CD6&quot;/&gt;&lt;wsp:rsid wsp:val=&quot;002A355B&quot;/&gt;&lt;wsp:rsid wsp:val=&quot;002A36F3&quot;/&gt;&lt;wsp:rsid wsp:val=&quot;002A52AA&quot;/&gt;&lt;wsp:rsid wsp:val=&quot;002A5712&quot;/&gt;&lt;wsp:rsid wsp:val=&quot;002A7212&quot;/&gt;&lt;wsp:rsid wsp:val=&quot;002A7DA9&quot;/&gt;&lt;wsp:rsid wsp:val=&quot;002B08CC&quot;/&gt;&lt;wsp:rsid wsp:val=&quot;002B0969&quot;/&gt;&lt;wsp:rsid wsp:val=&quot;002B0E9C&quot;/&gt;&lt;wsp:rsid wsp:val=&quot;002B23A3&quot;/&gt;&lt;wsp:rsid wsp:val=&quot;002B24A7&quot;/&gt;&lt;wsp:rsid wsp:val=&quot;002B2B6F&quot;/&gt;&lt;wsp:rsid wsp:val=&quot;002B3F1D&quot;/&gt;&lt;wsp:rsid wsp:val=&quot;002B40A9&quot;/&gt;&lt;wsp:rsid wsp:val=&quot;002B4974&quot;/&gt;&lt;wsp:rsid wsp:val=&quot;002B4EA4&quot;/&gt;&lt;wsp:rsid wsp:val=&quot;002B5EE0&quot;/&gt;&lt;wsp:rsid wsp:val=&quot;002B6EC9&quot;/&gt;&lt;wsp:rsid wsp:val=&quot;002C02CD&quot;/&gt;&lt;wsp:rsid wsp:val=&quot;002C0E17&quot;/&gt;&lt;wsp:rsid wsp:val=&quot;002C1452&quot;/&gt;&lt;wsp:rsid wsp:val=&quot;002C19C5&quot;/&gt;&lt;wsp:rsid wsp:val=&quot;002C1B92&quot;/&gt;&lt;wsp:rsid wsp:val=&quot;002C1D72&quot;/&gt;&lt;wsp:rsid wsp:val=&quot;002C20D0&quot;/&gt;&lt;wsp:rsid wsp:val=&quot;002C2452&quot;/&gt;&lt;wsp:rsid wsp:val=&quot;002C2C7B&quot;/&gt;&lt;wsp:rsid wsp:val=&quot;002C3B31&quot;/&gt;&lt;wsp:rsid wsp:val=&quot;002C567F&quot;/&gt;&lt;wsp:rsid wsp:val=&quot;002C6983&quot;/&gt;&lt;wsp:rsid wsp:val=&quot;002C6BDF&quot;/&gt;&lt;wsp:rsid wsp:val=&quot;002C74CA&quot;/&gt;&lt;wsp:rsid wsp:val=&quot;002C78DF&quot;/&gt;&lt;wsp:rsid wsp:val=&quot;002C7E9A&quot;/&gt;&lt;wsp:rsid wsp:val=&quot;002D13F9&quot;/&gt;&lt;wsp:rsid wsp:val=&quot;002D1D54&quot;/&gt;&lt;wsp:rsid wsp:val=&quot;002D2D8C&quot;/&gt;&lt;wsp:rsid wsp:val=&quot;002D2FF1&quot;/&gt;&lt;wsp:rsid wsp:val=&quot;002D37B6&quot;/&gt;&lt;wsp:rsid wsp:val=&quot;002D4157&quot;/&gt;&lt;wsp:rsid wsp:val=&quot;002D42E7&quot;/&gt;&lt;wsp:rsid wsp:val=&quot;002D440D&quot;/&gt;&lt;wsp:rsid wsp:val=&quot;002D44E0&quot;/&gt;&lt;wsp:rsid wsp:val=&quot;002D4FDA&quot;/&gt;&lt;wsp:rsid wsp:val=&quot;002D531D&quot;/&gt;&lt;wsp:rsid wsp:val=&quot;002D5A12&quot;/&gt;&lt;wsp:rsid wsp:val=&quot;002D60AA&quot;/&gt;&lt;wsp:rsid wsp:val=&quot;002D6359&quot;/&gt;&lt;wsp:rsid wsp:val=&quot;002D6C91&quot;/&gt;&lt;wsp:rsid wsp:val=&quot;002D7DCC&quot;/&gt;&lt;wsp:rsid wsp:val=&quot;002E0DFE&quot;/&gt;&lt;wsp:rsid wsp:val=&quot;002E10A5&quot;/&gt;&lt;wsp:rsid wsp:val=&quot;002E246D&quot;/&gt;&lt;wsp:rsid wsp:val=&quot;002E2D3B&quot;/&gt;&lt;wsp:rsid wsp:val=&quot;002E325F&quot;/&gt;&lt;wsp:rsid wsp:val=&quot;002E46D0&quot;/&gt;&lt;wsp:rsid wsp:val=&quot;002E5457&quot;/&gt;&lt;wsp:rsid wsp:val=&quot;002E6746&quot;/&gt;&lt;wsp:rsid wsp:val=&quot;002E7404&quot;/&gt;&lt;wsp:rsid wsp:val=&quot;002E7786&quot;/&gt;&lt;wsp:rsid wsp:val=&quot;002E7BA3&quot;/&gt;&lt;wsp:rsid wsp:val=&quot;002F06DD&quot;/&gt;&lt;wsp:rsid wsp:val=&quot;002F1725&quot;/&gt;&lt;wsp:rsid wsp:val=&quot;002F1E19&quot;/&gt;&lt;wsp:rsid wsp:val=&quot;002F1E6C&quot;/&gt;&lt;wsp:rsid wsp:val=&quot;002F3AB9&quot;/&gt;&lt;wsp:rsid wsp:val=&quot;002F437F&quot;/&gt;&lt;wsp:rsid wsp:val=&quot;002F46DE&quot;/&gt;&lt;wsp:rsid wsp:val=&quot;002F4936&quot;/&gt;&lt;wsp:rsid wsp:val=&quot;002F4D2E&quot;/&gt;&lt;wsp:rsid wsp:val=&quot;002F4F7C&quot;/&gt;&lt;wsp:rsid wsp:val=&quot;002F5831&quot;/&gt;&lt;wsp:rsid wsp:val=&quot;002F5EDB&quot;/&gt;&lt;wsp:rsid wsp:val=&quot;002F744D&quot;/&gt;&lt;wsp:rsid wsp:val=&quot;002F7694&quot;/&gt;&lt;wsp:rsid wsp:val=&quot;002F7CE4&quot;/&gt;&lt;wsp:rsid wsp:val=&quot;00300270&quot;/&gt;&lt;wsp:rsid wsp:val=&quot;00300ADC&quot;/&gt;&lt;wsp:rsid wsp:val=&quot;00300FE1&quot;/&gt;&lt;wsp:rsid wsp:val=&quot;0030113A&quot;/&gt;&lt;wsp:rsid wsp:val=&quot;00301918&quot;/&gt;&lt;wsp:rsid wsp:val=&quot;00301A72&quot;/&gt;&lt;wsp:rsid wsp:val=&quot;003024AD&quot;/&gt;&lt;wsp:rsid wsp:val=&quot;003026DC&quot;/&gt;&lt;wsp:rsid wsp:val=&quot;00302DB7&quot;/&gt;&lt;wsp:rsid wsp:val=&quot;003039F1&quot;/&gt;&lt;wsp:rsid wsp:val=&quot;00303DE6&quot;/&gt;&lt;wsp:rsid wsp:val=&quot;00305351&quot;/&gt;&lt;wsp:rsid wsp:val=&quot;0030543C&quot;/&gt;&lt;wsp:rsid wsp:val=&quot;003058E1&quot;/&gt;&lt;wsp:rsid wsp:val=&quot;00305CB8&quot;/&gt;&lt;wsp:rsid wsp:val=&quot;003073AB&quot;/&gt;&lt;wsp:rsid wsp:val=&quot;003077A3&quot;/&gt;&lt;wsp:rsid wsp:val=&quot;00310124&quot;/&gt;&lt;wsp:rsid wsp:val=&quot;00310167&quot;/&gt;&lt;wsp:rsid wsp:val=&quot;00310F1C&quot;/&gt;&lt;wsp:rsid wsp:val=&quot;003113B6&quot;/&gt;&lt;wsp:rsid wsp:val=&quot;003118E5&quot;/&gt;&lt;wsp:rsid wsp:val=&quot;00312192&quot;/&gt;&lt;wsp:rsid wsp:val=&quot;00312782&quot;/&gt;&lt;wsp:rsid wsp:val=&quot;00313843&quot;/&gt;&lt;wsp:rsid wsp:val=&quot;00313A16&quot;/&gt;&lt;wsp:rsid wsp:val=&quot;00314825&quot;/&gt;&lt;wsp:rsid wsp:val=&quot;00314BC4&quot;/&gt;&lt;wsp:rsid wsp:val=&quot;00315DD9&quot;/&gt;&lt;wsp:rsid wsp:val=&quot;00316F39&quot;/&gt;&lt;wsp:rsid wsp:val=&quot;00317108&quot;/&gt;&lt;wsp:rsid wsp:val=&quot;003175D8&quot;/&gt;&lt;wsp:rsid wsp:val=&quot;00317817&quot;/&gt;&lt;wsp:rsid wsp:val=&quot;00317960&quot;/&gt;&lt;wsp:rsid wsp:val=&quot;00317B77&quot;/&gt;&lt;wsp:rsid wsp:val=&quot;00317D19&quot;/&gt;&lt;wsp:rsid wsp:val=&quot;0032004E&quot;/&gt;&lt;wsp:rsid wsp:val=&quot;003204CB&quot;/&gt;&lt;wsp:rsid wsp:val=&quot;003207B2&quot;/&gt;&lt;wsp:rsid wsp:val=&quot;00320939&quot;/&gt;&lt;wsp:rsid wsp:val=&quot;00320E52&quot;/&gt;&lt;wsp:rsid wsp:val=&quot;003212CC&quot;/&gt;&lt;wsp:rsid wsp:val=&quot;00321ACB&quot;/&gt;&lt;wsp:rsid wsp:val=&quot;00321CBB&quot;/&gt;&lt;wsp:rsid wsp:val=&quot;00322D14&quot;/&gt;&lt;wsp:rsid wsp:val=&quot;003236CB&quot;/&gt;&lt;wsp:rsid wsp:val=&quot;00324216&quot;/&gt;&lt;wsp:rsid wsp:val=&quot;00324595&quot;/&gt;&lt;wsp:rsid wsp:val=&quot;00324960&quot;/&gt;&lt;wsp:rsid wsp:val=&quot;00325941&quot;/&gt;&lt;wsp:rsid wsp:val=&quot;00326B4B&quot;/&gt;&lt;wsp:rsid wsp:val=&quot;0033011F&quot;/&gt;&lt;wsp:rsid wsp:val=&quot;00330207&quot;/&gt;&lt;wsp:rsid wsp:val=&quot;00330E48&quot;/&gt;&lt;wsp:rsid wsp:val=&quot;003310BA&quot;/&gt;&lt;wsp:rsid wsp:val=&quot;00331A35&quot;/&gt;&lt;wsp:rsid wsp:val=&quot;00332E93&quot;/&gt;&lt;wsp:rsid wsp:val=&quot;00333571&quot;/&gt;&lt;wsp:rsid wsp:val=&quot;0033424D&quot;/&gt;&lt;wsp:rsid wsp:val=&quot;00334669&quot;/&gt;&lt;wsp:rsid wsp:val=&quot;0033482D&quot;/&gt;&lt;wsp:rsid wsp:val=&quot;00334AE9&quot;/&gt;&lt;wsp:rsid wsp:val=&quot;0033609B&quot;/&gt;&lt;wsp:rsid wsp:val=&quot;003364EC&quot;/&gt;&lt;wsp:rsid wsp:val=&quot;00336B94&quot;/&gt;&lt;wsp:rsid wsp:val=&quot;0033706B&quot;/&gt;&lt;wsp:rsid wsp:val=&quot;00337540&quot;/&gt;&lt;wsp:rsid wsp:val=&quot;0033763E&quot;/&gt;&lt;wsp:rsid wsp:val=&quot;00340665&quot;/&gt;&lt;wsp:rsid wsp:val=&quot;00340947&quot;/&gt;&lt;wsp:rsid wsp:val=&quot;0034103F&quot;/&gt;&lt;wsp:rsid wsp:val=&quot;0034162C&quot;/&gt;&lt;wsp:rsid wsp:val=&quot;003429F1&quot;/&gt;&lt;wsp:rsid wsp:val=&quot;0034374B&quot;/&gt;&lt;wsp:rsid wsp:val=&quot;00343AEE&quot;/&gt;&lt;wsp:rsid wsp:val=&quot;00343DA5&quot;/&gt;&lt;wsp:rsid wsp:val=&quot;00343E83&quot;/&gt;&lt;wsp:rsid wsp:val=&quot;0034410C&quot;/&gt;&lt;wsp:rsid wsp:val=&quot;00347A23&quot;/&gt;&lt;wsp:rsid wsp:val=&quot;00347B6C&quot;/&gt;&lt;wsp:rsid wsp:val=&quot;003506DD&quot;/&gt;&lt;wsp:rsid wsp:val=&quot;003510CD&quot;/&gt;&lt;wsp:rsid wsp:val=&quot;00351EB7&quot;/&gt;&lt;wsp:rsid wsp:val=&quot;00352182&quot;/&gt;&lt;wsp:rsid wsp:val=&quot;003529A3&quot;/&gt;&lt;wsp:rsid wsp:val=&quot;00352C42&quot;/&gt;&lt;wsp:rsid wsp:val=&quot;003535B8&quot;/&gt;&lt;wsp:rsid wsp:val=&quot;003544FB&quot;/&gt;&lt;wsp:rsid wsp:val=&quot;003549B6&quot;/&gt;&lt;wsp:rsid wsp:val=&quot;00354AF3&quot;/&gt;&lt;wsp:rsid wsp:val=&quot;003564AA&quot;/&gt;&lt;wsp:rsid wsp:val=&quot;00356EAB&quot;/&gt;&lt;wsp:rsid wsp:val=&quot;00356EDF&quot;/&gt;&lt;wsp:rsid wsp:val=&quot;0035742E&quot;/&gt;&lt;wsp:rsid wsp:val=&quot;00360080&quot;/&gt;&lt;wsp:rsid wsp:val=&quot;0036094C&quot;/&gt;&lt;wsp:rsid wsp:val=&quot;00361109&quot;/&gt;&lt;wsp:rsid wsp:val=&quot;003615DB&quot;/&gt;&lt;wsp:rsid wsp:val=&quot;003615E5&quot;/&gt;&lt;wsp:rsid wsp:val=&quot;003623A9&quot;/&gt;&lt;wsp:rsid wsp:val=&quot;003623D8&quot;/&gt;&lt;wsp:rsid wsp:val=&quot;0036281F&quot;/&gt;&lt;wsp:rsid wsp:val=&quot;0036374B&quot;/&gt;&lt;wsp:rsid wsp:val=&quot;003643A0&quot;/&gt;&lt;wsp:rsid wsp:val=&quot;003647B7&quot;/&gt;&lt;wsp:rsid wsp:val=&quot;00364C58&quot;/&gt;&lt;wsp:rsid wsp:val=&quot;00365046&quot;/&gt;&lt;wsp:rsid wsp:val=&quot;00365B7C&quot;/&gt;&lt;wsp:rsid wsp:val=&quot;00365D63&quot;/&gt;&lt;wsp:rsid wsp:val=&quot;00367586&quot;/&gt;&lt;wsp:rsid wsp:val=&quot;0036793B&quot;/&gt;&lt;wsp:rsid wsp:val=&quot;00370961&quot;/&gt;&lt;wsp:rsid wsp:val=&quot;003714A0&quot;/&gt;&lt;wsp:rsid wsp:val=&quot;003715D0&quot;/&gt;&lt;wsp:rsid wsp:val=&quot;00372682&quot;/&gt;&lt;wsp:rsid wsp:val=&quot;00372841&quot;/&gt;&lt;wsp:rsid wsp:val=&quot;0037318C&quot;/&gt;&lt;wsp:rsid wsp:val=&quot;003739E8&quot;/&gt;&lt;wsp:rsid wsp:val=&quot;003746FF&quot;/&gt;&lt;wsp:rsid wsp:val=&quot;003747A4&quot;/&gt;&lt;wsp:rsid wsp:val=&quot;00374897&quot;/&gt;&lt;wsp:rsid wsp:val=&quot;003749DD&quot;/&gt;&lt;wsp:rsid wsp:val=&quot;00376CC5&quot;/&gt;&lt;wsp:rsid wsp:val=&quot;003771C7&quot;/&gt;&lt;wsp:rsid wsp:val=&quot;003772F2&quot;/&gt;&lt;wsp:rsid wsp:val=&quot;00377E30&quot;/&gt;&lt;wsp:rsid wsp:val=&quot;00377FB2&quot;/&gt;&lt;wsp:rsid wsp:val=&quot;003800DD&quot;/&gt;&lt;wsp:rsid wsp:val=&quot;003816B8&quot;/&gt;&lt;wsp:rsid wsp:val=&quot;00381EE9&quot;/&gt;&lt;wsp:rsid wsp:val=&quot;0038385C&quot;/&gt;&lt;wsp:rsid wsp:val=&quot;003845EA&quot;/&gt;&lt;wsp:rsid wsp:val=&quot;00384B2E&quot;/&gt;&lt;wsp:rsid wsp:val=&quot;00384D2E&quot;/&gt;&lt;wsp:rsid wsp:val=&quot;00385F79&quot;/&gt;&lt;wsp:rsid wsp:val=&quot;00387017&quot;/&gt;&lt;wsp:rsid wsp:val=&quot;00387146&quot;/&gt;&lt;wsp:rsid wsp:val=&quot;00387CBF&quot;/&gt;&lt;wsp:rsid wsp:val=&quot;003904B7&quot;/&gt;&lt;wsp:rsid wsp:val=&quot;00390EA2&quot;/&gt;&lt;wsp:rsid wsp:val=&quot;003918B7&quot;/&gt;&lt;wsp:rsid wsp:val=&quot;0039284B&quot;/&gt;&lt;wsp:rsid wsp:val=&quot;003940F6&quot;/&gt;&lt;wsp:rsid wsp:val=&quot;0039420E&quot;/&gt;&lt;wsp:rsid wsp:val=&quot;00394D6E&quot;/&gt;&lt;wsp:rsid wsp:val=&quot;00395757&quot;/&gt;&lt;wsp:rsid wsp:val=&quot;00395F65&quot;/&gt;&lt;wsp:rsid wsp:val=&quot;003962EB&quot;/&gt;&lt;wsp:rsid wsp:val=&quot;00396375&quot;/&gt;&lt;wsp:rsid wsp:val=&quot;0039693B&quot;/&gt;&lt;wsp:rsid wsp:val=&quot;00396F24&quot;/&gt;&lt;wsp:rsid wsp:val=&quot;003970F6&quot;/&gt;&lt;wsp:rsid wsp:val=&quot;003977B9&quot;/&gt;&lt;wsp:rsid wsp:val=&quot;003A0687&quot;/&gt;&lt;wsp:rsid wsp:val=&quot;003A2170&quot;/&gt;&lt;wsp:rsid wsp:val=&quot;003A3357&quot;/&gt;&lt;wsp:rsid wsp:val=&quot;003A377B&quot;/&gt;&lt;wsp:rsid wsp:val=&quot;003A3CC7&quot;/&gt;&lt;wsp:rsid wsp:val=&quot;003A4D95&quot;/&gt;&lt;wsp:rsid wsp:val=&quot;003A61EC&quot;/&gt;&lt;wsp:rsid wsp:val=&quot;003A6521&quot;/&gt;&lt;wsp:rsid wsp:val=&quot;003A6AFD&quot;/&gt;&lt;wsp:rsid wsp:val=&quot;003A6F7F&quot;/&gt;&lt;wsp:rsid wsp:val=&quot;003B05DF&quot;/&gt;&lt;wsp:rsid wsp:val=&quot;003B0C06&quot;/&gt;&lt;wsp:rsid wsp:val=&quot;003B0E25&quot;/&gt;&lt;wsp:rsid wsp:val=&quot;003B12FB&quot;/&gt;&lt;wsp:rsid wsp:val=&quot;003B1AE2&quot;/&gt;&lt;wsp:rsid wsp:val=&quot;003B2B19&quot;/&gt;&lt;wsp:rsid wsp:val=&quot;003B2F19&quot;/&gt;&lt;wsp:rsid wsp:val=&quot;003B30D0&quot;/&gt;&lt;wsp:rsid wsp:val=&quot;003B401B&quot;/&gt;&lt;wsp:rsid wsp:val=&quot;003B47E5&quot;/&gt;&lt;wsp:rsid wsp:val=&quot;003B532D&quot;/&gt;&lt;wsp:rsid wsp:val=&quot;003B6670&quot;/&gt;&lt;wsp:rsid wsp:val=&quot;003B6761&quot;/&gt;&lt;wsp:rsid wsp:val=&quot;003B6AC3&quot;/&gt;&lt;wsp:rsid wsp:val=&quot;003B6C29&quot;/&gt;&lt;wsp:rsid wsp:val=&quot;003B6FEA&quot;/&gt;&lt;wsp:rsid wsp:val=&quot;003B7665&quot;/&gt;&lt;wsp:rsid wsp:val=&quot;003B78F6&quot;/&gt;&lt;wsp:rsid wsp:val=&quot;003B7B6B&quot;/&gt;&lt;wsp:rsid wsp:val=&quot;003B7B9B&quot;/&gt;&lt;wsp:rsid wsp:val=&quot;003C00B8&quot;/&gt;&lt;wsp:rsid wsp:val=&quot;003C00DE&quot;/&gt;&lt;wsp:rsid wsp:val=&quot;003C06FB&quot;/&gt;&lt;wsp:rsid wsp:val=&quot;003C11CA&quot;/&gt;&lt;wsp:rsid wsp:val=&quot;003C191E&quot;/&gt;&lt;wsp:rsid wsp:val=&quot;003C20E2&quot;/&gt;&lt;wsp:rsid wsp:val=&quot;003C2394&quot;/&gt;&lt;wsp:rsid wsp:val=&quot;003C2555&quot;/&gt;&lt;wsp:rsid wsp:val=&quot;003C3BD8&quot;/&gt;&lt;wsp:rsid wsp:val=&quot;003C3E78&quot;/&gt;&lt;wsp:rsid wsp:val=&quot;003C3F0B&quot;/&gt;&lt;wsp:rsid wsp:val=&quot;003C3F51&quot;/&gt;&lt;wsp:rsid wsp:val=&quot;003C3FD6&quot;/&gt;&lt;wsp:rsid wsp:val=&quot;003C461C&quot;/&gt;&lt;wsp:rsid wsp:val=&quot;003C4989&quot;/&gt;&lt;wsp:rsid wsp:val=&quot;003C515D&quot;/&gt;&lt;wsp:rsid wsp:val=&quot;003C60E0&quot;/&gt;&lt;wsp:rsid wsp:val=&quot;003C7008&quot;/&gt;&lt;wsp:rsid wsp:val=&quot;003C7CB6&quot;/&gt;&lt;wsp:rsid wsp:val=&quot;003D0447&quot;/&gt;&lt;wsp:rsid wsp:val=&quot;003D1AF8&quot;/&gt;&lt;wsp:rsid wsp:val=&quot;003D2139&quot;/&gt;&lt;wsp:rsid wsp:val=&quot;003D2F2D&quot;/&gt;&lt;wsp:rsid wsp:val=&quot;003D3206&quot;/&gt;&lt;wsp:rsid wsp:val=&quot;003D3658&quot;/&gt;&lt;wsp:rsid wsp:val=&quot;003D398E&quot;/&gt;&lt;wsp:rsid wsp:val=&quot;003D3F65&quot;/&gt;&lt;wsp:rsid wsp:val=&quot;003D417B&quot;/&gt;&lt;wsp:rsid wsp:val=&quot;003D4BCE&quot;/&gt;&lt;wsp:rsid wsp:val=&quot;003D56DB&quot;/&gt;&lt;wsp:rsid wsp:val=&quot;003D68EB&quot;/&gt;&lt;wsp:rsid wsp:val=&quot;003D7622&quot;/&gt;&lt;wsp:rsid wsp:val=&quot;003D76E7&quot;/&gt;&lt;wsp:rsid wsp:val=&quot;003E0CB3&quot;/&gt;&lt;wsp:rsid wsp:val=&quot;003E10EA&quot;/&gt;&lt;wsp:rsid wsp:val=&quot;003E12EB&quot;/&gt;&lt;wsp:rsid wsp:val=&quot;003E2860&quot;/&gt;&lt;wsp:rsid wsp:val=&quot;003E36B2&quot;/&gt;&lt;wsp:rsid wsp:val=&quot;003E3905&quot;/&gt;&lt;wsp:rsid wsp:val=&quot;003E3C05&quot;/&gt;&lt;wsp:rsid wsp:val=&quot;003E3DA2&quot;/&gt;&lt;wsp:rsid wsp:val=&quot;003E4236&quot;/&gt;&lt;wsp:rsid wsp:val=&quot;003E4D7F&quot;/&gt;&lt;wsp:rsid wsp:val=&quot;003E54AD&quot;/&gt;&lt;wsp:rsid wsp:val=&quot;003E5570&quot;/&gt;&lt;wsp:rsid wsp:val=&quot;003E57A9&quot;/&gt;&lt;wsp:rsid wsp:val=&quot;003E60E9&quot;/&gt;&lt;wsp:rsid wsp:val=&quot;003E6637&quot;/&gt;&lt;wsp:rsid wsp:val=&quot;003E6AD3&quot;/&gt;&lt;wsp:rsid wsp:val=&quot;003E7984&quot;/&gt;&lt;wsp:rsid wsp:val=&quot;003E7EE6&quot;/&gt;&lt;wsp:rsid wsp:val=&quot;003F0040&quot;/&gt;&lt;wsp:rsid wsp:val=&quot;003F17EF&quot;/&gt;&lt;wsp:rsid wsp:val=&quot;003F1848&quot;/&gt;&lt;wsp:rsid wsp:val=&quot;003F1976&quot;/&gt;&lt;wsp:rsid wsp:val=&quot;003F1F6F&quot;/&gt;&lt;wsp:rsid wsp:val=&quot;003F27D4&quot;/&gt;&lt;wsp:rsid wsp:val=&quot;003F2BCD&quot;/&gt;&lt;wsp:rsid wsp:val=&quot;003F3152&quot;/&gt;&lt;wsp:rsid wsp:val=&quot;003F34D2&quot;/&gt;&lt;wsp:rsid wsp:val=&quot;003F3A2E&quot;/&gt;&lt;wsp:rsid wsp:val=&quot;003F3E42&quot;/&gt;&lt;wsp:rsid wsp:val=&quot;003F45CF&quot;/&gt;&lt;wsp:rsid wsp:val=&quot;003F46E5&quot;/&gt;&lt;wsp:rsid wsp:val=&quot;003F4E1E&quot;/&gt;&lt;wsp:rsid wsp:val=&quot;003F57A2&quot;/&gt;&lt;wsp:rsid wsp:val=&quot;003F5EF7&quot;/&gt;&lt;wsp:rsid wsp:val=&quot;003F603A&quot;/&gt;&lt;wsp:rsid wsp:val=&quot;003F6358&quot;/&gt;&lt;wsp:rsid wsp:val=&quot;003F6439&quot;/&gt;&lt;wsp:rsid wsp:val=&quot;003F6F0E&quot;/&gt;&lt;wsp:rsid wsp:val=&quot;0040004F&quot;/&gt;&lt;wsp:rsid wsp:val=&quot;00400A31&quot;/&gt;&lt;wsp:rsid wsp:val=&quot;00401590&quot;/&gt;&lt;wsp:rsid wsp:val=&quot;00401FD0&quot;/&gt;&lt;wsp:rsid wsp:val=&quot;00402000&quot;/&gt;&lt;wsp:rsid wsp:val=&quot;004036B3&quot;/&gt;&lt;wsp:rsid wsp:val=&quot;00403766&quot;/&gt;&lt;wsp:rsid wsp:val=&quot;00403D44&quot;/&gt;&lt;wsp:rsid wsp:val=&quot;00404305&quot;/&gt;&lt;wsp:rsid wsp:val=&quot;00404727&quot;/&gt;&lt;wsp:rsid wsp:val=&quot;00404FE9&quot;/&gt;&lt;wsp:rsid wsp:val=&quot;004052F8&quot;/&gt;&lt;wsp:rsid wsp:val=&quot;00406369&quot;/&gt;&lt;wsp:rsid wsp:val=&quot;004067D1&quot;/&gt;&lt;wsp:rsid wsp:val=&quot;00406FE7&quot;/&gt;&lt;wsp:rsid wsp:val=&quot;00407DBA&quot;/&gt;&lt;wsp:rsid wsp:val=&quot;00410494&quot;/&gt;&lt;wsp:rsid wsp:val=&quot;00410B46&quot;/&gt;&lt;wsp:rsid wsp:val=&quot;00411095&quot;/&gt;&lt;wsp:rsid wsp:val=&quot;0041149B&quot;/&gt;&lt;wsp:rsid wsp:val=&quot;00412687&quot;/&gt;&lt;wsp:rsid wsp:val=&quot;00412868&quot;/&gt;&lt;wsp:rsid wsp:val=&quot;00412984&quot;/&gt;&lt;wsp:rsid wsp:val=&quot;0041354B&quot;/&gt;&lt;wsp:rsid wsp:val=&quot;00413BF3&quot;/&gt;&lt;wsp:rsid wsp:val=&quot;00413F50&quot;/&gt;&lt;wsp:rsid wsp:val=&quot;00414C7F&quot;/&gt;&lt;wsp:rsid wsp:val=&quot;00415335&quot;/&gt;&lt;wsp:rsid wsp:val=&quot;00416B74&quot;/&gt;&lt;wsp:rsid wsp:val=&quot;00416CD2&quot;/&gt;&lt;wsp:rsid wsp:val=&quot;0041722F&quot;/&gt;&lt;wsp:rsid wsp:val=&quot;0041756B&quot;/&gt;&lt;wsp:rsid wsp:val=&quot;00417652&quot;/&gt;&lt;wsp:rsid wsp:val=&quot;0042017A&quot;/&gt;&lt;wsp:rsid wsp:val=&quot;0042027A&quot;/&gt;&lt;wsp:rsid wsp:val=&quot;004216A6&quot;/&gt;&lt;wsp:rsid wsp:val=&quot;00421CCB&quot;/&gt;&lt;wsp:rsid wsp:val=&quot;00422C94&quot;/&gt;&lt;wsp:rsid wsp:val=&quot;0042361A&quot;/&gt;&lt;wsp:rsid wsp:val=&quot;0042417D&quot;/&gt;&lt;wsp:rsid wsp:val=&quot;00424B23&quot;/&gt;&lt;wsp:rsid wsp:val=&quot;0042554B&quot;/&gt;&lt;wsp:rsid wsp:val=&quot;004258F7&quot;/&gt;&lt;wsp:rsid wsp:val=&quot;004265D1&quot;/&gt;&lt;wsp:rsid wsp:val=&quot;004268D9&quot;/&gt;&lt;wsp:rsid wsp:val=&quot;00426B1A&quot;/&gt;&lt;wsp:rsid wsp:val=&quot;00426E63&quot;/&gt;&lt;wsp:rsid wsp:val=&quot;00427B29&quot;/&gt;&lt;wsp:rsid wsp:val=&quot;00430801&quot;/&gt;&lt;wsp:rsid wsp:val=&quot;00430A64&quot;/&gt;&lt;wsp:rsid wsp:val=&quot;0043131B&quot;/&gt;&lt;wsp:rsid wsp:val=&quot;004318D6&quot;/&gt;&lt;wsp:rsid wsp:val=&quot;00432A5C&quot;/&gt;&lt;wsp:rsid wsp:val=&quot;00432E7D&quot;/&gt;&lt;wsp:rsid wsp:val=&quot;00433277&quot;/&gt;&lt;wsp:rsid wsp:val=&quot;004332BE&quot;/&gt;&lt;wsp:rsid wsp:val=&quot;00433736&quot;/&gt;&lt;wsp:rsid wsp:val=&quot;00433C4A&quot;/&gt;&lt;wsp:rsid wsp:val=&quot;004349CA&quot;/&gt;&lt;wsp:rsid wsp:val=&quot;00434BB9&quot;/&gt;&lt;wsp:rsid wsp:val=&quot;004350C1&quot;/&gt;&lt;wsp:rsid wsp:val=&quot;0043543D&quot;/&gt;&lt;wsp:rsid wsp:val=&quot;00436247&quot;/&gt;&lt;wsp:rsid wsp:val=&quot;00436372&quot;/&gt;&lt;wsp:rsid wsp:val=&quot;00436A6A&quot;/&gt;&lt;wsp:rsid wsp:val=&quot;004372A3&quot;/&gt;&lt;wsp:rsid wsp:val=&quot;00437574&quot;/&gt;&lt;wsp:rsid wsp:val=&quot;00437737&quot;/&gt;&lt;wsp:rsid wsp:val=&quot;00437A9E&quot;/&gt;&lt;wsp:rsid wsp:val=&quot;00437D50&quot;/&gt;&lt;wsp:rsid wsp:val=&quot;00442130&quot;/&gt;&lt;wsp:rsid wsp:val=&quot;004433E2&quot;/&gt;&lt;wsp:rsid wsp:val=&quot;00444144&quot;/&gt;&lt;wsp:rsid wsp:val=&quot;0044435F&quot;/&gt;&lt;wsp:rsid wsp:val=&quot;00444650&quot;/&gt;&lt;wsp:rsid wsp:val=&quot;0044514F&quot;/&gt;&lt;wsp:rsid wsp:val=&quot;00445186&quot;/&gt;&lt;wsp:rsid wsp:val=&quot;00445BD5&quot;/&gt;&lt;wsp:rsid wsp:val=&quot;00445DBC&quot;/&gt;&lt;wsp:rsid wsp:val=&quot;00445E8C&quot;/&gt;&lt;wsp:rsid wsp:val=&quot;0044613E&quot;/&gt;&lt;wsp:rsid wsp:val=&quot;004477E9&quot;/&gt;&lt;wsp:rsid wsp:val=&quot;00450AAF&quot;/&gt;&lt;wsp:rsid wsp:val=&quot;00450BFE&quot;/&gt;&lt;wsp:rsid wsp:val=&quot;004510FD&quot;/&gt;&lt;wsp:rsid wsp:val=&quot;00451EDD&quot;/&gt;&lt;wsp:rsid wsp:val=&quot;00452328&quot;/&gt;&lt;wsp:rsid wsp:val=&quot;0045249F&quot;/&gt;&lt;wsp:rsid wsp:val=&quot;00453A46&quot;/&gt;&lt;wsp:rsid wsp:val=&quot;00453F6C&quot;/&gt;&lt;wsp:rsid wsp:val=&quot;00454A0E&quot;/&gt;&lt;wsp:rsid wsp:val=&quot;004551D0&quot;/&gt;&lt;wsp:rsid wsp:val=&quot;004555C4&quot;/&gt;&lt;wsp:rsid wsp:val=&quot;00455870&quot;/&gt;&lt;wsp:rsid wsp:val=&quot;00456512&quot;/&gt;&lt;wsp:rsid wsp:val=&quot;0046071C&quot;/&gt;&lt;wsp:rsid wsp:val=&quot;00460AE7&quot;/&gt;&lt;wsp:rsid wsp:val=&quot;00460AEB&quot;/&gt;&lt;wsp:rsid wsp:val=&quot;004611BE&quot;/&gt;&lt;wsp:rsid wsp:val=&quot;00461FD4&quot;/&gt;&lt;wsp:rsid wsp:val=&quot;004633DF&quot;/&gt;&lt;wsp:rsid wsp:val=&quot;004637E8&quot;/&gt;&lt;wsp:rsid wsp:val=&quot;00463DF8&quot;/&gt;&lt;wsp:rsid wsp:val=&quot;00463E3D&quot;/&gt;&lt;wsp:rsid wsp:val=&quot;004645AE&quot;/&gt;&lt;wsp:rsid wsp:val=&quot;00464749&quot;/&gt;&lt;wsp:rsid wsp:val=&quot;004651C6&quot;/&gt;&lt;wsp:rsid wsp:val=&quot;004660EB&quot;/&gt;&lt;wsp:rsid wsp:val=&quot;0046623D&quot;/&gt;&lt;wsp:rsid wsp:val=&quot;0046633D&quot;/&gt;&lt;wsp:rsid wsp:val=&quot;00466901&quot;/&gt;&lt;wsp:rsid wsp:val=&quot;00467421&quot;/&gt;&lt;wsp:rsid wsp:val=&quot;004675A3&quot;/&gt;&lt;wsp:rsid wsp:val=&quot;004679CA&quot;/&gt;&lt;wsp:rsid wsp:val=&quot;00467ADC&quot;/&gt;&lt;wsp:rsid wsp:val=&quot;00467B09&quot;/&gt;&lt;wsp:rsid wsp:val=&quot;00467C1B&quot;/&gt;&lt;wsp:rsid wsp:val=&quot;0047043D&quot;/&gt;&lt;wsp:rsid wsp:val=&quot;00472C23&quot;/&gt;&lt;wsp:rsid wsp:val=&quot;004736D3&quot;/&gt;&lt;wsp:rsid wsp:val=&quot;004743C2&quot;/&gt;&lt;wsp:rsid wsp:val=&quot;004749D2&quot;/&gt;&lt;wsp:rsid wsp:val=&quot;00475DC1&quot;/&gt;&lt;wsp:rsid wsp:val=&quot;00476CB4&quot;/&gt;&lt;wsp:rsid wsp:val=&quot;00477C6F&quot;/&gt;&lt;wsp:rsid wsp:val=&quot;0048001E&quot;/&gt;&lt;wsp:rsid wsp:val=&quot;00481020&quot;/&gt;&lt;wsp:rsid wsp:val=&quot;0048193E&quot;/&gt;&lt;wsp:rsid wsp:val=&quot;00482665&quot;/&gt;&lt;wsp:rsid wsp:val=&quot;00482C70&quot;/&gt;&lt;wsp:rsid wsp:val=&quot;00483334&quot;/&gt;&lt;wsp:rsid wsp:val=&quot;0048483D&quot;/&gt;&lt;wsp:rsid wsp:val=&quot;004849D2&quot;/&gt;&lt;wsp:rsid wsp:val=&quot;004852EF&quot;/&gt;&lt;wsp:rsid wsp:val=&quot;00485C3A&quot;/&gt;&lt;wsp:rsid wsp:val=&quot;004864E9&quot;/&gt;&lt;wsp:rsid wsp:val=&quot;00486766&quot;/&gt;&lt;wsp:rsid wsp:val=&quot;00486802&quot;/&gt;&lt;wsp:rsid wsp:val=&quot;00487DE8&quot;/&gt;&lt;wsp:rsid wsp:val=&quot;00487E99&quot;/&gt;&lt;wsp:rsid wsp:val=&quot;004900AF&quot;/&gt;&lt;wsp:rsid wsp:val=&quot;00490E8B&quot;/&gt;&lt;wsp:rsid wsp:val=&quot;00490EAC&quot;/&gt;&lt;wsp:rsid wsp:val=&quot;004915EC&quot;/&gt;&lt;wsp:rsid wsp:val=&quot;00493B18&quot;/&gt;&lt;wsp:rsid wsp:val=&quot;00493BAC&quot;/&gt;&lt;wsp:rsid wsp:val=&quot;00493FDD&quot;/&gt;&lt;wsp:rsid wsp:val=&quot;00494576&quot;/&gt;&lt;wsp:rsid wsp:val=&quot;004952CE&quot;/&gt;&lt;wsp:rsid wsp:val=&quot;00495493&quot;/&gt;&lt;wsp:rsid wsp:val=&quot;0049627D&quot;/&gt;&lt;wsp:rsid wsp:val=&quot;004976C9&quot;/&gt;&lt;wsp:rsid wsp:val=&quot;004A1389&quot;/&gt;&lt;wsp:rsid wsp:val=&quot;004A187E&quot;/&gt;&lt;wsp:rsid wsp:val=&quot;004A285F&quot;/&gt;&lt;wsp:rsid wsp:val=&quot;004A2F90&quot;/&gt;&lt;wsp:rsid wsp:val=&quot;004A2FE3&quot;/&gt;&lt;wsp:rsid wsp:val=&quot;004A36C1&quot;/&gt;&lt;wsp:rsid wsp:val=&quot;004A43D5&quot;/&gt;&lt;wsp:rsid wsp:val=&quot;004A477F&quot;/&gt;&lt;wsp:rsid wsp:val=&quot;004A4855&quot;/&gt;&lt;wsp:rsid wsp:val=&quot;004A49DC&quot;/&gt;&lt;wsp:rsid wsp:val=&quot;004A5928&quot;/&gt;&lt;wsp:rsid wsp:val=&quot;004A6512&quot;/&gt;&lt;wsp:rsid wsp:val=&quot;004A6FE0&quot;/&gt;&lt;wsp:rsid wsp:val=&quot;004B024C&quot;/&gt;&lt;wsp:rsid wsp:val=&quot;004B0CA3&quot;/&gt;&lt;wsp:rsid wsp:val=&quot;004B3281&quot;/&gt;&lt;wsp:rsid wsp:val=&quot;004B34B3&quot;/&gt;&lt;wsp:rsid wsp:val=&quot;004B4EF6&quot;/&gt;&lt;wsp:rsid wsp:val=&quot;004B54D9&quot;/&gt;&lt;wsp:rsid wsp:val=&quot;004B684B&quot;/&gt;&lt;wsp:rsid wsp:val=&quot;004B7071&quot;/&gt;&lt;wsp:rsid wsp:val=&quot;004C01B0&quot;/&gt;&lt;wsp:rsid wsp:val=&quot;004C070F&quot;/&gt;&lt;wsp:rsid wsp:val=&quot;004C0772&quot;/&gt;&lt;wsp:rsid wsp:val=&quot;004C11D0&quot;/&gt;&lt;wsp:rsid wsp:val=&quot;004C123C&quot;/&gt;&lt;wsp:rsid wsp:val=&quot;004C15B8&quot;/&gt;&lt;wsp:rsid wsp:val=&quot;004C171F&quot;/&gt;&lt;wsp:rsid wsp:val=&quot;004C24FE&quot;/&gt;&lt;wsp:rsid wsp:val=&quot;004C2D4F&quot;/&gt;&lt;wsp:rsid wsp:val=&quot;004C3085&quot;/&gt;&lt;wsp:rsid wsp:val=&quot;004C343C&quot;/&gt;&lt;wsp:rsid wsp:val=&quot;004C3763&quot;/&gt;&lt;wsp:rsid wsp:val=&quot;004C37AC&quot;/&gt;&lt;wsp:rsid wsp:val=&quot;004C37DE&quot;/&gt;&lt;wsp:rsid wsp:val=&quot;004C46B1&quot;/&gt;&lt;wsp:rsid wsp:val=&quot;004C4B12&quot;/&gt;&lt;wsp:rsid wsp:val=&quot;004C5AAA&quot;/&gt;&lt;wsp:rsid wsp:val=&quot;004C6164&quot;/&gt;&lt;wsp:rsid wsp:val=&quot;004C6340&quot;/&gt;&lt;wsp:rsid wsp:val=&quot;004C6D08&quot;/&gt;&lt;wsp:rsid wsp:val=&quot;004C6D81&quot;/&gt;&lt;wsp:rsid wsp:val=&quot;004C726E&quot;/&gt;&lt;wsp:rsid wsp:val=&quot;004C77F9&quot;/&gt;&lt;wsp:rsid wsp:val=&quot;004C7FF1&quot;/&gt;&lt;wsp:rsid wsp:val=&quot;004D103A&quot;/&gt;&lt;wsp:rsid wsp:val=&quot;004D13CF&quot;/&gt;&lt;wsp:rsid wsp:val=&quot;004D2517&quot;/&gt;&lt;wsp:rsid wsp:val=&quot;004D337A&quot;/&gt;&lt;wsp:rsid wsp:val=&quot;004D36C9&quot;/&gt;&lt;wsp:rsid wsp:val=&quot;004D3AF9&quot;/&gt;&lt;wsp:rsid wsp:val=&quot;004D3E33&quot;/&gt;&lt;wsp:rsid wsp:val=&quot;004D3EA3&quot;/&gt;&lt;wsp:rsid wsp:val=&quot;004D4371&quot;/&gt;&lt;wsp:rsid wsp:val=&quot;004D4519&quot;/&gt;&lt;wsp:rsid wsp:val=&quot;004D4724&quot;/&gt;&lt;wsp:rsid wsp:val=&quot;004D5606&quot;/&gt;&lt;wsp:rsid wsp:val=&quot;004D6822&quot;/&gt;&lt;wsp:rsid wsp:val=&quot;004D6950&quot;/&gt;&lt;wsp:rsid wsp:val=&quot;004D6F95&quot;/&gt;&lt;wsp:rsid wsp:val=&quot;004D72EF&quot;/&gt;&lt;wsp:rsid wsp:val=&quot;004D7BEA&quot;/&gt;&lt;wsp:rsid wsp:val=&quot;004E142F&quot;/&gt;&lt;wsp:rsid wsp:val=&quot;004E1E27&quot;/&gt;&lt;wsp:rsid wsp:val=&quot;004E2230&quot;/&gt;&lt;wsp:rsid wsp:val=&quot;004E3997&quot;/&gt;&lt;wsp:rsid wsp:val=&quot;004E4743&quot;/&gt;&lt;wsp:rsid wsp:val=&quot;004E4898&quot;/&gt;&lt;wsp:rsid wsp:val=&quot;004E4F15&quot;/&gt;&lt;wsp:rsid wsp:val=&quot;004E533C&quot;/&gt;&lt;wsp:rsid wsp:val=&quot;004E54CD&quot;/&gt;&lt;wsp:rsid wsp:val=&quot;004E55B4&quot;/&gt;&lt;wsp:rsid wsp:val=&quot;004E744A&quot;/&gt;&lt;wsp:rsid wsp:val=&quot;004E75B2&quot;/&gt;&lt;wsp:rsid wsp:val=&quot;004E7A5A&quot;/&gt;&lt;wsp:rsid wsp:val=&quot;004E7D13&quot;/&gt;&lt;wsp:rsid wsp:val=&quot;004E7F70&quot;/&gt;&lt;wsp:rsid wsp:val=&quot;004F0957&quot;/&gt;&lt;wsp:rsid wsp:val=&quot;004F0B13&quot;/&gt;&lt;wsp:rsid wsp:val=&quot;004F1069&quot;/&gt;&lt;wsp:rsid wsp:val=&quot;004F11D1&quot;/&gt;&lt;wsp:rsid wsp:val=&quot;004F1822&quot;/&gt;&lt;wsp:rsid wsp:val=&quot;004F19C0&quot;/&gt;&lt;wsp:rsid wsp:val=&quot;004F29B1&quot;/&gt;&lt;wsp:rsid wsp:val=&quot;004F42A2&quot;/&gt;&lt;wsp:rsid wsp:val=&quot;004F44F9&quot;/&gt;&lt;wsp:rsid wsp:val=&quot;004F52C8&quot;/&gt;&lt;wsp:rsid wsp:val=&quot;004F63CC&quot;/&gt;&lt;wsp:rsid wsp:val=&quot;004F7072&quot;/&gt;&lt;wsp:rsid wsp:val=&quot;004F72C0&quot;/&gt;&lt;wsp:rsid wsp:val=&quot;004F7360&quot;/&gt;&lt;wsp:rsid wsp:val=&quot;004F75A4&quot;/&gt;&lt;wsp:rsid wsp:val=&quot;004F75D9&quot;/&gt;&lt;wsp:rsid wsp:val=&quot;004F7E70&quot;/&gt;&lt;wsp:rsid wsp:val=&quot;00500BB9&quot;/&gt;&lt;wsp:rsid wsp:val=&quot;00500E3F&quot;/&gt;&lt;wsp:rsid wsp:val=&quot;005014AF&quot;/&gt;&lt;wsp:rsid wsp:val=&quot;005015D7&quot;/&gt;&lt;wsp:rsid wsp:val=&quot;00502612&quot;/&gt;&lt;wsp:rsid wsp:val=&quot;00503EA1&quot;/&gt;&lt;wsp:rsid wsp:val=&quot;005047C6&quot;/&gt;&lt;wsp:rsid wsp:val=&quot;005048B2&quot;/&gt;&lt;wsp:rsid wsp:val=&quot;00505509&quot;/&gt;&lt;wsp:rsid wsp:val=&quot;005063FA&quot;/&gt;&lt;wsp:rsid wsp:val=&quot;0050710C&quot;/&gt;&lt;wsp:rsid wsp:val=&quot;005071E5&quot;/&gt;&lt;wsp:rsid wsp:val=&quot;005121A4&quot;/&gt;&lt;wsp:rsid wsp:val=&quot;005128AC&quot;/&gt;&lt;wsp:rsid wsp:val=&quot;00512A97&quot;/&gt;&lt;wsp:rsid wsp:val=&quot;00512D84&quot;/&gt;&lt;wsp:rsid wsp:val=&quot;005132CD&quot;/&gt;&lt;wsp:rsid wsp:val=&quot;00513685&quot;/&gt;&lt;wsp:rsid wsp:val=&quot;00513EBB&quot;/&gt;&lt;wsp:rsid wsp:val=&quot;005143D7&quot;/&gt;&lt;wsp:rsid wsp:val=&quot;00516CB8&quot;/&gt;&lt;wsp:rsid wsp:val=&quot;00517008&quot;/&gt;&lt;wsp:rsid wsp:val=&quot;005171CA&quot;/&gt;&lt;wsp:rsid wsp:val=&quot;005173DE&quot;/&gt;&lt;wsp:rsid wsp:val=&quot;0051787C&quot;/&gt;&lt;wsp:rsid wsp:val=&quot;00520ACA&quot;/&gt;&lt;wsp:rsid wsp:val=&quot;00521869&quot;/&gt;&lt;wsp:rsid wsp:val=&quot;00521B37&quot;/&gt;&lt;wsp:rsid wsp:val=&quot;00521B74&quot;/&gt;&lt;wsp:rsid wsp:val=&quot;005223B8&quot;/&gt;&lt;wsp:rsid wsp:val=&quot;005224D3&quot;/&gt;&lt;wsp:rsid wsp:val=&quot;00522667&quot;/&gt;&lt;wsp:rsid wsp:val=&quot;00523D6E&quot;/&gt;&lt;wsp:rsid wsp:val=&quot;00523D8C&quot;/&gt;&lt;wsp:rsid wsp:val=&quot;00523DD1&quot;/&gt;&lt;wsp:rsid wsp:val=&quot;00523E49&quot;/&gt;&lt;wsp:rsid wsp:val=&quot;00523E98&quot;/&gt;&lt;wsp:rsid wsp:val=&quot;0052410C&quot;/&gt;&lt;wsp:rsid wsp:val=&quot;0052415A&quot;/&gt;&lt;wsp:rsid wsp:val=&quot;00524B92&quot;/&gt;&lt;wsp:rsid wsp:val=&quot;005250F2&quot;/&gt;&lt;wsp:rsid wsp:val=&quot;005255CE&quot;/&gt;&lt;wsp:rsid wsp:val=&quot;00525663&quot;/&gt;&lt;wsp:rsid wsp:val=&quot;00531602&quot;/&gt;&lt;wsp:rsid wsp:val=&quot;0053345F&quot;/&gt;&lt;wsp:rsid wsp:val=&quot;0053405E&quot;/&gt;&lt;wsp:rsid wsp:val=&quot;00534232&quot;/&gt;&lt;wsp:rsid wsp:val=&quot;00534AA6&quot;/&gt;&lt;wsp:rsid wsp:val=&quot;00534BBA&quot;/&gt;&lt;wsp:rsid wsp:val=&quot;00534C86&quot;/&gt;&lt;wsp:rsid wsp:val=&quot;00534C90&quot;/&gt;&lt;wsp:rsid wsp:val=&quot;00535D40&quot;/&gt;&lt;wsp:rsid wsp:val=&quot;00537EE7&quot;/&gt;&lt;wsp:rsid wsp:val=&quot;00540579&quot;/&gt;&lt;wsp:rsid wsp:val=&quot;00540984&quot;/&gt;&lt;wsp:rsid wsp:val=&quot;005415B6&quot;/&gt;&lt;wsp:rsid wsp:val=&quot;005418E8&quot;/&gt;&lt;wsp:rsid wsp:val=&quot;00541EE2&quot;/&gt;&lt;wsp:rsid wsp:val=&quot;00541F88&quot;/&gt;&lt;wsp:rsid wsp:val=&quot;00541FA2&quot;/&gt;&lt;wsp:rsid wsp:val=&quot;00543867&quot;/&gt;&lt;wsp:rsid wsp:val=&quot;0054474F&quot;/&gt;&lt;wsp:rsid wsp:val=&quot;005447C4&quot;/&gt;&lt;wsp:rsid wsp:val=&quot;00544F3F&quot;/&gt;&lt;wsp:rsid wsp:val=&quot;00545076&quot;/&gt;&lt;wsp:rsid wsp:val=&quot;005461E0&quot;/&gt;&lt;wsp:rsid wsp:val=&quot;00546A98&quot;/&gt;&lt;wsp:rsid wsp:val=&quot;00546FAD&quot;/&gt;&lt;wsp:rsid wsp:val=&quot;005503F3&quot;/&gt;&lt;wsp:rsid wsp:val=&quot;00550420&quot;/&gt;&lt;wsp:rsid wsp:val=&quot;0055050E&quot;/&gt;&lt;wsp:rsid wsp:val=&quot;005505D1&quot;/&gt;&lt;wsp:rsid wsp:val=&quot;00550BB5&quot;/&gt;&lt;wsp:rsid wsp:val=&quot;00550DA9&quot;/&gt;&lt;wsp:rsid wsp:val=&quot;00550F92&quot;/&gt;&lt;wsp:rsid wsp:val=&quot;00551331&quot;/&gt;&lt;wsp:rsid wsp:val=&quot;00552553&quot;/&gt;&lt;wsp:rsid wsp:val=&quot;00552659&quot;/&gt;&lt;wsp:rsid wsp:val=&quot;00552DCF&quot;/&gt;&lt;wsp:rsid wsp:val=&quot;00553725&quot;/&gt;&lt;wsp:rsid wsp:val=&quot;00553EC0&quot;/&gt;&lt;wsp:rsid wsp:val=&quot;00554605&quot;/&gt;&lt;wsp:rsid wsp:val=&quot;0055514C&quot;/&gt;&lt;wsp:rsid wsp:val=&quot;005566B8&quot;/&gt;&lt;wsp:rsid wsp:val=&quot;00557595&quot;/&gt;&lt;wsp:rsid wsp:val=&quot;00557DE5&quot;/&gt;&lt;wsp:rsid wsp:val=&quot;005606EF&quot;/&gt;&lt;wsp:rsid wsp:val=&quot;00561F7E&quot;/&gt;&lt;wsp:rsid wsp:val=&quot;0056262E&quot;/&gt;&lt;wsp:rsid wsp:val=&quot;00562F85&quot;/&gt;&lt;wsp:rsid wsp:val=&quot;00563CCB&quot;/&gt;&lt;wsp:rsid wsp:val=&quot;00564D6E&quot;/&gt;&lt;wsp:rsid wsp:val=&quot;00564F6D&quot;/&gt;&lt;wsp:rsid wsp:val=&quot;00565641&quot;/&gt;&lt;wsp:rsid wsp:val=&quot;00565DBA&quot;/&gt;&lt;wsp:rsid wsp:val=&quot;00566551&quot;/&gt;&lt;wsp:rsid wsp:val=&quot;00566E21&quot;/&gt;&lt;wsp:rsid wsp:val=&quot;00567593&quot;/&gt;&lt;wsp:rsid wsp:val=&quot;00567E50&quot;/&gt;&lt;wsp:rsid wsp:val=&quot;00567EA5&quot;/&gt;&lt;wsp:rsid wsp:val=&quot;00570070&quot;/&gt;&lt;wsp:rsid wsp:val=&quot;005700E2&quot;/&gt;&lt;wsp:rsid wsp:val=&quot;00571B89&quot;/&gt;&lt;wsp:rsid wsp:val=&quot;00572111&quot;/&gt;&lt;wsp:rsid wsp:val=&quot;00573962&quot;/&gt;&lt;wsp:rsid wsp:val=&quot;00573C30&quot;/&gt;&lt;wsp:rsid wsp:val=&quot;00574563&quot;/&gt;&lt;wsp:rsid wsp:val=&quot;005747B1&quot;/&gt;&lt;wsp:rsid wsp:val=&quot;00575115&quot;/&gt;&lt;wsp:rsid wsp:val=&quot;005755AB&quot;/&gt;&lt;wsp:rsid wsp:val=&quot;00576162&quot;/&gt;&lt;wsp:rsid wsp:val=&quot;005769B1&quot;/&gt;&lt;wsp:rsid wsp:val=&quot;00576AE1&quot;/&gt;&lt;wsp:rsid wsp:val=&quot;0057779F&quot;/&gt;&lt;wsp:rsid wsp:val=&quot;005778E4&quot;/&gt;&lt;wsp:rsid wsp:val=&quot;00577BEA&quot;/&gt;&lt;wsp:rsid wsp:val=&quot;00577D89&quot;/&gt;&lt;wsp:rsid wsp:val=&quot;00581F05&quot;/&gt;&lt;wsp:rsid wsp:val=&quot;005823EF&quot;/&gt;&lt;wsp:rsid wsp:val=&quot;005828E9&quot;/&gt;&lt;wsp:rsid wsp:val=&quot;005850B5&quot;/&gt;&lt;wsp:rsid wsp:val=&quot;005858CF&quot;/&gt;&lt;wsp:rsid wsp:val=&quot;00585A33&quot;/&gt;&lt;wsp:rsid wsp:val=&quot;00585E19&quot;/&gt;&lt;wsp:rsid wsp:val=&quot;00585EEF&quot;/&gt;&lt;wsp:rsid wsp:val=&quot;0058710C&quot;/&gt;&lt;wsp:rsid wsp:val=&quot;0058766A&quot;/&gt;&lt;wsp:rsid wsp:val=&quot;00587E8A&quot;/&gt;&lt;wsp:rsid wsp:val=&quot;00587FF7&quot;/&gt;&lt;wsp:rsid wsp:val=&quot;0059059F&quot;/&gt;&lt;wsp:rsid wsp:val=&quot;00591668&quot;/&gt;&lt;wsp:rsid wsp:val=&quot;00591CA4&quot;/&gt;&lt;wsp:rsid wsp:val=&quot;0059200B&quot;/&gt;&lt;wsp:rsid wsp:val=&quot;00594BFC&quot;/&gt;&lt;wsp:rsid wsp:val=&quot;0059582F&quot;/&gt;&lt;wsp:rsid wsp:val=&quot;0059662B&quot;/&gt;&lt;wsp:rsid wsp:val=&quot;005969AD&quot;/&gt;&lt;wsp:rsid wsp:val=&quot;00596A3E&quot;/&gt;&lt;wsp:rsid wsp:val=&quot;00597913&quot;/&gt;&lt;wsp:rsid wsp:val=&quot;00597EAF&quot;/&gt;&lt;wsp:rsid wsp:val=&quot;005A0339&quot;/&gt;&lt;wsp:rsid wsp:val=&quot;005A17FD&quot;/&gt;&lt;wsp:rsid wsp:val=&quot;005A1D84&quot;/&gt;&lt;wsp:rsid wsp:val=&quot;005A2396&quot;/&gt;&lt;wsp:rsid wsp:val=&quot;005A2635&quot;/&gt;&lt;wsp:rsid wsp:val=&quot;005A2702&quot;/&gt;&lt;wsp:rsid wsp:val=&quot;005A29FA&quot;/&gt;&lt;wsp:rsid wsp:val=&quot;005A2BA2&quot;/&gt;&lt;wsp:rsid wsp:val=&quot;005A389F&quot;/&gt;&lt;wsp:rsid wsp:val=&quot;005A3E41&quot;/&gt;&lt;wsp:rsid wsp:val=&quot;005A46DC&quot;/&gt;&lt;wsp:rsid wsp:val=&quot;005A58F9&quot;/&gt;&lt;wsp:rsid wsp:val=&quot;005A5BCA&quot;/&gt;&lt;wsp:rsid wsp:val=&quot;005A5FBE&quot;/&gt;&lt;wsp:rsid wsp:val=&quot;005A70EA&quot;/&gt;&lt;wsp:rsid wsp:val=&quot;005A7147&quot;/&gt;&lt;wsp:rsid wsp:val=&quot;005A7897&quot;/&gt;&lt;wsp:rsid wsp:val=&quot;005A7A31&quot;/&gt;&lt;wsp:rsid wsp:val=&quot;005B1D55&quot;/&gt;&lt;wsp:rsid wsp:val=&quot;005B20C3&quot;/&gt;&lt;wsp:rsid wsp:val=&quot;005B29C0&quot;/&gt;&lt;wsp:rsid wsp:val=&quot;005B3538&quot;/&gt;&lt;wsp:rsid wsp:val=&quot;005B3902&quot;/&gt;&lt;wsp:rsid wsp:val=&quot;005B3A13&quot;/&gt;&lt;wsp:rsid wsp:val=&quot;005B5C81&quot;/&gt;&lt;wsp:rsid wsp:val=&quot;005B6115&quot;/&gt;&lt;wsp:rsid wsp:val=&quot;005C0C1F&quot;/&gt;&lt;wsp:rsid wsp:val=&quot;005C12B4&quot;/&gt;&lt;wsp:rsid wsp:val=&quot;005C2D18&quot;/&gt;&lt;wsp:rsid wsp:val=&quot;005C3201&quot;/&gt;&lt;wsp:rsid wsp:val=&quot;005C3905&quot;/&gt;&lt;wsp:rsid wsp:val=&quot;005C3963&quot;/&gt;&lt;wsp:rsid wsp:val=&quot;005C3A50&quot;/&gt;&lt;wsp:rsid wsp:val=&quot;005C408F&quot;/&gt;&lt;wsp:rsid wsp:val=&quot;005C41AE&quot;/&gt;&lt;wsp:rsid wsp:val=&quot;005C424E&quot;/&gt;&lt;wsp:rsid wsp:val=&quot;005C53EE&quot;/&gt;&lt;wsp:rsid wsp:val=&quot;005C58CF&quot;/&gt;&lt;wsp:rsid wsp:val=&quot;005C6668&quot;/&gt;&lt;wsp:rsid wsp:val=&quot;005C7DBB&quot;/&gt;&lt;wsp:rsid wsp:val=&quot;005D0106&quot;/&gt;&lt;wsp:rsid wsp:val=&quot;005D0175&quot;/&gt;&lt;wsp:rsid wsp:val=&quot;005D08D9&quot;/&gt;&lt;wsp:rsid wsp:val=&quot;005D102C&quot;/&gt;&lt;wsp:rsid wsp:val=&quot;005D1198&quot;/&gt;&lt;wsp:rsid wsp:val=&quot;005D1840&quot;/&gt;&lt;wsp:rsid wsp:val=&quot;005D1E0C&quot;/&gt;&lt;wsp:rsid wsp:val=&quot;005D2E21&quot;/&gt;&lt;wsp:rsid wsp:val=&quot;005D3116&quot;/&gt;&lt;wsp:rsid wsp:val=&quot;005D35E4&quot;/&gt;&lt;wsp:rsid wsp:val=&quot;005D4651&quot;/&gt;&lt;wsp:rsid wsp:val=&quot;005D500A&quot;/&gt;&lt;wsp:rsid wsp:val=&quot;005D5402&quot;/&gt;&lt;wsp:rsid wsp:val=&quot;005D6183&quot;/&gt;&lt;wsp:rsid wsp:val=&quot;005D6441&quot;/&gt;&lt;wsp:rsid wsp:val=&quot;005D678E&quot;/&gt;&lt;wsp:rsid wsp:val=&quot;005D6ABD&quot;/&gt;&lt;wsp:rsid wsp:val=&quot;005D6B51&quot;/&gt;&lt;wsp:rsid wsp:val=&quot;005D6BAE&quot;/&gt;&lt;wsp:rsid wsp:val=&quot;005D6F0A&quot;/&gt;&lt;wsp:rsid wsp:val=&quot;005D7910&quot;/&gt;&lt;wsp:rsid wsp:val=&quot;005D7A13&quot;/&gt;&lt;wsp:rsid wsp:val=&quot;005E155C&quot;/&gt;&lt;wsp:rsid wsp:val=&quot;005E170A&quot;/&gt;&lt;wsp:rsid wsp:val=&quot;005E1800&quot;/&gt;&lt;wsp:rsid wsp:val=&quot;005E184B&quot;/&gt;&lt;wsp:rsid wsp:val=&quot;005E279C&quot;/&gt;&lt;wsp:rsid wsp:val=&quot;005E37F0&quot;/&gt;&lt;wsp:rsid wsp:val=&quot;005E3FB5&quot;/&gt;&lt;wsp:rsid wsp:val=&quot;005E4241&quot;/&gt;&lt;wsp:rsid wsp:val=&quot;005E57FA&quot;/&gt;&lt;wsp:rsid wsp:val=&quot;005E61F4&quot;/&gt;&lt;wsp:rsid wsp:val=&quot;005E7177&quot;/&gt;&lt;wsp:rsid wsp:val=&quot;005F0105&quot;/&gt;&lt;wsp:rsid wsp:val=&quot;005F0828&quot;/&gt;&lt;wsp:rsid wsp:val=&quot;005F0B51&quot;/&gt;&lt;wsp:rsid wsp:val=&quot;005F1985&quot;/&gt;&lt;wsp:rsid wsp:val=&quot;005F1B9F&quot;/&gt;&lt;wsp:rsid wsp:val=&quot;005F1C67&quot;/&gt;&lt;wsp:rsid wsp:val=&quot;005F22EC&quot;/&gt;&lt;wsp:rsid wsp:val=&quot;005F27DD&quot;/&gt;&lt;wsp:rsid wsp:val=&quot;005F2CB1&quot;/&gt;&lt;wsp:rsid wsp:val=&quot;005F34B4&quot;/&gt;&lt;wsp:rsid wsp:val=&quot;005F3749&quot;/&gt;&lt;wsp:rsid wsp:val=&quot;005F3C7A&quot;/&gt;&lt;wsp:rsid wsp:val=&quot;005F40F6&quot;/&gt;&lt;wsp:rsid wsp:val=&quot;005F459C&quot;/&gt;&lt;wsp:rsid wsp:val=&quot;005F48AF&quot;/&gt;&lt;wsp:rsid wsp:val=&quot;005F531B&quot;/&gt;&lt;wsp:rsid wsp:val=&quot;005F54EF&quot;/&gt;&lt;wsp:rsid wsp:val=&quot;005F61F9&quot;/&gt;&lt;wsp:rsid wsp:val=&quot;005F6230&quot;/&gt;&lt;wsp:rsid wsp:val=&quot;005F7545&quot;/&gt;&lt;wsp:rsid wsp:val=&quot;00601AC1&quot;/&gt;&lt;wsp:rsid wsp:val=&quot;00601D8E&quot;/&gt;&lt;wsp:rsid wsp:val=&quot;00602569&quot;/&gt;&lt;wsp:rsid wsp:val=&quot;006025A8&quot;/&gt;&lt;wsp:rsid wsp:val=&quot;00603007&quot;/&gt;&lt;wsp:rsid wsp:val=&quot;006034A0&quot;/&gt;&lt;wsp:rsid wsp:val=&quot;00603617&quot;/&gt;&lt;wsp:rsid wsp:val=&quot;0060389F&quot;/&gt;&lt;wsp:rsid wsp:val=&quot;00604266&quot;/&gt;&lt;wsp:rsid wsp:val=&quot;00605A2E&quot;/&gt;&lt;wsp:rsid wsp:val=&quot;00605B53&quot;/&gt;&lt;wsp:rsid wsp:val=&quot;00606F00&quot;/&gt;&lt;wsp:rsid wsp:val=&quot;00607861&quot;/&gt;&lt;wsp:rsid wsp:val=&quot;006119AE&quot;/&gt;&lt;wsp:rsid wsp:val=&quot;00611B71&quot;/&gt;&lt;wsp:rsid wsp:val=&quot;006141DD&quot;/&gt;&lt;wsp:rsid wsp:val=&quot;006148A6&quot;/&gt;&lt;wsp:rsid wsp:val=&quot;006151CC&quot;/&gt;&lt;wsp:rsid wsp:val=&quot;00615DC5&quot;/&gt;&lt;wsp:rsid wsp:val=&quot;00616669&quot;/&gt;&lt;wsp:rsid wsp:val=&quot;006178BA&quot;/&gt;&lt;wsp:rsid wsp:val=&quot;00617F60&quot;/&gt;&lt;wsp:rsid wsp:val=&quot;00620AFF&quot;/&gt;&lt;wsp:rsid wsp:val=&quot;00620EE6&quot;/&gt;&lt;wsp:rsid wsp:val=&quot;0062154F&quot;/&gt;&lt;wsp:rsid wsp:val=&quot;0062186B&quot;/&gt;&lt;wsp:rsid wsp:val=&quot;00621B5A&quot;/&gt;&lt;wsp:rsid wsp:val=&quot;006229E8&quot;/&gt;&lt;wsp:rsid wsp:val=&quot;00622FE7&quot;/&gt;&lt;wsp:rsid wsp:val=&quot;006231C0&quot;/&gt;&lt;wsp:rsid wsp:val=&quot;00624556&quot;/&gt;&lt;wsp:rsid wsp:val=&quot;00625BDA&quot;/&gt;&lt;wsp:rsid wsp:val=&quot;00625E08&quot;/&gt;&lt;wsp:rsid wsp:val=&quot;00627168&quot;/&gt;&lt;wsp:rsid wsp:val=&quot;006272B8&quot;/&gt;&lt;wsp:rsid wsp:val=&quot;0062754B&quot;/&gt;&lt;wsp:rsid wsp:val=&quot;00627587&quot;/&gt;&lt;wsp:rsid wsp:val=&quot;00627FFB&quot;/&gt;&lt;wsp:rsid wsp:val=&quot;00630DFC&quot;/&gt;&lt;wsp:rsid wsp:val=&quot;00631565&quot;/&gt;&lt;wsp:rsid wsp:val=&quot;00631A8C&quot;/&gt;&lt;wsp:rsid wsp:val=&quot;00632367&quot;/&gt;&lt;wsp:rsid wsp:val=&quot;00632981&quot;/&gt;&lt;wsp:rsid wsp:val=&quot;00633EA1&quot;/&gt;&lt;wsp:rsid wsp:val=&quot;00634442&quot;/&gt;&lt;wsp:rsid wsp:val=&quot;00634644&quot;/&gt;&lt;wsp:rsid wsp:val=&quot;006347ED&quot;/&gt;&lt;wsp:rsid wsp:val=&quot;00635166&quot;/&gt;&lt;wsp:rsid wsp:val=&quot;00635944&quot;/&gt;&lt;wsp:rsid wsp:val=&quot;00635B33&quot;/&gt;&lt;wsp:rsid wsp:val=&quot;00636566&quot;/&gt;&lt;wsp:rsid wsp:val=&quot;0063678E&quot;/&gt;&lt;wsp:rsid wsp:val=&quot;006369AE&quot;/&gt;&lt;wsp:rsid wsp:val=&quot;00641595&quot;/&gt;&lt;wsp:rsid wsp:val=&quot;00641A59&quot;/&gt;&lt;wsp:rsid wsp:val=&quot;00642BF4&quot;/&gt;&lt;wsp:rsid wsp:val=&quot;006443AB&quot;/&gt;&lt;wsp:rsid wsp:val=&quot;00644B6F&quot;/&gt;&lt;wsp:rsid wsp:val=&quot;00644BBC&quot;/&gt;&lt;wsp:rsid wsp:val=&quot;006463AA&quot;/&gt;&lt;wsp:rsid wsp:val=&quot;00647563&quot;/&gt;&lt;wsp:rsid wsp:val=&quot;0064784A&quot;/&gt;&lt;wsp:rsid wsp:val=&quot;00647FDC&quot;/&gt;&lt;wsp:rsid wsp:val=&quot;0065101D&quot;/&gt;&lt;wsp:rsid wsp:val=&quot;00651CA2&quot;/&gt;&lt;wsp:rsid wsp:val=&quot;00651CFF&quot;/&gt;&lt;wsp:rsid wsp:val=&quot;00652021&quot;/&gt;&lt;wsp:rsid wsp:val=&quot;00652ACD&quot;/&gt;&lt;wsp:rsid wsp:val=&quot;0065385A&quot;/&gt;&lt;wsp:rsid wsp:val=&quot;00653880&quot;/&gt;&lt;wsp:rsid wsp:val=&quot;00653D60&quot;/&gt;&lt;wsp:rsid wsp:val=&quot;0065474A&quot;/&gt;&lt;wsp:rsid wsp:val=&quot;00654A80&quot;/&gt;&lt;wsp:rsid wsp:val=&quot;006553DB&quot;/&gt;&lt;wsp:rsid wsp:val=&quot;00655889&quot;/&gt;&lt;wsp:rsid wsp:val=&quot;00660D05&quot;/&gt;&lt;wsp:rsid wsp:val=&quot;0066104D&quot;/&gt;&lt;wsp:rsid wsp:val=&quot;006619C5&quot;/&gt;&lt;wsp:rsid wsp:val=&quot;006622EE&quot;/&gt;&lt;wsp:rsid wsp:val=&quot;006626F6&quot;/&gt;&lt;wsp:rsid wsp:val=&quot;006635AF&quot;/&gt;&lt;wsp:rsid wsp:val=&quot;00663DE7&quot;/&gt;&lt;wsp:rsid wsp:val=&quot;006644CA&quot;/&gt;&lt;wsp:rsid wsp:val=&quot;006645D9&quot;/&gt;&lt;wsp:rsid wsp:val=&quot;00664B0C&quot;/&gt;&lt;wsp:rsid wsp:val=&quot;00664D28&quot;/&gt;&lt;wsp:rsid wsp:val=&quot;00665628&quot;/&gt;&lt;wsp:rsid wsp:val=&quot;0066780B&quot;/&gt;&lt;wsp:rsid wsp:val=&quot;00667A17&quot;/&gt;&lt;wsp:rsid wsp:val=&quot;00667C5F&quot;/&gt;&lt;wsp:rsid wsp:val=&quot;00667F08&quot;/&gt;&lt;wsp:rsid wsp:val=&quot;006714B2&quot;/&gt;&lt;wsp:rsid wsp:val=&quot;00671D9A&quot;/&gt;&lt;wsp:rsid wsp:val=&quot;00671DC4&quot;/&gt;&lt;wsp:rsid wsp:val=&quot;006725C9&quot;/&gt;&lt;wsp:rsid wsp:val=&quot;0067277A&quot;/&gt;&lt;wsp:rsid wsp:val=&quot;00673170&quot;/&gt;&lt;wsp:rsid wsp:val=&quot;00673952&quot;/&gt;&lt;wsp:rsid wsp:val=&quot;006739C4&quot;/&gt;&lt;wsp:rsid wsp:val=&quot;00674239&quot;/&gt;&lt;wsp:rsid wsp:val=&quot;0067459F&quot;/&gt;&lt;wsp:rsid wsp:val=&quot;00674752&quot;/&gt;&lt;wsp:rsid wsp:val=&quot;00674E1C&quot;/&gt;&lt;wsp:rsid wsp:val=&quot;00675162&quot;/&gt;&lt;wsp:rsid wsp:val=&quot;006765DC&quot;/&gt;&lt;wsp:rsid wsp:val=&quot;00676AFF&quot;/&gt;&lt;wsp:rsid wsp:val=&quot;0067724C&quot;/&gt;&lt;wsp:rsid wsp:val=&quot;006773ED&quot;/&gt;&lt;wsp:rsid wsp:val=&quot;00677A22&quot;/&gt;&lt;wsp:rsid wsp:val=&quot;00677C13&quot;/&gt;&lt;wsp:rsid wsp:val=&quot;00677E66&quot;/&gt;&lt;wsp:rsid wsp:val=&quot;00680342&quot;/&gt;&lt;wsp:rsid wsp:val=&quot;0068090E&quot;/&gt;&lt;wsp:rsid wsp:val=&quot;00680E7F&quot;/&gt;&lt;wsp:rsid wsp:val=&quot;0068166A&quot;/&gt;&lt;wsp:rsid wsp:val=&quot;00681821&quot;/&gt;&lt;wsp:rsid wsp:val=&quot;006838BD&quot;/&gt;&lt;wsp:rsid wsp:val=&quot;00683CA2&quot;/&gt;&lt;wsp:rsid wsp:val=&quot;00684776&quot;/&gt;&lt;wsp:rsid wsp:val=&quot;006848FE&quot;/&gt;&lt;wsp:rsid wsp:val=&quot;006853FD&quot;/&gt;&lt;wsp:rsid wsp:val=&quot;006858F9&quot;/&gt;&lt;wsp:rsid wsp:val=&quot;00685A43&quot;/&gt;&lt;wsp:rsid wsp:val=&quot;006861CF&quot;/&gt;&lt;wsp:rsid wsp:val=&quot;00686444&quot;/&gt;&lt;wsp:rsid wsp:val=&quot;006867E0&quot;/&gt;&lt;wsp:rsid wsp:val=&quot;00686C6B&quot;/&gt;&lt;wsp:rsid wsp:val=&quot;00686C9D&quot;/&gt;&lt;wsp:rsid wsp:val=&quot;00687901&quot;/&gt;&lt;wsp:rsid wsp:val=&quot;00690282&quot;/&gt;&lt;wsp:rsid wsp:val=&quot;00691BF9&quot;/&gt;&lt;wsp:rsid wsp:val=&quot;00691EDB&quot;/&gt;&lt;wsp:rsid wsp:val=&quot;006925D5&quot;/&gt;&lt;wsp:rsid wsp:val=&quot;00692F94&quot;/&gt;&lt;wsp:rsid wsp:val=&quot;00693201&quot;/&gt;&lt;wsp:rsid wsp:val=&quot;006935AD&quot;/&gt;&lt;wsp:rsid wsp:val=&quot;006938E2&quot;/&gt;&lt;wsp:rsid wsp:val=&quot;00693C31&quot;/&gt;&lt;wsp:rsid wsp:val=&quot;00694439&quot;/&gt;&lt;wsp:rsid wsp:val=&quot;00694463&quot;/&gt;&lt;wsp:rsid wsp:val=&quot;0069496A&quot;/&gt;&lt;wsp:rsid wsp:val=&quot;00694AEC&quot;/&gt;&lt;wsp:rsid wsp:val=&quot;00695A59&quot;/&gt;&lt;wsp:rsid wsp:val=&quot;00695BF1&quot;/&gt;&lt;wsp:rsid wsp:val=&quot;0069601B&quot;/&gt;&lt;wsp:rsid wsp:val=&quot;00696F7C&quot;/&gt;&lt;wsp:rsid wsp:val=&quot;006976D9&quot;/&gt;&lt;wsp:rsid wsp:val=&quot;006A01B0&quot;/&gt;&lt;wsp:rsid wsp:val=&quot;006A06EA&quot;/&gt;&lt;wsp:rsid wsp:val=&quot;006A0C25&quot;/&gt;&lt;wsp:rsid wsp:val=&quot;006A1A8C&quot;/&gt;&lt;wsp:rsid wsp:val=&quot;006A49E5&quot;/&gt;&lt;wsp:rsid wsp:val=&quot;006A5C6F&quot;/&gt;&lt;wsp:rsid wsp:val=&quot;006A6217&quot;/&gt;&lt;wsp:rsid wsp:val=&quot;006A6651&quot;/&gt;&lt;wsp:rsid wsp:val=&quot;006A6B82&quot;/&gt;&lt;wsp:rsid wsp:val=&quot;006A7134&quot;/&gt;&lt;wsp:rsid wsp:val=&quot;006A7A29&quot;/&gt;&lt;wsp:rsid wsp:val=&quot;006A7CD4&quot;/&gt;&lt;wsp:rsid wsp:val=&quot;006B0EF3&quot;/&gt;&lt;wsp:rsid wsp:val=&quot;006B153C&quot;/&gt;&lt;wsp:rsid wsp:val=&quot;006B18F9&quot;/&gt;&lt;wsp:rsid wsp:val=&quot;006B20E3&quot;/&gt;&lt;wsp:rsid wsp:val=&quot;006B2D5B&quot;/&gt;&lt;wsp:rsid wsp:val=&quot;006B3A33&quot;/&gt;&lt;wsp:rsid wsp:val=&quot;006B3BE0&quot;/&gt;&lt;wsp:rsid wsp:val=&quot;006B48DF&quot;/&gt;&lt;wsp:rsid wsp:val=&quot;006B4F36&quot;/&gt;&lt;wsp:rsid wsp:val=&quot;006B521A&quot;/&gt;&lt;wsp:rsid wsp:val=&quot;006B7B7D&quot;/&gt;&lt;wsp:rsid wsp:val=&quot;006B7D14&quot;/&gt;&lt;wsp:rsid wsp:val=&quot;006C1E6B&quot;/&gt;&lt;wsp:rsid wsp:val=&quot;006C2555&quot;/&gt;&lt;wsp:rsid wsp:val=&quot;006C2803&quot;/&gt;&lt;wsp:rsid wsp:val=&quot;006C358E&quot;/&gt;&lt;wsp:rsid wsp:val=&quot;006C37AC&quot;/&gt;&lt;wsp:rsid wsp:val=&quot;006C3A46&quot;/&gt;&lt;wsp:rsid wsp:val=&quot;006C3C9B&quot;/&gt;&lt;wsp:rsid wsp:val=&quot;006C495C&quot;/&gt;&lt;wsp:rsid wsp:val=&quot;006C4AE7&quot;/&gt;&lt;wsp:rsid wsp:val=&quot;006C4DE7&quot;/&gt;&lt;wsp:rsid wsp:val=&quot;006C5C39&quot;/&gt;&lt;wsp:rsid wsp:val=&quot;006C5FDA&quot;/&gt;&lt;wsp:rsid wsp:val=&quot;006C60E6&quot;/&gt;&lt;wsp:rsid wsp:val=&quot;006C6858&quot;/&gt;&lt;wsp:rsid wsp:val=&quot;006C69BF&quot;/&gt;&lt;wsp:rsid wsp:val=&quot;006C70F7&quot;/&gt;&lt;wsp:rsid wsp:val=&quot;006C74CA&quot;/&gt;&lt;wsp:rsid wsp:val=&quot;006C7936&quot;/&gt;&lt;wsp:rsid wsp:val=&quot;006C7AF8&quot;/&gt;&lt;wsp:rsid wsp:val=&quot;006C7FB1&quot;/&gt;&lt;wsp:rsid wsp:val=&quot;006D09D9&quot;/&gt;&lt;wsp:rsid wsp:val=&quot;006D0F9A&quot;/&gt;&lt;wsp:rsid wsp:val=&quot;006D16AA&quot;/&gt;&lt;wsp:rsid wsp:val=&quot;006D19FE&quot;/&gt;&lt;wsp:rsid wsp:val=&quot;006D308E&quot;/&gt;&lt;wsp:rsid wsp:val=&quot;006D3566&quot;/&gt;&lt;wsp:rsid wsp:val=&quot;006D3591&quot;/&gt;&lt;wsp:rsid wsp:val=&quot;006D35FD&quot;/&gt;&lt;wsp:rsid wsp:val=&quot;006D38B4&quot;/&gt;&lt;wsp:rsid wsp:val=&quot;006D4703&quot;/&gt;&lt;wsp:rsid wsp:val=&quot;006D51BF&quot;/&gt;&lt;wsp:rsid wsp:val=&quot;006D51EA&quot;/&gt;&lt;wsp:rsid wsp:val=&quot;006D5AB2&quot;/&gt;&lt;wsp:rsid wsp:val=&quot;006D5B93&quot;/&gt;&lt;wsp:rsid wsp:val=&quot;006D61E1&quot;/&gt;&lt;wsp:rsid wsp:val=&quot;006D6D97&quot;/&gt;&lt;wsp:rsid wsp:val=&quot;006D76AA&quot;/&gt;&lt;wsp:rsid wsp:val=&quot;006E017C&quot;/&gt;&lt;wsp:rsid wsp:val=&quot;006E1D7E&quot;/&gt;&lt;wsp:rsid wsp:val=&quot;006E2FA2&quot;/&gt;&lt;wsp:rsid wsp:val=&quot;006E2FE7&quot;/&gt;&lt;wsp:rsid wsp:val=&quot;006E31DC&quot;/&gt;&lt;wsp:rsid wsp:val=&quot;006E332E&quot;/&gt;&lt;wsp:rsid wsp:val=&quot;006E3823&quot;/&gt;&lt;wsp:rsid wsp:val=&quot;006E3BD7&quot;/&gt;&lt;wsp:rsid wsp:val=&quot;006E41BA&quot;/&gt;&lt;wsp:rsid wsp:val=&quot;006E4C6E&quot;/&gt;&lt;wsp:rsid wsp:val=&quot;006E4CA0&quot;/&gt;&lt;wsp:rsid wsp:val=&quot;006E4EF5&quot;/&gt;&lt;wsp:rsid wsp:val=&quot;006E50F7&quot;/&gt;&lt;wsp:rsid wsp:val=&quot;006E57D7&quot;/&gt;&lt;wsp:rsid wsp:val=&quot;006E5A00&quot;/&gt;&lt;wsp:rsid wsp:val=&quot;006E690E&quot;/&gt;&lt;wsp:rsid wsp:val=&quot;006E6A3D&quot;/&gt;&lt;wsp:rsid wsp:val=&quot;006E6E9F&quot;/&gt;&lt;wsp:rsid wsp:val=&quot;006E70B6&quot;/&gt;&lt;wsp:rsid wsp:val=&quot;006E7822&quot;/&gt;&lt;wsp:rsid wsp:val=&quot;006F009A&quot;/&gt;&lt;wsp:rsid wsp:val=&quot;006F02C7&quot;/&gt;&lt;wsp:rsid wsp:val=&quot;006F041E&quot;/&gt;&lt;wsp:rsid wsp:val=&quot;006F1A11&quot;/&gt;&lt;wsp:rsid wsp:val=&quot;006F1E72&quot;/&gt;&lt;wsp:rsid wsp:val=&quot;006F1EBA&quot;/&gt;&lt;wsp:rsid wsp:val=&quot;006F1F9A&quot;/&gt;&lt;wsp:rsid wsp:val=&quot;006F236C&quot;/&gt;&lt;wsp:rsid wsp:val=&quot;006F2C95&quot;/&gt;&lt;wsp:rsid wsp:val=&quot;006F2D1E&quot;/&gt;&lt;wsp:rsid wsp:val=&quot;006F2D94&quot;/&gt;&lt;wsp:rsid wsp:val=&quot;006F3266&quot;/&gt;&lt;wsp:rsid wsp:val=&quot;006F3742&quot;/&gt;&lt;wsp:rsid wsp:val=&quot;006F3F4D&quot;/&gt;&lt;wsp:rsid wsp:val=&quot;006F4553&quot;/&gt;&lt;wsp:rsid wsp:val=&quot;006F4A3A&quot;/&gt;&lt;wsp:rsid wsp:val=&quot;006F4DA9&quot;/&gt;&lt;wsp:rsid wsp:val=&quot;006F5160&quot;/&gt;&lt;wsp:rsid wsp:val=&quot;006F64FB&quot;/&gt;&lt;wsp:rsid wsp:val=&quot;006F791F&quot;/&gt;&lt;wsp:rsid wsp:val=&quot;00700CED&quot;/&gt;&lt;wsp:rsid wsp:val=&quot;00700CFE&quot;/&gt;&lt;wsp:rsid wsp:val=&quot;00701366&quot;/&gt;&lt;wsp:rsid wsp:val=&quot;007013A1&quot;/&gt;&lt;wsp:rsid wsp:val=&quot;00701B0A&quot;/&gt;&lt;wsp:rsid wsp:val=&quot;00701B80&quot;/&gt;&lt;wsp:rsid wsp:val=&quot;0070472A&quot;/&gt;&lt;wsp:rsid wsp:val=&quot;0070483F&quot;/&gt;&lt;wsp:rsid wsp:val=&quot;00705719&quot;/&gt;&lt;wsp:rsid wsp:val=&quot;00705BAF&quot;/&gt;&lt;wsp:rsid wsp:val=&quot;00706EAB&quot;/&gt;&lt;wsp:rsid wsp:val=&quot;00710055&quot;/&gt;&lt;wsp:rsid wsp:val=&quot;007101E7&quot;/&gt;&lt;wsp:rsid wsp:val=&quot;007107BE&quot;/&gt;&lt;wsp:rsid wsp:val=&quot;00710997&quot;/&gt;&lt;wsp:rsid wsp:val=&quot;00710B28&quot;/&gt;&lt;wsp:rsid wsp:val=&quot;00711B59&quot;/&gt;&lt;wsp:rsid wsp:val=&quot;007131A1&quot;/&gt;&lt;wsp:rsid wsp:val=&quot;0071415C&quot;/&gt;&lt;wsp:rsid wsp:val=&quot;0071513A&quot;/&gt;&lt;wsp:rsid wsp:val=&quot;0071580F&quot;/&gt;&lt;wsp:rsid wsp:val=&quot;00715DA8&quot;/&gt;&lt;wsp:rsid wsp:val=&quot;00715E96&quot;/&gt;&lt;wsp:rsid wsp:val=&quot;00716F8C&quot;/&gt;&lt;wsp:rsid wsp:val=&quot;007179E8&quot;/&gt;&lt;wsp:rsid wsp:val=&quot;00721965&quot;/&gt;&lt;wsp:rsid wsp:val=&quot;00722375&quot;/&gt;&lt;wsp:rsid wsp:val=&quot;00722E18&quot;/&gt;&lt;wsp:rsid wsp:val=&quot;00723CA2&quot;/&gt;&lt;wsp:rsid wsp:val=&quot;00724083&quot;/&gt;&lt;wsp:rsid wsp:val=&quot;00725115&quot;/&gt;&lt;wsp:rsid wsp:val=&quot;007252C3&quot;/&gt;&lt;wsp:rsid wsp:val=&quot;007253DA&quot;/&gt;&lt;wsp:rsid wsp:val=&quot;007256FA&quot;/&gt;&lt;wsp:rsid wsp:val=&quot;00725A1B&quot;/&gt;&lt;wsp:rsid wsp:val=&quot;00725A7D&quot;/&gt;&lt;wsp:rsid wsp:val=&quot;007270D3&quot;/&gt;&lt;wsp:rsid wsp:val=&quot;00727512&quot;/&gt;&lt;wsp:rsid wsp:val=&quot;00727577&quot;/&gt;&lt;wsp:rsid wsp:val=&quot;00727E8E&quot;/&gt;&lt;wsp:rsid wsp:val=&quot;0073085C&quot;/&gt;&lt;wsp:rsid wsp:val=&quot;00731063&quot;/&gt;&lt;wsp:rsid wsp:val=&quot;0073109D&quot;/&gt;&lt;wsp:rsid wsp:val=&quot;00731716&quot;/&gt;&lt;wsp:rsid wsp:val=&quot;00731F4B&quot;/&gt;&lt;wsp:rsid wsp:val=&quot;00732D37&quot;/&gt;&lt;wsp:rsid wsp:val=&quot;0073325F&quot;/&gt;&lt;wsp:rsid wsp:val=&quot;00733784&quot;/&gt;&lt;wsp:rsid wsp:val=&quot;007341ED&quot;/&gt;&lt;wsp:rsid wsp:val=&quot;0073517E&quot;/&gt;&lt;wsp:rsid wsp:val=&quot;00735210&quot;/&gt;&lt;wsp:rsid wsp:val=&quot;00735959&quot;/&gt;&lt;wsp:rsid wsp:val=&quot;0073646E&quot;/&gt;&lt;wsp:rsid wsp:val=&quot;00736560&quot;/&gt;&lt;wsp:rsid wsp:val=&quot;00736CE3&quot;/&gt;&lt;wsp:rsid wsp:val=&quot;007401A1&quot;/&gt;&lt;wsp:rsid wsp:val=&quot;007405A5&quot;/&gt;&lt;wsp:rsid wsp:val=&quot;00740D12&quot;/&gt;&lt;wsp:rsid wsp:val=&quot;0074133A&quot;/&gt;&lt;wsp:rsid wsp:val=&quot;0074183E&quot;/&gt;&lt;wsp:rsid wsp:val=&quot;00741BE1&quot;/&gt;&lt;wsp:rsid wsp:val=&quot;00741F4C&quot;/&gt;&lt;wsp:rsid wsp:val=&quot;00741F6F&quot;/&gt;&lt;wsp:rsid wsp:val=&quot;007421EA&quot;/&gt;&lt;wsp:rsid wsp:val=&quot;007422A7&quot;/&gt;&lt;wsp:rsid wsp:val=&quot;00742D5D&quot;/&gt;&lt;wsp:rsid wsp:val=&quot;00743566&quot;/&gt;&lt;wsp:rsid wsp:val=&quot;007435BA&quot;/&gt;&lt;wsp:rsid wsp:val=&quot;007450FD&quot;/&gt;&lt;wsp:rsid wsp:val=&quot;0074522F&quot;/&gt;&lt;wsp:rsid wsp:val=&quot;00745618&quot;/&gt;&lt;wsp:rsid wsp:val=&quot;00745954&quot;/&gt;&lt;wsp:rsid wsp:val=&quot;00745E11&quot;/&gt;&lt;wsp:rsid wsp:val=&quot;00745FEB&quot;/&gt;&lt;wsp:rsid wsp:val=&quot;00746187&quot;/&gt;&lt;wsp:rsid wsp:val=&quot;00746505&quot;/&gt;&lt;wsp:rsid wsp:val=&quot;00746784&quot;/&gt;&lt;wsp:rsid wsp:val=&quot;00746889&quot;/&gt;&lt;wsp:rsid wsp:val=&quot;00746945&quot;/&gt;&lt;wsp:rsid wsp:val=&quot;00747835&quot;/&gt;&lt;wsp:rsid wsp:val=&quot;00747B8E&quot;/&gt;&lt;wsp:rsid wsp:val=&quot;0075175C&quot;/&gt;&lt;wsp:rsid wsp:val=&quot;00751BF1&quot;/&gt;&lt;wsp:rsid wsp:val=&quot;00752530&quot;/&gt;&lt;wsp:rsid wsp:val=&quot;00752542&quot;/&gt;&lt;wsp:rsid wsp:val=&quot;0075268E&quot;/&gt;&lt;wsp:rsid wsp:val=&quot;007532B8&quot;/&gt;&lt;wsp:rsid wsp:val=&quot;00754635&quot;/&gt;&lt;wsp:rsid wsp:val=&quot;00754CA9&quot;/&gt;&lt;wsp:rsid wsp:val=&quot;00755B93&quot;/&gt;&lt;wsp:rsid wsp:val=&quot;00755F96&quot;/&gt;&lt;wsp:rsid wsp:val=&quot;0075616F&quot;/&gt;&lt;wsp:rsid wsp:val=&quot;00756255&quot;/&gt;&lt;wsp:rsid wsp:val=&quot;00756625&quot;/&gt;&lt;wsp:rsid wsp:val=&quot;0075755D&quot;/&gt;&lt;wsp:rsid wsp:val=&quot;0075775A&quot;/&gt;&lt;wsp:rsid wsp:val=&quot;00757C9A&quot;/&gt;&lt;wsp:rsid wsp:val=&quot;00757D7D&quot;/&gt;&lt;wsp:rsid wsp:val=&quot;007604D9&quot;/&gt;&lt;wsp:rsid wsp:val=&quot;00760582&quot;/&gt;&lt;wsp:rsid wsp:val=&quot;007605C6&quot;/&gt;&lt;wsp:rsid wsp:val=&quot;0076062F&quot;/&gt;&lt;wsp:rsid wsp:val=&quot;00761015&quot;/&gt;&lt;wsp:rsid wsp:val=&quot;00761037&quot;/&gt;&lt;wsp:rsid wsp:val=&quot;00761144&quot;/&gt;&lt;wsp:rsid wsp:val=&quot;007623DD&quot;/&gt;&lt;wsp:rsid wsp:val=&quot;007627DC&quot;/&gt;&lt;wsp:rsid wsp:val=&quot;00762C96&quot;/&gt;&lt;wsp:rsid wsp:val=&quot;00763675&quot;/&gt;&lt;wsp:rsid wsp:val=&quot;0076389F&quot;/&gt;&lt;wsp:rsid wsp:val=&quot;00763F87&quot;/&gt;&lt;wsp:rsid wsp:val=&quot;00764065&quot;/&gt;&lt;wsp:rsid wsp:val=&quot;00764192&quot;/&gt;&lt;wsp:rsid wsp:val=&quot;00764344&quot;/&gt;&lt;wsp:rsid wsp:val=&quot;00764911&quot;/&gt;&lt;wsp:rsid wsp:val=&quot;00764AC2&quot;/&gt;&lt;wsp:rsid wsp:val=&quot;00764B2F&quot;/&gt;&lt;wsp:rsid wsp:val=&quot;0076559C&quot;/&gt;&lt;wsp:rsid wsp:val=&quot;00765832&quot;/&gt;&lt;wsp:rsid wsp:val=&quot;00765DDC&quot;/&gt;&lt;wsp:rsid wsp:val=&quot;00766A4C&quot;/&gt;&lt;wsp:rsid wsp:val=&quot;00766E85&quot;/&gt;&lt;wsp:rsid wsp:val=&quot;00766F87&quot;/&gt;&lt;wsp:rsid wsp:val=&quot;00767267&quot;/&gt;&lt;wsp:rsid wsp:val=&quot;007675D0&quot;/&gt;&lt;wsp:rsid wsp:val=&quot;0077035B&quot;/&gt;&lt;wsp:rsid wsp:val=&quot;00770A67&quot;/&gt;&lt;wsp:rsid wsp:val=&quot;00770BEF&quot;/&gt;&lt;wsp:rsid wsp:val=&quot;0077220E&quot;/&gt;&lt;wsp:rsid wsp:val=&quot;00772701&quot;/&gt;&lt;wsp:rsid wsp:val=&quot;007740B3&quot;/&gt;&lt;wsp:rsid wsp:val=&quot;00774FED&quot;/&gt;&lt;wsp:rsid wsp:val=&quot;00776CB4&quot;/&gt;&lt;wsp:rsid wsp:val=&quot;00776D07&quot;/&gt;&lt;wsp:rsid wsp:val=&quot;0077707A&quot;/&gt;&lt;wsp:rsid wsp:val=&quot;00777CD5&quot;/&gt;&lt;wsp:rsid wsp:val=&quot;00777E68&quot;/&gt;&lt;wsp:rsid wsp:val=&quot;00777EAC&quot;/&gt;&lt;wsp:rsid wsp:val=&quot;00780169&quot;/&gt;&lt;wsp:rsid wsp:val=&quot;007806DF&quot;/&gt;&lt;wsp:rsid wsp:val=&quot;0078104B&quot;/&gt;&lt;wsp:rsid wsp:val=&quot;00781A2C&quot;/&gt;&lt;wsp:rsid wsp:val=&quot;00781CC7&quot;/&gt;&lt;wsp:rsid wsp:val=&quot;00781F92&quot;/&gt;&lt;wsp:rsid wsp:val=&quot;00783050&quot;/&gt;&lt;wsp:rsid wsp:val=&quot;007830BA&quot;/&gt;&lt;wsp:rsid wsp:val=&quot;0078316F&quot;/&gt;&lt;wsp:rsid wsp:val=&quot;0078326A&quot;/&gt;&lt;wsp:rsid wsp:val=&quot;00783536&quot;/&gt;&lt;wsp:rsid wsp:val=&quot;0078375D&quot;/&gt;&lt;wsp:rsid wsp:val=&quot;0078390A&quot;/&gt;&lt;wsp:rsid wsp:val=&quot;00783AF6&quot;/&gt;&lt;wsp:rsid wsp:val=&quot;00783BEE&quot;/&gt;&lt;wsp:rsid wsp:val=&quot;007841EA&quot;/&gt;&lt;wsp:rsid wsp:val=&quot;007846FB&quot;/&gt;&lt;wsp:rsid wsp:val=&quot;007855FD&quot;/&gt;&lt;wsp:rsid wsp:val=&quot;007867A5&quot;/&gt;&lt;wsp:rsid wsp:val=&quot;00787274&quot;/&gt;&lt;wsp:rsid wsp:val=&quot;00787C9A&quot;/&gt;&lt;wsp:rsid wsp:val=&quot;00790650&quot;/&gt;&lt;wsp:rsid wsp:val=&quot;00790BB3&quot;/&gt;&lt;wsp:rsid wsp:val=&quot;00791883&quot;/&gt;&lt;wsp:rsid wsp:val=&quot;00791AA7&quot;/&gt;&lt;wsp:rsid wsp:val=&quot;00791C22&quot;/&gt;&lt;wsp:rsid wsp:val=&quot;00792043&quot;/&gt;&lt;wsp:rsid wsp:val=&quot;0079253E&quot;/&gt;&lt;wsp:rsid wsp:val=&quot;007925E5&quot;/&gt;&lt;wsp:rsid wsp:val=&quot;007934EB&quot;/&gt;&lt;wsp:rsid wsp:val=&quot;007945B0&quot;/&gt;&lt;wsp:rsid wsp:val=&quot;00794FF2&quot;/&gt;&lt;wsp:rsid wsp:val=&quot;0079554D&quot;/&gt;&lt;wsp:rsid wsp:val=&quot;00795713&quot;/&gt;&lt;wsp:rsid wsp:val=&quot;00795FA8&quot;/&gt;&lt;wsp:rsid wsp:val=&quot;0079634B&quot;/&gt;&lt;wsp:rsid wsp:val=&quot;0079676B&quot;/&gt;&lt;wsp:rsid wsp:val=&quot;00797EDD&quot;/&gt;&lt;wsp:rsid wsp:val=&quot;007A0576&quot;/&gt;&lt;wsp:rsid wsp:val=&quot;007A103B&quot;/&gt;&lt;wsp:rsid wsp:val=&quot;007A1FFF&quot;/&gt;&lt;wsp:rsid wsp:val=&quot;007A2395&quot;/&gt;&lt;wsp:rsid wsp:val=&quot;007A2FAB&quot;/&gt;&lt;wsp:rsid wsp:val=&quot;007A3189&quot;/&gt;&lt;wsp:rsid wsp:val=&quot;007A4119&quot;/&gt;&lt;wsp:rsid wsp:val=&quot;007A58CD&quot;/&gt;&lt;wsp:rsid wsp:val=&quot;007A5C4F&quot;/&gt;&lt;wsp:rsid wsp:val=&quot;007A5C57&quot;/&gt;&lt;wsp:rsid wsp:val=&quot;007A6107&quot;/&gt;&lt;wsp:rsid wsp:val=&quot;007A65A9&quot;/&gt;&lt;wsp:rsid wsp:val=&quot;007A6EEA&quot;/&gt;&lt;wsp:rsid wsp:val=&quot;007A7506&quot;/&gt;&lt;wsp:rsid wsp:val=&quot;007B007A&quot;/&gt;&lt;wsp:rsid wsp:val=&quot;007B0322&quot;/&gt;&lt;wsp:rsid wsp:val=&quot;007B0451&quot;/&gt;&lt;wsp:rsid wsp:val=&quot;007B08B5&quot;/&gt;&lt;wsp:rsid wsp:val=&quot;007B0AD1&quot;/&gt;&lt;wsp:rsid wsp:val=&quot;007B0F3D&quot;/&gt;&lt;wsp:rsid wsp:val=&quot;007B110D&quot;/&gt;&lt;wsp:rsid wsp:val=&quot;007B18F4&quot;/&gt;&lt;wsp:rsid wsp:val=&quot;007B1D8D&quot;/&gt;&lt;wsp:rsid wsp:val=&quot;007B24D4&quot;/&gt;&lt;wsp:rsid wsp:val=&quot;007B397C&quot;/&gt;&lt;wsp:rsid wsp:val=&quot;007B48CB&quot;/&gt;&lt;wsp:rsid wsp:val=&quot;007B4AE1&quot;/&gt;&lt;wsp:rsid wsp:val=&quot;007B6D57&quot;/&gt;&lt;wsp:rsid wsp:val=&quot;007C033B&quot;/&gt;&lt;wsp:rsid wsp:val=&quot;007C0E3F&quot;/&gt;&lt;wsp:rsid wsp:val=&quot;007C10CE&quot;/&gt;&lt;wsp:rsid wsp:val=&quot;007C1C36&quot;/&gt;&lt;wsp:rsid wsp:val=&quot;007C2031&quot;/&gt;&lt;wsp:rsid wsp:val=&quot;007C206C&quot;/&gt;&lt;wsp:rsid wsp:val=&quot;007C2BAA&quot;/&gt;&lt;wsp:rsid wsp:val=&quot;007C2E0F&quot;/&gt;&lt;wsp:rsid wsp:val=&quot;007C3628&quot;/&gt;&lt;wsp:rsid wsp:val=&quot;007C3CF9&quot;/&gt;&lt;wsp:rsid wsp:val=&quot;007C4411&quot;/&gt;&lt;wsp:rsid wsp:val=&quot;007C497A&quot;/&gt;&lt;wsp:rsid wsp:val=&quot;007C4C20&quot;/&gt;&lt;wsp:rsid wsp:val=&quot;007C5729&quot;/&gt;&lt;wsp:rsid wsp:val=&quot;007C6604&quot;/&gt;&lt;wsp:rsid wsp:val=&quot;007C6647&quot;/&gt;&lt;wsp:rsid wsp:val=&quot;007C7C51&quot;/&gt;&lt;wsp:rsid wsp:val=&quot;007D0114&quot;/&gt;&lt;wsp:rsid wsp:val=&quot;007D09BB&quot;/&gt;&lt;wsp:rsid wsp:val=&quot;007D1BCA&quot;/&gt;&lt;wsp:rsid wsp:val=&quot;007D1C4F&quot;/&gt;&lt;wsp:rsid wsp:val=&quot;007D25BD&quot;/&gt;&lt;wsp:rsid wsp:val=&quot;007D2E5D&quot;/&gt;&lt;wsp:rsid wsp:val=&quot;007D3B96&quot;/&gt;&lt;wsp:rsid wsp:val=&quot;007D4F7F&quot;/&gt;&lt;wsp:rsid wsp:val=&quot;007D5088&quot;/&gt;&lt;wsp:rsid wsp:val=&quot;007D584D&quot;/&gt;&lt;wsp:rsid wsp:val=&quot;007D5F17&quot;/&gt;&lt;wsp:rsid wsp:val=&quot;007D5FE3&quot;/&gt;&lt;wsp:rsid wsp:val=&quot;007D6067&quot;/&gt;&lt;wsp:rsid wsp:val=&quot;007D6623&quot;/&gt;&lt;wsp:rsid wsp:val=&quot;007D796F&quot;/&gt;&lt;wsp:rsid wsp:val=&quot;007D7EFF&quot;/&gt;&lt;wsp:rsid wsp:val=&quot;007E1296&quot;/&gt;&lt;wsp:rsid wsp:val=&quot;007E1752&quot;/&gt;&lt;wsp:rsid wsp:val=&quot;007E1D39&quot;/&gt;&lt;wsp:rsid wsp:val=&quot;007E2199&quot;/&gt;&lt;wsp:rsid wsp:val=&quot;007E315C&quot;/&gt;&lt;wsp:rsid wsp:val=&quot;007E3942&quot;/&gt;&lt;wsp:rsid wsp:val=&quot;007E477A&quot;/&gt;&lt;wsp:rsid wsp:val=&quot;007E4841&quot;/&gt;&lt;wsp:rsid wsp:val=&quot;007E4C2D&quot;/&gt;&lt;wsp:rsid wsp:val=&quot;007E51B2&quot;/&gt;&lt;wsp:rsid wsp:val=&quot;007E51D1&quot;/&gt;&lt;wsp:rsid wsp:val=&quot;007E5E6D&quot;/&gt;&lt;wsp:rsid wsp:val=&quot;007E7A20&quot;/&gt;&lt;wsp:rsid wsp:val=&quot;007E7B91&quot;/&gt;&lt;wsp:rsid wsp:val=&quot;007E7D27&quot;/&gt;&lt;wsp:rsid wsp:val=&quot;007F0788&quot;/&gt;&lt;wsp:rsid wsp:val=&quot;007F0A3B&quot;/&gt;&lt;wsp:rsid wsp:val=&quot;007F15BC&quot;/&gt;&lt;wsp:rsid wsp:val=&quot;007F18FD&quot;/&gt;&lt;wsp:rsid wsp:val=&quot;007F1AE2&quot;/&gt;&lt;wsp:rsid wsp:val=&quot;007F25E2&quot;/&gt;&lt;wsp:rsid wsp:val=&quot;007F3281&quot;/&gt;&lt;wsp:rsid wsp:val=&quot;007F4316&quot;/&gt;&lt;wsp:rsid wsp:val=&quot;007F449C&quot;/&gt;&lt;wsp:rsid wsp:val=&quot;007F452D&quot;/&gt;&lt;wsp:rsid wsp:val=&quot;007F5A75&quot;/&gt;&lt;wsp:rsid wsp:val=&quot;007F64D7&quot;/&gt;&lt;wsp:rsid wsp:val=&quot;007F7B96&quot;/&gt;&lt;wsp:rsid wsp:val=&quot;007F7E48&quot;/&gt;&lt;wsp:rsid wsp:val=&quot;008003AD&quot;/&gt;&lt;wsp:rsid wsp:val=&quot;00800BB2&quot;/&gt;&lt;wsp:rsid wsp:val=&quot;00800BE5&quot;/&gt;&lt;wsp:rsid wsp:val=&quot;00800D8A&quot;/&gt;&lt;wsp:rsid wsp:val=&quot;00800EE8&quot;/&gt;&lt;wsp:rsid wsp:val=&quot;00801162&quot;/&gt;&lt;wsp:rsid wsp:val=&quot;008016F5&quot;/&gt;&lt;wsp:rsid wsp:val=&quot;0080189C&quot;/&gt;&lt;wsp:rsid wsp:val=&quot;00803509&quot;/&gt;&lt;wsp:rsid wsp:val=&quot;00803F7A&quot;/&gt;&lt;wsp:rsid wsp:val=&quot;00804E4D&quot;/&gt;&lt;wsp:rsid wsp:val=&quot;008054C0&quot;/&gt;&lt;wsp:rsid wsp:val=&quot;00805ED7&quot;/&gt;&lt;wsp:rsid wsp:val=&quot;008073B4&quot;/&gt;&lt;wsp:rsid wsp:val=&quot;00807DAC&quot;/&gt;&lt;wsp:rsid wsp:val=&quot;0081086B&quot;/&gt;&lt;wsp:rsid wsp:val=&quot;00810ED2&quot;/&gt;&lt;wsp:rsid wsp:val=&quot;008110EC&quot;/&gt;&lt;wsp:rsid wsp:val=&quot;008111E4&quot;/&gt;&lt;wsp:rsid wsp:val=&quot;00811612&quot;/&gt;&lt;wsp:rsid wsp:val=&quot;00811778&quot;/&gt;&lt;wsp:rsid wsp:val=&quot;008124D9&quot;/&gt;&lt;wsp:rsid wsp:val=&quot;00812AD4&quot;/&gt;&lt;wsp:rsid wsp:val=&quot;00812B4A&quot;/&gt;&lt;wsp:rsid wsp:val=&quot;00812EF1&quot;/&gt;&lt;wsp:rsid wsp:val=&quot;0081301C&quot;/&gt;&lt;wsp:rsid wsp:val=&quot;008137A4&quot;/&gt;&lt;wsp:rsid wsp:val=&quot;00813B31&quot;/&gt;&lt;wsp:rsid wsp:val=&quot;0081460D&quot;/&gt;&lt;wsp:rsid wsp:val=&quot;00814EE3&quot;/&gt;&lt;wsp:rsid wsp:val=&quot;008159A3&quot;/&gt;&lt;wsp:rsid wsp:val=&quot;00816BDC&quot;/&gt;&lt;wsp:rsid wsp:val=&quot;0081740F&quot;/&gt;&lt;wsp:rsid wsp:val=&quot;00817A30&quot;/&gt;&lt;wsp:rsid wsp:val=&quot;00817DD6&quot;/&gt;&lt;wsp:rsid wsp:val=&quot;00820A44&quot;/&gt;&lt;wsp:rsid wsp:val=&quot;00821663&quot;/&gt;&lt;wsp:rsid wsp:val=&quot;008217B4&quot;/&gt;&lt;wsp:rsid wsp:val=&quot;008218CC&quot;/&gt;&lt;wsp:rsid wsp:val=&quot;008221CE&quot;/&gt;&lt;wsp:rsid wsp:val=&quot;0082241C&quot;/&gt;&lt;wsp:rsid wsp:val=&quot;00822607&quot;/&gt;&lt;wsp:rsid wsp:val=&quot;008227A7&quot;/&gt;&lt;wsp:rsid wsp:val=&quot;00822BA6&quot;/&gt;&lt;wsp:rsid wsp:val=&quot;008230DD&quot;/&gt;&lt;wsp:rsid wsp:val=&quot;00823470&quot;/&gt;&lt;wsp:rsid wsp:val=&quot;0082387A&quot;/&gt;&lt;wsp:rsid wsp:val=&quot;00823CD7&quot;/&gt;&lt;wsp:rsid wsp:val=&quot;00825F68&quot;/&gt;&lt;wsp:rsid wsp:val=&quot;0082615D&quot;/&gt;&lt;wsp:rsid wsp:val=&quot;008270AD&quot;/&gt;&lt;wsp:rsid wsp:val=&quot;008274BF&quot;/&gt;&lt;wsp:rsid wsp:val=&quot;008276EA&quot;/&gt;&lt;wsp:rsid wsp:val=&quot;00830784&quot;/&gt;&lt;wsp:rsid wsp:val=&quot;00830ED8&quot;/&gt;&lt;wsp:rsid wsp:val=&quot;00830FE2&quot;/&gt;&lt;wsp:rsid wsp:val=&quot;0083125D&quot;/&gt;&lt;wsp:rsid wsp:val=&quot;008313C3&quot;/&gt;&lt;wsp:rsid wsp:val=&quot;00831589&quot;/&gt;&lt;wsp:rsid wsp:val=&quot;00831E60&quot;/&gt;&lt;wsp:rsid wsp:val=&quot;00832086&quot;/&gt;&lt;wsp:rsid wsp:val=&quot;00832265&quot;/&gt;&lt;wsp:rsid wsp:val=&quot;00832C2A&quot;/&gt;&lt;wsp:rsid wsp:val=&quot;00832CD0&quot;/&gt;&lt;wsp:rsid wsp:val=&quot;00833F79&quot;/&gt;&lt;wsp:rsid wsp:val=&quot;00834B94&quot;/&gt;&lt;wsp:rsid wsp:val=&quot;00834C26&quot;/&gt;&lt;wsp:rsid wsp:val=&quot;00834C3D&quot;/&gt;&lt;wsp:rsid wsp:val=&quot;008351C1&quot;/&gt;&lt;wsp:rsid wsp:val=&quot;00835385&quot;/&gt;&lt;wsp:rsid wsp:val=&quot;00836103&quot;/&gt;&lt;wsp:rsid wsp:val=&quot;008364EC&quot;/&gt;&lt;wsp:rsid wsp:val=&quot;00836850&quot;/&gt;&lt;wsp:rsid wsp:val=&quot;00836BBF&quot;/&gt;&lt;wsp:rsid wsp:val=&quot;008374F6&quot;/&gt;&lt;wsp:rsid wsp:val=&quot;00837B59&quot;/&gt;&lt;wsp:rsid wsp:val=&quot;0084099C&quot;/&gt;&lt;wsp:rsid wsp:val=&quot;00841BF2&quot;/&gt;&lt;wsp:rsid wsp:val=&quot;008421F2&quot;/&gt;&lt;wsp:rsid wsp:val=&quot;008435C9&quot;/&gt;&lt;wsp:rsid wsp:val=&quot;0084385D&quot;/&gt;&lt;wsp:rsid wsp:val=&quot;00843931&quot;/&gt;&lt;wsp:rsid wsp:val=&quot;00843DA0&quot;/&gt;&lt;wsp:rsid wsp:val=&quot;00843FB5&quot;/&gt;&lt;wsp:rsid wsp:val=&quot;00845138&quot;/&gt;&lt;wsp:rsid wsp:val=&quot;00845486&quot;/&gt;&lt;wsp:rsid wsp:val=&quot;00845844&quot;/&gt;&lt;wsp:rsid wsp:val=&quot;00845C21&quot;/&gt;&lt;wsp:rsid wsp:val=&quot;0085065A&quot;/&gt;&lt;wsp:rsid wsp:val=&quot;00851377&quot;/&gt;&lt;wsp:rsid wsp:val=&quot;00851C57&quot;/&gt;&lt;wsp:rsid wsp:val=&quot;0085259A&quot;/&gt;&lt;wsp:rsid wsp:val=&quot;00854F3F&quot;/&gt;&lt;wsp:rsid wsp:val=&quot;00855029&quot;/&gt;&lt;wsp:rsid wsp:val=&quot;00855138&quot;/&gt;&lt;wsp:rsid wsp:val=&quot;00855590&quot;/&gt;&lt;wsp:rsid wsp:val=&quot;00855E19&quot;/&gt;&lt;wsp:rsid wsp:val=&quot;00857800&quot;/&gt;&lt;wsp:rsid wsp:val=&quot;008578B6&quot;/&gt;&lt;wsp:rsid wsp:val=&quot;00857B14&quot;/&gt;&lt;wsp:rsid wsp:val=&quot;00857BC4&quot;/&gt;&lt;wsp:rsid wsp:val=&quot;00860765&quot;/&gt;&lt;wsp:rsid wsp:val=&quot;0086126B&quot;/&gt;&lt;wsp:rsid wsp:val=&quot;008613D8&quot;/&gt;&lt;wsp:rsid wsp:val=&quot;00861D5A&quot;/&gt;&lt;wsp:rsid wsp:val=&quot;008623D6&quot;/&gt;&lt;wsp:rsid wsp:val=&quot;00862730&quot;/&gt;&lt;wsp:rsid wsp:val=&quot;008629A9&quot;/&gt;&lt;wsp:rsid wsp:val=&quot;008631F6&quot;/&gt;&lt;wsp:rsid wsp:val=&quot;008632CA&quot;/&gt;&lt;wsp:rsid wsp:val=&quot;00863A0D&quot;/&gt;&lt;wsp:rsid wsp:val=&quot;008640B5&quot;/&gt;&lt;wsp:rsid wsp:val=&quot;00865606&quot;/&gt;&lt;wsp:rsid wsp:val=&quot;008657E1&quot;/&gt;&lt;wsp:rsid wsp:val=&quot;00865BC3&quot;/&gt;&lt;wsp:rsid wsp:val=&quot;00867916&quot;/&gt;&lt;wsp:rsid wsp:val=&quot;008705FA&quot;/&gt;&lt;wsp:rsid wsp:val=&quot;00870D62&quot;/&gt;&lt;wsp:rsid wsp:val=&quot;008724D4&quot;/&gt;&lt;wsp:rsid wsp:val=&quot;00872801&quot;/&gt;&lt;wsp:rsid wsp:val=&quot;00873C2A&quot;/&gt;&lt;wsp:rsid wsp:val=&quot;00874D42&quot;/&gt;&lt;wsp:rsid wsp:val=&quot;00875B22&quot;/&gt;&lt;wsp:rsid wsp:val=&quot;00875E69&quot;/&gt;&lt;wsp:rsid wsp:val=&quot;00876AF1&quot;/&gt;&lt;wsp:rsid wsp:val=&quot;00876DB7&quot;/&gt;&lt;wsp:rsid wsp:val=&quot;00876DEE&quot;/&gt;&lt;wsp:rsid wsp:val=&quot;008776FB&quot;/&gt;&lt;wsp:rsid wsp:val=&quot;008805B4&quot;/&gt;&lt;wsp:rsid wsp:val=&quot;008808BE&quot;/&gt;&lt;wsp:rsid wsp:val=&quot;00880A19&quot;/&gt;&lt;wsp:rsid wsp:val=&quot;00880D2F&quot;/&gt;&lt;wsp:rsid wsp:val=&quot;00881DFD&quot;/&gt;&lt;wsp:rsid wsp:val=&quot;00883A41&quot;/&gt;&lt;wsp:rsid wsp:val=&quot;00883AB7&quot;/&gt;&lt;wsp:rsid wsp:val=&quot;00883ADE&quot;/&gt;&lt;wsp:rsid wsp:val=&quot;00883B57&quot;/&gt;&lt;wsp:rsid wsp:val=&quot;0088418A&quot;/&gt;&lt;wsp:rsid wsp:val=&quot;0088513A&quot;/&gt;&lt;wsp:rsid wsp:val=&quot;008856E1&quot;/&gt;&lt;wsp:rsid wsp:val=&quot;00886181&quot;/&gt;&lt;wsp:rsid wsp:val=&quot;008863CF&quot;/&gt;&lt;wsp:rsid wsp:val=&quot;008879A2&quot;/&gt;&lt;wsp:rsid wsp:val=&quot;00890240&quot;/&gt;&lt;wsp:rsid wsp:val=&quot;00891468&quot;/&gt;&lt;wsp:rsid wsp:val=&quot;00892144&quot;/&gt;&lt;wsp:rsid wsp:val=&quot;00892D9C&quot;/&gt;&lt;wsp:rsid wsp:val=&quot;00892F08&quot;/&gt;&lt;wsp:rsid wsp:val=&quot;00893A19&quot;/&gt;&lt;wsp:rsid wsp:val=&quot;00893C19&quot;/&gt;&lt;wsp:rsid wsp:val=&quot;008947A5&quot;/&gt;&lt;wsp:rsid wsp:val=&quot;00895C0F&quot;/&gt;&lt;wsp:rsid wsp:val=&quot;008961E2&quot;/&gt;&lt;wsp:rsid wsp:val=&quot;0089656C&quot;/&gt;&lt;wsp:rsid wsp:val=&quot;00896956&quot;/&gt;&lt;wsp:rsid wsp:val=&quot;00896E1E&quot;/&gt;&lt;wsp:rsid wsp:val=&quot;00896FBA&quot;/&gt;&lt;wsp:rsid wsp:val=&quot;008973CF&quot;/&gt;&lt;wsp:rsid wsp:val=&quot;00897504&quot;/&gt;&lt;wsp:rsid wsp:val=&quot;008A032E&quot;/&gt;&lt;wsp:rsid wsp:val=&quot;008A04C4&quot;/&gt;&lt;wsp:rsid wsp:val=&quot;008A06DE&quot;/&gt;&lt;wsp:rsid wsp:val=&quot;008A086E&quot;/&gt;&lt;wsp:rsid wsp:val=&quot;008A1F64&quot;/&gt;&lt;wsp:rsid wsp:val=&quot;008A23F4&quot;/&gt;&lt;wsp:rsid wsp:val=&quot;008A2916&quot;/&gt;&lt;wsp:rsid wsp:val=&quot;008A2F0A&quot;/&gt;&lt;wsp:rsid wsp:val=&quot;008A301F&quot;/&gt;&lt;wsp:rsid wsp:val=&quot;008A3EE9&quot;/&gt;&lt;wsp:rsid wsp:val=&quot;008A3F00&quot;/&gt;&lt;wsp:rsid wsp:val=&quot;008A49A9&quot;/&gt;&lt;wsp:rsid wsp:val=&quot;008A4A0C&quot;/&gt;&lt;wsp:rsid wsp:val=&quot;008A5F46&quot;/&gt;&lt;wsp:rsid wsp:val=&quot;008A6316&quot;/&gt;&lt;wsp:rsid wsp:val=&quot;008A70D2&quot;/&gt;&lt;wsp:rsid wsp:val=&quot;008A7A88&quot;/&gt;&lt;wsp:rsid wsp:val=&quot;008B034F&quot;/&gt;&lt;wsp:rsid wsp:val=&quot;008B0672&quot;/&gt;&lt;wsp:rsid wsp:val=&quot;008B07C6&quot;/&gt;&lt;wsp:rsid wsp:val=&quot;008B0D64&quot;/&gt;&lt;wsp:rsid wsp:val=&quot;008B12D3&quot;/&gt;&lt;wsp:rsid wsp:val=&quot;008B16FA&quot;/&gt;&lt;wsp:rsid wsp:val=&quot;008B24EF&quot;/&gt;&lt;wsp:rsid wsp:val=&quot;008B2724&quot;/&gt;&lt;wsp:rsid wsp:val=&quot;008B28F5&quot;/&gt;&lt;wsp:rsid wsp:val=&quot;008B3B0C&quot;/&gt;&lt;wsp:rsid wsp:val=&quot;008B3C04&quot;/&gt;&lt;wsp:rsid wsp:val=&quot;008B41FA&quot;/&gt;&lt;wsp:rsid wsp:val=&quot;008B44E1&quot;/&gt;&lt;wsp:rsid wsp:val=&quot;008B5CEA&quot;/&gt;&lt;wsp:rsid wsp:val=&quot;008B5D2E&quot;/&gt;&lt;wsp:rsid wsp:val=&quot;008B6222&quot;/&gt;&lt;wsp:rsid wsp:val=&quot;008B6606&quot;/&gt;&lt;wsp:rsid wsp:val=&quot;008B6727&quot;/&gt;&lt;wsp:rsid wsp:val=&quot;008B7C05&quot;/&gt;&lt;wsp:rsid wsp:val=&quot;008C0293&quot;/&gt;&lt;wsp:rsid wsp:val=&quot;008C048E&quot;/&gt;&lt;wsp:rsid wsp:val=&quot;008C0DB3&quot;/&gt;&lt;wsp:rsid wsp:val=&quot;008C1625&quot;/&gt;&lt;wsp:rsid wsp:val=&quot;008C18F1&quot;/&gt;&lt;wsp:rsid wsp:val=&quot;008C190C&quot;/&gt;&lt;wsp:rsid wsp:val=&quot;008C19E9&quot;/&gt;&lt;wsp:rsid wsp:val=&quot;008C1B7A&quot;/&gt;&lt;wsp:rsid wsp:val=&quot;008C2939&quot;/&gt;&lt;wsp:rsid wsp:val=&quot;008C3623&quot;/&gt;&lt;wsp:rsid wsp:val=&quot;008C3A88&quot;/&gt;&lt;wsp:rsid wsp:val=&quot;008C3B6C&quot;/&gt;&lt;wsp:rsid wsp:val=&quot;008C4C94&quot;/&gt;&lt;wsp:rsid wsp:val=&quot;008C6CDD&quot;/&gt;&lt;wsp:rsid wsp:val=&quot;008C6DC3&quot;/&gt;&lt;wsp:rsid wsp:val=&quot;008C7855&quot;/&gt;&lt;wsp:rsid wsp:val=&quot;008C78CF&quot;/&gt;&lt;wsp:rsid wsp:val=&quot;008D0154&quot;/&gt;&lt;wsp:rsid wsp:val=&quot;008D04B9&quot;/&gt;&lt;wsp:rsid wsp:val=&quot;008D11F9&quot;/&gt;&lt;wsp:rsid wsp:val=&quot;008D2021&quot;/&gt;&lt;wsp:rsid wsp:val=&quot;008D20D3&quot;/&gt;&lt;wsp:rsid wsp:val=&quot;008D3A4B&quot;/&gt;&lt;wsp:rsid wsp:val=&quot;008D3B12&quot;/&gt;&lt;wsp:rsid wsp:val=&quot;008D5B39&quot;/&gt;&lt;wsp:rsid wsp:val=&quot;008D5E26&quot;/&gt;&lt;wsp:rsid wsp:val=&quot;008D6338&quot;/&gt;&lt;wsp:rsid wsp:val=&quot;008D681F&quot;/&gt;&lt;wsp:rsid wsp:val=&quot;008D6C8D&quot;/&gt;&lt;wsp:rsid wsp:val=&quot;008D6EBB&quot;/&gt;&lt;wsp:rsid wsp:val=&quot;008D6FC5&quot;/&gt;&lt;wsp:rsid wsp:val=&quot;008D78CD&quot;/&gt;&lt;wsp:rsid wsp:val=&quot;008D79F1&quot;/&gt;&lt;wsp:rsid wsp:val=&quot;008E0572&quot;/&gt;&lt;wsp:rsid wsp:val=&quot;008E073A&quot;/&gt;&lt;wsp:rsid wsp:val=&quot;008E0BD5&quot;/&gt;&lt;wsp:rsid wsp:val=&quot;008E2B54&quot;/&gt;&lt;wsp:rsid wsp:val=&quot;008E2DA0&quot;/&gt;&lt;wsp:rsid wsp:val=&quot;008E306C&quot;/&gt;&lt;wsp:rsid wsp:val=&quot;008E3830&quot;/&gt;&lt;wsp:rsid wsp:val=&quot;008E3A9E&quot;/&gt;&lt;wsp:rsid wsp:val=&quot;008E3D32&quot;/&gt;&lt;wsp:rsid wsp:val=&quot;008E4246&quot;/&gt;&lt;wsp:rsid wsp:val=&quot;008E4404&quot;/&gt;&lt;wsp:rsid wsp:val=&quot;008E58C7&quot;/&gt;&lt;wsp:rsid wsp:val=&quot;008E68B4&quot;/&gt;&lt;wsp:rsid wsp:val=&quot;008E7BAA&quot;/&gt;&lt;wsp:rsid wsp:val=&quot;008F0338&quot;/&gt;&lt;wsp:rsid wsp:val=&quot;008F0F23&quot;/&gt;&lt;wsp:rsid wsp:val=&quot;008F153D&quot;/&gt;&lt;wsp:rsid wsp:val=&quot;008F1728&quot;/&gt;&lt;wsp:rsid wsp:val=&quot;008F1A2E&quot;/&gt;&lt;wsp:rsid wsp:val=&quot;008F1A4D&quot;/&gt;&lt;wsp:rsid wsp:val=&quot;008F2E06&quot;/&gt;&lt;wsp:rsid wsp:val=&quot;008F3648&quot;/&gt;&lt;wsp:rsid wsp:val=&quot;008F3742&quot;/&gt;&lt;wsp:rsid wsp:val=&quot;008F37FD&quot;/&gt;&lt;wsp:rsid wsp:val=&quot;008F3AEA&quot;/&gt;&lt;wsp:rsid wsp:val=&quot;008F3E66&quot;/&gt;&lt;wsp:rsid wsp:val=&quot;008F40AE&quot;/&gt;&lt;wsp:rsid wsp:val=&quot;008F4CFE&quot;/&gt;&lt;wsp:rsid wsp:val=&quot;008F5021&quot;/&gt;&lt;wsp:rsid wsp:val=&quot;008F50EE&quot;/&gt;&lt;wsp:rsid wsp:val=&quot;008F6336&quot;/&gt;&lt;wsp:rsid wsp:val=&quot;008F78D2&quot;/&gt;&lt;wsp:rsid wsp:val=&quot;00902962&quot;/&gt;&lt;wsp:rsid wsp:val=&quot;0090424D&quot;/&gt;&lt;wsp:rsid wsp:val=&quot;0090535E&quot;/&gt;&lt;wsp:rsid wsp:val=&quot;00905955&quot;/&gt;&lt;wsp:rsid wsp:val=&quot;00905AF6&quot;/&gt;&lt;wsp:rsid wsp:val=&quot;00905CF3&quot;/&gt;&lt;wsp:rsid wsp:val=&quot;00905E22&quot;/&gt;&lt;wsp:rsid wsp:val=&quot;009063BC&quot;/&gt;&lt;wsp:rsid wsp:val=&quot;00906E49&quot;/&gt;&lt;wsp:rsid wsp:val=&quot;00907146&quot;/&gt;&lt;wsp:rsid wsp:val=&quot;009079E8&quot;/&gt;&lt;wsp:rsid wsp:val=&quot;00907B86&quot;/&gt;&lt;wsp:rsid wsp:val=&quot;00910246&quot;/&gt;&lt;wsp:rsid wsp:val=&quot;0091090F&quot;/&gt;&lt;wsp:rsid wsp:val=&quot;00911909&quot;/&gt;&lt;wsp:rsid wsp:val=&quot;00911D9A&quot;/&gt;&lt;wsp:rsid wsp:val=&quot;00911EE2&quot;/&gt;&lt;wsp:rsid wsp:val=&quot;009120F5&quot;/&gt;&lt;wsp:rsid wsp:val=&quot;00912156&quot;/&gt;&lt;wsp:rsid wsp:val=&quot;00912360&quot;/&gt;&lt;wsp:rsid wsp:val=&quot;00912A69&quot;/&gt;&lt;wsp:rsid wsp:val=&quot;009130B7&quot;/&gt;&lt;wsp:rsid wsp:val=&quot;009132C6&quot;/&gt;&lt;wsp:rsid wsp:val=&quot;00913BAE&quot;/&gt;&lt;wsp:rsid wsp:val=&quot;00914BBC&quot;/&gt;&lt;wsp:rsid wsp:val=&quot;00915708&quot;/&gt;&lt;wsp:rsid wsp:val=&quot;00916687&quot;/&gt;&lt;wsp:rsid wsp:val=&quot;0092075F&quot;/&gt;&lt;wsp:rsid wsp:val=&quot;009208BE&quot;/&gt;&lt;wsp:rsid wsp:val=&quot;00921E77&quot;/&gt;&lt;wsp:rsid wsp:val=&quot;0092200B&quot;/&gt;&lt;wsp:rsid wsp:val=&quot;00922D5A&quot;/&gt;&lt;wsp:rsid wsp:val=&quot;009243D3&quot;/&gt;&lt;wsp:rsid wsp:val=&quot;00924455&quot;/&gt;&lt;wsp:rsid wsp:val=&quot;00924DA0&quot;/&gt;&lt;wsp:rsid wsp:val=&quot;00925503&quot;/&gt;&lt;wsp:rsid wsp:val=&quot;00925603&quot;/&gt;&lt;wsp:rsid wsp:val=&quot;00925A97&quot;/&gt;&lt;wsp:rsid wsp:val=&quot;00925F91&quot;/&gt;&lt;wsp:rsid wsp:val=&quot;00925FDB&quot;/&gt;&lt;wsp:rsid wsp:val=&quot;00926420&quot;/&gt;&lt;wsp:rsid wsp:val=&quot;0092655C&quot;/&gt;&lt;wsp:rsid wsp:val=&quot;00926D8A&quot;/&gt;&lt;wsp:rsid wsp:val=&quot;00931322&quot;/&gt;&lt;wsp:rsid wsp:val=&quot;009313CC&quot;/&gt;&lt;wsp:rsid wsp:val=&quot;00932285&quot;/&gt;&lt;wsp:rsid wsp:val=&quot;009326CD&quot;/&gt;&lt;wsp:rsid wsp:val=&quot;00932ABD&quot;/&gt;&lt;wsp:rsid wsp:val=&quot;00933469&quot;/&gt;&lt;wsp:rsid wsp:val=&quot;009334AF&quot;/&gt;&lt;wsp:rsid wsp:val=&quot;009338B7&quot;/&gt;&lt;wsp:rsid wsp:val=&quot;009338F3&quot;/&gt;&lt;wsp:rsid wsp:val=&quot;00934875&quot;/&gt;&lt;wsp:rsid wsp:val=&quot;0093505D&quot;/&gt;&lt;wsp:rsid wsp:val=&quot;00935FAF&quot;/&gt;&lt;wsp:rsid wsp:val=&quot;0093635C&quot;/&gt;&lt;wsp:rsid wsp:val=&quot;00936DF2&quot;/&gt;&lt;wsp:rsid wsp:val=&quot;00937284&quot;/&gt;&lt;wsp:rsid wsp:val=&quot;00937542&quot;/&gt;&lt;wsp:rsid wsp:val=&quot;00940701&quot;/&gt;&lt;wsp:rsid wsp:val=&quot;009413E9&quot;/&gt;&lt;wsp:rsid wsp:val=&quot;0094173E&quot;/&gt;&lt;wsp:rsid wsp:val=&quot;0094199F&quot;/&gt;&lt;wsp:rsid wsp:val=&quot;00941D88&quot;/&gt;&lt;wsp:rsid wsp:val=&quot;009422E5&quot;/&gt;&lt;wsp:rsid wsp:val=&quot;00942CEC&quot;/&gt;&lt;wsp:rsid wsp:val=&quot;00943573&quot;/&gt;&lt;wsp:rsid wsp:val=&quot;00944392&quot;/&gt;&lt;wsp:rsid wsp:val=&quot;009446CA&quot;/&gt;&lt;wsp:rsid wsp:val=&quot;00944A82&quot;/&gt;&lt;wsp:rsid wsp:val=&quot;009459FD&quot;/&gt;&lt;wsp:rsid wsp:val=&quot;00945AAE&quot;/&gt;&lt;wsp:rsid wsp:val=&quot;009477B3&quot;/&gt;&lt;wsp:rsid wsp:val=&quot;009478FC&quot;/&gt;&lt;wsp:rsid wsp:val=&quot;00947D17&quot;/&gt;&lt;wsp:rsid wsp:val=&quot;00947F13&quot;/&gt;&lt;wsp:rsid wsp:val=&quot;00950B19&quot;/&gt;&lt;wsp:rsid wsp:val=&quot;00953741&quot;/&gt;&lt;wsp:rsid wsp:val=&quot;00954310&quot;/&gt;&lt;wsp:rsid wsp:val=&quot;0095433D&quot;/&gt;&lt;wsp:rsid wsp:val=&quot;00954434&quot;/&gt;&lt;wsp:rsid wsp:val=&quot;00955519&quot;/&gt;&lt;wsp:rsid wsp:val=&quot;00955B44&quot;/&gt;&lt;wsp:rsid wsp:val=&quot;00955CCE&quot;/&gt;&lt;wsp:rsid wsp:val=&quot;00956545&quot;/&gt;&lt;wsp:rsid wsp:val=&quot;0095710E&quot;/&gt;&lt;wsp:rsid wsp:val=&quot;00957157&quot;/&gt;&lt;wsp:rsid wsp:val=&quot;009575A1&quot;/&gt;&lt;wsp:rsid wsp:val=&quot;00957E30&quot;/&gt;&lt;wsp:rsid wsp:val=&quot;00960170&quot;/&gt;&lt;wsp:rsid wsp:val=&quot;00960A59&quot;/&gt;&lt;wsp:rsid wsp:val=&quot;00960E75&quot;/&gt;&lt;wsp:rsid wsp:val=&quot;00961A21&quot;/&gt;&lt;wsp:rsid wsp:val=&quot;00961B00&quot;/&gt;&lt;wsp:rsid wsp:val=&quot;00961B77&quot;/&gt;&lt;wsp:rsid wsp:val=&quot;009620A9&quot;/&gt;&lt;wsp:rsid wsp:val=&quot;009633ED&quot;/&gt;&lt;wsp:rsid wsp:val=&quot;00963B5A&quot;/&gt;&lt;wsp:rsid wsp:val=&quot;009643FE&quot;/&gt;&lt;wsp:rsid wsp:val=&quot;0096443C&quot;/&gt;&lt;wsp:rsid wsp:val=&quot;00964B10&quot;/&gt;&lt;wsp:rsid wsp:val=&quot;009656F0&quot;/&gt;&lt;wsp:rsid wsp:val=&quot;00965ABC&quot;/&gt;&lt;wsp:rsid wsp:val=&quot;00966A02&quot;/&gt;&lt;wsp:rsid wsp:val=&quot;00967C7A&quot;/&gt;&lt;wsp:rsid wsp:val=&quot;00967D6B&quot;/&gt;&lt;wsp:rsid wsp:val=&quot;00967D8E&quot;/&gt;&lt;wsp:rsid wsp:val=&quot;0097154A&quot;/&gt;&lt;wsp:rsid wsp:val=&quot;009715EB&quot;/&gt;&lt;wsp:rsid wsp:val=&quot;0097185D&quot;/&gt;&lt;wsp:rsid wsp:val=&quot;00971B61&quot;/&gt;&lt;wsp:rsid wsp:val=&quot;009737C1&quot;/&gt;&lt;wsp:rsid wsp:val=&quot;00973B48&quot;/&gt;&lt;wsp:rsid wsp:val=&quot;00973BC3&quot;/&gt;&lt;wsp:rsid wsp:val=&quot;009749A2&quot;/&gt;&lt;wsp:rsid wsp:val=&quot;00975759&quot;/&gt;&lt;wsp:rsid wsp:val=&quot;009761AF&quot;/&gt;&lt;wsp:rsid wsp:val=&quot;009761E8&quot;/&gt;&lt;wsp:rsid wsp:val=&quot;00977952&quot;/&gt;&lt;wsp:rsid wsp:val=&quot;009804C2&quot;/&gt;&lt;wsp:rsid wsp:val=&quot;00980C31&quot;/&gt;&lt;wsp:rsid wsp:val=&quot;00982278&quot;/&gt;&lt;wsp:rsid wsp:val=&quot;00983F10&quot;/&gt;&lt;wsp:rsid wsp:val=&quot;009844FC&quot;/&gt;&lt;wsp:rsid wsp:val=&quot;00985A96&quot;/&gt;&lt;wsp:rsid wsp:val=&quot;00986CB5&quot;/&gt;&lt;wsp:rsid wsp:val=&quot;00986D3F&quot;/&gt;&lt;wsp:rsid wsp:val=&quot;009876DC&quot;/&gt;&lt;wsp:rsid wsp:val=&quot;0098777D&quot;/&gt;&lt;wsp:rsid wsp:val=&quot;00987974&quot;/&gt;&lt;wsp:rsid wsp:val=&quot;00990C78&quot;/&gt;&lt;wsp:rsid wsp:val=&quot;00991F4A&quot;/&gt;&lt;wsp:rsid wsp:val=&quot;0099204B&quot;/&gt;&lt;wsp:rsid wsp:val=&quot;00992C39&quot;/&gt;&lt;wsp:rsid wsp:val=&quot;00992D7B&quot;/&gt;&lt;wsp:rsid wsp:val=&quot;0099349D&quot;/&gt;&lt;wsp:rsid wsp:val=&quot;0099349E&quot;/&gt;&lt;wsp:rsid wsp:val=&quot;00993EB4&quot;/&gt;&lt;wsp:rsid wsp:val=&quot;00994099&quot;/&gt;&lt;wsp:rsid wsp:val=&quot;00994503&quot;/&gt;&lt;wsp:rsid wsp:val=&quot;00994A06&quot;/&gt;&lt;wsp:rsid wsp:val=&quot;00994A0C&quot;/&gt;&lt;wsp:rsid wsp:val=&quot;0099516D&quot;/&gt;&lt;wsp:rsid wsp:val=&quot;009955FF&quot;/&gt;&lt;wsp:rsid wsp:val=&quot;009958AA&quot;/&gt;&lt;wsp:rsid wsp:val=&quot;0099633E&quot;/&gt;&lt;wsp:rsid wsp:val=&quot;00996A4D&quot;/&gt;&lt;wsp:rsid wsp:val=&quot;00997D8F&quot;/&gt;&lt;wsp:rsid wsp:val=&quot;00997E28&quot;/&gt;&lt;wsp:rsid wsp:val=&quot;009A0BCE&quot;/&gt;&lt;wsp:rsid wsp:val=&quot;009A111B&quot;/&gt;&lt;wsp:rsid wsp:val=&quot;009A2233&quot;/&gt;&lt;wsp:rsid wsp:val=&quot;009A28FF&quot;/&gt;&lt;wsp:rsid wsp:val=&quot;009A2CAA&quot;/&gt;&lt;wsp:rsid wsp:val=&quot;009A2E38&quot;/&gt;&lt;wsp:rsid wsp:val=&quot;009A33F2&quot;/&gt;&lt;wsp:rsid wsp:val=&quot;009A370A&quot;/&gt;&lt;wsp:rsid wsp:val=&quot;009A3D6B&quot;/&gt;&lt;wsp:rsid wsp:val=&quot;009A3E3B&quot;/&gt;&lt;wsp:rsid wsp:val=&quot;009A5485&quot;/&gt;&lt;wsp:rsid wsp:val=&quot;009A5728&quot;/&gt;&lt;wsp:rsid wsp:val=&quot;009A5C82&quot;/&gt;&lt;wsp:rsid wsp:val=&quot;009A606E&quot;/&gt;&lt;wsp:rsid wsp:val=&quot;009A6443&quot;/&gt;&lt;wsp:rsid wsp:val=&quot;009A664F&quot;/&gt;&lt;wsp:rsid wsp:val=&quot;009A6E98&quot;/&gt;&lt;wsp:rsid wsp:val=&quot;009B098D&quot;/&gt;&lt;wsp:rsid wsp:val=&quot;009B17D3&quot;/&gt;&lt;wsp:rsid wsp:val=&quot;009B1820&quot;/&gt;&lt;wsp:rsid wsp:val=&quot;009B185F&quot;/&gt;&lt;wsp:rsid wsp:val=&quot;009B187D&quot;/&gt;&lt;wsp:rsid wsp:val=&quot;009B189A&quot;/&gt;&lt;wsp:rsid wsp:val=&quot;009B29E3&quot;/&gt;&lt;wsp:rsid wsp:val=&quot;009B2EAA&quot;/&gt;&lt;wsp:rsid wsp:val=&quot;009B2EFB&quot;/&gt;&lt;wsp:rsid wsp:val=&quot;009B34D5&quot;/&gt;&lt;wsp:rsid wsp:val=&quot;009B3CB3&quot;/&gt;&lt;wsp:rsid wsp:val=&quot;009B3F5E&quot;/&gt;&lt;wsp:rsid wsp:val=&quot;009B4842&quot;/&gt;&lt;wsp:rsid wsp:val=&quot;009B48F0&quot;/&gt;&lt;wsp:rsid wsp:val=&quot;009B4947&quot;/&gt;&lt;wsp:rsid wsp:val=&quot;009B526C&quot;/&gt;&lt;wsp:rsid wsp:val=&quot;009B55CD&quot;/&gt;&lt;wsp:rsid wsp:val=&quot;009B6001&quot;/&gt;&lt;wsp:rsid wsp:val=&quot;009B68A6&quot;/&gt;&lt;wsp:rsid wsp:val=&quot;009B6B1D&quot;/&gt;&lt;wsp:rsid wsp:val=&quot;009B6D41&quot;/&gt;&lt;wsp:rsid wsp:val=&quot;009B6F91&quot;/&gt;&lt;wsp:rsid wsp:val=&quot;009C0781&quot;/&gt;&lt;wsp:rsid wsp:val=&quot;009C0D04&quot;/&gt;&lt;wsp:rsid wsp:val=&quot;009C1892&quot;/&gt;&lt;wsp:rsid wsp:val=&quot;009C1CB8&quot;/&gt;&lt;wsp:rsid wsp:val=&quot;009C1E07&quot;/&gt;&lt;wsp:rsid wsp:val=&quot;009C2443&quot;/&gt;&lt;wsp:rsid wsp:val=&quot;009C2D17&quot;/&gt;&lt;wsp:rsid wsp:val=&quot;009C3847&quot;/&gt;&lt;wsp:rsid wsp:val=&quot;009C38A4&quot;/&gt;&lt;wsp:rsid wsp:val=&quot;009C4510&quot;/&gt;&lt;wsp:rsid wsp:val=&quot;009C4FBC&quot;/&gt;&lt;wsp:rsid wsp:val=&quot;009C562B&quot;/&gt;&lt;wsp:rsid wsp:val=&quot;009C5945&quot;/&gt;&lt;wsp:rsid wsp:val=&quot;009C5F43&quot;/&gt;&lt;wsp:rsid wsp:val=&quot;009C6169&quot;/&gt;&lt;wsp:rsid wsp:val=&quot;009C6798&quot;/&gt;&lt;wsp:rsid wsp:val=&quot;009C76DA&quot;/&gt;&lt;wsp:rsid wsp:val=&quot;009D0050&quot;/&gt;&lt;wsp:rsid wsp:val=&quot;009D0155&quot;/&gt;&lt;wsp:rsid wsp:val=&quot;009D0420&quot;/&gt;&lt;wsp:rsid wsp:val=&quot;009D197B&quot;/&gt;&lt;wsp:rsid wsp:val=&quot;009D259D&quot;/&gt;&lt;wsp:rsid wsp:val=&quot;009D3A92&quot;/&gt;&lt;wsp:rsid wsp:val=&quot;009D4078&quot;/&gt;&lt;wsp:rsid wsp:val=&quot;009D4FE5&quot;/&gt;&lt;wsp:rsid wsp:val=&quot;009D52AD&quot;/&gt;&lt;wsp:rsid wsp:val=&quot;009D54F7&quot;/&gt;&lt;wsp:rsid wsp:val=&quot;009D55F4&quot;/&gt;&lt;wsp:rsid wsp:val=&quot;009D58D3&quot;/&gt;&lt;wsp:rsid wsp:val=&quot;009D59EB&quot;/&gt;&lt;wsp:rsid wsp:val=&quot;009D6081&quot;/&gt;&lt;wsp:rsid wsp:val=&quot;009D6257&quot;/&gt;&lt;wsp:rsid wsp:val=&quot;009D62A3&quot;/&gt;&lt;wsp:rsid wsp:val=&quot;009D6EEE&quot;/&gt;&lt;wsp:rsid wsp:val=&quot;009D7FA9&quot;/&gt;&lt;wsp:rsid wsp:val=&quot;009E033A&quot;/&gt;&lt;wsp:rsid wsp:val=&quot;009E0849&quot;/&gt;&lt;wsp:rsid wsp:val=&quot;009E1AD5&quot;/&gt;&lt;wsp:rsid wsp:val=&quot;009E1E2D&quot;/&gt;&lt;wsp:rsid wsp:val=&quot;009E2622&quot;/&gt;&lt;wsp:rsid wsp:val=&quot;009E3077&quot;/&gt;&lt;wsp:rsid wsp:val=&quot;009E5D81&quot;/&gt;&lt;wsp:rsid wsp:val=&quot;009E6219&quot;/&gt;&lt;wsp:rsid wsp:val=&quot;009E63B8&quot;/&gt;&lt;wsp:rsid wsp:val=&quot;009E6C5E&quot;/&gt;&lt;wsp:rsid wsp:val=&quot;009E72E2&quot;/&gt;&lt;wsp:rsid wsp:val=&quot;009E7D9E&quot;/&gt;&lt;wsp:rsid wsp:val=&quot;009F0259&quot;/&gt;&lt;wsp:rsid wsp:val=&quot;009F06DF&quot;/&gt;&lt;wsp:rsid wsp:val=&quot;009F1C7B&quot;/&gt;&lt;wsp:rsid wsp:val=&quot;009F2CBA&quot;/&gt;&lt;wsp:rsid wsp:val=&quot;009F4660&quot;/&gt;&lt;wsp:rsid wsp:val=&quot;009F4B91&quot;/&gt;&lt;wsp:rsid wsp:val=&quot;009F5350&quot;/&gt;&lt;wsp:rsid wsp:val=&quot;009F64B4&quot;/&gt;&lt;wsp:rsid wsp:val=&quot;009F65E4&quot;/&gt;&lt;wsp:rsid wsp:val=&quot;009F6DB6&quot;/&gt;&lt;wsp:rsid wsp:val=&quot;009F6EDC&quot;/&gt;&lt;wsp:rsid wsp:val=&quot;009F7A1A&quot;/&gt;&lt;wsp:rsid wsp:val=&quot;00A00BBC&quot;/&gt;&lt;wsp:rsid wsp:val=&quot;00A02EFB&quot;/&gt;&lt;wsp:rsid wsp:val=&quot;00A04094&quot;/&gt;&lt;wsp:rsid wsp:val=&quot;00A042A7&quot;/&gt;&lt;wsp:rsid wsp:val=&quot;00A0457F&quot;/&gt;&lt;wsp:rsid wsp:val=&quot;00A04A14&quot;/&gt;&lt;wsp:rsid wsp:val=&quot;00A04B97&quot;/&gt;&lt;wsp:rsid wsp:val=&quot;00A051D6&quot;/&gt;&lt;wsp:rsid wsp:val=&quot;00A05A0E&quot;/&gt;&lt;wsp:rsid wsp:val=&quot;00A07573&quot;/&gt;&lt;wsp:rsid wsp:val=&quot;00A104D7&quot;/&gt;&lt;wsp:rsid wsp:val=&quot;00A11285&quot;/&gt;&lt;wsp:rsid wsp:val=&quot;00A120A6&quot;/&gt;&lt;wsp:rsid wsp:val=&quot;00A1232B&quot;/&gt;&lt;wsp:rsid wsp:val=&quot;00A128FC&quot;/&gt;&lt;wsp:rsid wsp:val=&quot;00A12996&quot;/&gt;&lt;wsp:rsid wsp:val=&quot;00A12C7C&quot;/&gt;&lt;wsp:rsid wsp:val=&quot;00A12FAB&quot;/&gt;&lt;wsp:rsid wsp:val=&quot;00A13670&quot;/&gt;&lt;wsp:rsid wsp:val=&quot;00A14660&quot;/&gt;&lt;wsp:rsid wsp:val=&quot;00A14B33&quot;/&gt;&lt;wsp:rsid wsp:val=&quot;00A14CDD&quot;/&gt;&lt;wsp:rsid wsp:val=&quot;00A14F8B&quot;/&gt;&lt;wsp:rsid wsp:val=&quot;00A1693D&quot;/&gt;&lt;wsp:rsid wsp:val=&quot;00A17F1D&quot;/&gt;&lt;wsp:rsid wsp:val=&quot;00A209E8&quot;/&gt;&lt;wsp:rsid wsp:val=&quot;00A215EB&quot;/&gt;&lt;wsp:rsid wsp:val=&quot;00A2201B&quot;/&gt;&lt;wsp:rsid wsp:val=&quot;00A2260D&quot;/&gt;&lt;wsp:rsid wsp:val=&quot;00A2264D&quot;/&gt;&lt;wsp:rsid wsp:val=&quot;00A2288A&quot;/&gt;&lt;wsp:rsid wsp:val=&quot;00A2330C&quot;/&gt;&lt;wsp:rsid wsp:val=&quot;00A233E6&quot;/&gt;&lt;wsp:rsid wsp:val=&quot;00A2360B&quot;/&gt;&lt;wsp:rsid wsp:val=&quot;00A23E19&quot;/&gt;&lt;wsp:rsid wsp:val=&quot;00A241E3&quot;/&gt;&lt;wsp:rsid wsp:val=&quot;00A25089&quot;/&gt;&lt;wsp:rsid wsp:val=&quot;00A254D9&quot;/&gt;&lt;wsp:rsid wsp:val=&quot;00A25C9D&quot;/&gt;&lt;wsp:rsid wsp:val=&quot;00A25EEC&quot;/&gt;&lt;wsp:rsid wsp:val=&quot;00A26077&quot;/&gt;&lt;wsp:rsid wsp:val=&quot;00A262E3&quot;/&gt;&lt;wsp:rsid wsp:val=&quot;00A264E7&quot;/&gt;&lt;wsp:rsid wsp:val=&quot;00A26A09&quot;/&gt;&lt;wsp:rsid wsp:val=&quot;00A26A81&quot;/&gt;&lt;wsp:rsid wsp:val=&quot;00A270FE&quot;/&gt;&lt;wsp:rsid wsp:val=&quot;00A275D2&quot;/&gt;&lt;wsp:rsid wsp:val=&quot;00A31078&quot;/&gt;&lt;wsp:rsid wsp:val=&quot;00A3166D&quot;/&gt;&lt;wsp:rsid wsp:val=&quot;00A31754&quot;/&gt;&lt;wsp:rsid wsp:val=&quot;00A31C4E&quot;/&gt;&lt;wsp:rsid wsp:val=&quot;00A32500&quot;/&gt;&lt;wsp:rsid wsp:val=&quot;00A325E6&quot;/&gt;&lt;wsp:rsid wsp:val=&quot;00A335A7&quot;/&gt;&lt;wsp:rsid wsp:val=&quot;00A33999&quot;/&gt;&lt;wsp:rsid wsp:val=&quot;00A34587&quot;/&gt;&lt;wsp:rsid wsp:val=&quot;00A356D5&quot;/&gt;&lt;wsp:rsid wsp:val=&quot;00A365C4&quot;/&gt;&lt;wsp:rsid wsp:val=&quot;00A368CE&quot;/&gt;&lt;wsp:rsid wsp:val=&quot;00A36CF6&quot;/&gt;&lt;wsp:rsid wsp:val=&quot;00A37C49&quot;/&gt;&lt;wsp:rsid wsp:val=&quot;00A40A46&quot;/&gt;&lt;wsp:rsid wsp:val=&quot;00A40EFD&quot;/&gt;&lt;wsp:rsid wsp:val=&quot;00A4184D&quot;/&gt;&lt;wsp:rsid wsp:val=&quot;00A418AC&quot;/&gt;&lt;wsp:rsid wsp:val=&quot;00A42343&quot;/&gt;&lt;wsp:rsid wsp:val=&quot;00A42E6A&quot;/&gt;&lt;wsp:rsid wsp:val=&quot;00A432B3&quot;/&gt;&lt;wsp:rsid wsp:val=&quot;00A44E63&quot;/&gt;&lt;wsp:rsid wsp:val=&quot;00A45742&quot;/&gt;&lt;wsp:rsid wsp:val=&quot;00A45C4A&quot;/&gt;&lt;wsp:rsid wsp:val=&quot;00A45F3D&quot;/&gt;&lt;wsp:rsid wsp:val=&quot;00A45F97&quot;/&gt;&lt;wsp:rsid wsp:val=&quot;00A46DEF&quot;/&gt;&lt;wsp:rsid wsp:val=&quot;00A50D28&quot;/&gt;&lt;wsp:rsid wsp:val=&quot;00A50D9D&quot;/&gt;&lt;wsp:rsid wsp:val=&quot;00A51251&quot;/&gt;&lt;wsp:rsid wsp:val=&quot;00A51F0F&quot;/&gt;&lt;wsp:rsid wsp:val=&quot;00A525E8&quot;/&gt;&lt;wsp:rsid wsp:val=&quot;00A5261C&quot;/&gt;&lt;wsp:rsid wsp:val=&quot;00A52ABE&quot;/&gt;&lt;wsp:rsid wsp:val=&quot;00A52E85&quot;/&gt;&lt;wsp:rsid wsp:val=&quot;00A53000&quot;/&gt;&lt;wsp:rsid wsp:val=&quot;00A537FD&quot;/&gt;&lt;wsp:rsid wsp:val=&quot;00A53D37&quot;/&gt;&lt;wsp:rsid wsp:val=&quot;00A545C6&quot;/&gt;&lt;wsp:rsid wsp:val=&quot;00A559FD&quot;/&gt;&lt;wsp:rsid wsp:val=&quot;00A5630F&quot;/&gt;&lt;wsp:rsid wsp:val=&quot;00A565F9&quot;/&gt;&lt;wsp:rsid wsp:val=&quot;00A57031&quot;/&gt;&lt;wsp:rsid wsp:val=&quot;00A574EE&quot;/&gt;&lt;wsp:rsid wsp:val=&quot;00A5795E&quot;/&gt;&lt;wsp:rsid wsp:val=&quot;00A57E43&quot;/&gt;&lt;wsp:rsid wsp:val=&quot;00A60264&quot;/&gt;&lt;wsp:rsid wsp:val=&quot;00A609FB&quot;/&gt;&lt;wsp:rsid wsp:val=&quot;00A60DD9&quot;/&gt;&lt;wsp:rsid wsp:val=&quot;00A60FB1&quot;/&gt;&lt;wsp:rsid wsp:val=&quot;00A60FBF&quot;/&gt;&lt;wsp:rsid wsp:val=&quot;00A61072&quot;/&gt;&lt;wsp:rsid wsp:val=&quot;00A61666&quot;/&gt;&lt;wsp:rsid wsp:val=&quot;00A619F6&quot;/&gt;&lt;wsp:rsid wsp:val=&quot;00A61DEC&quot;/&gt;&lt;wsp:rsid wsp:val=&quot;00A62407&quot;/&gt;&lt;wsp:rsid wsp:val=&quot;00A6254D&quot;/&gt;&lt;wsp:rsid wsp:val=&quot;00A637F3&quot;/&gt;&lt;wsp:rsid wsp:val=&quot;00A63D25&quot;/&gt;&lt;wsp:rsid wsp:val=&quot;00A644AB&quot;/&gt;&lt;wsp:rsid wsp:val=&quot;00A64FA5&quot;/&gt;&lt;wsp:rsid wsp:val=&quot;00A65197&quot;/&gt;&lt;wsp:rsid wsp:val=&quot;00A652D0&quot;/&gt;&lt;wsp:rsid wsp:val=&quot;00A65834&quot;/&gt;&lt;wsp:rsid wsp:val=&quot;00A6721E&quot;/&gt;&lt;wsp:rsid wsp:val=&quot;00A6734B&quot;/&gt;&lt;wsp:rsid wsp:val=&quot;00A6793C&quot;/&gt;&lt;wsp:rsid wsp:val=&quot;00A67E24&quot;/&gt;&lt;wsp:rsid wsp:val=&quot;00A70A7E&quot;/&gt;&lt;wsp:rsid wsp:val=&quot;00A70AD2&quot;/&gt;&lt;wsp:rsid wsp:val=&quot;00A70BD4&quot;/&gt;&lt;wsp:rsid wsp:val=&quot;00A7163F&quot;/&gt;&lt;wsp:rsid wsp:val=&quot;00A720A6&quot;/&gt;&lt;wsp:rsid wsp:val=&quot;00A72D77&quot;/&gt;&lt;wsp:rsid wsp:val=&quot;00A73D96&quot;/&gt;&lt;wsp:rsid wsp:val=&quot;00A7434A&quot;/&gt;&lt;wsp:rsid wsp:val=&quot;00A74844&quot;/&gt;&lt;wsp:rsid wsp:val=&quot;00A74899&quot;/&gt;&lt;wsp:rsid wsp:val=&quot;00A74993&quot;/&gt;&lt;wsp:rsid wsp:val=&quot;00A75404&quot;/&gt;&lt;wsp:rsid wsp:val=&quot;00A75E9F&quot;/&gt;&lt;wsp:rsid wsp:val=&quot;00A75F87&quot;/&gt;&lt;wsp:rsid wsp:val=&quot;00A769E5&quot;/&gt;&lt;wsp:rsid wsp:val=&quot;00A77A73&quot;/&gt;&lt;wsp:rsid wsp:val=&quot;00A8077D&quot;/&gt;&lt;wsp:rsid wsp:val=&quot;00A8177D&quot;/&gt;&lt;wsp:rsid wsp:val=&quot;00A8269D&quot;/&gt;&lt;wsp:rsid wsp:val=&quot;00A829C0&quot;/&gt;&lt;wsp:rsid wsp:val=&quot;00A82B01&quot;/&gt;&lt;wsp:rsid wsp:val=&quot;00A82B53&quot;/&gt;&lt;wsp:rsid wsp:val=&quot;00A82F88&quot;/&gt;&lt;wsp:rsid wsp:val=&quot;00A82FE1&quot;/&gt;&lt;wsp:rsid wsp:val=&quot;00A83655&quot;/&gt;&lt;wsp:rsid wsp:val=&quot;00A83E00&quot;/&gt;&lt;wsp:rsid wsp:val=&quot;00A84B98&quot;/&gt;&lt;wsp:rsid wsp:val=&quot;00A84FCA&quot;/&gt;&lt;wsp:rsid wsp:val=&quot;00A8547A&quot;/&gt;&lt;wsp:rsid wsp:val=&quot;00A85F53&quot;/&gt;&lt;wsp:rsid wsp:val=&quot;00A85F9B&quot;/&gt;&lt;wsp:rsid wsp:val=&quot;00A861D9&quot;/&gt;&lt;wsp:rsid wsp:val=&quot;00A86CFB&quot;/&gt;&lt;wsp:rsid wsp:val=&quot;00A904B3&quot;/&gt;&lt;wsp:rsid wsp:val=&quot;00A90B23&quot;/&gt;&lt;wsp:rsid wsp:val=&quot;00A91AB4&quot;/&gt;&lt;wsp:rsid wsp:val=&quot;00A91F50&quot;/&gt;&lt;wsp:rsid wsp:val=&quot;00A927F1&quot;/&gt;&lt;wsp:rsid wsp:val=&quot;00A939F5&quot;/&gt;&lt;wsp:rsid wsp:val=&quot;00A93C2A&quot;/&gt;&lt;wsp:rsid wsp:val=&quot;00A93ECA&quot;/&gt;&lt;wsp:rsid wsp:val=&quot;00A95D8B&quot;/&gt;&lt;wsp:rsid wsp:val=&quot;00A9626C&quot;/&gt;&lt;wsp:rsid wsp:val=&quot;00A96793&quot;/&gt;&lt;wsp:rsid wsp:val=&quot;00A979F5&quot;/&gt;&lt;wsp:rsid wsp:val=&quot;00A97B3A&quot;/&gt;&lt;wsp:rsid wsp:val=&quot;00AA1101&quot;/&gt;&lt;wsp:rsid wsp:val=&quot;00AA23A1&quot;/&gt;&lt;wsp:rsid wsp:val=&quot;00AA25B1&quot;/&gt;&lt;wsp:rsid wsp:val=&quot;00AA2AF2&quot;/&gt;&lt;wsp:rsid wsp:val=&quot;00AA3532&quot;/&gt;&lt;wsp:rsid wsp:val=&quot;00AA44B0&quot;/&gt;&lt;wsp:rsid wsp:val=&quot;00AA4F15&quot;/&gt;&lt;wsp:rsid wsp:val=&quot;00AA54C4&quot;/&gt;&lt;wsp:rsid wsp:val=&quot;00AB0665&quot;/&gt;&lt;wsp:rsid wsp:val=&quot;00AB0B44&quot;/&gt;&lt;wsp:rsid wsp:val=&quot;00AB23C8&quot;/&gt;&lt;wsp:rsid wsp:val=&quot;00AB5034&quot;/&gt;&lt;wsp:rsid wsp:val=&quot;00AB54AC&quot;/&gt;&lt;wsp:rsid wsp:val=&quot;00AB560A&quot;/&gt;&lt;wsp:rsid wsp:val=&quot;00AB5B1C&quot;/&gt;&lt;wsp:rsid wsp:val=&quot;00AB5E33&quot;/&gt;&lt;wsp:rsid wsp:val=&quot;00AB6862&quot;/&gt;&lt;wsp:rsid wsp:val=&quot;00AB7968&quot;/&gt;&lt;wsp:rsid wsp:val=&quot;00AC0270&quot;/&gt;&lt;wsp:rsid wsp:val=&quot;00AC11CC&quot;/&gt;&lt;wsp:rsid wsp:val=&quot;00AC13BE&quot;/&gt;&lt;wsp:rsid wsp:val=&quot;00AC1F19&quot;/&gt;&lt;wsp:rsid wsp:val=&quot;00AC33DA&quot;/&gt;&lt;wsp:rsid wsp:val=&quot;00AC3C09&quot;/&gt;&lt;wsp:rsid wsp:val=&quot;00AC3EA3&quot;/&gt;&lt;wsp:rsid wsp:val=&quot;00AC43FA&quot;/&gt;&lt;wsp:rsid wsp:val=&quot;00AC58CE&quot;/&gt;&lt;wsp:rsid wsp:val=&quot;00AC5F9A&quot;/&gt;&lt;wsp:rsid wsp:val=&quot;00AC658B&quot;/&gt;&lt;wsp:rsid wsp:val=&quot;00AC65C2&quot;/&gt;&lt;wsp:rsid wsp:val=&quot;00AC760A&quot;/&gt;&lt;wsp:rsid wsp:val=&quot;00AC792D&quot;/&gt;&lt;wsp:rsid wsp:val=&quot;00AD0567&quot;/&gt;&lt;wsp:rsid wsp:val=&quot;00AD06B8&quot;/&gt;&lt;wsp:rsid wsp:val=&quot;00AD08D0&quot;/&gt;&lt;wsp:rsid wsp:val=&quot;00AD1354&quot;/&gt;&lt;wsp:rsid wsp:val=&quot;00AD14D1&quot;/&gt;&lt;wsp:rsid wsp:val=&quot;00AD1789&quot;/&gt;&lt;wsp:rsid wsp:val=&quot;00AD1AAF&quot;/&gt;&lt;wsp:rsid wsp:val=&quot;00AD275A&quot;/&gt;&lt;wsp:rsid wsp:val=&quot;00AD2C34&quot;/&gt;&lt;wsp:rsid wsp:val=&quot;00AD359B&quot;/&gt;&lt;wsp:rsid wsp:val=&quot;00AD4377&quot;/&gt;&lt;wsp:rsid wsp:val=&quot;00AD509B&quot;/&gt;&lt;wsp:rsid wsp:val=&quot;00AD5537&quot;/&gt;&lt;wsp:rsid wsp:val=&quot;00AD57F1&quot;/&gt;&lt;wsp:rsid wsp:val=&quot;00AD5836&quot;/&gt;&lt;wsp:rsid wsp:val=&quot;00AD5DEC&quot;/&gt;&lt;wsp:rsid wsp:val=&quot;00AD6596&quot;/&gt;&lt;wsp:rsid wsp:val=&quot;00AD6F4F&quot;/&gt;&lt;wsp:rsid wsp:val=&quot;00AD74AF&quot;/&gt;&lt;wsp:rsid wsp:val=&quot;00AD7706&quot;/&gt;&lt;wsp:rsid wsp:val=&quot;00AD7749&quot;/&gt;&lt;wsp:rsid wsp:val=&quot;00AD780D&quot;/&gt;&lt;wsp:rsid wsp:val=&quot;00AD796C&quot;/&gt;&lt;wsp:rsid wsp:val=&quot;00AE0234&quot;/&gt;&lt;wsp:rsid wsp:val=&quot;00AE0475&quot;/&gt;&lt;wsp:rsid wsp:val=&quot;00AE0BF8&quot;/&gt;&lt;wsp:rsid wsp:val=&quot;00AE11AD&quot;/&gt;&lt;wsp:rsid wsp:val=&quot;00AE1536&quot;/&gt;&lt;wsp:rsid wsp:val=&quot;00AE1741&quot;/&gt;&lt;wsp:rsid wsp:val=&quot;00AE196D&quot;/&gt;&lt;wsp:rsid wsp:val=&quot;00AE22A7&quot;/&gt;&lt;wsp:rsid wsp:val=&quot;00AE22E1&quot;/&gt;&lt;wsp:rsid wsp:val=&quot;00AE32D8&quot;/&gt;&lt;wsp:rsid wsp:val=&quot;00AE3908&quot;/&gt;&lt;wsp:rsid wsp:val=&quot;00AE3B9D&quot;/&gt;&lt;wsp:rsid wsp:val=&quot;00AE3BDF&quot;/&gt;&lt;wsp:rsid wsp:val=&quot;00AE4C20&quot;/&gt;&lt;wsp:rsid wsp:val=&quot;00AE5FDA&quot;/&gt;&lt;wsp:rsid wsp:val=&quot;00AE6194&quot;/&gt;&lt;wsp:rsid wsp:val=&quot;00AF0FA0&quot;/&gt;&lt;wsp:rsid wsp:val=&quot;00AF1572&quot;/&gt;&lt;wsp:rsid wsp:val=&quot;00AF190C&quot;/&gt;&lt;wsp:rsid wsp:val=&quot;00AF222F&quot;/&gt;&lt;wsp:rsid wsp:val=&quot;00AF428E&quot;/&gt;&lt;wsp:rsid wsp:val=&quot;00AF50BB&quot;/&gt;&lt;wsp:rsid wsp:val=&quot;00AF56EF&quot;/&gt;&lt;wsp:rsid wsp:val=&quot;00AF6562&quot;/&gt;&lt;wsp:rsid wsp:val=&quot;00AF6789&quot;/&gt;&lt;wsp:rsid wsp:val=&quot;00AF6A22&quot;/&gt;&lt;wsp:rsid wsp:val=&quot;00AF6A85&quot;/&gt;&lt;wsp:rsid wsp:val=&quot;00AF6D2B&quot;/&gt;&lt;wsp:rsid wsp:val=&quot;00AF6E4E&quot;/&gt;&lt;wsp:rsid wsp:val=&quot;00AF74CA&quot;/&gt;&lt;wsp:rsid wsp:val=&quot;00AF78F8&quot;/&gt;&lt;wsp:rsid wsp:val=&quot;00AF7D8D&quot;/&gt;&lt;wsp:rsid wsp:val=&quot;00AF7EB0&quot;/&gt;&lt;wsp:rsid wsp:val=&quot;00B01763&quot;/&gt;&lt;wsp:rsid wsp:val=&quot;00B01CFF&quot;/&gt;&lt;wsp:rsid wsp:val=&quot;00B02E2E&quot;/&gt;&lt;wsp:rsid wsp:val=&quot;00B031E3&quot;/&gt;&lt;wsp:rsid wsp:val=&quot;00B03F77&quot;/&gt;&lt;wsp:rsid wsp:val=&quot;00B043A3&quot;/&gt;&lt;wsp:rsid wsp:val=&quot;00B04518&quot;/&gt;&lt;wsp:rsid wsp:val=&quot;00B04C4E&quot;/&gt;&lt;wsp:rsid wsp:val=&quot;00B04CC3&quot;/&gt;&lt;wsp:rsid wsp:val=&quot;00B062D5&quot;/&gt;&lt;wsp:rsid wsp:val=&quot;00B0630D&quot;/&gt;&lt;wsp:rsid wsp:val=&quot;00B06794&quot;/&gt;&lt;wsp:rsid wsp:val=&quot;00B07209&quot;/&gt;&lt;wsp:rsid wsp:val=&quot;00B07728&quot;/&gt;&lt;wsp:rsid wsp:val=&quot;00B07A75&quot;/&gt;&lt;wsp:rsid wsp:val=&quot;00B07CEF&quot;/&gt;&lt;wsp:rsid wsp:val=&quot;00B101CF&quot;/&gt;&lt;wsp:rsid wsp:val=&quot;00B1295D&quot;/&gt;&lt;wsp:rsid wsp:val=&quot;00B131EB&quot;/&gt;&lt;wsp:rsid wsp:val=&quot;00B1330E&quot;/&gt;&lt;wsp:rsid wsp:val=&quot;00B13982&quot;/&gt;&lt;wsp:rsid wsp:val=&quot;00B13D61&quot;/&gt;&lt;wsp:rsid wsp:val=&quot;00B144EB&quot;/&gt;&lt;wsp:rsid wsp:val=&quot;00B14501&quot;/&gt;&lt;wsp:rsid wsp:val=&quot;00B149AE&quot;/&gt;&lt;wsp:rsid wsp:val=&quot;00B151DF&quot;/&gt;&lt;wsp:rsid wsp:val=&quot;00B15835&quot;/&gt;&lt;wsp:rsid wsp:val=&quot;00B15E10&quot;/&gt;&lt;wsp:rsid wsp:val=&quot;00B16EEE&quot;/&gt;&lt;wsp:rsid wsp:val=&quot;00B170CB&quot;/&gt;&lt;wsp:rsid wsp:val=&quot;00B174C5&quot;/&gt;&lt;wsp:rsid wsp:val=&quot;00B174D2&quot;/&gt;&lt;wsp:rsid wsp:val=&quot;00B20999&quot;/&gt;&lt;wsp:rsid wsp:val=&quot;00B21A28&quot;/&gt;&lt;wsp:rsid wsp:val=&quot;00B22DFC&quot;/&gt;&lt;wsp:rsid wsp:val=&quot;00B236D5&quot;/&gt;&lt;wsp:rsid wsp:val=&quot;00B24830&quot;/&gt;&lt;wsp:rsid wsp:val=&quot;00B24EEF&quot;/&gt;&lt;wsp:rsid wsp:val=&quot;00B257D1&quot;/&gt;&lt;wsp:rsid wsp:val=&quot;00B25CED&quot;/&gt;&lt;wsp:rsid wsp:val=&quot;00B25E72&quot;/&gt;&lt;wsp:rsid wsp:val=&quot;00B265DF&quot;/&gt;&lt;wsp:rsid wsp:val=&quot;00B26D32&quot;/&gt;&lt;wsp:rsid wsp:val=&quot;00B27B71&quot;/&gt;&lt;wsp:rsid wsp:val=&quot;00B27DFB&quot;/&gt;&lt;wsp:rsid wsp:val=&quot;00B301B0&quot;/&gt;&lt;wsp:rsid wsp:val=&quot;00B306A2&quot;/&gt;&lt;wsp:rsid wsp:val=&quot;00B30A0C&quot;/&gt;&lt;wsp:rsid wsp:val=&quot;00B31072&quot;/&gt;&lt;wsp:rsid wsp:val=&quot;00B31219&quot;/&gt;&lt;wsp:rsid wsp:val=&quot;00B31657&quot;/&gt;&lt;wsp:rsid wsp:val=&quot;00B31763&quot;/&gt;&lt;wsp:rsid wsp:val=&quot;00B33223&quot;/&gt;&lt;wsp:rsid wsp:val=&quot;00B33477&quot;/&gt;&lt;wsp:rsid wsp:val=&quot;00B34B5D&quot;/&gt;&lt;wsp:rsid wsp:val=&quot;00B351D8&quot;/&gt;&lt;wsp:rsid wsp:val=&quot;00B3525F&quot;/&gt;&lt;wsp:rsid wsp:val=&quot;00B3631E&quot;/&gt;&lt;wsp:rsid wsp:val=&quot;00B37225&quot;/&gt;&lt;wsp:rsid wsp:val=&quot;00B4131D&quot;/&gt;&lt;wsp:rsid wsp:val=&quot;00B417C9&quot;/&gt;&lt;wsp:rsid wsp:val=&quot;00B41D49&quot;/&gt;&lt;wsp:rsid wsp:val=&quot;00B42464&quot;/&gt;&lt;wsp:rsid wsp:val=&quot;00B42693&quot;/&gt;&lt;wsp:rsid wsp:val=&quot;00B42BE9&quot;/&gt;&lt;wsp:rsid wsp:val=&quot;00B42C06&quot;/&gt;&lt;wsp:rsid wsp:val=&quot;00B42E94&quot;/&gt;&lt;wsp:rsid wsp:val=&quot;00B4404F&quot;/&gt;&lt;wsp:rsid wsp:val=&quot;00B44288&quot;/&gt;&lt;wsp:rsid wsp:val=&quot;00B443A4&quot;/&gt;&lt;wsp:rsid wsp:val=&quot;00B4586E&quot;/&gt;&lt;wsp:rsid wsp:val=&quot;00B45A8C&quot;/&gt;&lt;wsp:rsid wsp:val=&quot;00B46777&quot;/&gt;&lt;wsp:rsid wsp:val=&quot;00B468DE&quot;/&gt;&lt;wsp:rsid wsp:val=&quot;00B477C4&quot;/&gt;&lt;wsp:rsid wsp:val=&quot;00B5007A&quot;/&gt;&lt;wsp:rsid wsp:val=&quot;00B500AD&quot;/&gt;&lt;wsp:rsid wsp:val=&quot;00B5060E&quot;/&gt;&lt;wsp:rsid wsp:val=&quot;00B532FD&quot;/&gt;&lt;wsp:rsid wsp:val=&quot;00B53413&quot;/&gt;&lt;wsp:rsid wsp:val=&quot;00B53664&quot;/&gt;&lt;wsp:rsid wsp:val=&quot;00B53727&quot;/&gt;&lt;wsp:rsid wsp:val=&quot;00B53868&quot;/&gt;&lt;wsp:rsid wsp:val=&quot;00B55BA1&quot;/&gt;&lt;wsp:rsid wsp:val=&quot;00B55C0E&quot;/&gt;&lt;wsp:rsid wsp:val=&quot;00B566B3&quot;/&gt;&lt;wsp:rsid wsp:val=&quot;00B5675C&quot;/&gt;&lt;wsp:rsid wsp:val=&quot;00B56B22&quot;/&gt;&lt;wsp:rsid wsp:val=&quot;00B56D8C&quot;/&gt;&lt;wsp:rsid wsp:val=&quot;00B56F1D&quot;/&gt;&lt;wsp:rsid wsp:val=&quot;00B5709C&quot;/&gt;&lt;wsp:rsid wsp:val=&quot;00B5710A&quot;/&gt;&lt;wsp:rsid wsp:val=&quot;00B57CC2&quot;/&gt;&lt;wsp:rsid wsp:val=&quot;00B603C4&quot;/&gt;&lt;wsp:rsid wsp:val=&quot;00B60593&quot;/&gt;&lt;wsp:rsid wsp:val=&quot;00B6128B&quot;/&gt;&lt;wsp:rsid wsp:val=&quot;00B616BB&quot;/&gt;&lt;wsp:rsid wsp:val=&quot;00B61CE3&quot;/&gt;&lt;wsp:rsid wsp:val=&quot;00B62011&quot;/&gt;&lt;wsp:rsid wsp:val=&quot;00B6260A&quot;/&gt;&lt;wsp:rsid wsp:val=&quot;00B62934&quot;/&gt;&lt;wsp:rsid wsp:val=&quot;00B62ABF&quot;/&gt;&lt;wsp:rsid wsp:val=&quot;00B62EED&quot;/&gt;&lt;wsp:rsid wsp:val=&quot;00B63123&quot;/&gt;&lt;wsp:rsid wsp:val=&quot;00B64141&quot;/&gt;&lt;wsp:rsid wsp:val=&quot;00B657B8&quot;/&gt;&lt;wsp:rsid wsp:val=&quot;00B65F77&quot;/&gt;&lt;wsp:rsid wsp:val=&quot;00B667AE&quot;/&gt;&lt;wsp:rsid wsp:val=&quot;00B66EF1&quot;/&gt;&lt;wsp:rsid wsp:val=&quot;00B67783&quot;/&gt;&lt;wsp:rsid wsp:val=&quot;00B67C3C&quot;/&gt;&lt;wsp:rsid wsp:val=&quot;00B70202&quot;/&gt;&lt;wsp:rsid wsp:val=&quot;00B70582&quot;/&gt;&lt;wsp:rsid wsp:val=&quot;00B70B15&quot;/&gt;&lt;wsp:rsid wsp:val=&quot;00B70C13&quot;/&gt;&lt;wsp:rsid wsp:val=&quot;00B70D07&quot;/&gt;&lt;wsp:rsid wsp:val=&quot;00B70EBF&quot;/&gt;&lt;wsp:rsid wsp:val=&quot;00B71875&quot;/&gt;&lt;wsp:rsid wsp:val=&quot;00B7250A&quot;/&gt;&lt;wsp:rsid wsp:val=&quot;00B72669&quot;/&gt;&lt;wsp:rsid wsp:val=&quot;00B72BD8&quot;/&gt;&lt;wsp:rsid wsp:val=&quot;00B72C5E&quot;/&gt;&lt;wsp:rsid wsp:val=&quot;00B72CA0&quot;/&gt;&lt;wsp:rsid wsp:val=&quot;00B736B9&quot;/&gt;&lt;wsp:rsid wsp:val=&quot;00B74A92&quot;/&gt;&lt;wsp:rsid wsp:val=&quot;00B74B06&quot;/&gt;&lt;wsp:rsid wsp:val=&quot;00B771F6&quot;/&gt;&lt;wsp:rsid wsp:val=&quot;00B77245&quot;/&gt;&lt;wsp:rsid wsp:val=&quot;00B8100A&quot;/&gt;&lt;wsp:rsid wsp:val=&quot;00B81889&quot;/&gt;&lt;wsp:rsid wsp:val=&quot;00B81FD4&quot;/&gt;&lt;wsp:rsid wsp:val=&quot;00B824BD&quot;/&gt;&lt;wsp:rsid wsp:val=&quot;00B82959&quot;/&gt;&lt;wsp:rsid wsp:val=&quot;00B829BE&quot;/&gt;&lt;wsp:rsid wsp:val=&quot;00B836B3&quot;/&gt;&lt;wsp:rsid wsp:val=&quot;00B845B4&quot;/&gt;&lt;wsp:rsid wsp:val=&quot;00B8477C&quot;/&gt;&lt;wsp:rsid wsp:val=&quot;00B84920&quot;/&gt;&lt;wsp:rsid wsp:val=&quot;00B84B27&quot;/&gt;&lt;wsp:rsid wsp:val=&quot;00B8556A&quot;/&gt;&lt;wsp:rsid wsp:val=&quot;00B85B62&quot;/&gt;&lt;wsp:rsid wsp:val=&quot;00B85DD0&quot;/&gt;&lt;wsp:rsid wsp:val=&quot;00B872EA&quot;/&gt;&lt;wsp:rsid wsp:val=&quot;00B874DF&quot;/&gt;&lt;wsp:rsid wsp:val=&quot;00B877C5&quot;/&gt;&lt;wsp:rsid wsp:val=&quot;00B90D66&quot;/&gt;&lt;wsp:rsid wsp:val=&quot;00B90E38&quot;/&gt;&lt;wsp:rsid wsp:val=&quot;00B9218F&quot;/&gt;&lt;wsp:rsid wsp:val=&quot;00B92600&quot;/&gt;&lt;wsp:rsid wsp:val=&quot;00B930BC&quot;/&gt;&lt;wsp:rsid wsp:val=&quot;00B932F1&quot;/&gt;&lt;wsp:rsid wsp:val=&quot;00B93C7E&quot;/&gt;&lt;wsp:rsid wsp:val=&quot;00B93F13&quot;/&gt;&lt;wsp:rsid wsp:val=&quot;00B94B79&quot;/&gt;&lt;wsp:rsid wsp:val=&quot;00B94E56&quot;/&gt;&lt;wsp:rsid wsp:val=&quot;00B95B9E&quot;/&gt;&lt;wsp:rsid wsp:val=&quot;00B9601F&quot;/&gt;&lt;wsp:rsid wsp:val=&quot;00B96BE8&quot;/&gt;&lt;wsp:rsid wsp:val=&quot;00B979CD&quot;/&gt;&lt;wsp:rsid wsp:val=&quot;00B97C3D&quot;/&gt;&lt;wsp:rsid wsp:val=&quot;00B97EBB&quot;/&gt;&lt;wsp:rsid wsp:val=&quot;00B97FCD&quot;/&gt;&lt;wsp:rsid wsp:val=&quot;00BA01E5&quot;/&gt;&lt;wsp:rsid wsp:val=&quot;00BA0EA7&quot;/&gt;&lt;wsp:rsid wsp:val=&quot;00BA0ED7&quot;/&gt;&lt;wsp:rsid wsp:val=&quot;00BA10E0&quot;/&gt;&lt;wsp:rsid wsp:val=&quot;00BA1FFC&quot;/&gt;&lt;wsp:rsid wsp:val=&quot;00BA3060&quot;/&gt;&lt;wsp:rsid wsp:val=&quot;00BA3B0D&quot;/&gt;&lt;wsp:rsid wsp:val=&quot;00BA3D4C&quot;/&gt;&lt;wsp:rsid wsp:val=&quot;00BA4143&quot;/&gt;&lt;wsp:rsid wsp:val=&quot;00BA4979&quot;/&gt;&lt;wsp:rsid wsp:val=&quot;00BA59B8&quot;/&gt;&lt;wsp:rsid wsp:val=&quot;00BA5BB5&quot;/&gt;&lt;wsp:rsid wsp:val=&quot;00BA6366&quot;/&gt;&lt;wsp:rsid wsp:val=&quot;00BA6AF4&quot;/&gt;&lt;wsp:rsid wsp:val=&quot;00BA6C72&quot;/&gt;&lt;wsp:rsid wsp:val=&quot;00BA7159&quot;/&gt;&lt;wsp:rsid wsp:val=&quot;00BA72CB&quot;/&gt;&lt;wsp:rsid wsp:val=&quot;00BB02F1&quot;/&gt;&lt;wsp:rsid wsp:val=&quot;00BB089C&quot;/&gt;&lt;wsp:rsid wsp:val=&quot;00BB09CD&quot;/&gt;&lt;wsp:rsid wsp:val=&quot;00BB1AB6&quot;/&gt;&lt;wsp:rsid wsp:val=&quot;00BB44F4&quot;/&gt;&lt;wsp:rsid wsp:val=&quot;00BB46BD&quot;/&gt;&lt;wsp:rsid wsp:val=&quot;00BB5CF1&quot;/&gt;&lt;wsp:rsid wsp:val=&quot;00BB693D&quot;/&gt;&lt;wsp:rsid wsp:val=&quot;00BB6B11&quot;/&gt;&lt;wsp:rsid wsp:val=&quot;00BB6F6B&quot;/&gt;&lt;wsp:rsid wsp:val=&quot;00BB6FEF&quot;/&gt;&lt;wsp:rsid wsp:val=&quot;00BB7BA0&quot;/&gt;&lt;wsp:rsid wsp:val=&quot;00BC0705&quot;/&gt;&lt;wsp:rsid wsp:val=&quot;00BC10BF&quot;/&gt;&lt;wsp:rsid wsp:val=&quot;00BC1B82&quot;/&gt;&lt;wsp:rsid wsp:val=&quot;00BC2DDC&quot;/&gt;&lt;wsp:rsid wsp:val=&quot;00BC2FC7&quot;/&gt;&lt;wsp:rsid wsp:val=&quot;00BC3855&quot;/&gt;&lt;wsp:rsid wsp:val=&quot;00BC3CBF&quot;/&gt;&lt;wsp:rsid wsp:val=&quot;00BC4A3F&quot;/&gt;&lt;wsp:rsid wsp:val=&quot;00BC5468&quot;/&gt;&lt;wsp:rsid wsp:val=&quot;00BC59B7&quot;/&gt;&lt;wsp:rsid wsp:val=&quot;00BC68D9&quot;/&gt;&lt;wsp:rsid wsp:val=&quot;00BC6D78&quot;/&gt;&lt;wsp:rsid wsp:val=&quot;00BC7682&quot;/&gt;&lt;wsp:rsid wsp:val=&quot;00BD05D1&quot;/&gt;&lt;wsp:rsid wsp:val=&quot;00BD1110&quot;/&gt;&lt;wsp:rsid wsp:val=&quot;00BD3192&quot;/&gt;&lt;wsp:rsid wsp:val=&quot;00BD31C3&quot;/&gt;&lt;wsp:rsid wsp:val=&quot;00BD34DC&quot;/&gt;&lt;wsp:rsid wsp:val=&quot;00BD35E4&quot;/&gt;&lt;wsp:rsid wsp:val=&quot;00BD4341&quot;/&gt;&lt;wsp:rsid wsp:val=&quot;00BD66BF&quot;/&gt;&lt;wsp:rsid wsp:val=&quot;00BD7935&quot;/&gt;&lt;wsp:rsid wsp:val=&quot;00BD7AE2&quot;/&gt;&lt;wsp:rsid wsp:val=&quot;00BE005C&quot;/&gt;&lt;wsp:rsid wsp:val=&quot;00BE0A12&quot;/&gt;&lt;wsp:rsid wsp:val=&quot;00BE0C3C&quot;/&gt;&lt;wsp:rsid wsp:val=&quot;00BE1093&quot;/&gt;&lt;wsp:rsid wsp:val=&quot;00BE18EE&quot;/&gt;&lt;wsp:rsid wsp:val=&quot;00BE1E66&quot;/&gt;&lt;wsp:rsid wsp:val=&quot;00BE1FFD&quot;/&gt;&lt;wsp:rsid wsp:val=&quot;00BE2055&quot;/&gt;&lt;wsp:rsid wsp:val=&quot;00BE2445&quot;/&gt;&lt;wsp:rsid wsp:val=&quot;00BE28D3&quot;/&gt;&lt;wsp:rsid wsp:val=&quot;00BE2C7F&quot;/&gt;&lt;wsp:rsid wsp:val=&quot;00BE38E9&quot;/&gt;&lt;wsp:rsid wsp:val=&quot;00BE3CCB&quot;/&gt;&lt;wsp:rsid wsp:val=&quot;00BE3F27&quot;/&gt;&lt;wsp:rsid wsp:val=&quot;00BE5173&quot;/&gt;&lt;wsp:rsid wsp:val=&quot;00BE5550&quot;/&gt;&lt;wsp:rsid wsp:val=&quot;00BE5C7F&quot;/&gt;&lt;wsp:rsid wsp:val=&quot;00BE7ED4&quot;/&gt;&lt;wsp:rsid wsp:val=&quot;00BF0DF8&quot;/&gt;&lt;wsp:rsid wsp:val=&quot;00BF1801&quot;/&gt;&lt;wsp:rsid wsp:val=&quot;00BF1809&quot;/&gt;&lt;wsp:rsid wsp:val=&quot;00BF19CF&quot;/&gt;&lt;wsp:rsid wsp:val=&quot;00BF1B6D&quot;/&gt;&lt;wsp:rsid wsp:val=&quot;00BF2020&quot;/&gt;&lt;wsp:rsid wsp:val=&quot;00BF39C7&quot;/&gt;&lt;wsp:rsid wsp:val=&quot;00BF4BF7&quot;/&gt;&lt;wsp:rsid wsp:val=&quot;00BF4C74&quot;/&gt;&lt;wsp:rsid wsp:val=&quot;00BF5002&quot;/&gt;&lt;wsp:rsid wsp:val=&quot;00BF5866&quot;/&gt;&lt;wsp:rsid wsp:val=&quot;00BF5DEB&quot;/&gt;&lt;wsp:rsid wsp:val=&quot;00BF6559&quot;/&gt;&lt;wsp:rsid wsp:val=&quot;00BF791D&quot;/&gt;&lt;wsp:rsid wsp:val=&quot;00C00FC4&quot;/&gt;&lt;wsp:rsid wsp:val=&quot;00C010D4&quot;/&gt;&lt;wsp:rsid wsp:val=&quot;00C012A3&quot;/&gt;&lt;wsp:rsid wsp:val=&quot;00C0263C&quot;/&gt;&lt;wsp:rsid wsp:val=&quot;00C031C4&quot;/&gt;&lt;wsp:rsid wsp:val=&quot;00C04B76&quot;/&gt;&lt;wsp:rsid wsp:val=&quot;00C05978&quot;/&gt;&lt;wsp:rsid wsp:val=&quot;00C059EA&quot;/&gt;&lt;wsp:rsid wsp:val=&quot;00C05BA7&quot;/&gt;&lt;wsp:rsid wsp:val=&quot;00C067F4&quot;/&gt;&lt;wsp:rsid wsp:val=&quot;00C06C94&quot;/&gt;&lt;wsp:rsid wsp:val=&quot;00C078A6&quot;/&gt;&lt;wsp:rsid wsp:val=&quot;00C07A99&quot;/&gt;&lt;wsp:rsid wsp:val=&quot;00C07B35&quot;/&gt;&lt;wsp:rsid wsp:val=&quot;00C07BC3&quot;/&gt;&lt;wsp:rsid wsp:val=&quot;00C107A2&quot;/&gt;&lt;wsp:rsid wsp:val=&quot;00C11484&quot;/&gt;&lt;wsp:rsid wsp:val=&quot;00C11F23&quot;/&gt;&lt;wsp:rsid wsp:val=&quot;00C123E3&quot;/&gt;&lt;wsp:rsid wsp:val=&quot;00C12CC2&quot;/&gt;&lt;wsp:rsid wsp:val=&quot;00C12E10&quot;/&gt;&lt;wsp:rsid wsp:val=&quot;00C132E1&quot;/&gt;&lt;wsp:rsid wsp:val=&quot;00C1655B&quot;/&gt;&lt;wsp:rsid wsp:val=&quot;00C16CA4&quot;/&gt;&lt;wsp:rsid wsp:val=&quot;00C16EAE&quot;/&gt;&lt;wsp:rsid wsp:val=&quot;00C16F19&quot;/&gt;&lt;wsp:rsid wsp:val=&quot;00C17C78&quot;/&gt;&lt;wsp:rsid wsp:val=&quot;00C17C92&quot;/&gt;&lt;wsp:rsid wsp:val=&quot;00C20B53&quot;/&gt;&lt;wsp:rsid wsp:val=&quot;00C21813&quot;/&gt;&lt;wsp:rsid wsp:val=&quot;00C219B1&quot;/&gt;&lt;wsp:rsid wsp:val=&quot;00C21DCC&quot;/&gt;&lt;wsp:rsid wsp:val=&quot;00C2291C&quot;/&gt;&lt;wsp:rsid wsp:val=&quot;00C24AB4&quot;/&gt;&lt;wsp:rsid wsp:val=&quot;00C25049&quot;/&gt;&lt;wsp:rsid wsp:val=&quot;00C26A4C&quot;/&gt;&lt;wsp:rsid wsp:val=&quot;00C27EC9&quot;/&gt;&lt;wsp:rsid wsp:val=&quot;00C30262&quot;/&gt;&lt;wsp:rsid wsp:val=&quot;00C3079E&quot;/&gt;&lt;wsp:rsid wsp:val=&quot;00C30ECA&quot;/&gt;&lt;wsp:rsid wsp:val=&quot;00C323CA&quot;/&gt;&lt;wsp:rsid wsp:val=&quot;00C324FD&quot;/&gt;&lt;wsp:rsid wsp:val=&quot;00C32A3C&quot;/&gt;&lt;wsp:rsid wsp:val=&quot;00C33F04&quot;/&gt;&lt;wsp:rsid wsp:val=&quot;00C340D8&quot;/&gt;&lt;wsp:rsid wsp:val=&quot;00C34138&quot;/&gt;&lt;wsp:rsid wsp:val=&quot;00C3461C&quot;/&gt;&lt;wsp:rsid wsp:val=&quot;00C34A89&quot;/&gt;&lt;wsp:rsid wsp:val=&quot;00C35083&quot;/&gt;&lt;wsp:rsid wsp:val=&quot;00C350C3&quot;/&gt;&lt;wsp:rsid wsp:val=&quot;00C355B6&quot;/&gt;&lt;wsp:rsid wsp:val=&quot;00C36278&quot;/&gt;&lt;wsp:rsid wsp:val=&quot;00C365F6&quot;/&gt;&lt;wsp:rsid wsp:val=&quot;00C36FA6&quot;/&gt;&lt;wsp:rsid wsp:val=&quot;00C41F88&quot;/&gt;&lt;wsp:rsid wsp:val=&quot;00C42117&quot;/&gt;&lt;wsp:rsid wsp:val=&quot;00C42B95&quot;/&gt;&lt;wsp:rsid wsp:val=&quot;00C42F8E&quot;/&gt;&lt;wsp:rsid wsp:val=&quot;00C43F40&quot;/&gt;&lt;wsp:rsid wsp:val=&quot;00C465BA&quot;/&gt;&lt;wsp:rsid wsp:val=&quot;00C47254&quot;/&gt;&lt;wsp:rsid wsp:val=&quot;00C47F5D&quot;/&gt;&lt;wsp:rsid wsp:val=&quot;00C501B3&quot;/&gt;&lt;wsp:rsid wsp:val=&quot;00C50B28&quot;/&gt;&lt;wsp:rsid wsp:val=&quot;00C50BB9&quot;/&gt;&lt;wsp:rsid wsp:val=&quot;00C50F1E&quot;/&gt;&lt;wsp:rsid wsp:val=&quot;00C511A4&quot;/&gt;&lt;wsp:rsid wsp:val=&quot;00C5152F&quot;/&gt;&lt;wsp:rsid wsp:val=&quot;00C51779&quot;/&gt;&lt;wsp:rsid wsp:val=&quot;00C52A7B&quot;/&gt;&lt;wsp:rsid wsp:val=&quot;00C5593F&quot;/&gt;&lt;wsp:rsid wsp:val=&quot;00C5611B&quot;/&gt;&lt;wsp:rsid wsp:val=&quot;00C57154&quot;/&gt;&lt;wsp:rsid wsp:val=&quot;00C57877&quot;/&gt;&lt;wsp:rsid wsp:val=&quot;00C57F52&quot;/&gt;&lt;wsp:rsid wsp:val=&quot;00C607A8&quot;/&gt;&lt;wsp:rsid wsp:val=&quot;00C60FB0&quot;/&gt;&lt;wsp:rsid wsp:val=&quot;00C6188D&quot;/&gt;&lt;wsp:rsid wsp:val=&quot;00C61C94&quot;/&gt;&lt;wsp:rsid wsp:val=&quot;00C62009&quot;/&gt;&lt;wsp:rsid wsp:val=&quot;00C620FD&quot;/&gt;&lt;wsp:rsid wsp:val=&quot;00C62B97&quot;/&gt;&lt;wsp:rsid wsp:val=&quot;00C62EC5&quot;/&gt;&lt;wsp:rsid wsp:val=&quot;00C6306F&quot;/&gt;&lt;wsp:rsid wsp:val=&quot;00C630C6&quot;/&gt;&lt;wsp:rsid wsp:val=&quot;00C6324C&quot;/&gt;&lt;wsp:rsid wsp:val=&quot;00C63826&quot;/&gt;&lt;wsp:rsid wsp:val=&quot;00C63E07&quot;/&gt;&lt;wsp:rsid wsp:val=&quot;00C6492A&quot;/&gt;&lt;wsp:rsid wsp:val=&quot;00C66113&quot;/&gt;&lt;wsp:rsid wsp:val=&quot;00C66296&quot;/&gt;&lt;wsp:rsid wsp:val=&quot;00C66A54&quot;/&gt;&lt;wsp:rsid wsp:val=&quot;00C679AA&quot;/&gt;&lt;wsp:rsid wsp:val=&quot;00C67ABF&quot;/&gt;&lt;wsp:rsid wsp:val=&quot;00C70245&quot;/&gt;&lt;wsp:rsid wsp:val=&quot;00C7071A&quot;/&gt;&lt;wsp:rsid wsp:val=&quot;00C724CF&quot;/&gt;&lt;wsp:rsid wsp:val=&quot;00C73316&quot;/&gt;&lt;wsp:rsid wsp:val=&quot;00C735C1&quot;/&gt;&lt;wsp:rsid wsp:val=&quot;00C737D7&quot;/&gt;&lt;wsp:rsid wsp:val=&quot;00C73837&quot;/&gt;&lt;wsp:rsid wsp:val=&quot;00C73D38&quot;/&gt;&lt;wsp:rsid wsp:val=&quot;00C743CD&quot;/&gt;&lt;wsp:rsid wsp:val=&quot;00C75972&quot;/&gt;&lt;wsp:rsid wsp:val=&quot;00C759B6&quot;/&gt;&lt;wsp:rsid wsp:val=&quot;00C75CEC&quot;/&gt;&lt;wsp:rsid wsp:val=&quot;00C76AF7&quot;/&gt;&lt;wsp:rsid wsp:val=&quot;00C76C78&quot;/&gt;&lt;wsp:rsid wsp:val=&quot;00C76F0A&quot;/&gt;&lt;wsp:rsid wsp:val=&quot;00C7797D&quot;/&gt;&lt;wsp:rsid wsp:val=&quot;00C77DE9&quot;/&gt;&lt;wsp:rsid wsp:val=&quot;00C81074&quot;/&gt;&lt;wsp:rsid wsp:val=&quot;00C81339&quot;/&gt;&lt;wsp:rsid wsp:val=&quot;00C81CEE&quot;/&gt;&lt;wsp:rsid wsp:val=&quot;00C82792&quot;/&gt;&lt;wsp:rsid wsp:val=&quot;00C829F8&quot;/&gt;&lt;wsp:rsid wsp:val=&quot;00C82C02&quot;/&gt;&lt;wsp:rsid wsp:val=&quot;00C83195&quot;/&gt;&lt;wsp:rsid wsp:val=&quot;00C834D6&quot;/&gt;&lt;wsp:rsid wsp:val=&quot;00C836C2&quot;/&gt;&lt;wsp:rsid wsp:val=&quot;00C84066&quot;/&gt;&lt;wsp:rsid wsp:val=&quot;00C8433E&quot;/&gt;&lt;wsp:rsid wsp:val=&quot;00C84695&quot;/&gt;&lt;wsp:rsid wsp:val=&quot;00C84F9E&quot;/&gt;&lt;wsp:rsid wsp:val=&quot;00C84FCE&quot;/&gt;&lt;wsp:rsid wsp:val=&quot;00C85F07&quot;/&gt;&lt;wsp:rsid wsp:val=&quot;00C86352&quot;/&gt;&lt;wsp:rsid wsp:val=&quot;00C8643E&quot;/&gt;&lt;wsp:rsid wsp:val=&quot;00C867BB&quot;/&gt;&lt;wsp:rsid wsp:val=&quot;00C87ECD&quot;/&gt;&lt;wsp:rsid wsp:val=&quot;00C90D12&quot;/&gt;&lt;wsp:rsid wsp:val=&quot;00C920DD&quot;/&gt;&lt;wsp:rsid wsp:val=&quot;00C9256C&quot;/&gt;&lt;wsp:rsid wsp:val=&quot;00C92F79&quot;/&gt;&lt;wsp:rsid wsp:val=&quot;00C948FD&quot;/&gt;&lt;wsp:rsid wsp:val=&quot;00C94B88&quot;/&gt;&lt;wsp:rsid wsp:val=&quot;00C95803&quot;/&gt;&lt;wsp:rsid wsp:val=&quot;00C95FDB&quot;/&gt;&lt;wsp:rsid wsp:val=&quot;00C9638E&quot;/&gt;&lt;wsp:rsid wsp:val=&quot;00C96AAA&quot;/&gt;&lt;wsp:rsid wsp:val=&quot;00C96FC8&quot;/&gt;&lt;wsp:rsid wsp:val=&quot;00C977DA&quot;/&gt;&lt;wsp:rsid wsp:val=&quot;00C97E56&quot;/&gt;&lt;wsp:rsid wsp:val=&quot;00CA12B6&quot;/&gt;&lt;wsp:rsid wsp:val=&quot;00CA164E&quot;/&gt;&lt;wsp:rsid wsp:val=&quot;00CA1CCF&quot;/&gt;&lt;wsp:rsid wsp:val=&quot;00CA2088&quot;/&gt;&lt;wsp:rsid wsp:val=&quot;00CA2EB6&quot;/&gt;&lt;wsp:rsid wsp:val=&quot;00CA37CB&quot;/&gt;&lt;wsp:rsid wsp:val=&quot;00CA4017&quot;/&gt;&lt;wsp:rsid wsp:val=&quot;00CA4726&quot;/&gt;&lt;wsp:rsid wsp:val=&quot;00CA4D58&quot;/&gt;&lt;wsp:rsid wsp:val=&quot;00CA689C&quot;/&gt;&lt;wsp:rsid wsp:val=&quot;00CA7F76&quot;/&gt;&lt;wsp:rsid wsp:val=&quot;00CB04DA&quot;/&gt;&lt;wsp:rsid wsp:val=&quot;00CB05D4&quot;/&gt;&lt;wsp:rsid wsp:val=&quot;00CB0DC0&quot;/&gt;&lt;wsp:rsid wsp:val=&quot;00CB0F72&quot;/&gt;&lt;wsp:rsid wsp:val=&quot;00CB1D6A&quot;/&gt;&lt;wsp:rsid wsp:val=&quot;00CB1E94&quot;/&gt;&lt;wsp:rsid wsp:val=&quot;00CB2F79&quot;/&gt;&lt;wsp:rsid wsp:val=&quot;00CB3316&quot;/&gt;&lt;wsp:rsid wsp:val=&quot;00CB3D81&quot;/&gt;&lt;wsp:rsid wsp:val=&quot;00CB415A&quot;/&gt;&lt;wsp:rsid wsp:val=&quot;00CB43D5&quot;/&gt;&lt;wsp:rsid wsp:val=&quot;00CB4C8C&quot;/&gt;&lt;wsp:rsid wsp:val=&quot;00CB57A5&quot;/&gt;&lt;wsp:rsid wsp:val=&quot;00CB61E0&quot;/&gt;&lt;wsp:rsid wsp:val=&quot;00CB63AB&quot;/&gt;&lt;wsp:rsid wsp:val=&quot;00CC10E4&quot;/&gt;&lt;wsp:rsid wsp:val=&quot;00CC1253&quot;/&gt;&lt;wsp:rsid wsp:val=&quot;00CC1A0D&quot;/&gt;&lt;wsp:rsid wsp:val=&quot;00CC292D&quot;/&gt;&lt;wsp:rsid wsp:val=&quot;00CC3B0D&quot;/&gt;&lt;wsp:rsid wsp:val=&quot;00CC40B1&quot;/&gt;&lt;wsp:rsid wsp:val=&quot;00CC4F5B&quot;/&gt;&lt;wsp:rsid wsp:val=&quot;00CC5865&quot;/&gt;&lt;wsp:rsid wsp:val=&quot;00CC6B9F&quot;/&gt;&lt;wsp:rsid wsp:val=&quot;00CC7477&quot;/&gt;&lt;wsp:rsid wsp:val=&quot;00CC76F9&quot;/&gt;&lt;wsp:rsid wsp:val=&quot;00CC792D&quot;/&gt;&lt;wsp:rsid wsp:val=&quot;00CC7A58&quot;/&gt;&lt;wsp:rsid wsp:val=&quot;00CC7B25&quot;/&gt;&lt;wsp:rsid wsp:val=&quot;00CD066B&quot;/&gt;&lt;wsp:rsid wsp:val=&quot;00CD0DD9&quot;/&gt;&lt;wsp:rsid wsp:val=&quot;00CD1407&quot;/&gt;&lt;wsp:rsid wsp:val=&quot;00CD1EA1&quot;/&gt;&lt;wsp:rsid wsp:val=&quot;00CD23B1&quot;/&gt;&lt;wsp:rsid wsp:val=&quot;00CD2D35&quot;/&gt;&lt;wsp:rsid wsp:val=&quot;00CD3744&quot;/&gt;&lt;wsp:rsid wsp:val=&quot;00CD3967&quot;/&gt;&lt;wsp:rsid wsp:val=&quot;00CD3983&quot;/&gt;&lt;wsp:rsid wsp:val=&quot;00CD3C69&quot;/&gt;&lt;wsp:rsid wsp:val=&quot;00CD3E80&quot;/&gt;&lt;wsp:rsid wsp:val=&quot;00CD429D&quot;/&gt;&lt;wsp:rsid wsp:val=&quot;00CD46E2&quot;/&gt;&lt;wsp:rsid wsp:val=&quot;00CD558E&quot;/&gt;&lt;wsp:rsid wsp:val=&quot;00CD65F7&quot;/&gt;&lt;wsp:rsid wsp:val=&quot;00CD75C5&quot;/&gt;&lt;wsp:rsid wsp:val=&quot;00CD7BA3&quot;/&gt;&lt;wsp:rsid wsp:val=&quot;00CD7BBC&quot;/&gt;&lt;wsp:rsid wsp:val=&quot;00CE074C&quot;/&gt;&lt;wsp:rsid wsp:val=&quot;00CE0CD0&quot;/&gt;&lt;wsp:rsid wsp:val=&quot;00CE1962&quot;/&gt;&lt;wsp:rsid wsp:val=&quot;00CE1BF4&quot;/&gt;&lt;wsp:rsid wsp:val=&quot;00CE20E4&quot;/&gt;&lt;wsp:rsid wsp:val=&quot;00CE298C&quot;/&gt;&lt;wsp:rsid wsp:val=&quot;00CE3155&quot;/&gt;&lt;wsp:rsid wsp:val=&quot;00CE333C&quot;/&gt;&lt;wsp:rsid wsp:val=&quot;00CE357D&quot;/&gt;&lt;wsp:rsid wsp:val=&quot;00CE37CD&quot;/&gt;&lt;wsp:rsid wsp:val=&quot;00CE4530&quot;/&gt;&lt;wsp:rsid wsp:val=&quot;00CE4567&quot;/&gt;&lt;wsp:rsid wsp:val=&quot;00CE4D39&quot;/&gt;&lt;wsp:rsid wsp:val=&quot;00CE4D78&quot;/&gt;&lt;wsp:rsid wsp:val=&quot;00CE5A2D&quot;/&gt;&lt;wsp:rsid wsp:val=&quot;00CE6144&quot;/&gt;&lt;wsp:rsid wsp:val=&quot;00CE700C&quot;/&gt;&lt;wsp:rsid wsp:val=&quot;00CE7019&quot;/&gt;&lt;wsp:rsid wsp:val=&quot;00CF02D3&quot;/&gt;&lt;wsp:rsid wsp:val=&quot;00CF0A8F&quot;/&gt;&lt;wsp:rsid wsp:val=&quot;00CF0D3A&quot;/&gt;&lt;wsp:rsid wsp:val=&quot;00CF169C&quot;/&gt;&lt;wsp:rsid wsp:val=&quot;00CF226F&quot;/&gt;&lt;wsp:rsid wsp:val=&quot;00CF277A&quot;/&gt;&lt;wsp:rsid wsp:val=&quot;00CF371C&quot;/&gt;&lt;wsp:rsid wsp:val=&quot;00CF4BAA&quot;/&gt;&lt;wsp:rsid wsp:val=&quot;00CF557F&quot;/&gt;&lt;wsp:rsid wsp:val=&quot;00CF5A76&quot;/&gt;&lt;wsp:rsid wsp:val=&quot;00CF5B66&quot;/&gt;&lt;wsp:rsid wsp:val=&quot;00D001A7&quot;/&gt;&lt;wsp:rsid wsp:val=&quot;00D0062C&quot;/&gt;&lt;wsp:rsid wsp:val=&quot;00D0076C&quot;/&gt;&lt;wsp:rsid wsp:val=&quot;00D00D0B&quot;/&gt;&lt;wsp:rsid wsp:val=&quot;00D01494&quot;/&gt;&lt;wsp:rsid wsp:val=&quot;00D0168A&quot;/&gt;&lt;wsp:rsid wsp:val=&quot;00D0170B&quot;/&gt;&lt;wsp:rsid wsp:val=&quot;00D01D03&quot;/&gt;&lt;wsp:rsid wsp:val=&quot;00D024D7&quot;/&gt;&lt;wsp:rsid wsp:val=&quot;00D02525&quot;/&gt;&lt;wsp:rsid wsp:val=&quot;00D02764&quot;/&gt;&lt;wsp:rsid wsp:val=&quot;00D02A82&quot;/&gt;&lt;wsp:rsid wsp:val=&quot;00D02ED6&quot;/&gt;&lt;wsp:rsid wsp:val=&quot;00D038C4&quot;/&gt;&lt;wsp:rsid wsp:val=&quot;00D03967&quot;/&gt;&lt;wsp:rsid wsp:val=&quot;00D03B7F&quot;/&gt;&lt;wsp:rsid wsp:val=&quot;00D04B69&quot;/&gt;&lt;wsp:rsid wsp:val=&quot;00D058C2&quot;/&gt;&lt;wsp:rsid wsp:val=&quot;00D05E43&quot;/&gt;&lt;wsp:rsid wsp:val=&quot;00D10E6F&quot;/&gt;&lt;wsp:rsid wsp:val=&quot;00D11317&quot;/&gt;&lt;wsp:rsid wsp:val=&quot;00D12964&quot;/&gt;&lt;wsp:rsid wsp:val=&quot;00D13232&quot;/&gt;&lt;wsp:rsid wsp:val=&quot;00D1361A&quot;/&gt;&lt;wsp:rsid wsp:val=&quot;00D13EF0&quot;/&gt;&lt;wsp:rsid wsp:val=&quot;00D1688F&quot;/&gt;&lt;wsp:rsid wsp:val=&quot;00D16A5D&quot;/&gt;&lt;wsp:rsid wsp:val=&quot;00D16E8C&quot;/&gt;&lt;wsp:rsid wsp:val=&quot;00D16F64&quot;/&gt;&lt;wsp:rsid wsp:val=&quot;00D16FCD&quot;/&gt;&lt;wsp:rsid wsp:val=&quot;00D20980&quot;/&gt;&lt;wsp:rsid wsp:val=&quot;00D22356&quot;/&gt;&lt;wsp:rsid wsp:val=&quot;00D22460&quot;/&gt;&lt;wsp:rsid wsp:val=&quot;00D22901&quot;/&gt;&lt;wsp:rsid wsp:val=&quot;00D22C8E&quot;/&gt;&lt;wsp:rsid wsp:val=&quot;00D230CA&quot;/&gt;&lt;wsp:rsid wsp:val=&quot;00D23432&quot;/&gt;&lt;wsp:rsid wsp:val=&quot;00D263F2&quot;/&gt;&lt;wsp:rsid wsp:val=&quot;00D2720A&quot;/&gt;&lt;wsp:rsid wsp:val=&quot;00D276D0&quot;/&gt;&lt;wsp:rsid wsp:val=&quot;00D30675&quot;/&gt;&lt;wsp:rsid wsp:val=&quot;00D30D0D&quot;/&gt;&lt;wsp:rsid wsp:val=&quot;00D314A6&quot;/&gt;&lt;wsp:rsid wsp:val=&quot;00D31E56&quot;/&gt;&lt;wsp:rsid wsp:val=&quot;00D3309B&quot;/&gt;&lt;wsp:rsid wsp:val=&quot;00D33260&quot;/&gt;&lt;wsp:rsid wsp:val=&quot;00D34D57&quot;/&gt;&lt;wsp:rsid wsp:val=&quot;00D35266&quot;/&gt;&lt;wsp:rsid wsp:val=&quot;00D374EA&quot;/&gt;&lt;wsp:rsid wsp:val=&quot;00D37DA5&quot;/&gt;&lt;wsp:rsid wsp:val=&quot;00D400E3&quot;/&gt;&lt;wsp:rsid wsp:val=&quot;00D4035A&quot;/&gt;&lt;wsp:rsid wsp:val=&quot;00D40368&quot;/&gt;&lt;wsp:rsid wsp:val=&quot;00D40393&quot;/&gt;&lt;wsp:rsid wsp:val=&quot;00D4099B&quot;/&gt;&lt;wsp:rsid wsp:val=&quot;00D40A58&quot;/&gt;&lt;wsp:rsid wsp:val=&quot;00D42795&quot;/&gt;&lt;wsp:rsid wsp:val=&quot;00D4338D&quot;/&gt;&lt;wsp:rsid wsp:val=&quot;00D44344&quot;/&gt;&lt;wsp:rsid wsp:val=&quot;00D44EE3&quot;/&gt;&lt;wsp:rsid wsp:val=&quot;00D45336&quot;/&gt;&lt;wsp:rsid wsp:val=&quot;00D453A8&quot;/&gt;&lt;wsp:rsid wsp:val=&quot;00D45817&quot;/&gt;&lt;wsp:rsid wsp:val=&quot;00D45BD7&quot;/&gt;&lt;wsp:rsid wsp:val=&quot;00D466EF&quot;/&gt;&lt;wsp:rsid wsp:val=&quot;00D46F16&quot;/&gt;&lt;wsp:rsid wsp:val=&quot;00D46F6B&quot;/&gt;&lt;wsp:rsid wsp:val=&quot;00D47064&quot;/&gt;&lt;wsp:rsid wsp:val=&quot;00D471CE&quot;/&gt;&lt;wsp:rsid wsp:val=&quot;00D47B57&quot;/&gt;&lt;wsp:rsid wsp:val=&quot;00D50179&quot;/&gt;&lt;wsp:rsid wsp:val=&quot;00D50AA4&quot;/&gt;&lt;wsp:rsid wsp:val=&quot;00D51B6B&quot;/&gt;&lt;wsp:rsid wsp:val=&quot;00D526B8&quot;/&gt;&lt;wsp:rsid wsp:val=&quot;00D52760&quot;/&gt;&lt;wsp:rsid wsp:val=&quot;00D52B1C&quot;/&gt;&lt;wsp:rsid wsp:val=&quot;00D52FE1&quot;/&gt;&lt;wsp:rsid wsp:val=&quot;00D537FA&quot;/&gt;&lt;wsp:rsid wsp:val=&quot;00D5403E&quot;/&gt;&lt;wsp:rsid wsp:val=&quot;00D54EBD&quot;/&gt;&lt;wsp:rsid wsp:val=&quot;00D5547D&quot;/&gt;&lt;wsp:rsid wsp:val=&quot;00D55925&quot;/&gt;&lt;wsp:rsid wsp:val=&quot;00D56106&quot;/&gt;&lt;wsp:rsid wsp:val=&quot;00D56F74&quot;/&gt;&lt;wsp:rsid wsp:val=&quot;00D576E8&quot;/&gt;&lt;wsp:rsid wsp:val=&quot;00D576F4&quot;/&gt;&lt;wsp:rsid wsp:val=&quot;00D577F9&quot;/&gt;&lt;wsp:rsid wsp:val=&quot;00D60006&quot;/&gt;&lt;wsp:rsid wsp:val=&quot;00D60D48&quot;/&gt;&lt;wsp:rsid wsp:val=&quot;00D60FB5&quot;/&gt;&lt;wsp:rsid wsp:val=&quot;00D611C6&quot;/&gt;&lt;wsp:rsid wsp:val=&quot;00D6176A&quot;/&gt;&lt;wsp:rsid wsp:val=&quot;00D61C85&quot;/&gt;&lt;wsp:rsid wsp:val=&quot;00D62D43&quot;/&gt;&lt;wsp:rsid wsp:val=&quot;00D63259&quot;/&gt;&lt;wsp:rsid wsp:val=&quot;00D638A0&quot;/&gt;&lt;wsp:rsid wsp:val=&quot;00D661BA&quot;/&gt;&lt;wsp:rsid wsp:val=&quot;00D70394&quot;/&gt;&lt;wsp:rsid wsp:val=&quot;00D70E66&quot;/&gt;&lt;wsp:rsid wsp:val=&quot;00D714F8&quot;/&gt;&lt;wsp:rsid wsp:val=&quot;00D71AEA&quot;/&gt;&lt;wsp:rsid wsp:val=&quot;00D723BF&quot;/&gt;&lt;wsp:rsid wsp:val=&quot;00D72E25&quot;/&gt;&lt;wsp:rsid wsp:val=&quot;00D72EAA&quot;/&gt;&lt;wsp:rsid wsp:val=&quot;00D72F23&quot;/&gt;&lt;wsp:rsid wsp:val=&quot;00D7397D&quot;/&gt;&lt;wsp:rsid wsp:val=&quot;00D73E16&quot;/&gt;&lt;wsp:rsid wsp:val=&quot;00D74116&quot;/&gt;&lt;wsp:rsid wsp:val=&quot;00D75B3D&quot;/&gt;&lt;wsp:rsid wsp:val=&quot;00D778CA&quot;/&gt;&lt;wsp:rsid wsp:val=&quot;00D77FB3&quot;/&gt;&lt;wsp:rsid wsp:val=&quot;00D80412&quot;/&gt;&lt;wsp:rsid wsp:val=&quot;00D80D99&quot;/&gt;&lt;wsp:rsid wsp:val=&quot;00D828B9&quot;/&gt;&lt;wsp:rsid wsp:val=&quot;00D8293F&quot;/&gt;&lt;wsp:rsid wsp:val=&quot;00D829DF&quot;/&gt;&lt;wsp:rsid wsp:val=&quot;00D82EDF&quot;/&gt;&lt;wsp:rsid wsp:val=&quot;00D83390&quot;/&gt;&lt;wsp:rsid wsp:val=&quot;00D835EA&quot;/&gt;&lt;wsp:rsid wsp:val=&quot;00D83665&quot;/&gt;&lt;wsp:rsid wsp:val=&quot;00D8388E&quot;/&gt;&lt;wsp:rsid wsp:val=&quot;00D83946&quot;/&gt;&lt;wsp:rsid wsp:val=&quot;00D8397D&quot;/&gt;&lt;wsp:rsid wsp:val=&quot;00D83B36&quot;/&gt;&lt;wsp:rsid wsp:val=&quot;00D843FB&quot;/&gt;&lt;wsp:rsid wsp:val=&quot;00D844AF&quot;/&gt;&lt;wsp:rsid wsp:val=&quot;00D85C1C&quot;/&gt;&lt;wsp:rsid wsp:val=&quot;00D9049E&quot;/&gt;&lt;wsp:rsid wsp:val=&quot;00D90F56&quot;/&gt;&lt;wsp:rsid wsp:val=&quot;00D91041&quot;/&gt;&lt;wsp:rsid wsp:val=&quot;00D9183B&quot;/&gt;&lt;wsp:rsid wsp:val=&quot;00D919DD&quot;/&gt;&lt;wsp:rsid wsp:val=&quot;00D92D01&quot;/&gt;&lt;wsp:rsid wsp:val=&quot;00D931D4&quot;/&gt;&lt;wsp:rsid wsp:val=&quot;00D9404E&quot;/&gt;&lt;wsp:rsid wsp:val=&quot;00D94062&quot;/&gt;&lt;wsp:rsid wsp:val=&quot;00D9481C&quot;/&gt;&lt;wsp:rsid wsp:val=&quot;00D9491A&quot;/&gt;&lt;wsp:rsid wsp:val=&quot;00D94953&quot;/&gt;&lt;wsp:rsid wsp:val=&quot;00D94E8A&quot;/&gt;&lt;wsp:rsid wsp:val=&quot;00D9503C&quot;/&gt;&lt;wsp:rsid wsp:val=&quot;00D95315&quot;/&gt;&lt;wsp:rsid wsp:val=&quot;00D9542A&quot;/&gt;&lt;wsp:rsid wsp:val=&quot;00D95897&quot;/&gt;&lt;wsp:rsid wsp:val=&quot;00D958C7&quot;/&gt;&lt;wsp:rsid wsp:val=&quot;00D95916&quot;/&gt;&lt;wsp:rsid wsp:val=&quot;00D95D9A&quot;/&gt;&lt;wsp:rsid wsp:val=&quot;00D961EC&quot;/&gt;&lt;wsp:rsid wsp:val=&quot;00D967E9&quot;/&gt;&lt;wsp:rsid wsp:val=&quot;00D97D31&quot;/&gt;&lt;wsp:rsid wsp:val=&quot;00DA062A&quot;/&gt;&lt;wsp:rsid wsp:val=&quot;00DA0867&quot;/&gt;&lt;wsp:rsid wsp:val=&quot;00DA0C46&quot;/&gt;&lt;wsp:rsid wsp:val=&quot;00DA1240&quot;/&gt;&lt;wsp:rsid wsp:val=&quot;00DA1534&quot;/&gt;&lt;wsp:rsid wsp:val=&quot;00DA18D8&quot;/&gt;&lt;wsp:rsid wsp:val=&quot;00DA4FC9&quot;/&gt;&lt;wsp:rsid wsp:val=&quot;00DA537D&quot;/&gt;&lt;wsp:rsid wsp:val=&quot;00DA55BE&quot;/&gt;&lt;wsp:rsid wsp:val=&quot;00DA55DE&quot;/&gt;&lt;wsp:rsid wsp:val=&quot;00DA60EB&quot;/&gt;&lt;wsp:rsid wsp:val=&quot;00DA616A&quot;/&gt;&lt;wsp:rsid wsp:val=&quot;00DA790C&quot;/&gt;&lt;wsp:rsid wsp:val=&quot;00DB1099&quot;/&gt;&lt;wsp:rsid wsp:val=&quot;00DB133A&quot;/&gt;&lt;wsp:rsid wsp:val=&quot;00DB2606&quot;/&gt;&lt;wsp:rsid wsp:val=&quot;00DB37B8&quot;/&gt;&lt;wsp:rsid wsp:val=&quot;00DB40A1&quot;/&gt;&lt;wsp:rsid wsp:val=&quot;00DB40ED&quot;/&gt;&lt;wsp:rsid wsp:val=&quot;00DB417F&quot;/&gt;&lt;wsp:rsid wsp:val=&quot;00DB5928&quot;/&gt;&lt;wsp:rsid wsp:val=&quot;00DB609F&quot;/&gt;&lt;wsp:rsid wsp:val=&quot;00DB6C58&quot;/&gt;&lt;wsp:rsid wsp:val=&quot;00DB7394&quot;/&gt;&lt;wsp:rsid wsp:val=&quot;00DB73E2&quot;/&gt;&lt;wsp:rsid wsp:val=&quot;00DC0C0F&quot;/&gt;&lt;wsp:rsid wsp:val=&quot;00DC133B&quot;/&gt;&lt;wsp:rsid wsp:val=&quot;00DC183B&quot;/&gt;&lt;wsp:rsid wsp:val=&quot;00DC1995&quot;/&gt;&lt;wsp:rsid wsp:val=&quot;00DC1B34&quot;/&gt;&lt;wsp:rsid wsp:val=&quot;00DC1BA3&quot;/&gt;&lt;wsp:rsid wsp:val=&quot;00DC21DB&quot;/&gt;&lt;wsp:rsid wsp:val=&quot;00DC465B&quot;/&gt;&lt;wsp:rsid wsp:val=&quot;00DC47A0&quot;/&gt;&lt;wsp:rsid wsp:val=&quot;00DC4E6B&quot;/&gt;&lt;wsp:rsid wsp:val=&quot;00DC5D82&quot;/&gt;&lt;wsp:rsid wsp:val=&quot;00DC6FD2&quot;/&gt;&lt;wsp:rsid wsp:val=&quot;00DD01AF&quot;/&gt;&lt;wsp:rsid wsp:val=&quot;00DD0D90&quot;/&gt;&lt;wsp:rsid wsp:val=&quot;00DD111C&quot;/&gt;&lt;wsp:rsid wsp:val=&quot;00DD15F3&quot;/&gt;&lt;wsp:rsid wsp:val=&quot;00DD216D&quot;/&gt;&lt;wsp:rsid wsp:val=&quot;00DD2211&quot;/&gt;&lt;wsp:rsid wsp:val=&quot;00DD2461&quot;/&gt;&lt;wsp:rsid wsp:val=&quot;00DD30DA&quot;/&gt;&lt;wsp:rsid wsp:val=&quot;00DD3F15&quot;/&gt;&lt;wsp:rsid wsp:val=&quot;00DD468B&quot;/&gt;&lt;wsp:rsid wsp:val=&quot;00DD54EA&quot;/&gt;&lt;wsp:rsid wsp:val=&quot;00DD66FA&quot;/&gt;&lt;wsp:rsid wsp:val=&quot;00DD712E&quot;/&gt;&lt;wsp:rsid wsp:val=&quot;00DD73EF&quot;/&gt;&lt;wsp:rsid wsp:val=&quot;00DD7C67&quot;/&gt;&lt;wsp:rsid wsp:val=&quot;00DE04D2&quot;/&gt;&lt;wsp:rsid wsp:val=&quot;00DE203D&quot;/&gt;&lt;wsp:rsid wsp:val=&quot;00DE22A7&quot;/&gt;&lt;wsp:rsid wsp:val=&quot;00DE23E8&quot;/&gt;&lt;wsp:rsid wsp:val=&quot;00DE3FFB&quot;/&gt;&lt;wsp:rsid wsp:val=&quot;00DE57B9&quot;/&gt;&lt;wsp:rsid wsp:val=&quot;00DE596A&quot;/&gt;&lt;wsp:rsid wsp:val=&quot;00DE6E50&quot;/&gt;&lt;wsp:rsid wsp:val=&quot;00DE7A4F&quot;/&gt;&lt;wsp:rsid wsp:val=&quot;00DF0CCC&quot;/&gt;&lt;wsp:rsid wsp:val=&quot;00DF0D5A&quot;/&gt;&lt;wsp:rsid wsp:val=&quot;00DF2926&quot;/&gt;&lt;wsp:rsid wsp:val=&quot;00DF2DD6&quot;/&gt;&lt;wsp:rsid wsp:val=&quot;00DF32B1&quot;/&gt;&lt;wsp:rsid wsp:val=&quot;00DF3442&quot;/&gt;&lt;wsp:rsid wsp:val=&quot;00DF352E&quot;/&gt;&lt;wsp:rsid wsp:val=&quot;00DF3A60&quot;/&gt;&lt;wsp:rsid wsp:val=&quot;00DF3FEA&quot;/&gt;&lt;wsp:rsid wsp:val=&quot;00DF4203&quot;/&gt;&lt;wsp:rsid wsp:val=&quot;00DF59D0&quot;/&gt;&lt;wsp:rsid wsp:val=&quot;00DF5A3D&quot;/&gt;&lt;wsp:rsid wsp:val=&quot;00DF6CA5&quot;/&gt;&lt;wsp:rsid wsp:val=&quot;00DF6F95&quot;/&gt;&lt;wsp:rsid wsp:val=&quot;00DF7B8B&quot;/&gt;&lt;wsp:rsid wsp:val=&quot;00E0128B&quot;/&gt;&lt;wsp:rsid wsp:val=&quot;00E016D6&quot;/&gt;&lt;wsp:rsid wsp:val=&quot;00E02106&quot;/&gt;&lt;wsp:rsid wsp:val=&quot;00E021C7&quot;/&gt;&lt;wsp:rsid wsp:val=&quot;00E02988&quot;/&gt;&lt;wsp:rsid wsp:val=&quot;00E033E3&quot;/&gt;&lt;wsp:rsid wsp:val=&quot;00E035D8&quot;/&gt;&lt;wsp:rsid wsp:val=&quot;00E040AE&quot;/&gt;&lt;wsp:rsid wsp:val=&quot;00E05276&quot;/&gt;&lt;wsp:rsid wsp:val=&quot;00E05820&quot;/&gt;&lt;wsp:rsid wsp:val=&quot;00E06302&quot;/&gt;&lt;wsp:rsid wsp:val=&quot;00E0784C&quot;/&gt;&lt;wsp:rsid wsp:val=&quot;00E07A17&quot;/&gt;&lt;wsp:rsid wsp:val=&quot;00E07B4D&quot;/&gt;&lt;wsp:rsid wsp:val=&quot;00E1070A&quot;/&gt;&lt;wsp:rsid wsp:val=&quot;00E1108C&quot;/&gt;&lt;wsp:rsid wsp:val=&quot;00E11514&quot;/&gt;&lt;wsp:rsid wsp:val=&quot;00E11DA3&quot;/&gt;&lt;wsp:rsid wsp:val=&quot;00E11F38&quot;/&gt;&lt;wsp:rsid wsp:val=&quot;00E120D8&quot;/&gt;&lt;wsp:rsid wsp:val=&quot;00E12245&quot;/&gt;&lt;wsp:rsid wsp:val=&quot;00E13F63&quot;/&gt;&lt;wsp:rsid wsp:val=&quot;00E15CA1&quot;/&gt;&lt;wsp:rsid wsp:val=&quot;00E163BC&quot;/&gt;&lt;wsp:rsid wsp:val=&quot;00E17813&quot;/&gt;&lt;wsp:rsid wsp:val=&quot;00E17997&quot;/&gt;&lt;wsp:rsid wsp:val=&quot;00E200A3&quot;/&gt;&lt;wsp:rsid wsp:val=&quot;00E22DE6&quot;/&gt;&lt;wsp:rsid wsp:val=&quot;00E235BD&quot;/&gt;&lt;wsp:rsid wsp:val=&quot;00E248F1&quot;/&gt;&lt;wsp:rsid wsp:val=&quot;00E25760&quot;/&gt;&lt;wsp:rsid wsp:val=&quot;00E2752A&quot;/&gt;&lt;wsp:rsid wsp:val=&quot;00E308B6&quot;/&gt;&lt;wsp:rsid wsp:val=&quot;00E31EB3&quot;/&gt;&lt;wsp:rsid wsp:val=&quot;00E35486&quot;/&gt;&lt;wsp:rsid wsp:val=&quot;00E35709&quot;/&gt;&lt;wsp:rsid wsp:val=&quot;00E35977&quot;/&gt;&lt;wsp:rsid wsp:val=&quot;00E35AF9&quot;/&gt;&lt;wsp:rsid wsp:val=&quot;00E364AA&quot;/&gt;&lt;wsp:rsid wsp:val=&quot;00E36A70&quot;/&gt;&lt;wsp:rsid wsp:val=&quot;00E40B56&quot;/&gt;&lt;wsp:rsid wsp:val=&quot;00E40E76&quot;/&gt;&lt;wsp:rsid wsp:val=&quot;00E41218&quot;/&gt;&lt;wsp:rsid wsp:val=&quot;00E41AE3&quot;/&gt;&lt;wsp:rsid wsp:val=&quot;00E42B93&quot;/&gt;&lt;wsp:rsid wsp:val=&quot;00E4354E&quot;/&gt;&lt;wsp:rsid wsp:val=&quot;00E43B38&quot;/&gt;&lt;wsp:rsid wsp:val=&quot;00E442DF&quot;/&gt;&lt;wsp:rsid wsp:val=&quot;00E448A4&quot;/&gt;&lt;wsp:rsid wsp:val=&quot;00E44CFD&quot;/&gt;&lt;wsp:rsid wsp:val=&quot;00E44ED1&quot;/&gt;&lt;wsp:rsid wsp:val=&quot;00E454A1&quot;/&gt;&lt;wsp:rsid wsp:val=&quot;00E45AF7&quot;/&gt;&lt;wsp:rsid wsp:val=&quot;00E45D50&quot;/&gt;&lt;wsp:rsid wsp:val=&quot;00E476AE&quot;/&gt;&lt;wsp:rsid wsp:val=&quot;00E50065&quot;/&gt;&lt;wsp:rsid wsp:val=&quot;00E5167E&quot;/&gt;&lt;wsp:rsid wsp:val=&quot;00E5253F&quot;/&gt;&lt;wsp:rsid wsp:val=&quot;00E53210&quot;/&gt;&lt;wsp:rsid wsp:val=&quot;00E53A55&quot;/&gt;&lt;wsp:rsid wsp:val=&quot;00E53BC8&quot;/&gt;&lt;wsp:rsid wsp:val=&quot;00E53CDF&quot;/&gt;&lt;wsp:rsid wsp:val=&quot;00E54AD8&quot;/&gt;&lt;wsp:rsid wsp:val=&quot;00E54B6F&quot;/&gt;&lt;wsp:rsid wsp:val=&quot;00E57579&quot;/&gt;&lt;wsp:rsid wsp:val=&quot;00E57654&quot;/&gt;&lt;wsp:rsid wsp:val=&quot;00E57FFD&quot;/&gt;&lt;wsp:rsid wsp:val=&quot;00E60000&quot;/&gt;&lt;wsp:rsid wsp:val=&quot;00E60083&quot;/&gt;&lt;wsp:rsid wsp:val=&quot;00E6122E&quot;/&gt;&lt;wsp:rsid wsp:val=&quot;00E61614&quot;/&gt;&lt;wsp:rsid wsp:val=&quot;00E61E35&quot;/&gt;&lt;wsp:rsid wsp:val=&quot;00E61FE5&quot;/&gt;&lt;wsp:rsid wsp:val=&quot;00E621C6&quot;/&gt;&lt;wsp:rsid wsp:val=&quot;00E63101&quot;/&gt;&lt;wsp:rsid wsp:val=&quot;00E64E17&quot;/&gt;&lt;wsp:rsid wsp:val=&quot;00E6520F&quot;/&gt;&lt;wsp:rsid wsp:val=&quot;00E6521B&quot;/&gt;&lt;wsp:rsid wsp:val=&quot;00E65343&quot;/&gt;&lt;wsp:rsid wsp:val=&quot;00E65460&quot;/&gt;&lt;wsp:rsid wsp:val=&quot;00E656C6&quot;/&gt;&lt;wsp:rsid wsp:val=&quot;00E65763&quot;/&gt;&lt;wsp:rsid wsp:val=&quot;00E65CF3&quot;/&gt;&lt;wsp:rsid wsp:val=&quot;00E66BAC&quot;/&gt;&lt;wsp:rsid wsp:val=&quot;00E66C82&quot;/&gt;&lt;wsp:rsid wsp:val=&quot;00E67798&quot;/&gt;&lt;wsp:rsid wsp:val=&quot;00E67A90&quot;/&gt;&lt;wsp:rsid wsp:val=&quot;00E700A3&quot;/&gt;&lt;wsp:rsid wsp:val=&quot;00E70289&quot;/&gt;&lt;wsp:rsid wsp:val=&quot;00E7035C&quot;/&gt;&lt;wsp:rsid wsp:val=&quot;00E70FE8&quot;/&gt;&lt;wsp:rsid wsp:val=&quot;00E7245C&quot;/&gt;&lt;wsp:rsid wsp:val=&quot;00E72DAC&quot;/&gt;&lt;wsp:rsid wsp:val=&quot;00E76410&quot;/&gt;&lt;wsp:rsid wsp:val=&quot;00E7681B&quot;/&gt;&lt;wsp:rsid wsp:val=&quot;00E76E7D&quot;/&gt;&lt;wsp:rsid wsp:val=&quot;00E77584&quot;/&gt;&lt;wsp:rsid wsp:val=&quot;00E80BFC&quot;/&gt;&lt;wsp:rsid wsp:val=&quot;00E81622&quot;/&gt;&lt;wsp:rsid wsp:val=&quot;00E81F35&quot;/&gt;&lt;wsp:rsid wsp:val=&quot;00E82360&quot;/&gt;&lt;wsp:rsid wsp:val=&quot;00E82A8A&quot;/&gt;&lt;wsp:rsid wsp:val=&quot;00E834F1&quot;/&gt;&lt;wsp:rsid wsp:val=&quot;00E843B3&quot;/&gt;&lt;wsp:rsid wsp:val=&quot;00E84436&quot;/&gt;&lt;wsp:rsid wsp:val=&quot;00E84983&quot;/&gt;&lt;wsp:rsid wsp:val=&quot;00E85CD6&quot;/&gt;&lt;wsp:rsid wsp:val=&quot;00E85F0B&quot;/&gt;&lt;wsp:rsid wsp:val=&quot;00E87037&quot;/&gt;&lt;wsp:rsid wsp:val=&quot;00E8706C&quot;/&gt;&lt;wsp:rsid wsp:val=&quot;00E8794C&quot;/&gt;&lt;wsp:rsid wsp:val=&quot;00E906BE&quot;/&gt;&lt;wsp:rsid wsp:val=&quot;00E90912&quot;/&gt;&lt;wsp:rsid wsp:val=&quot;00E909F9&quot;/&gt;&lt;wsp:rsid wsp:val=&quot;00E90CF5&quot;/&gt;&lt;wsp:rsid wsp:val=&quot;00E920BC&quot;/&gt;&lt;wsp:rsid wsp:val=&quot;00E923A9&quot;/&gt;&lt;wsp:rsid wsp:val=&quot;00E9279A&quot;/&gt;&lt;wsp:rsid wsp:val=&quot;00E9323E&quot;/&gt;&lt;wsp:rsid wsp:val=&quot;00E93BFF&quot;/&gt;&lt;wsp:rsid wsp:val=&quot;00E9455B&quot;/&gt;&lt;wsp:rsid wsp:val=&quot;00E94FF0&quot;/&gt;&lt;wsp:rsid wsp:val=&quot;00E959FD&quot;/&gt;&lt;wsp:rsid wsp:val=&quot;00E95CBC&quot;/&gt;&lt;wsp:rsid wsp:val=&quot;00E95CF6&quot;/&gt;&lt;wsp:rsid wsp:val=&quot;00E96520&quot;/&gt;&lt;wsp:rsid wsp:val=&quot;00E96AA4&quot;/&gt;&lt;wsp:rsid wsp:val=&quot;00E9717F&quot;/&gt;&lt;wsp:rsid wsp:val=&quot;00E97858&quot;/&gt;&lt;wsp:rsid wsp:val=&quot;00E97A59&quot;/&gt;&lt;wsp:rsid wsp:val=&quot;00E97B94&quot;/&gt;&lt;wsp:rsid wsp:val=&quot;00E97E73&quot;/&gt;&lt;wsp:rsid wsp:val=&quot;00EA0924&quot;/&gt;&lt;wsp:rsid wsp:val=&quot;00EA1842&quot;/&gt;&lt;wsp:rsid wsp:val=&quot;00EA1859&quot;/&gt;&lt;wsp:rsid wsp:val=&quot;00EA1909&quot;/&gt;&lt;wsp:rsid wsp:val=&quot;00EA24B2&quot;/&gt;&lt;wsp:rsid wsp:val=&quot;00EA258C&quot;/&gt;&lt;wsp:rsid wsp:val=&quot;00EA35E8&quot;/&gt;&lt;wsp:rsid wsp:val=&quot;00EA3B3C&quot;/&gt;&lt;wsp:rsid wsp:val=&quot;00EA3D3C&quot;/&gt;&lt;wsp:rsid wsp:val=&quot;00EA4457&quot;/&gt;&lt;wsp:rsid wsp:val=&quot;00EA4E51&quot;/&gt;&lt;wsp:rsid wsp:val=&quot;00EA4FDD&quot;/&gt;&lt;wsp:rsid wsp:val=&quot;00EA5BCA&quot;/&gt;&lt;wsp:rsid wsp:val=&quot;00EA6515&quot;/&gt;&lt;wsp:rsid wsp:val=&quot;00EA699D&quot;/&gt;&lt;wsp:rsid wsp:val=&quot;00EA6EE9&quot;/&gt;&lt;wsp:rsid wsp:val=&quot;00EA7412&quot;/&gt;&lt;wsp:rsid wsp:val=&quot;00EA7A8B&quot;/&gt;&lt;wsp:rsid wsp:val=&quot;00EB02F0&quot;/&gt;&lt;wsp:rsid wsp:val=&quot;00EB0CF6&quot;/&gt;&lt;wsp:rsid wsp:val=&quot;00EB309C&quot;/&gt;&lt;wsp:rsid wsp:val=&quot;00EB4E29&quot;/&gt;&lt;wsp:rsid wsp:val=&quot;00EB5B09&quot;/&gt;&lt;wsp:rsid wsp:val=&quot;00EB7D2F&quot;/&gt;&lt;wsp:rsid wsp:val=&quot;00EC0148&quot;/&gt;&lt;wsp:rsid wsp:val=&quot;00EC0832&quot;/&gt;&lt;wsp:rsid wsp:val=&quot;00EC22FC&quot;/&gt;&lt;wsp:rsid wsp:val=&quot;00EC284E&quot;/&gt;&lt;wsp:rsid wsp:val=&quot;00EC2856&quot;/&gt;&lt;wsp:rsid wsp:val=&quot;00EC377A&quot;/&gt;&lt;wsp:rsid wsp:val=&quot;00EC3EA0&quot;/&gt;&lt;wsp:rsid wsp:val=&quot;00EC4160&quot;/&gt;&lt;wsp:rsid wsp:val=&quot;00EC4497&quot;/&gt;&lt;wsp:rsid wsp:val=&quot;00EC4B28&quot;/&gt;&lt;wsp:rsid wsp:val=&quot;00EC55C9&quot;/&gt;&lt;wsp:rsid wsp:val=&quot;00EC5B70&quot;/&gt;&lt;wsp:rsid wsp:val=&quot;00EC5C60&quot;/&gt;&lt;wsp:rsid wsp:val=&quot;00EC6BE6&quot;/&gt;&lt;wsp:rsid wsp:val=&quot;00EC6DE8&quot;/&gt;&lt;wsp:rsid wsp:val=&quot;00EC723A&quot;/&gt;&lt;wsp:rsid wsp:val=&quot;00EC75AF&quot;/&gt;&lt;wsp:rsid wsp:val=&quot;00EC7955&quot;/&gt;&lt;wsp:rsid wsp:val=&quot;00EC7CC3&quot;/&gt;&lt;wsp:rsid wsp:val=&quot;00EC7DF8&quot;/&gt;&lt;wsp:rsid wsp:val=&quot;00ED04B3&quot;/&gt;&lt;wsp:rsid wsp:val=&quot;00ED05A6&quot;/&gt;&lt;wsp:rsid wsp:val=&quot;00ED06BB&quot;/&gt;&lt;wsp:rsid wsp:val=&quot;00ED082B&quot;/&gt;&lt;wsp:rsid wsp:val=&quot;00ED0A72&quot;/&gt;&lt;wsp:rsid wsp:val=&quot;00ED2592&quot;/&gt;&lt;wsp:rsid wsp:val=&quot;00ED39D7&quot;/&gt;&lt;wsp:rsid wsp:val=&quot;00ED4616&quot;/&gt;&lt;wsp:rsid wsp:val=&quot;00ED4CF8&quot;/&gt;&lt;wsp:rsid wsp:val=&quot;00ED6EE1&quot;/&gt;&lt;wsp:rsid wsp:val=&quot;00ED6F51&quot;/&gt;&lt;wsp:rsid wsp:val=&quot;00ED7370&quot;/&gt;&lt;wsp:rsid wsp:val=&quot;00ED7797&quot;/&gt;&lt;wsp:rsid wsp:val=&quot;00ED797C&quot;/&gt;&lt;wsp:rsid wsp:val=&quot;00ED7CE0&quot;/&gt;&lt;wsp:rsid wsp:val=&quot;00ED7F84&quot;/&gt;&lt;wsp:rsid wsp:val=&quot;00EE0F71&quot;/&gt;&lt;wsp:rsid wsp:val=&quot;00EE1507&quot;/&gt;&lt;wsp:rsid wsp:val=&quot;00EE19C8&quot;/&gt;&lt;wsp:rsid wsp:val=&quot;00EE2E8A&quot;/&gt;&lt;wsp:rsid wsp:val=&quot;00EE3460&quot;/&gt;&lt;wsp:rsid wsp:val=&quot;00EE46B4&quot;/&gt;&lt;wsp:rsid wsp:val=&quot;00EE505D&quot;/&gt;&lt;wsp:rsid wsp:val=&quot;00EE5C9A&quot;/&gt;&lt;wsp:rsid wsp:val=&quot;00EE5CA2&quot;/&gt;&lt;wsp:rsid wsp:val=&quot;00EE5D0B&quot;/&gt;&lt;wsp:rsid wsp:val=&quot;00EE5E7D&quot;/&gt;&lt;wsp:rsid wsp:val=&quot;00EE622B&quot;/&gt;&lt;wsp:rsid wsp:val=&quot;00EE6E27&quot;/&gt;&lt;wsp:rsid wsp:val=&quot;00EE7A5A&quot;/&gt;&lt;wsp:rsid wsp:val=&quot;00EE7ACE&quot;/&gt;&lt;wsp:rsid wsp:val=&quot;00EE7CED&quot;/&gt;&lt;wsp:rsid wsp:val=&quot;00EE7FCA&quot;/&gt;&lt;wsp:rsid wsp:val=&quot;00EF0504&quot;/&gt;&lt;wsp:rsid wsp:val=&quot;00EF0BB1&quot;/&gt;&lt;wsp:rsid wsp:val=&quot;00EF2E64&quot;/&gt;&lt;wsp:rsid wsp:val=&quot;00EF30DE&quot;/&gt;&lt;wsp:rsid wsp:val=&quot;00EF42B9&quot;/&gt;&lt;wsp:rsid wsp:val=&quot;00EF4CA0&quot;/&gt;&lt;wsp:rsid wsp:val=&quot;00EF5F25&quot;/&gt;&lt;wsp:rsid wsp:val=&quot;00EF625A&quot;/&gt;&lt;wsp:rsid wsp:val=&quot;00EF6E5A&quot;/&gt;&lt;wsp:rsid wsp:val=&quot;00EF733B&quot;/&gt;&lt;wsp:rsid wsp:val=&quot;00EF7870&quot;/&gt;&lt;wsp:rsid wsp:val=&quot;00EF7B73&quot;/&gt;&lt;wsp:rsid wsp:val=&quot;00F0094A&quot;/&gt;&lt;wsp:rsid wsp:val=&quot;00F00F8B&quot;/&gt;&lt;wsp:rsid wsp:val=&quot;00F01001&quot;/&gt;&lt;wsp:rsid wsp:val=&quot;00F023E7&quot;/&gt;&lt;wsp:rsid wsp:val=&quot;00F02535&quot;/&gt;&lt;wsp:rsid wsp:val=&quot;00F0265D&quot;/&gt;&lt;wsp:rsid wsp:val=&quot;00F0393C&quot;/&gt;&lt;wsp:rsid wsp:val=&quot;00F040AF&quot;/&gt;&lt;wsp:rsid wsp:val=&quot;00F044EC&quot;/&gt;&lt;wsp:rsid wsp:val=&quot;00F0526C&quot;/&gt;&lt;wsp:rsid wsp:val=&quot;00F05949&quot;/&gt;&lt;wsp:rsid wsp:val=&quot;00F05978&quot;/&gt;&lt;wsp:rsid wsp:val=&quot;00F05BCA&quot;/&gt;&lt;wsp:rsid wsp:val=&quot;00F0683F&quot;/&gt;&lt;wsp:rsid wsp:val=&quot;00F07E53&quot;/&gt;&lt;wsp:rsid wsp:val=&quot;00F10256&quot;/&gt;&lt;wsp:rsid wsp:val=&quot;00F105F0&quot;/&gt;&lt;wsp:rsid wsp:val=&quot;00F11518&quot;/&gt;&lt;wsp:rsid wsp:val=&quot;00F11A37&quot;/&gt;&lt;wsp:rsid wsp:val=&quot;00F12309&quot;/&gt;&lt;wsp:rsid wsp:val=&quot;00F1271E&quot;/&gt;&lt;wsp:rsid wsp:val=&quot;00F1442C&quot;/&gt;&lt;wsp:rsid wsp:val=&quot;00F148F1&quot;/&gt;&lt;wsp:rsid wsp:val=&quot;00F14B8A&quot;/&gt;&lt;wsp:rsid wsp:val=&quot;00F15C99&quot;/&gt;&lt;wsp:rsid wsp:val=&quot;00F16227&quot;/&gt;&lt;wsp:rsid wsp:val=&quot;00F17797&quot;/&gt;&lt;wsp:rsid wsp:val=&quot;00F17F53&quot;/&gt;&lt;wsp:rsid wsp:val=&quot;00F20934&quot;/&gt;&lt;wsp:rsid wsp:val=&quot;00F20935&quot;/&gt;&lt;wsp:rsid wsp:val=&quot;00F2139A&quot;/&gt;&lt;wsp:rsid wsp:val=&quot;00F229AB&quot;/&gt;&lt;wsp:rsid wsp:val=&quot;00F22E7D&quot;/&gt;&lt;wsp:rsid wsp:val=&quot;00F23C29&quot;/&gt;&lt;wsp:rsid wsp:val=&quot;00F23E27&quot;/&gt;&lt;wsp:rsid wsp:val=&quot;00F24631&quot;/&gt;&lt;wsp:rsid wsp:val=&quot;00F252D5&quot;/&gt;&lt;wsp:rsid wsp:val=&quot;00F263BB&quot;/&gt;&lt;wsp:rsid wsp:val=&quot;00F273DE&quot;/&gt;&lt;wsp:rsid wsp:val=&quot;00F27AB9&quot;/&gt;&lt;wsp:rsid wsp:val=&quot;00F3026E&quot;/&gt;&lt;wsp:rsid wsp:val=&quot;00F3082B&quot;/&gt;&lt;wsp:rsid wsp:val=&quot;00F31277&quot;/&gt;&lt;wsp:rsid wsp:val=&quot;00F319B4&quot;/&gt;&lt;wsp:rsid wsp:val=&quot;00F31B05&quot;/&gt;&lt;wsp:rsid wsp:val=&quot;00F3239E&quot;/&gt;&lt;wsp:rsid wsp:val=&quot;00F3247C&quot;/&gt;&lt;wsp:rsid wsp:val=&quot;00F32721&quot;/&gt;&lt;wsp:rsid wsp:val=&quot;00F329D9&quot;/&gt;&lt;wsp:rsid wsp:val=&quot;00F32C18&quot;/&gt;&lt;wsp:rsid wsp:val=&quot;00F3307A&quot;/&gt;&lt;wsp:rsid wsp:val=&quot;00F337D8&quot;/&gt;&lt;wsp:rsid wsp:val=&quot;00F33FCE&quot;/&gt;&lt;wsp:rsid wsp:val=&quot;00F34483&quot;/&gt;&lt;wsp:rsid wsp:val=&quot;00F3455F&quot;/&gt;&lt;wsp:rsid wsp:val=&quot;00F3507D&quot;/&gt;&lt;wsp:rsid wsp:val=&quot;00F352A2&quot;/&gt;&lt;wsp:rsid wsp:val=&quot;00F35EBE&quot;/&gt;&lt;wsp:rsid wsp:val=&quot;00F36746&quot;/&gt;&lt;wsp:rsid wsp:val=&quot;00F36915&quot;/&gt;&lt;wsp:rsid wsp:val=&quot;00F36AB9&quot;/&gt;&lt;wsp:rsid wsp:val=&quot;00F37D60&quot;/&gt;&lt;wsp:rsid wsp:val=&quot;00F40423&quot;/&gt;&lt;wsp:rsid wsp:val=&quot;00F407F6&quot;/&gt;&lt;wsp:rsid wsp:val=&quot;00F42956&quot;/&gt;&lt;wsp:rsid wsp:val=&quot;00F42B44&quot;/&gt;&lt;wsp:rsid wsp:val=&quot;00F44200&quot;/&gt;&lt;wsp:rsid wsp:val=&quot;00F46494&quot;/&gt;&lt;wsp:rsid wsp:val=&quot;00F465FD&quot;/&gt;&lt;wsp:rsid wsp:val=&quot;00F46AC3&quot;/&gt;&lt;wsp:rsid wsp:val=&quot;00F46D33&quot;/&gt;&lt;wsp:rsid wsp:val=&quot;00F46E97&quot;/&gt;&lt;wsp:rsid wsp:val=&quot;00F46FB1&quot;/&gt;&lt;wsp:rsid wsp:val=&quot;00F47D75&quot;/&gt;&lt;wsp:rsid wsp:val=&quot;00F50050&quot;/&gt;&lt;wsp:rsid wsp:val=&quot;00F511E6&quot;/&gt;&lt;wsp:rsid wsp:val=&quot;00F5162D&quot;/&gt;&lt;wsp:rsid wsp:val=&quot;00F51853&quot;/&gt;&lt;wsp:rsid wsp:val=&quot;00F51B3E&quot;/&gt;&lt;wsp:rsid wsp:val=&quot;00F51BFC&quot;/&gt;&lt;wsp:rsid wsp:val=&quot;00F5237C&quot;/&gt;&lt;wsp:rsid wsp:val=&quot;00F52483&quot;/&gt;&lt;wsp:rsid wsp:val=&quot;00F5287D&quot;/&gt;&lt;wsp:rsid wsp:val=&quot;00F52B36&quot;/&gt;&lt;wsp:rsid wsp:val=&quot;00F52F07&quot;/&gt;&lt;wsp:rsid wsp:val=&quot;00F52F21&quot;/&gt;&lt;wsp:rsid wsp:val=&quot;00F53495&quot;/&gt;&lt;wsp:rsid wsp:val=&quot;00F536C7&quot;/&gt;&lt;wsp:rsid wsp:val=&quot;00F5375F&quot;/&gt;&lt;wsp:rsid wsp:val=&quot;00F558AB&quot;/&gt;&lt;wsp:rsid wsp:val=&quot;00F55BAC&quot;/&gt;&lt;wsp:rsid wsp:val=&quot;00F55EBE&quot;/&gt;&lt;wsp:rsid wsp:val=&quot;00F56000&quot;/&gt;&lt;wsp:rsid wsp:val=&quot;00F575D8&quot;/&gt;&lt;wsp:rsid wsp:val=&quot;00F577A4&quot;/&gt;&lt;wsp:rsid wsp:val=&quot;00F60285&quot;/&gt;&lt;wsp:rsid wsp:val=&quot;00F60687&quot;/&gt;&lt;wsp:rsid wsp:val=&quot;00F60BBE&quot;/&gt;&lt;wsp:rsid wsp:val=&quot;00F60C40&quot;/&gt;&lt;wsp:rsid wsp:val=&quot;00F60D0C&quot;/&gt;&lt;wsp:rsid wsp:val=&quot;00F611C5&quot;/&gt;&lt;wsp:rsid wsp:val=&quot;00F61D89&quot;/&gt;&lt;wsp:rsid wsp:val=&quot;00F623A2&quot;/&gt;&lt;wsp:rsid wsp:val=&quot;00F628D4&quot;/&gt;&lt;wsp:rsid wsp:val=&quot;00F62916&quot;/&gt;&lt;wsp:rsid wsp:val=&quot;00F65070&quot;/&gt;&lt;wsp:rsid wsp:val=&quot;00F668AF&quot;/&gt;&lt;wsp:rsid wsp:val=&quot;00F6704D&quot;/&gt;&lt;wsp:rsid wsp:val=&quot;00F70679&quot;/&gt;&lt;wsp:rsid wsp:val=&quot;00F709A1&quot;/&gt;&lt;wsp:rsid wsp:val=&quot;00F71453&quot;/&gt;&lt;wsp:rsid wsp:val=&quot;00F7220A&quot;/&gt;&lt;wsp:rsid wsp:val=&quot;00F72335&quot;/&gt;&lt;wsp:rsid wsp:val=&quot;00F726AC&quot;/&gt;&lt;wsp:rsid wsp:val=&quot;00F72E92&quot;/&gt;&lt;wsp:rsid wsp:val=&quot;00F733F7&quot;/&gt;&lt;wsp:rsid wsp:val=&quot;00F740C0&quot;/&gt;&lt;wsp:rsid wsp:val=&quot;00F74122&quot;/&gt;&lt;wsp:rsid wsp:val=&quot;00F752AE&quot;/&gt;&lt;wsp:rsid wsp:val=&quot;00F75424&quot;/&gt;&lt;wsp:rsid wsp:val=&quot;00F76EE1&quot;/&gt;&lt;wsp:rsid wsp:val=&quot;00F76F31&quot;/&gt;&lt;wsp:rsid wsp:val=&quot;00F77290&quot;/&gt;&lt;wsp:rsid wsp:val=&quot;00F77EA6&quot;/&gt;&lt;wsp:rsid wsp:val=&quot;00F8096E&quot;/&gt;&lt;wsp:rsid wsp:val=&quot;00F80C06&quot;/&gt;&lt;wsp:rsid wsp:val=&quot;00F80C8D&quot;/&gt;&lt;wsp:rsid wsp:val=&quot;00F80CF1&quot;/&gt;&lt;wsp:rsid wsp:val=&quot;00F81F1A&quot;/&gt;&lt;wsp:rsid wsp:val=&quot;00F82485&quot;/&gt;&lt;wsp:rsid wsp:val=&quot;00F82863&quot;/&gt;&lt;wsp:rsid wsp:val=&quot;00F8387E&quot;/&gt;&lt;wsp:rsid wsp:val=&quot;00F84EDC&quot;/&gt;&lt;wsp:rsid wsp:val=&quot;00F85F7A&quot;/&gt;&lt;wsp:rsid wsp:val=&quot;00F86511&quot;/&gt;&lt;wsp:rsid wsp:val=&quot;00F86A86&quot;/&gt;&lt;wsp:rsid wsp:val=&quot;00F86ABB&quot;/&gt;&lt;wsp:rsid wsp:val=&quot;00F90BAD&quot;/&gt;&lt;wsp:rsid wsp:val=&quot;00F91583&quot;/&gt;&lt;wsp:rsid wsp:val=&quot;00F91AE1&quot;/&gt;&lt;wsp:rsid wsp:val=&quot;00F92B02&quot;/&gt;&lt;wsp:rsid wsp:val=&quot;00F93828&quot;/&gt;&lt;wsp:rsid wsp:val=&quot;00F93E38&quot;/&gt;&lt;wsp:rsid wsp:val=&quot;00F95940&quot;/&gt;&lt;wsp:rsid wsp:val=&quot;00F95D0C&quot;/&gt;&lt;wsp:rsid wsp:val=&quot;00F96253&quot;/&gt;&lt;wsp:rsid wsp:val=&quot;00F96451&quot;/&gt;&lt;wsp:rsid wsp:val=&quot;00F96789&quot;/&gt;&lt;wsp:rsid wsp:val=&quot;00F96BF9&quot;/&gt;&lt;wsp:rsid wsp:val=&quot;00F96D21&quot;/&gt;&lt;wsp:rsid wsp:val=&quot;00F971F9&quot;/&gt;&lt;wsp:rsid wsp:val=&quot;00F9794D&quot;/&gt;&lt;wsp:rsid wsp:val=&quot;00F97A14&quot;/&gt;&lt;wsp:rsid wsp:val=&quot;00FA01EA&quot;/&gt;&lt;wsp:rsid wsp:val=&quot;00FA042E&quot;/&gt;&lt;wsp:rsid wsp:val=&quot;00FA06E9&quot;/&gt;&lt;wsp:rsid wsp:val=&quot;00FA0781&quot;/&gt;&lt;wsp:rsid wsp:val=&quot;00FA18C4&quot;/&gt;&lt;wsp:rsid wsp:val=&quot;00FA18E0&quot;/&gt;&lt;wsp:rsid wsp:val=&quot;00FA1A68&quot;/&gt;&lt;wsp:rsid wsp:val=&quot;00FA2035&quot;/&gt;&lt;wsp:rsid wsp:val=&quot;00FA2693&quot;/&gt;&lt;wsp:rsid wsp:val=&quot;00FA2D9D&quot;/&gt;&lt;wsp:rsid wsp:val=&quot;00FA3AF2&quot;/&gt;&lt;wsp:rsid wsp:val=&quot;00FA45D4&quot;/&gt;&lt;wsp:rsid wsp:val=&quot;00FA48AC&quot;/&gt;&lt;wsp:rsid wsp:val=&quot;00FA54BD&quot;/&gt;&lt;wsp:rsid wsp:val=&quot;00FA59F6&quot;/&gt;&lt;wsp:rsid wsp:val=&quot;00FA6EF7&quot;/&gt;&lt;wsp:rsid wsp:val=&quot;00FA6FD0&quot;/&gt;&lt;wsp:rsid wsp:val=&quot;00FB13B9&quot;/&gt;&lt;wsp:rsid wsp:val=&quot;00FB2A7F&quot;/&gt;&lt;wsp:rsid wsp:val=&quot;00FB2FC8&quot;/&gt;&lt;wsp:rsid wsp:val=&quot;00FB3471&quot;/&gt;&lt;wsp:rsid wsp:val=&quot;00FB35DE&quot;/&gt;&lt;wsp:rsid wsp:val=&quot;00FB48C2&quot;/&gt;&lt;wsp:rsid wsp:val=&quot;00FB51FE&quot;/&gt;&lt;wsp:rsid wsp:val=&quot;00FB5F87&quot;/&gt;&lt;wsp:rsid wsp:val=&quot;00FB640A&quot;/&gt;&lt;wsp:rsid wsp:val=&quot;00FB6ECC&quot;/&gt;&lt;wsp:rsid wsp:val=&quot;00FC02D0&quot;/&gt;&lt;wsp:rsid wsp:val=&quot;00FC14F2&quot;/&gt;&lt;wsp:rsid wsp:val=&quot;00FC1D18&quot;/&gt;&lt;wsp:rsid wsp:val=&quot;00FC30F5&quot;/&gt;&lt;wsp:rsid wsp:val=&quot;00FC31C5&quot;/&gt;&lt;wsp:rsid wsp:val=&quot;00FC3E04&quot;/&gt;&lt;wsp:rsid wsp:val=&quot;00FC3E5F&quot;/&gt;&lt;wsp:rsid wsp:val=&quot;00FC464D&quot;/&gt;&lt;wsp:rsid wsp:val=&quot;00FC5120&quot;/&gt;&lt;wsp:rsid wsp:val=&quot;00FC5C9F&quot;/&gt;&lt;wsp:rsid wsp:val=&quot;00FC7B09&quot;/&gt;&lt;wsp:rsid wsp:val=&quot;00FC7D13&quot;/&gt;&lt;wsp:rsid wsp:val=&quot;00FD007E&quot;/&gt;&lt;wsp:rsid wsp:val=&quot;00FD092C&quot;/&gt;&lt;wsp:rsid wsp:val=&quot;00FD2526&quot;/&gt;&lt;wsp:rsid wsp:val=&quot;00FD26F1&quot;/&gt;&lt;wsp:rsid wsp:val=&quot;00FD2A0B&quot;/&gt;&lt;wsp:rsid wsp:val=&quot;00FD3EA1&quot;/&gt;&lt;wsp:rsid wsp:val=&quot;00FD4669&quot;/&gt;&lt;wsp:rsid wsp:val=&quot;00FD501D&quot;/&gt;&lt;wsp:rsid wsp:val=&quot;00FD5207&quot;/&gt;&lt;wsp:rsid wsp:val=&quot;00FD5F76&quot;/&gt;&lt;wsp:rsid wsp:val=&quot;00FD6423&quot;/&gt;&lt;wsp:rsid wsp:val=&quot;00FD7373&quot;/&gt;&lt;wsp:rsid wsp:val=&quot;00FD7648&quot;/&gt;&lt;wsp:rsid wsp:val=&quot;00FD7B47&quot;/&gt;&lt;wsp:rsid wsp:val=&quot;00FE02C6&quot;/&gt;&lt;wsp:rsid wsp:val=&quot;00FE05B9&quot;/&gt;&lt;wsp:rsid wsp:val=&quot;00FE0816&quot;/&gt;&lt;wsp:rsid wsp:val=&quot;00FE0A91&quot;/&gt;&lt;wsp:rsid wsp:val=&quot;00FE0B15&quot;/&gt;&lt;wsp:rsid wsp:val=&quot;00FE0B3D&quot;/&gt;&lt;wsp:rsid wsp:val=&quot;00FE1361&quot;/&gt;&lt;wsp:rsid wsp:val=&quot;00FE2A4D&quot;/&gt;&lt;wsp:rsid wsp:val=&quot;00FE2D6A&quot;/&gt;&lt;wsp:rsid wsp:val=&quot;00FE3354&quot;/&gt;&lt;wsp:rsid wsp:val=&quot;00FE4731&quot;/&gt;&lt;wsp:rsid wsp:val=&quot;00FE4ADA&quot;/&gt;&lt;wsp:rsid wsp:val=&quot;00FE51AE&quot;/&gt;&lt;wsp:rsid wsp:val=&quot;00FE529C&quot;/&gt;&lt;wsp:rsid wsp:val=&quot;00FE6653&quot;/&gt;&lt;wsp:rsid wsp:val=&quot;00FE7408&quot;/&gt;&lt;wsp:rsid wsp:val=&quot;00FE75F1&quot;/&gt;&lt;wsp:rsid wsp:val=&quot;00FE75FB&quot;/&gt;&lt;wsp:rsid wsp:val=&quot;00FE79C0&quot;/&gt;&lt;wsp:rsid wsp:val=&quot;00FE7B22&quot;/&gt;&lt;wsp:rsid wsp:val=&quot;00FE7B62&quot;/&gt;&lt;wsp:rsid wsp:val=&quot;00FE7CC3&quot;/&gt;&lt;wsp:rsid wsp:val=&quot;00FF03BF&quot;/&gt;&lt;wsp:rsid wsp:val=&quot;00FF04C2&quot;/&gt;&lt;wsp:rsid wsp:val=&quot;00FF0504&quot;/&gt;&lt;wsp:rsid wsp:val=&quot;00FF0768&quot;/&gt;&lt;wsp:rsid wsp:val=&quot;00FF0C3D&quot;/&gt;&lt;wsp:rsid wsp:val=&quot;00FF0D8F&quot;/&gt;&lt;wsp:rsid wsp:val=&quot;00FF1034&quot;/&gt;&lt;wsp:rsid wsp:val=&quot;00FF10A4&quot;/&gt;&lt;wsp:rsid wsp:val=&quot;00FF16FD&quot;/&gt;&lt;wsp:rsid wsp:val=&quot;00FF190D&quot;/&gt;&lt;wsp:rsid wsp:val=&quot;00FF232C&quot;/&gt;&lt;wsp:rsid wsp:val=&quot;00FF2A97&quot;/&gt;&lt;wsp:rsid wsp:val=&quot;00FF2F41&quot;/&gt;&lt;wsp:rsid wsp:val=&quot;00FF304A&quot;/&gt;&lt;wsp:rsid wsp:val=&quot;00FF3553&quot;/&gt;&lt;wsp:rsid wsp:val=&quot;00FF35F8&quot;/&gt;&lt;wsp:rsid wsp:val=&quot;00FF38B7&quot;/&gt;&lt;wsp:rsid wsp:val=&quot;00FF3D48&quot;/&gt;&lt;wsp:rsid wsp:val=&quot;00FF3D86&quot;/&gt;&lt;wsp:rsid wsp:val=&quot;00FF3F59&quot;/&gt;&lt;wsp:rsid wsp:val=&quot;00FF4C25&quot;/&gt;&lt;wsp:rsid wsp:val=&quot;00FF63C6&quot;/&gt;&lt;wsp:rsid wsp:val=&quot;00FF73F4&quot;/&gt;&lt;wsp:rsid wsp:val=&quot;01E5C56C&quot;/&gt;&lt;wsp:rsid wsp:val=&quot;01F80B2D&quot;/&gt;&lt;wsp:rsid wsp:val=&quot;0281333B&quot;/&gt;&lt;wsp:rsid wsp:val=&quot;029F3295&quot;/&gt;&lt;wsp:rsid wsp:val=&quot;05C2062A&quot;/&gt;&lt;wsp:rsid wsp:val=&quot;068195B3&quot;/&gt;&lt;wsp:rsid wsp:val=&quot;07196C61&quot;/&gt;&lt;wsp:rsid wsp:val=&quot;0756A712&quot;/&gt;&lt;wsp:rsid wsp:val=&quot;07E53A96&quot;/&gt;&lt;wsp:rsid wsp:val=&quot;090C9A11&quot;/&gt;&lt;wsp:rsid wsp:val=&quot;0A612E72&quot;/&gt;&lt;wsp:rsid wsp:val=&quot;0CBF8C6D&quot;/&gt;&lt;wsp:rsid wsp:val=&quot;12CF05C6&quot;/&gt;&lt;wsp:rsid wsp:val=&quot;1588CE59&quot;/&gt;&lt;wsp:rsid wsp:val=&quot;159F8982&quot;/&gt;&lt;wsp:rsid wsp:val=&quot;1607A00B&quot;/&gt;&lt;wsp:rsid wsp:val=&quot;17420A42&quot;/&gt;&lt;wsp:rsid wsp:val=&quot;17E7D90C&quot;/&gt;&lt;wsp:rsid wsp:val=&quot;1A2C81E4&quot;/&gt;&lt;wsp:rsid wsp:val=&quot;1A331C31&quot;/&gt;&lt;wsp:rsid wsp:val=&quot;1A9A7E50&quot;/&gt;&lt;wsp:rsid wsp:val=&quot;1D198F64&quot;/&gt;&lt;wsp:rsid wsp:val=&quot;1E1E6912&quot;/&gt;&lt;wsp:rsid wsp:val=&quot;1F4D4F80&quot;/&gt;&lt;wsp:rsid wsp:val=&quot;243A1201&quot;/&gt;&lt;wsp:rsid wsp:val=&quot;259968F8&quot;/&gt;&lt;wsp:rsid wsp:val=&quot;2627A336&quot;/&gt;&lt;wsp:rsid wsp:val=&quot;280776C6&quot;/&gt;&lt;wsp:rsid wsp:val=&quot;294742ED&quot;/&gt;&lt;wsp:rsid wsp:val=&quot;2B70C80F&quot;/&gt;&lt;wsp:rsid wsp:val=&quot;2C82AB45&quot;/&gt;&lt;wsp:rsid wsp:val=&quot;2DC100B7&quot;/&gt;&lt;wsp:rsid wsp:val=&quot;2E0CE812&quot;/&gt;&lt;wsp:rsid wsp:val=&quot;2E497C60&quot;/&gt;&lt;wsp:rsid wsp:val=&quot;2E72C118&quot;/&gt;&lt;wsp:rsid wsp:val=&quot;2F4224E7&quot;/&gt;&lt;wsp:rsid wsp:val=&quot;2F9F1113&quot;/&gt;&lt;wsp:rsid wsp:val=&quot;30BC33A5&quot;/&gt;&lt;wsp:rsid wsp:val=&quot;312B1A43&quot;/&gt;&lt;wsp:rsid wsp:val=&quot;3312A2CF&quot;/&gt;&lt;wsp:rsid wsp:val=&quot;33322E62&quot;/&gt;&lt;wsp:rsid wsp:val=&quot;33647E21&quot;/&gt;&lt;wsp:rsid wsp:val=&quot;3517A953&quot;/&gt;&lt;wsp:rsid wsp:val=&quot;3642F4A3&quot;/&gt;&lt;wsp:rsid wsp:val=&quot;36F586AB&quot;/&gt;&lt;wsp:rsid wsp:val=&quot;37BE14D6&quot;/&gt;&lt;wsp:rsid wsp:val=&quot;380F9899&quot;/&gt;&lt;wsp:rsid wsp:val=&quot;3BFC024C&quot;/&gt;&lt;wsp:rsid wsp:val=&quot;3F0F7246&quot;/&gt;&lt;wsp:rsid wsp:val=&quot;3FBF3DE3&quot;/&gt;&lt;wsp:rsid wsp:val=&quot;4170483E&quot;/&gt;&lt;wsp:rsid wsp:val=&quot;41FF12A8&quot;/&gt;&lt;wsp:rsid wsp:val=&quot;42279845&quot;/&gt;&lt;wsp:rsid wsp:val=&quot;43FAC95F&quot;/&gt;&lt;wsp:rsid wsp:val=&quot;4ADC2BA6&quot;/&gt;&lt;wsp:rsid wsp:val=&quot;4D31B7BF&quot;/&gt;&lt;wsp:rsid wsp:val=&quot;4FB6D123&quot;/&gt;&lt;wsp:rsid wsp:val=&quot;5027E77E&quot;/&gt;&lt;wsp:rsid wsp:val=&quot;52B56146&quot;/&gt;&lt;wsp:rsid wsp:val=&quot;558310D8&quot;/&gt;&lt;wsp:rsid wsp:val=&quot;577DC09E&quot;/&gt;&lt;wsp:rsid wsp:val=&quot;588E919C&quot;/&gt;&lt;wsp:rsid wsp:val=&quot;58A8A208&quot;/&gt;&lt;wsp:rsid wsp:val=&quot;5A0479C5&quot;/&gt;&lt;wsp:rsid wsp:val=&quot;5AB27120&quot;/&gt;&lt;wsp:rsid wsp:val=&quot;5B3ABC0D&quot;/&gt;&lt;wsp:rsid wsp:val=&quot;61039314&quot;/&gt;&lt;wsp:rsid wsp:val=&quot;63187871&quot;/&gt;&lt;wsp:rsid wsp:val=&quot;66CC48B3&quot;/&gt;&lt;wsp:rsid wsp:val=&quot;66FEAE9D&quot;/&gt;&lt;wsp:rsid wsp:val=&quot;71658EE5&quot;/&gt;&lt;wsp:rsid wsp:val=&quot;717ED343&quot;/&gt;&lt;wsp:rsid wsp:val=&quot;71ECF7AA&quot;/&gt;&lt;wsp:rsid wsp:val=&quot;73F9808B&quot;/&gt;&lt;wsp:rsid wsp:val=&quot;753D6335&quot;/&gt;&lt;wsp:rsid wsp:val=&quot;78743D71&quot;/&gt;&lt;wsp:rsid wsp:val=&quot;7B134332&quot;/&gt;&lt;wsp:rsid wsp:val=&quot;7B1B0406&quot;/&gt;&lt;wsp:rsid wsp:val=&quot;7BE0062B&quot;/&gt;&lt;wsp:rsid wsp:val=&quot;7C873A50&quot;/&gt;&lt;wsp:rsid wsp:val=&quot;7D1FA643&quot;/&gt;&lt;/wsp:rsids&gt;&lt;/w:docPr&gt;&lt;w:body&gt;&lt;wx:sect&gt;&lt;w:p wsp:rsidR=&quot;00000000&quot; wsp:rsidRDefault=&quot;00967D6B&quot; wsp:rsidP=&quot;00967D6B&quot;&gt;&lt;m:oMathPara&gt;&lt;m:oMath&gt;&lt;m:bar&gt;&lt;m:barPr&gt;&lt;m:pos m:val=&quot;top&quot;/&gt;&lt;m:ctrlPr&gt;&lt;w:rPr&gt;&lt;w:rFonts w:ascii=&quot;Cambria Math&quot; w:h-ansi=&quot;Cambria Math&quot;/&gt;&lt;wx:font wx:val=&quot;Cambria Math&quot;/&gt;&lt;w:i/&gt;&lt;/w:rPr&gt;&lt;/m:ctrlPr&gt;&lt;/m:barPr&gt;&lt;m:e&gt;&lt;m:r&gt;&lt;m:rPr&gt;&lt;m:sty m:val=&quot;bi&quot;/&gt;&lt;/m:rPr&gt;&lt;w:rPr&gt;&lt;w:rFonts w:ascii=&quot;Cambria Math&quot; w:h-ansi=&quot;Cambria Math&quot;/&gt;&lt;wx:font wx:val=&quot;Cambria Math&quot;/&gt;&lt;w:b/&gt;&lt;w:b-cs/&gt;&lt;w:i/&gt;&lt;/w:rPr&gt;&lt;m:t&gt;Œ?&lt;/m:t&gt;&lt;/m:r&gt;&lt;/m:e&gt;&lt;/m:ba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E040AE">
        <w:instrText xml:space="preserve"> </w:instrText>
      </w:r>
      <w:r w:rsidR="00E248F7">
        <w:fldChar w:fldCharType="separate"/>
      </w:r>
      <w:r w:rsidRPr="00E040AE">
        <w:fldChar w:fldCharType="end"/>
      </w:r>
      <w:r>
        <w:rPr>
          <w:i/>
        </w:rPr>
        <w:t xml:space="preserve">(region) </w:t>
      </w:r>
      <w:r w:rsidRPr="008A4A0C">
        <w:rPr>
          <w:rStyle w:val="CommentTextChar"/>
        </w:rPr>
        <w:t xml:space="preserve">a) all years, b) </w:t>
      </w:r>
      <w:r>
        <w:rPr>
          <w:rStyle w:val="CommentTextChar"/>
        </w:rPr>
        <w:t xml:space="preserve">an example </w:t>
      </w:r>
      <w:r w:rsidRPr="008A4A0C">
        <w:rPr>
          <w:rStyle w:val="CommentTextChar"/>
        </w:rPr>
        <w:t>year (2015)</w:t>
      </w:r>
    </w:p>
    <w:p w14:paraId="094233B3" w14:textId="77777777" w:rsidR="00875B13" w:rsidRPr="001549D3" w:rsidRDefault="00875B13" w:rsidP="00654E8F">
      <w:pPr>
        <w:spacing w:before="240"/>
      </w:pPr>
    </w:p>
    <w:sectPr w:rsidR="00875B13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0E409" w14:textId="77777777" w:rsidR="000241E2" w:rsidRDefault="000241E2" w:rsidP="00117666">
      <w:pPr>
        <w:spacing w:after="0"/>
      </w:pPr>
      <w:r>
        <w:separator/>
      </w:r>
    </w:p>
  </w:endnote>
  <w:endnote w:type="continuationSeparator" w:id="0">
    <w:p w14:paraId="5EC7F350" w14:textId="77777777" w:rsidR="000241E2" w:rsidRDefault="000241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9AA94" w14:textId="77777777" w:rsidR="000241E2" w:rsidRDefault="000241E2" w:rsidP="00117666">
      <w:pPr>
        <w:spacing w:after="0"/>
      </w:pPr>
      <w:r>
        <w:separator/>
      </w:r>
    </w:p>
  </w:footnote>
  <w:footnote w:type="continuationSeparator" w:id="0">
    <w:p w14:paraId="0735D0BA" w14:textId="77777777" w:rsidR="000241E2" w:rsidRDefault="000241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55498317">
    <w:abstractNumId w:val="0"/>
  </w:num>
  <w:num w:numId="2" w16cid:durableId="1080757408">
    <w:abstractNumId w:val="4"/>
  </w:num>
  <w:num w:numId="3" w16cid:durableId="494419124">
    <w:abstractNumId w:val="1"/>
  </w:num>
  <w:num w:numId="4" w16cid:durableId="1237279712">
    <w:abstractNumId w:val="5"/>
  </w:num>
  <w:num w:numId="5" w16cid:durableId="1871608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98128420">
    <w:abstractNumId w:val="3"/>
  </w:num>
  <w:num w:numId="7" w16cid:durableId="588732874">
    <w:abstractNumId w:val="6"/>
  </w:num>
  <w:num w:numId="8" w16cid:durableId="2136214055">
    <w:abstractNumId w:val="6"/>
  </w:num>
  <w:num w:numId="9" w16cid:durableId="412092443">
    <w:abstractNumId w:val="6"/>
  </w:num>
  <w:num w:numId="10" w16cid:durableId="1524980315">
    <w:abstractNumId w:val="6"/>
  </w:num>
  <w:num w:numId="11" w16cid:durableId="1050615477">
    <w:abstractNumId w:val="6"/>
  </w:num>
  <w:num w:numId="12" w16cid:durableId="508445464">
    <w:abstractNumId w:val="6"/>
  </w:num>
  <w:num w:numId="13" w16cid:durableId="882212693">
    <w:abstractNumId w:val="3"/>
  </w:num>
  <w:num w:numId="14" w16cid:durableId="1994139702">
    <w:abstractNumId w:val="2"/>
  </w:num>
  <w:num w:numId="15" w16cid:durableId="1207721838">
    <w:abstractNumId w:val="2"/>
  </w:num>
  <w:num w:numId="16" w16cid:durableId="2135708439">
    <w:abstractNumId w:val="2"/>
  </w:num>
  <w:num w:numId="17" w16cid:durableId="1595898062">
    <w:abstractNumId w:val="2"/>
  </w:num>
  <w:num w:numId="18" w16cid:durableId="1923642655">
    <w:abstractNumId w:val="2"/>
  </w:num>
  <w:num w:numId="19" w16cid:durableId="341709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attachedTemplate r:id="rId1"/>
  <w:defaultTabStop w:val="720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1E2"/>
    <w:rsid w:val="00034304"/>
    <w:rsid w:val="00035434"/>
    <w:rsid w:val="00052A14"/>
    <w:rsid w:val="00077D53"/>
    <w:rsid w:val="000A525E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75B13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248F7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7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Amy Tighe</cp:lastModifiedBy>
  <cp:revision>2</cp:revision>
  <cp:lastPrinted>2013-10-03T12:51:00Z</cp:lastPrinted>
  <dcterms:created xsi:type="dcterms:W3CDTF">2022-07-29T12:21:00Z</dcterms:created>
  <dcterms:modified xsi:type="dcterms:W3CDTF">2022-07-29T12:21:00Z</dcterms:modified>
</cp:coreProperties>
</file>