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57C0726" w:rsidR="00654E8F" w:rsidRDefault="00654E8F" w:rsidP="0001436A">
      <w:pPr>
        <w:pStyle w:val="SupplementaryMaterial"/>
      </w:pPr>
      <w:r w:rsidRPr="001549D3">
        <w:t>Supplementary Material</w:t>
      </w:r>
    </w:p>
    <w:p w14:paraId="322B4613" w14:textId="77777777" w:rsidR="007051A1" w:rsidRPr="007051A1" w:rsidRDefault="007051A1" w:rsidP="007051A1">
      <w:pPr>
        <w:pStyle w:val="Titel"/>
      </w:pPr>
    </w:p>
    <w:p w14:paraId="66E40F91" w14:textId="77777777" w:rsidR="007051A1" w:rsidRPr="0039172F" w:rsidRDefault="007051A1" w:rsidP="007051A1">
      <w:pPr>
        <w:spacing w:line="360" w:lineRule="auto"/>
        <w:rPr>
          <w:rFonts w:cs="Times New Roman"/>
          <w:b/>
          <w:sz w:val="28"/>
        </w:rPr>
      </w:pPr>
      <w:r w:rsidRPr="0039172F">
        <w:rPr>
          <w:rFonts w:cs="Times New Roman"/>
          <w:b/>
          <w:noProof/>
          <w:sz w:val="28"/>
          <w:lang w:eastAsia="da-DK"/>
        </w:rPr>
        <w:drawing>
          <wp:inline distT="0" distB="0" distL="0" distR="0" wp14:anchorId="06EBFFBC" wp14:editId="26BE7AD6">
            <wp:extent cx="6120130" cy="3442335"/>
            <wp:effectExtent l="57150" t="57150" r="109220" b="120015"/>
            <wp:docPr id="9" name="Billede 9" descr="C:\Users\nkn\OneDrive - Aalborg Universitet\phD\Articles for Publication\Groenlandicus metabolomics\Results\plots\collection site_Side_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kn\OneDrive - Aalborg Universitet\phD\Articles for Publication\Groenlandicus metabolomics\Results\plots\collection site_Side_3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FA4C18D" w14:textId="77777777" w:rsidR="007051A1" w:rsidRPr="0039172F" w:rsidRDefault="007051A1" w:rsidP="007051A1">
      <w:pPr>
        <w:rPr>
          <w:b/>
          <w:sz w:val="28"/>
        </w:rPr>
      </w:pPr>
      <w:r w:rsidRPr="0039172F">
        <w:rPr>
          <w:b/>
        </w:rPr>
        <w:t xml:space="preserve">Figure S1: </w:t>
      </w:r>
      <w:r w:rsidRPr="0039172F">
        <w:t xml:space="preserve">The fieldwork site (A) is a grass-covered and dry habitat located along the bank of Tunulliarfik Fjord. Adult </w:t>
      </w:r>
      <w:r w:rsidRPr="0039172F">
        <w:rPr>
          <w:i/>
        </w:rPr>
        <w:t>N. groenlandicus</w:t>
      </w:r>
      <w:r w:rsidRPr="0039172F">
        <w:t xml:space="preserve"> was collected from the grasses (B and C) using a sweep net. </w:t>
      </w:r>
      <w:r w:rsidRPr="0039172F">
        <w:rPr>
          <w:b/>
          <w:sz w:val="28"/>
        </w:rPr>
        <w:t xml:space="preserve"> </w:t>
      </w:r>
    </w:p>
    <w:p w14:paraId="563626FC" w14:textId="77777777" w:rsidR="007051A1" w:rsidRPr="0039172F" w:rsidRDefault="007051A1" w:rsidP="007051A1">
      <w:pPr>
        <w:spacing w:line="360" w:lineRule="auto"/>
        <w:rPr>
          <w:rFonts w:cs="Times New Roman"/>
          <w:b/>
          <w:sz w:val="28"/>
        </w:rPr>
      </w:pPr>
    </w:p>
    <w:p w14:paraId="76826E4E" w14:textId="77777777" w:rsidR="007051A1" w:rsidRPr="0039172F" w:rsidRDefault="007051A1" w:rsidP="007051A1">
      <w:pPr>
        <w:spacing w:line="360" w:lineRule="auto"/>
        <w:rPr>
          <w:rFonts w:cs="Times New Roman"/>
          <w:b/>
        </w:rPr>
      </w:pPr>
    </w:p>
    <w:p w14:paraId="04CEA199" w14:textId="77777777" w:rsidR="007051A1" w:rsidRPr="0039172F" w:rsidRDefault="007051A1" w:rsidP="007051A1">
      <w:pPr>
        <w:spacing w:line="360" w:lineRule="auto"/>
        <w:rPr>
          <w:rFonts w:cs="Times New Roman"/>
          <w:b/>
        </w:rPr>
      </w:pPr>
    </w:p>
    <w:p w14:paraId="061A166B" w14:textId="77777777" w:rsidR="007051A1" w:rsidRPr="0039172F" w:rsidRDefault="007051A1" w:rsidP="007051A1">
      <w:pPr>
        <w:spacing w:line="360" w:lineRule="auto"/>
        <w:rPr>
          <w:rFonts w:cs="Times New Roman"/>
          <w:b/>
        </w:rPr>
      </w:pPr>
    </w:p>
    <w:p w14:paraId="31DAC450" w14:textId="77777777" w:rsidR="007051A1" w:rsidRPr="0039172F" w:rsidRDefault="007051A1" w:rsidP="007051A1">
      <w:pPr>
        <w:spacing w:line="360" w:lineRule="auto"/>
        <w:rPr>
          <w:rFonts w:cs="Times New Roman"/>
          <w:b/>
        </w:rPr>
      </w:pPr>
    </w:p>
    <w:p w14:paraId="30AA08CE" w14:textId="77777777" w:rsidR="007051A1" w:rsidRPr="0039172F" w:rsidRDefault="007051A1" w:rsidP="007051A1">
      <w:pPr>
        <w:spacing w:line="360" w:lineRule="auto"/>
        <w:rPr>
          <w:rFonts w:cs="Times New Roman"/>
          <w:b/>
        </w:rPr>
      </w:pPr>
    </w:p>
    <w:p w14:paraId="06209537" w14:textId="77777777" w:rsidR="007051A1" w:rsidRPr="0039172F" w:rsidRDefault="007051A1" w:rsidP="007051A1">
      <w:pPr>
        <w:spacing w:line="360" w:lineRule="auto"/>
        <w:rPr>
          <w:rFonts w:cs="Times New Roman"/>
          <w:b/>
        </w:rPr>
      </w:pPr>
    </w:p>
    <w:p w14:paraId="2B09124F" w14:textId="77777777" w:rsidR="007051A1" w:rsidRPr="0039172F" w:rsidRDefault="007051A1" w:rsidP="007051A1">
      <w:pPr>
        <w:spacing w:line="360" w:lineRule="auto"/>
        <w:rPr>
          <w:rFonts w:cs="Times New Roman"/>
          <w:b/>
        </w:rPr>
      </w:pPr>
    </w:p>
    <w:p w14:paraId="16102470" w14:textId="5FC179C2" w:rsidR="007051A1" w:rsidRPr="0039172F" w:rsidRDefault="007051A1" w:rsidP="007051A1">
      <w:r w:rsidRPr="0039172F">
        <w:rPr>
          <w:b/>
        </w:rPr>
        <w:t>Table S1:</w:t>
      </w:r>
      <w:r w:rsidRPr="0039172F">
        <w:t xml:space="preserve"> Overview of dates and times for field collection of </w:t>
      </w:r>
      <w:r w:rsidRPr="0039172F">
        <w:rPr>
          <w:i/>
        </w:rPr>
        <w:t>N. groenlandicus</w:t>
      </w:r>
      <w:r w:rsidRPr="0039172F">
        <w:t xml:space="preserve">, start times of thermal assays (heat knockdown time (HKDT) and chill coma recovery </w:t>
      </w:r>
      <w:r w:rsidR="00A17CC3">
        <w:t>temperature</w:t>
      </w:r>
      <w:r w:rsidR="00A17CC3" w:rsidRPr="0039172F">
        <w:t xml:space="preserve"> </w:t>
      </w:r>
      <w:r w:rsidRPr="0039172F">
        <w:t>(</w:t>
      </w:r>
      <w:r w:rsidR="00A17CC3">
        <w:rPr>
          <w:rFonts w:cs="Times New Roman"/>
        </w:rPr>
        <w:t>T</w:t>
      </w:r>
      <w:r w:rsidR="00A17CC3">
        <w:rPr>
          <w:rFonts w:cs="Times New Roman"/>
          <w:vertAlign w:val="subscript"/>
        </w:rPr>
        <w:t>recovery</w:t>
      </w:r>
      <w:r w:rsidRPr="0039172F">
        <w:t xml:space="preserve">)), and microhabitat temperature summary. The insects were kept in glass containers in the shadow in the field site until assay start. Stars (*) indicate time points when samples for GC-MS analysis were collected simultaneously with individuals for thermal tolerance tests. Microhabitat temperatures were summarized by average, minimum, maximum, and daily range (max-min) in the 1 hour timespan prior to assay start. </w:t>
      </w:r>
    </w:p>
    <w:tbl>
      <w:tblPr>
        <w:tblStyle w:val="Almindeligtabel1"/>
        <w:tblW w:w="9781" w:type="dxa"/>
        <w:tblInd w:w="-5" w:type="dxa"/>
        <w:tblLook w:val="04A0" w:firstRow="1" w:lastRow="0" w:firstColumn="1" w:lastColumn="0" w:noHBand="0" w:noVBand="1"/>
      </w:tblPr>
      <w:tblGrid>
        <w:gridCol w:w="866"/>
        <w:gridCol w:w="1828"/>
        <w:gridCol w:w="1275"/>
        <w:gridCol w:w="1134"/>
        <w:gridCol w:w="1134"/>
        <w:gridCol w:w="1134"/>
        <w:gridCol w:w="1134"/>
        <w:gridCol w:w="1276"/>
      </w:tblGrid>
      <w:tr w:rsidR="007B262D" w:rsidRPr="0039172F" w14:paraId="325E3C76" w14:textId="77777777" w:rsidTr="007B26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45297F6" w14:textId="77777777" w:rsidR="007051A1" w:rsidRPr="0039172F" w:rsidRDefault="007051A1" w:rsidP="00591162">
            <w:pPr>
              <w:rPr>
                <w:rFonts w:cs="Times New Roman"/>
                <w:lang w:val="en-US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F9C5F7A" w14:textId="77777777" w:rsidR="007051A1" w:rsidRPr="0039172F" w:rsidRDefault="007051A1" w:rsidP="0059116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</w:rPr>
            </w:pPr>
            <w:r w:rsidRPr="0039172F">
              <w:rPr>
                <w:rFonts w:cs="Times New Roman"/>
              </w:rPr>
              <w:t>Sampling date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D07C47A" w14:textId="77777777" w:rsidR="007051A1" w:rsidRPr="0039172F" w:rsidRDefault="007051A1" w:rsidP="0059116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</w:rPr>
            </w:pPr>
            <w:r w:rsidRPr="0039172F">
              <w:rPr>
                <w:rFonts w:cs="Times New Roman"/>
              </w:rPr>
              <w:t>HKDT assay start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E097196" w14:textId="65CE2BA7" w:rsidR="007051A1" w:rsidRPr="0039172F" w:rsidRDefault="00A17CC3" w:rsidP="0059116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</w:rPr>
            </w:pPr>
            <w:r>
              <w:rPr>
                <w:rFonts w:cs="Times New Roman"/>
              </w:rPr>
              <w:t>T</w:t>
            </w:r>
            <w:r>
              <w:rPr>
                <w:rFonts w:cs="Times New Roman"/>
                <w:vertAlign w:val="subscript"/>
              </w:rPr>
              <w:t>recovery</w:t>
            </w:r>
            <w:r w:rsidR="007051A1" w:rsidRPr="0039172F">
              <w:rPr>
                <w:rFonts w:cs="Times New Roman"/>
              </w:rPr>
              <w:t xml:space="preserve"> assay start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noWrap/>
            <w:vAlign w:val="center"/>
            <w:hideMark/>
          </w:tcPr>
          <w:p w14:paraId="1B57453C" w14:textId="77777777" w:rsidR="007051A1" w:rsidRPr="0039172F" w:rsidRDefault="007051A1" w:rsidP="0059116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</w:rPr>
            </w:pPr>
            <w:r w:rsidRPr="0039172F">
              <w:rPr>
                <w:rFonts w:cs="Times New Roman"/>
              </w:rPr>
              <w:t>Avr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000000"/>
            </w:tcBorders>
            <w:noWrap/>
            <w:vAlign w:val="center"/>
            <w:hideMark/>
          </w:tcPr>
          <w:p w14:paraId="7E07DC0B" w14:textId="77777777" w:rsidR="007051A1" w:rsidRPr="0039172F" w:rsidRDefault="007051A1" w:rsidP="0059116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</w:rPr>
            </w:pPr>
            <w:r w:rsidRPr="0039172F">
              <w:rPr>
                <w:rFonts w:cs="Times New Roman"/>
              </w:rPr>
              <w:t>Min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000000"/>
            </w:tcBorders>
            <w:noWrap/>
            <w:vAlign w:val="center"/>
            <w:hideMark/>
          </w:tcPr>
          <w:p w14:paraId="0E919C9E" w14:textId="77777777" w:rsidR="007051A1" w:rsidRPr="0039172F" w:rsidRDefault="007051A1" w:rsidP="0059116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</w:rPr>
            </w:pPr>
            <w:r w:rsidRPr="0039172F">
              <w:rPr>
                <w:rFonts w:cs="Times New Roman"/>
              </w:rPr>
              <w:t>Max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320E60" w14:textId="77777777" w:rsidR="007051A1" w:rsidRPr="0039172F" w:rsidRDefault="007051A1" w:rsidP="0059116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</w:rPr>
            </w:pPr>
            <w:r w:rsidRPr="0039172F">
              <w:rPr>
                <w:rFonts w:cs="Times New Roman"/>
              </w:rPr>
              <w:t>Range</w:t>
            </w:r>
          </w:p>
        </w:tc>
      </w:tr>
      <w:tr w:rsidR="007B262D" w:rsidRPr="0039172F" w14:paraId="0DD35DC0" w14:textId="77777777" w:rsidTr="007B26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6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textDirection w:val="btLr"/>
            <w:vAlign w:val="center"/>
          </w:tcPr>
          <w:p w14:paraId="64424E90" w14:textId="77777777" w:rsidR="007051A1" w:rsidRPr="0039172F" w:rsidRDefault="007051A1" w:rsidP="00591162">
            <w:pPr>
              <w:ind w:left="113" w:right="113"/>
              <w:jc w:val="center"/>
              <w:rPr>
                <w:rFonts w:cs="Times New Roman"/>
              </w:rPr>
            </w:pPr>
            <w:r w:rsidRPr="0039172F">
              <w:rPr>
                <w:rFonts w:cs="Times New Roman"/>
              </w:rPr>
              <w:t>Day 1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ECCD708" w14:textId="77777777" w:rsidR="007051A1" w:rsidRPr="0039172F" w:rsidRDefault="007051A1" w:rsidP="005911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07-08-2018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3623D3F" w14:textId="77777777" w:rsidR="007051A1" w:rsidRPr="0039172F" w:rsidRDefault="007051A1" w:rsidP="005911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08:30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AD496F2" w14:textId="77777777" w:rsidR="007051A1" w:rsidRPr="0039172F" w:rsidRDefault="007051A1" w:rsidP="005911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08:28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</w:tcBorders>
            <w:noWrap/>
            <w:hideMark/>
          </w:tcPr>
          <w:p w14:paraId="68AF7B88" w14:textId="77777777" w:rsidR="007051A1" w:rsidRPr="0039172F" w:rsidRDefault="007051A1" w:rsidP="005911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9.4</w:t>
            </w:r>
          </w:p>
        </w:tc>
        <w:tc>
          <w:tcPr>
            <w:tcW w:w="1134" w:type="dxa"/>
            <w:tcBorders>
              <w:top w:val="single" w:sz="4" w:space="0" w:color="000000"/>
            </w:tcBorders>
            <w:noWrap/>
            <w:hideMark/>
          </w:tcPr>
          <w:p w14:paraId="2F230466" w14:textId="77777777" w:rsidR="007051A1" w:rsidRPr="0039172F" w:rsidRDefault="007051A1" w:rsidP="005911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7.0</w:t>
            </w:r>
          </w:p>
        </w:tc>
        <w:tc>
          <w:tcPr>
            <w:tcW w:w="1134" w:type="dxa"/>
            <w:tcBorders>
              <w:top w:val="single" w:sz="4" w:space="0" w:color="000000"/>
            </w:tcBorders>
            <w:noWrap/>
            <w:hideMark/>
          </w:tcPr>
          <w:p w14:paraId="6D6C776C" w14:textId="77777777" w:rsidR="007051A1" w:rsidRPr="0039172F" w:rsidRDefault="007051A1" w:rsidP="005911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11.5</w:t>
            </w:r>
          </w:p>
        </w:tc>
        <w:tc>
          <w:tcPr>
            <w:tcW w:w="1276" w:type="dxa"/>
            <w:tcBorders>
              <w:top w:val="single" w:sz="4" w:space="0" w:color="000000"/>
              <w:right w:val="single" w:sz="4" w:space="0" w:color="000000"/>
            </w:tcBorders>
            <w:noWrap/>
            <w:hideMark/>
          </w:tcPr>
          <w:p w14:paraId="752E572D" w14:textId="77777777" w:rsidR="007051A1" w:rsidRPr="0039172F" w:rsidRDefault="007051A1" w:rsidP="005911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4.5</w:t>
            </w:r>
          </w:p>
        </w:tc>
      </w:tr>
      <w:tr w:rsidR="007B262D" w:rsidRPr="0039172F" w14:paraId="08DB63B5" w14:textId="77777777" w:rsidTr="007B262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6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00C040BB" w14:textId="77777777" w:rsidR="007051A1" w:rsidRPr="0039172F" w:rsidRDefault="007051A1" w:rsidP="00591162">
            <w:pPr>
              <w:rPr>
                <w:rFonts w:cs="Times New Roman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A7FFF54" w14:textId="77777777" w:rsidR="007051A1" w:rsidRPr="0039172F" w:rsidRDefault="007051A1" w:rsidP="005911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07-08-2018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B73189A" w14:textId="77777777" w:rsidR="007051A1" w:rsidRPr="0039172F" w:rsidRDefault="007051A1" w:rsidP="005911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12:10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9839E25" w14:textId="77777777" w:rsidR="007051A1" w:rsidRPr="0039172F" w:rsidRDefault="007051A1" w:rsidP="005911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12:09</w:t>
            </w:r>
          </w:p>
        </w:tc>
        <w:tc>
          <w:tcPr>
            <w:tcW w:w="1134" w:type="dxa"/>
            <w:tcBorders>
              <w:left w:val="single" w:sz="4" w:space="0" w:color="000000"/>
            </w:tcBorders>
            <w:noWrap/>
            <w:hideMark/>
          </w:tcPr>
          <w:p w14:paraId="6956AEE1" w14:textId="77777777" w:rsidR="007051A1" w:rsidRPr="0039172F" w:rsidRDefault="007051A1" w:rsidP="005911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25.3</w:t>
            </w:r>
          </w:p>
        </w:tc>
        <w:tc>
          <w:tcPr>
            <w:tcW w:w="1134" w:type="dxa"/>
            <w:noWrap/>
            <w:hideMark/>
          </w:tcPr>
          <w:p w14:paraId="3D7FEBD8" w14:textId="77777777" w:rsidR="007051A1" w:rsidRPr="0039172F" w:rsidRDefault="007051A1" w:rsidP="005911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22.0</w:t>
            </w:r>
          </w:p>
        </w:tc>
        <w:tc>
          <w:tcPr>
            <w:tcW w:w="1134" w:type="dxa"/>
            <w:noWrap/>
            <w:hideMark/>
          </w:tcPr>
          <w:p w14:paraId="6F878BD7" w14:textId="77777777" w:rsidR="007051A1" w:rsidRPr="0039172F" w:rsidRDefault="007051A1" w:rsidP="005911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28.0</w:t>
            </w:r>
          </w:p>
        </w:tc>
        <w:tc>
          <w:tcPr>
            <w:tcW w:w="1276" w:type="dxa"/>
            <w:tcBorders>
              <w:right w:val="single" w:sz="4" w:space="0" w:color="000000"/>
            </w:tcBorders>
            <w:noWrap/>
            <w:hideMark/>
          </w:tcPr>
          <w:p w14:paraId="3E0CB729" w14:textId="77777777" w:rsidR="007051A1" w:rsidRPr="0039172F" w:rsidRDefault="007051A1" w:rsidP="005911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6.0</w:t>
            </w:r>
          </w:p>
        </w:tc>
      </w:tr>
      <w:tr w:rsidR="007B262D" w:rsidRPr="0039172F" w14:paraId="073791B5" w14:textId="77777777" w:rsidTr="007B26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6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638CD8FD" w14:textId="77777777" w:rsidR="007051A1" w:rsidRPr="0039172F" w:rsidRDefault="007051A1" w:rsidP="00591162">
            <w:pPr>
              <w:rPr>
                <w:rFonts w:cs="Times New Roman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D6D51A1" w14:textId="77777777" w:rsidR="007051A1" w:rsidRPr="0039172F" w:rsidRDefault="007051A1" w:rsidP="005911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07-08-2018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5E160A8" w14:textId="77777777" w:rsidR="007051A1" w:rsidRPr="0039172F" w:rsidRDefault="007051A1" w:rsidP="005911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16:08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245FEB3" w14:textId="77777777" w:rsidR="007051A1" w:rsidRPr="0039172F" w:rsidRDefault="007051A1" w:rsidP="005911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16:06</w:t>
            </w:r>
          </w:p>
        </w:tc>
        <w:tc>
          <w:tcPr>
            <w:tcW w:w="1134" w:type="dxa"/>
            <w:tcBorders>
              <w:left w:val="single" w:sz="4" w:space="0" w:color="000000"/>
            </w:tcBorders>
            <w:noWrap/>
            <w:hideMark/>
          </w:tcPr>
          <w:p w14:paraId="1248E190" w14:textId="77777777" w:rsidR="007051A1" w:rsidRPr="0039172F" w:rsidRDefault="007051A1" w:rsidP="005911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24.5</w:t>
            </w:r>
          </w:p>
        </w:tc>
        <w:tc>
          <w:tcPr>
            <w:tcW w:w="1134" w:type="dxa"/>
            <w:noWrap/>
            <w:hideMark/>
          </w:tcPr>
          <w:p w14:paraId="1101FE33" w14:textId="77777777" w:rsidR="007051A1" w:rsidRPr="0039172F" w:rsidRDefault="007051A1" w:rsidP="005911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23.5</w:t>
            </w:r>
          </w:p>
        </w:tc>
        <w:tc>
          <w:tcPr>
            <w:tcW w:w="1134" w:type="dxa"/>
            <w:noWrap/>
            <w:hideMark/>
          </w:tcPr>
          <w:p w14:paraId="14819670" w14:textId="77777777" w:rsidR="007051A1" w:rsidRPr="0039172F" w:rsidRDefault="007051A1" w:rsidP="005911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26.0</w:t>
            </w:r>
          </w:p>
        </w:tc>
        <w:tc>
          <w:tcPr>
            <w:tcW w:w="1276" w:type="dxa"/>
            <w:tcBorders>
              <w:right w:val="single" w:sz="4" w:space="0" w:color="000000"/>
            </w:tcBorders>
            <w:noWrap/>
            <w:hideMark/>
          </w:tcPr>
          <w:p w14:paraId="4A750B19" w14:textId="77777777" w:rsidR="007051A1" w:rsidRPr="0039172F" w:rsidRDefault="007051A1" w:rsidP="005911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2.5</w:t>
            </w:r>
          </w:p>
        </w:tc>
      </w:tr>
      <w:tr w:rsidR="007B262D" w:rsidRPr="0039172F" w14:paraId="1081D7C3" w14:textId="77777777" w:rsidTr="007B262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6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79DD7523" w14:textId="77777777" w:rsidR="007051A1" w:rsidRPr="0039172F" w:rsidRDefault="007051A1" w:rsidP="00591162">
            <w:pPr>
              <w:rPr>
                <w:rFonts w:cs="Times New Roman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FE3BC3F" w14:textId="77777777" w:rsidR="007051A1" w:rsidRPr="0039172F" w:rsidRDefault="007051A1" w:rsidP="005911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07-08-2018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EB99288" w14:textId="77777777" w:rsidR="007051A1" w:rsidRPr="0039172F" w:rsidRDefault="007051A1" w:rsidP="005911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19:58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037367C" w14:textId="77777777" w:rsidR="007051A1" w:rsidRPr="0039172F" w:rsidRDefault="007051A1" w:rsidP="005911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19:58</w:t>
            </w:r>
          </w:p>
        </w:tc>
        <w:tc>
          <w:tcPr>
            <w:tcW w:w="1134" w:type="dxa"/>
            <w:tcBorders>
              <w:left w:val="single" w:sz="4" w:space="0" w:color="000000"/>
            </w:tcBorders>
            <w:noWrap/>
            <w:hideMark/>
          </w:tcPr>
          <w:p w14:paraId="71320D08" w14:textId="77777777" w:rsidR="007051A1" w:rsidRPr="0039172F" w:rsidRDefault="007051A1" w:rsidP="005911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17.1</w:t>
            </w:r>
          </w:p>
        </w:tc>
        <w:tc>
          <w:tcPr>
            <w:tcW w:w="1134" w:type="dxa"/>
            <w:noWrap/>
            <w:hideMark/>
          </w:tcPr>
          <w:p w14:paraId="282AF1E1" w14:textId="77777777" w:rsidR="007051A1" w:rsidRPr="0039172F" w:rsidRDefault="007051A1" w:rsidP="005911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15.0</w:t>
            </w:r>
          </w:p>
        </w:tc>
        <w:tc>
          <w:tcPr>
            <w:tcW w:w="1134" w:type="dxa"/>
            <w:noWrap/>
            <w:hideMark/>
          </w:tcPr>
          <w:p w14:paraId="128E15E4" w14:textId="77777777" w:rsidR="007051A1" w:rsidRPr="0039172F" w:rsidRDefault="007051A1" w:rsidP="005911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19.5</w:t>
            </w:r>
          </w:p>
        </w:tc>
        <w:tc>
          <w:tcPr>
            <w:tcW w:w="1276" w:type="dxa"/>
            <w:tcBorders>
              <w:right w:val="single" w:sz="4" w:space="0" w:color="000000"/>
            </w:tcBorders>
            <w:noWrap/>
            <w:hideMark/>
          </w:tcPr>
          <w:p w14:paraId="6FEA7470" w14:textId="77777777" w:rsidR="007051A1" w:rsidRPr="0039172F" w:rsidRDefault="007051A1" w:rsidP="005911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4.5</w:t>
            </w:r>
          </w:p>
        </w:tc>
      </w:tr>
      <w:tr w:rsidR="007B262D" w:rsidRPr="0039172F" w14:paraId="5FA64AA4" w14:textId="77777777" w:rsidTr="007B26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6" w:type="dxa"/>
            <w:vMerge w:val="restart"/>
            <w:tcBorders>
              <w:left w:val="single" w:sz="4" w:space="0" w:color="auto"/>
              <w:right w:val="single" w:sz="4" w:space="0" w:color="000000"/>
            </w:tcBorders>
            <w:textDirection w:val="btLr"/>
            <w:vAlign w:val="center"/>
          </w:tcPr>
          <w:p w14:paraId="603F1D0B" w14:textId="77777777" w:rsidR="007051A1" w:rsidRPr="0039172F" w:rsidRDefault="007051A1" w:rsidP="00591162">
            <w:pPr>
              <w:ind w:left="113" w:right="113"/>
              <w:jc w:val="center"/>
              <w:rPr>
                <w:rFonts w:cs="Times New Roman"/>
              </w:rPr>
            </w:pPr>
            <w:r w:rsidRPr="0039172F">
              <w:rPr>
                <w:rFonts w:cs="Times New Roman"/>
              </w:rPr>
              <w:t>Day 2</w:t>
            </w:r>
          </w:p>
        </w:tc>
        <w:tc>
          <w:tcPr>
            <w:tcW w:w="182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04A1A97" w14:textId="77777777" w:rsidR="007051A1" w:rsidRPr="0039172F" w:rsidRDefault="007051A1" w:rsidP="005911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10-08-2018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5EB0CC3" w14:textId="77777777" w:rsidR="007051A1" w:rsidRPr="0039172F" w:rsidRDefault="007051A1" w:rsidP="005911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08:22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5558310" w14:textId="77777777" w:rsidR="007051A1" w:rsidRPr="0039172F" w:rsidRDefault="007051A1" w:rsidP="005911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08:14</w:t>
            </w:r>
          </w:p>
        </w:tc>
        <w:tc>
          <w:tcPr>
            <w:tcW w:w="1134" w:type="dxa"/>
            <w:tcBorders>
              <w:left w:val="single" w:sz="4" w:space="0" w:color="000000"/>
            </w:tcBorders>
            <w:noWrap/>
            <w:hideMark/>
          </w:tcPr>
          <w:p w14:paraId="3C91B7B5" w14:textId="77777777" w:rsidR="007051A1" w:rsidRPr="0039172F" w:rsidRDefault="007051A1" w:rsidP="005911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10.7</w:t>
            </w:r>
          </w:p>
        </w:tc>
        <w:tc>
          <w:tcPr>
            <w:tcW w:w="1134" w:type="dxa"/>
            <w:noWrap/>
            <w:hideMark/>
          </w:tcPr>
          <w:p w14:paraId="3D416BC0" w14:textId="77777777" w:rsidR="007051A1" w:rsidRPr="0039172F" w:rsidRDefault="007051A1" w:rsidP="005911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10.0</w:t>
            </w:r>
          </w:p>
        </w:tc>
        <w:tc>
          <w:tcPr>
            <w:tcW w:w="1134" w:type="dxa"/>
            <w:noWrap/>
            <w:hideMark/>
          </w:tcPr>
          <w:p w14:paraId="11CF8C27" w14:textId="77777777" w:rsidR="007051A1" w:rsidRPr="0039172F" w:rsidRDefault="007051A1" w:rsidP="005911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12.0</w:t>
            </w:r>
          </w:p>
        </w:tc>
        <w:tc>
          <w:tcPr>
            <w:tcW w:w="1276" w:type="dxa"/>
            <w:tcBorders>
              <w:right w:val="single" w:sz="4" w:space="0" w:color="000000"/>
            </w:tcBorders>
            <w:noWrap/>
            <w:hideMark/>
          </w:tcPr>
          <w:p w14:paraId="6240811E" w14:textId="77777777" w:rsidR="007051A1" w:rsidRPr="0039172F" w:rsidRDefault="007051A1" w:rsidP="005911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2.0</w:t>
            </w:r>
          </w:p>
        </w:tc>
      </w:tr>
      <w:tr w:rsidR="007B262D" w:rsidRPr="0039172F" w14:paraId="5899A2C0" w14:textId="77777777" w:rsidTr="007B262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6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098A6141" w14:textId="77777777" w:rsidR="007051A1" w:rsidRPr="0039172F" w:rsidRDefault="007051A1" w:rsidP="00591162">
            <w:pPr>
              <w:rPr>
                <w:rFonts w:cs="Times New Roman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CC1AEC4" w14:textId="77777777" w:rsidR="007051A1" w:rsidRPr="0039172F" w:rsidRDefault="007051A1" w:rsidP="005911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10-08-2018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D5A58DD" w14:textId="77777777" w:rsidR="007051A1" w:rsidRPr="0039172F" w:rsidRDefault="007051A1" w:rsidP="005911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12:20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E0FF0F3" w14:textId="77777777" w:rsidR="007051A1" w:rsidRPr="0039172F" w:rsidRDefault="007051A1" w:rsidP="005911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12:15</w:t>
            </w:r>
          </w:p>
        </w:tc>
        <w:tc>
          <w:tcPr>
            <w:tcW w:w="1134" w:type="dxa"/>
            <w:tcBorders>
              <w:left w:val="single" w:sz="4" w:space="0" w:color="000000"/>
            </w:tcBorders>
            <w:noWrap/>
            <w:hideMark/>
          </w:tcPr>
          <w:p w14:paraId="649B6BDF" w14:textId="77777777" w:rsidR="007051A1" w:rsidRPr="0039172F" w:rsidRDefault="007051A1" w:rsidP="005911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26.3</w:t>
            </w:r>
          </w:p>
        </w:tc>
        <w:tc>
          <w:tcPr>
            <w:tcW w:w="1134" w:type="dxa"/>
            <w:noWrap/>
            <w:hideMark/>
          </w:tcPr>
          <w:p w14:paraId="398642CC" w14:textId="77777777" w:rsidR="007051A1" w:rsidRPr="0039172F" w:rsidRDefault="007051A1" w:rsidP="005911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23.0</w:t>
            </w:r>
          </w:p>
        </w:tc>
        <w:tc>
          <w:tcPr>
            <w:tcW w:w="1134" w:type="dxa"/>
            <w:noWrap/>
            <w:hideMark/>
          </w:tcPr>
          <w:p w14:paraId="6EBD5E74" w14:textId="77777777" w:rsidR="007051A1" w:rsidRPr="0039172F" w:rsidRDefault="007051A1" w:rsidP="005911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28.5</w:t>
            </w:r>
          </w:p>
        </w:tc>
        <w:tc>
          <w:tcPr>
            <w:tcW w:w="1276" w:type="dxa"/>
            <w:tcBorders>
              <w:right w:val="single" w:sz="4" w:space="0" w:color="000000"/>
            </w:tcBorders>
            <w:noWrap/>
            <w:hideMark/>
          </w:tcPr>
          <w:p w14:paraId="71DD79E1" w14:textId="77777777" w:rsidR="007051A1" w:rsidRPr="0039172F" w:rsidRDefault="007051A1" w:rsidP="005911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5.5</w:t>
            </w:r>
          </w:p>
        </w:tc>
      </w:tr>
      <w:tr w:rsidR="007B262D" w:rsidRPr="0039172F" w14:paraId="010ACA00" w14:textId="77777777" w:rsidTr="007B26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6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19057CE3" w14:textId="77777777" w:rsidR="007051A1" w:rsidRPr="0039172F" w:rsidRDefault="007051A1" w:rsidP="00591162">
            <w:pPr>
              <w:rPr>
                <w:rFonts w:cs="Times New Roman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294E1D7" w14:textId="77777777" w:rsidR="007051A1" w:rsidRPr="0039172F" w:rsidRDefault="007051A1" w:rsidP="005911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10-08-2018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4A8B2A0" w14:textId="77777777" w:rsidR="007051A1" w:rsidRPr="0039172F" w:rsidRDefault="007051A1" w:rsidP="005911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17:08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6D95C78" w14:textId="77777777" w:rsidR="007051A1" w:rsidRPr="0039172F" w:rsidRDefault="007051A1" w:rsidP="005911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17:09</w:t>
            </w:r>
          </w:p>
        </w:tc>
        <w:tc>
          <w:tcPr>
            <w:tcW w:w="1134" w:type="dxa"/>
            <w:tcBorders>
              <w:left w:val="single" w:sz="4" w:space="0" w:color="000000"/>
            </w:tcBorders>
            <w:noWrap/>
            <w:hideMark/>
          </w:tcPr>
          <w:p w14:paraId="0BBD6F38" w14:textId="77777777" w:rsidR="007051A1" w:rsidRPr="0039172F" w:rsidRDefault="007051A1" w:rsidP="005911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23.6</w:t>
            </w:r>
          </w:p>
        </w:tc>
        <w:tc>
          <w:tcPr>
            <w:tcW w:w="1134" w:type="dxa"/>
            <w:noWrap/>
            <w:hideMark/>
          </w:tcPr>
          <w:p w14:paraId="7D606220" w14:textId="77777777" w:rsidR="007051A1" w:rsidRPr="0039172F" w:rsidRDefault="007051A1" w:rsidP="005911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22.0</w:t>
            </w:r>
          </w:p>
        </w:tc>
        <w:tc>
          <w:tcPr>
            <w:tcW w:w="1134" w:type="dxa"/>
            <w:noWrap/>
            <w:hideMark/>
          </w:tcPr>
          <w:p w14:paraId="75A15AF6" w14:textId="77777777" w:rsidR="007051A1" w:rsidRPr="0039172F" w:rsidRDefault="007051A1" w:rsidP="005911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24.5</w:t>
            </w:r>
          </w:p>
        </w:tc>
        <w:tc>
          <w:tcPr>
            <w:tcW w:w="1276" w:type="dxa"/>
            <w:tcBorders>
              <w:right w:val="single" w:sz="4" w:space="0" w:color="000000"/>
            </w:tcBorders>
            <w:noWrap/>
            <w:hideMark/>
          </w:tcPr>
          <w:p w14:paraId="4A2B7A97" w14:textId="77777777" w:rsidR="007051A1" w:rsidRPr="0039172F" w:rsidRDefault="007051A1" w:rsidP="005911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2.5</w:t>
            </w:r>
          </w:p>
        </w:tc>
      </w:tr>
      <w:tr w:rsidR="007B262D" w:rsidRPr="0039172F" w14:paraId="2AEC2C9A" w14:textId="77777777" w:rsidTr="007B262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6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15F41EFF" w14:textId="77777777" w:rsidR="007051A1" w:rsidRPr="0039172F" w:rsidRDefault="007051A1" w:rsidP="00591162">
            <w:pPr>
              <w:rPr>
                <w:rFonts w:cs="Times New Roman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155CA91" w14:textId="77777777" w:rsidR="007051A1" w:rsidRPr="0039172F" w:rsidRDefault="007051A1" w:rsidP="005911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10-08-2018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3490F47" w14:textId="77777777" w:rsidR="007051A1" w:rsidRPr="0039172F" w:rsidRDefault="007051A1" w:rsidP="005911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20:35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4DBFCD9" w14:textId="77777777" w:rsidR="007051A1" w:rsidRPr="0039172F" w:rsidRDefault="007051A1" w:rsidP="005911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20:32</w:t>
            </w:r>
          </w:p>
        </w:tc>
        <w:tc>
          <w:tcPr>
            <w:tcW w:w="1134" w:type="dxa"/>
            <w:tcBorders>
              <w:left w:val="single" w:sz="4" w:space="0" w:color="000000"/>
            </w:tcBorders>
            <w:noWrap/>
            <w:hideMark/>
          </w:tcPr>
          <w:p w14:paraId="067FD372" w14:textId="77777777" w:rsidR="007051A1" w:rsidRPr="0039172F" w:rsidRDefault="007051A1" w:rsidP="005911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15.9</w:t>
            </w:r>
          </w:p>
        </w:tc>
        <w:tc>
          <w:tcPr>
            <w:tcW w:w="1134" w:type="dxa"/>
            <w:noWrap/>
            <w:hideMark/>
          </w:tcPr>
          <w:p w14:paraId="70DF823F" w14:textId="77777777" w:rsidR="007051A1" w:rsidRPr="0039172F" w:rsidRDefault="007051A1" w:rsidP="005911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14.5</w:t>
            </w:r>
          </w:p>
        </w:tc>
        <w:tc>
          <w:tcPr>
            <w:tcW w:w="1134" w:type="dxa"/>
            <w:noWrap/>
            <w:hideMark/>
          </w:tcPr>
          <w:p w14:paraId="49948FD1" w14:textId="77777777" w:rsidR="007051A1" w:rsidRPr="0039172F" w:rsidRDefault="007051A1" w:rsidP="005911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17.0</w:t>
            </w:r>
          </w:p>
        </w:tc>
        <w:tc>
          <w:tcPr>
            <w:tcW w:w="1276" w:type="dxa"/>
            <w:tcBorders>
              <w:right w:val="single" w:sz="4" w:space="0" w:color="000000"/>
            </w:tcBorders>
            <w:noWrap/>
            <w:hideMark/>
          </w:tcPr>
          <w:p w14:paraId="635E122D" w14:textId="77777777" w:rsidR="007051A1" w:rsidRPr="0039172F" w:rsidRDefault="007051A1" w:rsidP="005911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2.5</w:t>
            </w:r>
          </w:p>
        </w:tc>
      </w:tr>
      <w:tr w:rsidR="007B262D" w:rsidRPr="0039172F" w14:paraId="1C1F8C33" w14:textId="77777777" w:rsidTr="007B26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6" w:type="dxa"/>
            <w:vMerge w:val="restart"/>
            <w:tcBorders>
              <w:left w:val="single" w:sz="4" w:space="0" w:color="auto"/>
              <w:right w:val="single" w:sz="4" w:space="0" w:color="000000"/>
            </w:tcBorders>
            <w:textDirection w:val="btLr"/>
            <w:vAlign w:val="center"/>
          </w:tcPr>
          <w:p w14:paraId="4177EB22" w14:textId="77777777" w:rsidR="007051A1" w:rsidRPr="0039172F" w:rsidRDefault="007051A1" w:rsidP="00591162">
            <w:pPr>
              <w:ind w:left="113" w:right="113"/>
              <w:jc w:val="center"/>
              <w:rPr>
                <w:rFonts w:cs="Times New Roman"/>
              </w:rPr>
            </w:pPr>
            <w:r w:rsidRPr="0039172F">
              <w:rPr>
                <w:rFonts w:cs="Times New Roman"/>
              </w:rPr>
              <w:t>Day 3</w:t>
            </w:r>
          </w:p>
        </w:tc>
        <w:tc>
          <w:tcPr>
            <w:tcW w:w="182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084535D" w14:textId="77777777" w:rsidR="007051A1" w:rsidRPr="0039172F" w:rsidRDefault="007051A1" w:rsidP="005911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11-08-2018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F7EF2B8" w14:textId="77777777" w:rsidR="007051A1" w:rsidRPr="0039172F" w:rsidRDefault="007051A1" w:rsidP="005911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08:14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432782E" w14:textId="77777777" w:rsidR="007051A1" w:rsidRPr="0039172F" w:rsidRDefault="007051A1" w:rsidP="005911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08:08</w:t>
            </w:r>
          </w:p>
        </w:tc>
        <w:tc>
          <w:tcPr>
            <w:tcW w:w="1134" w:type="dxa"/>
            <w:tcBorders>
              <w:left w:val="single" w:sz="4" w:space="0" w:color="000000"/>
            </w:tcBorders>
            <w:noWrap/>
            <w:hideMark/>
          </w:tcPr>
          <w:p w14:paraId="3F392F70" w14:textId="77777777" w:rsidR="007051A1" w:rsidRPr="0039172F" w:rsidRDefault="007051A1" w:rsidP="005911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10.1</w:t>
            </w:r>
          </w:p>
        </w:tc>
        <w:tc>
          <w:tcPr>
            <w:tcW w:w="1134" w:type="dxa"/>
            <w:noWrap/>
            <w:hideMark/>
          </w:tcPr>
          <w:p w14:paraId="0FDDB468" w14:textId="77777777" w:rsidR="007051A1" w:rsidRPr="0039172F" w:rsidRDefault="007051A1" w:rsidP="005911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8.5</w:t>
            </w:r>
          </w:p>
        </w:tc>
        <w:tc>
          <w:tcPr>
            <w:tcW w:w="1134" w:type="dxa"/>
            <w:noWrap/>
            <w:hideMark/>
          </w:tcPr>
          <w:p w14:paraId="475EAFA8" w14:textId="77777777" w:rsidR="007051A1" w:rsidRPr="0039172F" w:rsidRDefault="007051A1" w:rsidP="005911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11.0</w:t>
            </w:r>
          </w:p>
        </w:tc>
        <w:tc>
          <w:tcPr>
            <w:tcW w:w="1276" w:type="dxa"/>
            <w:tcBorders>
              <w:right w:val="single" w:sz="4" w:space="0" w:color="000000"/>
            </w:tcBorders>
            <w:noWrap/>
            <w:hideMark/>
          </w:tcPr>
          <w:p w14:paraId="16858A83" w14:textId="77777777" w:rsidR="007051A1" w:rsidRPr="0039172F" w:rsidRDefault="007051A1" w:rsidP="005911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2.5</w:t>
            </w:r>
          </w:p>
        </w:tc>
      </w:tr>
      <w:tr w:rsidR="007B262D" w:rsidRPr="0039172F" w14:paraId="14584307" w14:textId="77777777" w:rsidTr="007B262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6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01523462" w14:textId="77777777" w:rsidR="007051A1" w:rsidRPr="0039172F" w:rsidRDefault="007051A1" w:rsidP="00591162">
            <w:pPr>
              <w:rPr>
                <w:rFonts w:cs="Times New Roman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9B03B63" w14:textId="77777777" w:rsidR="007051A1" w:rsidRPr="0039172F" w:rsidRDefault="007051A1" w:rsidP="005911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11-08-2018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8E3301E" w14:textId="77777777" w:rsidR="007051A1" w:rsidRPr="0039172F" w:rsidRDefault="007051A1" w:rsidP="005911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12:15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EB9A41A" w14:textId="77777777" w:rsidR="007051A1" w:rsidRPr="0039172F" w:rsidRDefault="007051A1" w:rsidP="005911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12:09</w:t>
            </w:r>
          </w:p>
        </w:tc>
        <w:tc>
          <w:tcPr>
            <w:tcW w:w="1134" w:type="dxa"/>
            <w:tcBorders>
              <w:left w:val="single" w:sz="4" w:space="0" w:color="000000"/>
            </w:tcBorders>
            <w:noWrap/>
            <w:hideMark/>
          </w:tcPr>
          <w:p w14:paraId="02D92B94" w14:textId="77777777" w:rsidR="007051A1" w:rsidRPr="0039172F" w:rsidRDefault="007051A1" w:rsidP="005911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18.0</w:t>
            </w:r>
          </w:p>
        </w:tc>
        <w:tc>
          <w:tcPr>
            <w:tcW w:w="1134" w:type="dxa"/>
            <w:noWrap/>
            <w:hideMark/>
          </w:tcPr>
          <w:p w14:paraId="60696DBC" w14:textId="77777777" w:rsidR="007051A1" w:rsidRPr="0039172F" w:rsidRDefault="007051A1" w:rsidP="005911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17.5</w:t>
            </w:r>
          </w:p>
        </w:tc>
        <w:tc>
          <w:tcPr>
            <w:tcW w:w="1134" w:type="dxa"/>
            <w:noWrap/>
            <w:hideMark/>
          </w:tcPr>
          <w:p w14:paraId="47A39C24" w14:textId="77777777" w:rsidR="007051A1" w:rsidRPr="0039172F" w:rsidRDefault="007051A1" w:rsidP="005911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19.0</w:t>
            </w:r>
          </w:p>
        </w:tc>
        <w:tc>
          <w:tcPr>
            <w:tcW w:w="1276" w:type="dxa"/>
            <w:tcBorders>
              <w:right w:val="single" w:sz="4" w:space="0" w:color="000000"/>
            </w:tcBorders>
            <w:noWrap/>
            <w:hideMark/>
          </w:tcPr>
          <w:p w14:paraId="6AA9EF8F" w14:textId="77777777" w:rsidR="007051A1" w:rsidRPr="0039172F" w:rsidRDefault="007051A1" w:rsidP="005911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1.5</w:t>
            </w:r>
          </w:p>
        </w:tc>
      </w:tr>
      <w:tr w:rsidR="007B262D" w:rsidRPr="0039172F" w14:paraId="5D49449A" w14:textId="77777777" w:rsidTr="007B26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6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1910239C" w14:textId="77777777" w:rsidR="007051A1" w:rsidRPr="0039172F" w:rsidRDefault="007051A1" w:rsidP="00591162">
            <w:pPr>
              <w:rPr>
                <w:rFonts w:cs="Times New Roman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B32D6C4" w14:textId="77777777" w:rsidR="007051A1" w:rsidRPr="0039172F" w:rsidRDefault="007051A1" w:rsidP="005911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11-08-2018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865CE6F" w14:textId="77777777" w:rsidR="007051A1" w:rsidRPr="0039172F" w:rsidRDefault="007051A1" w:rsidP="005911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16:16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4AD38C3" w14:textId="77777777" w:rsidR="007051A1" w:rsidRPr="0039172F" w:rsidRDefault="007051A1" w:rsidP="005911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16:09</w:t>
            </w:r>
          </w:p>
        </w:tc>
        <w:tc>
          <w:tcPr>
            <w:tcW w:w="1134" w:type="dxa"/>
            <w:tcBorders>
              <w:left w:val="single" w:sz="4" w:space="0" w:color="000000"/>
            </w:tcBorders>
            <w:noWrap/>
            <w:hideMark/>
          </w:tcPr>
          <w:p w14:paraId="446772C5" w14:textId="77777777" w:rsidR="007051A1" w:rsidRPr="0039172F" w:rsidRDefault="007051A1" w:rsidP="005911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21.5</w:t>
            </w:r>
          </w:p>
        </w:tc>
        <w:tc>
          <w:tcPr>
            <w:tcW w:w="1134" w:type="dxa"/>
            <w:noWrap/>
            <w:hideMark/>
          </w:tcPr>
          <w:p w14:paraId="4FAAD8EA" w14:textId="77777777" w:rsidR="007051A1" w:rsidRPr="0039172F" w:rsidRDefault="007051A1" w:rsidP="005911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20.0</w:t>
            </w:r>
          </w:p>
        </w:tc>
        <w:tc>
          <w:tcPr>
            <w:tcW w:w="1134" w:type="dxa"/>
            <w:noWrap/>
            <w:hideMark/>
          </w:tcPr>
          <w:p w14:paraId="685071AE" w14:textId="77777777" w:rsidR="007051A1" w:rsidRPr="0039172F" w:rsidRDefault="007051A1" w:rsidP="005911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24.0</w:t>
            </w:r>
          </w:p>
        </w:tc>
        <w:tc>
          <w:tcPr>
            <w:tcW w:w="1276" w:type="dxa"/>
            <w:tcBorders>
              <w:right w:val="single" w:sz="4" w:space="0" w:color="000000"/>
            </w:tcBorders>
            <w:noWrap/>
            <w:hideMark/>
          </w:tcPr>
          <w:p w14:paraId="712616E5" w14:textId="77777777" w:rsidR="007051A1" w:rsidRPr="0039172F" w:rsidRDefault="007051A1" w:rsidP="005911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4.0</w:t>
            </w:r>
          </w:p>
        </w:tc>
      </w:tr>
      <w:tr w:rsidR="007B262D" w:rsidRPr="0039172F" w14:paraId="7D6BC61C" w14:textId="77777777" w:rsidTr="007B262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6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5ED9BA0F" w14:textId="77777777" w:rsidR="007051A1" w:rsidRPr="0039172F" w:rsidRDefault="007051A1" w:rsidP="00591162">
            <w:pPr>
              <w:rPr>
                <w:rFonts w:cs="Times New Roman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1C3C3CA" w14:textId="77777777" w:rsidR="007051A1" w:rsidRPr="0039172F" w:rsidRDefault="007051A1" w:rsidP="005911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11-08-2018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E3AFD44" w14:textId="77777777" w:rsidR="007051A1" w:rsidRPr="0039172F" w:rsidRDefault="007051A1" w:rsidP="005911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20:20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812EE39" w14:textId="77777777" w:rsidR="007051A1" w:rsidRPr="0039172F" w:rsidRDefault="007051A1" w:rsidP="005911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20:11</w:t>
            </w:r>
          </w:p>
        </w:tc>
        <w:tc>
          <w:tcPr>
            <w:tcW w:w="1134" w:type="dxa"/>
            <w:tcBorders>
              <w:left w:val="single" w:sz="4" w:space="0" w:color="000000"/>
            </w:tcBorders>
            <w:noWrap/>
            <w:hideMark/>
          </w:tcPr>
          <w:p w14:paraId="7949D659" w14:textId="77777777" w:rsidR="007051A1" w:rsidRPr="0039172F" w:rsidRDefault="007051A1" w:rsidP="005911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12.5</w:t>
            </w:r>
          </w:p>
        </w:tc>
        <w:tc>
          <w:tcPr>
            <w:tcW w:w="1134" w:type="dxa"/>
            <w:noWrap/>
            <w:hideMark/>
          </w:tcPr>
          <w:p w14:paraId="20B105C7" w14:textId="77777777" w:rsidR="007051A1" w:rsidRPr="0039172F" w:rsidRDefault="007051A1" w:rsidP="005911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12.0</w:t>
            </w:r>
          </w:p>
        </w:tc>
        <w:tc>
          <w:tcPr>
            <w:tcW w:w="1134" w:type="dxa"/>
            <w:noWrap/>
            <w:hideMark/>
          </w:tcPr>
          <w:p w14:paraId="42375712" w14:textId="77777777" w:rsidR="007051A1" w:rsidRPr="0039172F" w:rsidRDefault="007051A1" w:rsidP="005911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13.5</w:t>
            </w:r>
          </w:p>
        </w:tc>
        <w:tc>
          <w:tcPr>
            <w:tcW w:w="1276" w:type="dxa"/>
            <w:tcBorders>
              <w:right w:val="single" w:sz="4" w:space="0" w:color="000000"/>
            </w:tcBorders>
            <w:noWrap/>
            <w:hideMark/>
          </w:tcPr>
          <w:p w14:paraId="601414B8" w14:textId="77777777" w:rsidR="007051A1" w:rsidRPr="0039172F" w:rsidRDefault="007051A1" w:rsidP="005911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1.5</w:t>
            </w:r>
          </w:p>
        </w:tc>
      </w:tr>
      <w:tr w:rsidR="007B262D" w:rsidRPr="0039172F" w14:paraId="048FC977" w14:textId="77777777" w:rsidTr="007B26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6" w:type="dxa"/>
            <w:vMerge w:val="restart"/>
            <w:tcBorders>
              <w:left w:val="single" w:sz="4" w:space="0" w:color="auto"/>
              <w:right w:val="single" w:sz="4" w:space="0" w:color="000000"/>
            </w:tcBorders>
            <w:textDirection w:val="btLr"/>
            <w:vAlign w:val="center"/>
          </w:tcPr>
          <w:p w14:paraId="2A9C1643" w14:textId="77777777" w:rsidR="007051A1" w:rsidRPr="0039172F" w:rsidRDefault="007051A1" w:rsidP="00591162">
            <w:pPr>
              <w:ind w:left="113" w:right="113"/>
              <w:jc w:val="center"/>
              <w:rPr>
                <w:rFonts w:cs="Times New Roman"/>
              </w:rPr>
            </w:pPr>
            <w:r w:rsidRPr="0039172F">
              <w:rPr>
                <w:rFonts w:cs="Times New Roman"/>
              </w:rPr>
              <w:t>Day 4</w:t>
            </w:r>
          </w:p>
        </w:tc>
        <w:tc>
          <w:tcPr>
            <w:tcW w:w="182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10EC602" w14:textId="77777777" w:rsidR="007051A1" w:rsidRPr="0039172F" w:rsidRDefault="007051A1" w:rsidP="005911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22-08-2018*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ECF0102" w14:textId="77777777" w:rsidR="007051A1" w:rsidRPr="0039172F" w:rsidRDefault="007051A1" w:rsidP="005911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08:51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666921B" w14:textId="77777777" w:rsidR="007051A1" w:rsidRPr="0039172F" w:rsidRDefault="007051A1" w:rsidP="005911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08:44</w:t>
            </w:r>
          </w:p>
        </w:tc>
        <w:tc>
          <w:tcPr>
            <w:tcW w:w="1134" w:type="dxa"/>
            <w:tcBorders>
              <w:left w:val="single" w:sz="4" w:space="0" w:color="000000"/>
            </w:tcBorders>
            <w:noWrap/>
            <w:hideMark/>
          </w:tcPr>
          <w:p w14:paraId="77FFCA55" w14:textId="77777777" w:rsidR="007051A1" w:rsidRPr="0039172F" w:rsidRDefault="007051A1" w:rsidP="005911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8.1</w:t>
            </w:r>
          </w:p>
        </w:tc>
        <w:tc>
          <w:tcPr>
            <w:tcW w:w="1134" w:type="dxa"/>
            <w:noWrap/>
            <w:hideMark/>
          </w:tcPr>
          <w:p w14:paraId="2B020562" w14:textId="77777777" w:rsidR="007051A1" w:rsidRPr="0039172F" w:rsidRDefault="007051A1" w:rsidP="005911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7.0</w:t>
            </w:r>
          </w:p>
        </w:tc>
        <w:tc>
          <w:tcPr>
            <w:tcW w:w="1134" w:type="dxa"/>
            <w:noWrap/>
            <w:hideMark/>
          </w:tcPr>
          <w:p w14:paraId="079546AA" w14:textId="77777777" w:rsidR="007051A1" w:rsidRPr="0039172F" w:rsidRDefault="007051A1" w:rsidP="005911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8.5</w:t>
            </w:r>
          </w:p>
        </w:tc>
        <w:tc>
          <w:tcPr>
            <w:tcW w:w="1276" w:type="dxa"/>
            <w:tcBorders>
              <w:right w:val="single" w:sz="4" w:space="0" w:color="000000"/>
            </w:tcBorders>
            <w:noWrap/>
            <w:hideMark/>
          </w:tcPr>
          <w:p w14:paraId="04C494DE" w14:textId="77777777" w:rsidR="007051A1" w:rsidRPr="0039172F" w:rsidRDefault="007051A1" w:rsidP="005911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1.5</w:t>
            </w:r>
          </w:p>
        </w:tc>
      </w:tr>
      <w:tr w:rsidR="007B262D" w:rsidRPr="0039172F" w14:paraId="6A7AC6F6" w14:textId="77777777" w:rsidTr="007B262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6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1B309248" w14:textId="77777777" w:rsidR="007051A1" w:rsidRPr="0039172F" w:rsidRDefault="007051A1" w:rsidP="00591162">
            <w:pPr>
              <w:rPr>
                <w:rFonts w:cs="Times New Roman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168828A" w14:textId="77777777" w:rsidR="007051A1" w:rsidRPr="0039172F" w:rsidRDefault="007051A1" w:rsidP="005911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22-08-2018*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164AC52" w14:textId="77777777" w:rsidR="007051A1" w:rsidRPr="0039172F" w:rsidRDefault="007051A1" w:rsidP="005911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12:22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E338481" w14:textId="77777777" w:rsidR="007051A1" w:rsidRPr="0039172F" w:rsidRDefault="007051A1" w:rsidP="005911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12:15</w:t>
            </w:r>
          </w:p>
        </w:tc>
        <w:tc>
          <w:tcPr>
            <w:tcW w:w="1134" w:type="dxa"/>
            <w:tcBorders>
              <w:left w:val="single" w:sz="4" w:space="0" w:color="000000"/>
            </w:tcBorders>
            <w:noWrap/>
            <w:hideMark/>
          </w:tcPr>
          <w:p w14:paraId="796F23F9" w14:textId="77777777" w:rsidR="007051A1" w:rsidRPr="0039172F" w:rsidRDefault="007051A1" w:rsidP="005911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10.2</w:t>
            </w:r>
          </w:p>
        </w:tc>
        <w:tc>
          <w:tcPr>
            <w:tcW w:w="1134" w:type="dxa"/>
            <w:noWrap/>
            <w:hideMark/>
          </w:tcPr>
          <w:p w14:paraId="37C402DD" w14:textId="77777777" w:rsidR="007051A1" w:rsidRPr="0039172F" w:rsidRDefault="007051A1" w:rsidP="005911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10.0</w:t>
            </w:r>
          </w:p>
        </w:tc>
        <w:tc>
          <w:tcPr>
            <w:tcW w:w="1134" w:type="dxa"/>
            <w:noWrap/>
            <w:hideMark/>
          </w:tcPr>
          <w:p w14:paraId="75AEB86A" w14:textId="77777777" w:rsidR="007051A1" w:rsidRPr="0039172F" w:rsidRDefault="007051A1" w:rsidP="005911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10.5</w:t>
            </w:r>
          </w:p>
        </w:tc>
        <w:tc>
          <w:tcPr>
            <w:tcW w:w="1276" w:type="dxa"/>
            <w:tcBorders>
              <w:right w:val="single" w:sz="4" w:space="0" w:color="000000"/>
            </w:tcBorders>
            <w:noWrap/>
            <w:hideMark/>
          </w:tcPr>
          <w:p w14:paraId="4AE5BC6F" w14:textId="77777777" w:rsidR="007051A1" w:rsidRPr="0039172F" w:rsidRDefault="007051A1" w:rsidP="005911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0.5</w:t>
            </w:r>
          </w:p>
        </w:tc>
      </w:tr>
      <w:tr w:rsidR="007B262D" w:rsidRPr="0039172F" w14:paraId="3B1E75DB" w14:textId="77777777" w:rsidTr="007B26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6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032FC701" w14:textId="77777777" w:rsidR="007051A1" w:rsidRPr="0039172F" w:rsidRDefault="007051A1" w:rsidP="00591162">
            <w:pPr>
              <w:rPr>
                <w:rFonts w:cs="Times New Roman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AF21999" w14:textId="77777777" w:rsidR="007051A1" w:rsidRPr="0039172F" w:rsidRDefault="007051A1" w:rsidP="005911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22-08-2018*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4CCF12E" w14:textId="77777777" w:rsidR="007051A1" w:rsidRPr="0039172F" w:rsidRDefault="007051A1" w:rsidP="005911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16:22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54D4017" w14:textId="77777777" w:rsidR="007051A1" w:rsidRPr="0039172F" w:rsidRDefault="007051A1" w:rsidP="005911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16:15</w:t>
            </w:r>
          </w:p>
        </w:tc>
        <w:tc>
          <w:tcPr>
            <w:tcW w:w="1134" w:type="dxa"/>
            <w:tcBorders>
              <w:left w:val="single" w:sz="4" w:space="0" w:color="000000"/>
            </w:tcBorders>
            <w:noWrap/>
            <w:hideMark/>
          </w:tcPr>
          <w:p w14:paraId="4FA065AE" w14:textId="77777777" w:rsidR="007051A1" w:rsidRPr="0039172F" w:rsidRDefault="007051A1" w:rsidP="005911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13.0</w:t>
            </w:r>
          </w:p>
        </w:tc>
        <w:tc>
          <w:tcPr>
            <w:tcW w:w="1134" w:type="dxa"/>
            <w:noWrap/>
            <w:hideMark/>
          </w:tcPr>
          <w:p w14:paraId="5769AE4F" w14:textId="77777777" w:rsidR="007051A1" w:rsidRPr="0039172F" w:rsidRDefault="007051A1" w:rsidP="005911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11.5</w:t>
            </w:r>
          </w:p>
        </w:tc>
        <w:tc>
          <w:tcPr>
            <w:tcW w:w="1134" w:type="dxa"/>
            <w:noWrap/>
            <w:hideMark/>
          </w:tcPr>
          <w:p w14:paraId="0C50EE56" w14:textId="77777777" w:rsidR="007051A1" w:rsidRPr="0039172F" w:rsidRDefault="007051A1" w:rsidP="005911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14.5</w:t>
            </w:r>
          </w:p>
        </w:tc>
        <w:tc>
          <w:tcPr>
            <w:tcW w:w="1276" w:type="dxa"/>
            <w:tcBorders>
              <w:right w:val="single" w:sz="4" w:space="0" w:color="000000"/>
            </w:tcBorders>
            <w:noWrap/>
            <w:hideMark/>
          </w:tcPr>
          <w:p w14:paraId="17D4005C" w14:textId="77777777" w:rsidR="007051A1" w:rsidRPr="0039172F" w:rsidRDefault="007051A1" w:rsidP="005911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3.0</w:t>
            </w:r>
          </w:p>
        </w:tc>
      </w:tr>
      <w:tr w:rsidR="007B262D" w:rsidRPr="0039172F" w14:paraId="4CA3521B" w14:textId="77777777" w:rsidTr="007B262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6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1A9C2163" w14:textId="77777777" w:rsidR="007051A1" w:rsidRPr="0039172F" w:rsidRDefault="007051A1" w:rsidP="00591162">
            <w:pPr>
              <w:rPr>
                <w:rFonts w:cs="Times New Roman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2B989BC" w14:textId="77777777" w:rsidR="007051A1" w:rsidRPr="0039172F" w:rsidRDefault="007051A1" w:rsidP="005911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22-08-2018*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2E5E908" w14:textId="77777777" w:rsidR="007051A1" w:rsidRPr="0039172F" w:rsidRDefault="007051A1" w:rsidP="005911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20:20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929BBEF" w14:textId="77777777" w:rsidR="007051A1" w:rsidRPr="0039172F" w:rsidRDefault="007051A1" w:rsidP="005911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20:15</w:t>
            </w:r>
          </w:p>
        </w:tc>
        <w:tc>
          <w:tcPr>
            <w:tcW w:w="1134" w:type="dxa"/>
            <w:tcBorders>
              <w:left w:val="single" w:sz="4" w:space="0" w:color="000000"/>
            </w:tcBorders>
            <w:noWrap/>
            <w:hideMark/>
          </w:tcPr>
          <w:p w14:paraId="311BAC79" w14:textId="77777777" w:rsidR="007051A1" w:rsidRPr="0039172F" w:rsidRDefault="007051A1" w:rsidP="005911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8.8</w:t>
            </w:r>
          </w:p>
        </w:tc>
        <w:tc>
          <w:tcPr>
            <w:tcW w:w="1134" w:type="dxa"/>
            <w:noWrap/>
            <w:hideMark/>
          </w:tcPr>
          <w:p w14:paraId="0DB45FF9" w14:textId="77777777" w:rsidR="007051A1" w:rsidRPr="0039172F" w:rsidRDefault="007051A1" w:rsidP="005911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7.0</w:t>
            </w:r>
          </w:p>
        </w:tc>
        <w:tc>
          <w:tcPr>
            <w:tcW w:w="1134" w:type="dxa"/>
            <w:noWrap/>
            <w:hideMark/>
          </w:tcPr>
          <w:p w14:paraId="5BD287E8" w14:textId="77777777" w:rsidR="007051A1" w:rsidRPr="0039172F" w:rsidRDefault="007051A1" w:rsidP="005911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10.0</w:t>
            </w:r>
          </w:p>
        </w:tc>
        <w:tc>
          <w:tcPr>
            <w:tcW w:w="1276" w:type="dxa"/>
            <w:tcBorders>
              <w:right w:val="single" w:sz="4" w:space="0" w:color="000000"/>
            </w:tcBorders>
            <w:noWrap/>
            <w:hideMark/>
          </w:tcPr>
          <w:p w14:paraId="36B4AED1" w14:textId="77777777" w:rsidR="007051A1" w:rsidRPr="0039172F" w:rsidRDefault="007051A1" w:rsidP="005911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3.0</w:t>
            </w:r>
          </w:p>
        </w:tc>
      </w:tr>
      <w:tr w:rsidR="007B262D" w:rsidRPr="0039172F" w14:paraId="0337D23A" w14:textId="77777777" w:rsidTr="007B26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6" w:type="dxa"/>
            <w:vMerge w:val="restart"/>
            <w:tcBorders>
              <w:left w:val="single" w:sz="4" w:space="0" w:color="auto"/>
              <w:right w:val="single" w:sz="4" w:space="0" w:color="000000"/>
            </w:tcBorders>
            <w:textDirection w:val="btLr"/>
            <w:vAlign w:val="center"/>
          </w:tcPr>
          <w:p w14:paraId="3091A8E8" w14:textId="77777777" w:rsidR="007051A1" w:rsidRPr="0039172F" w:rsidRDefault="007051A1" w:rsidP="00591162">
            <w:pPr>
              <w:ind w:left="113" w:right="113"/>
              <w:jc w:val="center"/>
              <w:rPr>
                <w:rFonts w:cs="Times New Roman"/>
              </w:rPr>
            </w:pPr>
            <w:r w:rsidRPr="0039172F">
              <w:rPr>
                <w:rFonts w:cs="Times New Roman"/>
              </w:rPr>
              <w:t>Day 5</w:t>
            </w:r>
          </w:p>
        </w:tc>
        <w:tc>
          <w:tcPr>
            <w:tcW w:w="182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F09909D" w14:textId="77777777" w:rsidR="007051A1" w:rsidRPr="0039172F" w:rsidRDefault="007051A1" w:rsidP="005911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27-08-2018*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CFDCA0E" w14:textId="77777777" w:rsidR="007051A1" w:rsidRPr="0039172F" w:rsidRDefault="007051A1" w:rsidP="005911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08:20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F3D2797" w14:textId="77777777" w:rsidR="007051A1" w:rsidRPr="0039172F" w:rsidRDefault="007051A1" w:rsidP="005911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08:13</w:t>
            </w:r>
          </w:p>
        </w:tc>
        <w:tc>
          <w:tcPr>
            <w:tcW w:w="1134" w:type="dxa"/>
            <w:tcBorders>
              <w:left w:val="single" w:sz="4" w:space="0" w:color="000000"/>
            </w:tcBorders>
            <w:noWrap/>
            <w:hideMark/>
          </w:tcPr>
          <w:p w14:paraId="6824C802" w14:textId="77777777" w:rsidR="007051A1" w:rsidRPr="0039172F" w:rsidRDefault="007051A1" w:rsidP="005911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1.0</w:t>
            </w:r>
          </w:p>
        </w:tc>
        <w:tc>
          <w:tcPr>
            <w:tcW w:w="1134" w:type="dxa"/>
            <w:noWrap/>
            <w:hideMark/>
          </w:tcPr>
          <w:p w14:paraId="6619F42D" w14:textId="77777777" w:rsidR="007051A1" w:rsidRPr="0039172F" w:rsidRDefault="007051A1" w:rsidP="005911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0.5</w:t>
            </w:r>
          </w:p>
        </w:tc>
        <w:tc>
          <w:tcPr>
            <w:tcW w:w="1134" w:type="dxa"/>
            <w:noWrap/>
            <w:hideMark/>
          </w:tcPr>
          <w:p w14:paraId="0CB9616E" w14:textId="77777777" w:rsidR="007051A1" w:rsidRPr="0039172F" w:rsidRDefault="007051A1" w:rsidP="005911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2.5</w:t>
            </w:r>
          </w:p>
        </w:tc>
        <w:tc>
          <w:tcPr>
            <w:tcW w:w="1276" w:type="dxa"/>
            <w:tcBorders>
              <w:right w:val="single" w:sz="4" w:space="0" w:color="000000"/>
            </w:tcBorders>
            <w:noWrap/>
            <w:hideMark/>
          </w:tcPr>
          <w:p w14:paraId="3EDB6ED6" w14:textId="77777777" w:rsidR="007051A1" w:rsidRPr="0039172F" w:rsidRDefault="007051A1" w:rsidP="005911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2.0</w:t>
            </w:r>
          </w:p>
        </w:tc>
      </w:tr>
      <w:tr w:rsidR="007B262D" w:rsidRPr="0039172F" w14:paraId="5F5EA463" w14:textId="77777777" w:rsidTr="007B262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6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0F889D51" w14:textId="77777777" w:rsidR="007051A1" w:rsidRPr="0039172F" w:rsidRDefault="007051A1" w:rsidP="00591162">
            <w:pPr>
              <w:rPr>
                <w:rFonts w:cs="Times New Roman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707E048" w14:textId="77777777" w:rsidR="007051A1" w:rsidRPr="0039172F" w:rsidRDefault="007051A1" w:rsidP="005911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27-08-2018*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433E8F2" w14:textId="77777777" w:rsidR="007051A1" w:rsidRPr="0039172F" w:rsidRDefault="007051A1" w:rsidP="005911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12:39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67C6DFE" w14:textId="77777777" w:rsidR="007051A1" w:rsidRPr="0039172F" w:rsidRDefault="007051A1" w:rsidP="005911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12:33</w:t>
            </w:r>
          </w:p>
        </w:tc>
        <w:tc>
          <w:tcPr>
            <w:tcW w:w="1134" w:type="dxa"/>
            <w:tcBorders>
              <w:left w:val="single" w:sz="4" w:space="0" w:color="000000"/>
            </w:tcBorders>
            <w:noWrap/>
            <w:hideMark/>
          </w:tcPr>
          <w:p w14:paraId="4E94A08F" w14:textId="77777777" w:rsidR="007051A1" w:rsidRPr="0039172F" w:rsidRDefault="007051A1" w:rsidP="005911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22.2</w:t>
            </w:r>
          </w:p>
        </w:tc>
        <w:tc>
          <w:tcPr>
            <w:tcW w:w="1134" w:type="dxa"/>
            <w:noWrap/>
            <w:hideMark/>
          </w:tcPr>
          <w:p w14:paraId="36E06E62" w14:textId="77777777" w:rsidR="007051A1" w:rsidRPr="0039172F" w:rsidRDefault="007051A1" w:rsidP="005911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18.0</w:t>
            </w:r>
          </w:p>
        </w:tc>
        <w:tc>
          <w:tcPr>
            <w:tcW w:w="1134" w:type="dxa"/>
            <w:noWrap/>
            <w:hideMark/>
          </w:tcPr>
          <w:p w14:paraId="5AF776AC" w14:textId="77777777" w:rsidR="007051A1" w:rsidRPr="0039172F" w:rsidRDefault="007051A1" w:rsidP="005911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25.0</w:t>
            </w:r>
          </w:p>
        </w:tc>
        <w:tc>
          <w:tcPr>
            <w:tcW w:w="1276" w:type="dxa"/>
            <w:tcBorders>
              <w:right w:val="single" w:sz="4" w:space="0" w:color="000000"/>
            </w:tcBorders>
            <w:noWrap/>
            <w:hideMark/>
          </w:tcPr>
          <w:p w14:paraId="629092DA" w14:textId="77777777" w:rsidR="007051A1" w:rsidRPr="0039172F" w:rsidRDefault="007051A1" w:rsidP="005911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7.0</w:t>
            </w:r>
          </w:p>
        </w:tc>
      </w:tr>
      <w:tr w:rsidR="007B262D" w:rsidRPr="0039172F" w14:paraId="3D0D2790" w14:textId="77777777" w:rsidTr="007B26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6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14:paraId="4CD55915" w14:textId="77777777" w:rsidR="007051A1" w:rsidRPr="0039172F" w:rsidRDefault="007051A1" w:rsidP="00591162">
            <w:pPr>
              <w:rPr>
                <w:rFonts w:cs="Times New Roman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FC762C8" w14:textId="77777777" w:rsidR="007051A1" w:rsidRPr="0039172F" w:rsidRDefault="007051A1" w:rsidP="005911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27-08-2018*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F255891" w14:textId="77777777" w:rsidR="007051A1" w:rsidRPr="0039172F" w:rsidRDefault="007051A1" w:rsidP="005911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16:29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6C37836" w14:textId="77777777" w:rsidR="007051A1" w:rsidRPr="0039172F" w:rsidRDefault="007051A1" w:rsidP="005911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15:25</w:t>
            </w:r>
          </w:p>
        </w:tc>
        <w:tc>
          <w:tcPr>
            <w:tcW w:w="1134" w:type="dxa"/>
            <w:tcBorders>
              <w:left w:val="single" w:sz="4" w:space="0" w:color="000000"/>
            </w:tcBorders>
            <w:noWrap/>
            <w:hideMark/>
          </w:tcPr>
          <w:p w14:paraId="33E778AC" w14:textId="77777777" w:rsidR="007051A1" w:rsidRPr="0039172F" w:rsidRDefault="007051A1" w:rsidP="005911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16.0</w:t>
            </w:r>
          </w:p>
        </w:tc>
        <w:tc>
          <w:tcPr>
            <w:tcW w:w="1134" w:type="dxa"/>
            <w:noWrap/>
            <w:hideMark/>
          </w:tcPr>
          <w:p w14:paraId="520D3C25" w14:textId="77777777" w:rsidR="007051A1" w:rsidRPr="0039172F" w:rsidRDefault="007051A1" w:rsidP="005911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13.5</w:t>
            </w:r>
          </w:p>
        </w:tc>
        <w:tc>
          <w:tcPr>
            <w:tcW w:w="1134" w:type="dxa"/>
            <w:noWrap/>
            <w:hideMark/>
          </w:tcPr>
          <w:p w14:paraId="60C9333A" w14:textId="77777777" w:rsidR="007051A1" w:rsidRPr="0039172F" w:rsidRDefault="007051A1" w:rsidP="005911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21.5</w:t>
            </w:r>
          </w:p>
        </w:tc>
        <w:tc>
          <w:tcPr>
            <w:tcW w:w="1276" w:type="dxa"/>
            <w:tcBorders>
              <w:right w:val="single" w:sz="4" w:space="0" w:color="000000"/>
            </w:tcBorders>
            <w:noWrap/>
            <w:hideMark/>
          </w:tcPr>
          <w:p w14:paraId="21BF2578" w14:textId="77777777" w:rsidR="007051A1" w:rsidRPr="0039172F" w:rsidRDefault="007051A1" w:rsidP="005911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8.0</w:t>
            </w:r>
          </w:p>
        </w:tc>
      </w:tr>
      <w:tr w:rsidR="007B262D" w:rsidRPr="0039172F" w14:paraId="3AB38D02" w14:textId="77777777" w:rsidTr="007B262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3CB39747" w14:textId="77777777" w:rsidR="007051A1" w:rsidRPr="0039172F" w:rsidRDefault="007051A1" w:rsidP="00591162">
            <w:pPr>
              <w:rPr>
                <w:rFonts w:cs="Times New Roman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0BF6212" w14:textId="77777777" w:rsidR="007051A1" w:rsidRPr="0039172F" w:rsidRDefault="007051A1" w:rsidP="005911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27-08-2018*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922403A" w14:textId="77777777" w:rsidR="007051A1" w:rsidRPr="0039172F" w:rsidRDefault="007051A1" w:rsidP="005911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20:25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206DC4C" w14:textId="77777777" w:rsidR="007051A1" w:rsidRPr="0039172F" w:rsidRDefault="007051A1" w:rsidP="005911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16:21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</w:tcBorders>
            <w:noWrap/>
            <w:hideMark/>
          </w:tcPr>
          <w:p w14:paraId="2C3E0050" w14:textId="77777777" w:rsidR="007051A1" w:rsidRPr="0039172F" w:rsidRDefault="007051A1" w:rsidP="005911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8.6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noWrap/>
            <w:hideMark/>
          </w:tcPr>
          <w:p w14:paraId="619ED973" w14:textId="77777777" w:rsidR="007051A1" w:rsidRPr="0039172F" w:rsidRDefault="007051A1" w:rsidP="005911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7.0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noWrap/>
            <w:hideMark/>
          </w:tcPr>
          <w:p w14:paraId="2608E932" w14:textId="77777777" w:rsidR="007051A1" w:rsidRPr="0039172F" w:rsidRDefault="007051A1" w:rsidP="005911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10.0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000000"/>
            </w:tcBorders>
            <w:noWrap/>
            <w:hideMark/>
          </w:tcPr>
          <w:p w14:paraId="3EE6E387" w14:textId="77777777" w:rsidR="007051A1" w:rsidRPr="0039172F" w:rsidRDefault="007051A1" w:rsidP="005911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39172F">
              <w:rPr>
                <w:rFonts w:cs="Times New Roman"/>
              </w:rPr>
              <w:t>3.0</w:t>
            </w:r>
          </w:p>
        </w:tc>
      </w:tr>
    </w:tbl>
    <w:p w14:paraId="15354CD6" w14:textId="77777777" w:rsidR="007051A1" w:rsidRPr="0039172F" w:rsidRDefault="007051A1" w:rsidP="007051A1">
      <w:pPr>
        <w:spacing w:line="360" w:lineRule="auto"/>
        <w:jc w:val="right"/>
        <w:rPr>
          <w:rFonts w:cs="Times New Roman"/>
          <w:b/>
          <w:sz w:val="20"/>
          <w:szCs w:val="20"/>
        </w:rPr>
      </w:pPr>
    </w:p>
    <w:p w14:paraId="38D16FAE" w14:textId="77777777" w:rsidR="007051A1" w:rsidRPr="0039172F" w:rsidRDefault="007051A1" w:rsidP="007051A1">
      <w:pPr>
        <w:spacing w:after="160" w:line="259" w:lineRule="auto"/>
        <w:rPr>
          <w:rFonts w:cs="Times New Roman"/>
          <w:b/>
          <w:sz w:val="20"/>
          <w:szCs w:val="20"/>
        </w:rPr>
      </w:pPr>
      <w:r w:rsidRPr="0039172F">
        <w:rPr>
          <w:rFonts w:cs="Times New Roman"/>
          <w:b/>
          <w:sz w:val="20"/>
          <w:szCs w:val="20"/>
        </w:rPr>
        <w:br w:type="page"/>
      </w:r>
    </w:p>
    <w:p w14:paraId="55B63A0E" w14:textId="77777777" w:rsidR="007051A1" w:rsidRPr="0039172F" w:rsidRDefault="007051A1" w:rsidP="007051A1">
      <w:pPr>
        <w:spacing w:line="360" w:lineRule="auto"/>
        <w:rPr>
          <w:rFonts w:cs="Times New Roman"/>
          <w:b/>
          <w:sz w:val="20"/>
          <w:szCs w:val="20"/>
        </w:rPr>
      </w:pPr>
    </w:p>
    <w:p w14:paraId="4ADE0EBD" w14:textId="77777777" w:rsidR="007051A1" w:rsidRDefault="007051A1" w:rsidP="007051A1">
      <w:pPr>
        <w:spacing w:line="360" w:lineRule="auto"/>
        <w:rPr>
          <w:rFonts w:cs="Times New Roman"/>
          <w:b/>
          <w:sz w:val="20"/>
        </w:rPr>
      </w:pPr>
    </w:p>
    <w:p w14:paraId="43E858D4" w14:textId="1C69031C" w:rsidR="007051A1" w:rsidRDefault="005B7FF0" w:rsidP="007051A1">
      <w:pPr>
        <w:spacing w:line="360" w:lineRule="auto"/>
        <w:rPr>
          <w:rFonts w:cs="Times New Roman"/>
          <w:b/>
          <w:sz w:val="20"/>
        </w:rPr>
      </w:pPr>
      <w:r>
        <w:rPr>
          <w:noProof/>
        </w:rPr>
        <w:drawing>
          <wp:inline distT="0" distB="0" distL="0" distR="0" wp14:anchorId="7535FC5A" wp14:editId="331EFAAA">
            <wp:extent cx="5783362" cy="4055166"/>
            <wp:effectExtent l="0" t="0" r="8255" b="254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9" r="15682"/>
                    <a:stretch/>
                  </pic:blipFill>
                  <pic:spPr bwMode="auto">
                    <a:xfrm>
                      <a:off x="0" y="0"/>
                      <a:ext cx="5787341" cy="4057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A493A2" w14:textId="548C37BC" w:rsidR="007051A1" w:rsidRDefault="007051A1" w:rsidP="007051A1">
      <w:pPr>
        <w:rPr>
          <w:b/>
        </w:rPr>
      </w:pPr>
      <w:r w:rsidRPr="007051A1">
        <w:rPr>
          <w:b/>
        </w:rPr>
        <w:t xml:space="preserve">Figure S2: </w:t>
      </w:r>
      <w:r w:rsidRPr="007051A1">
        <w:t>A) Mean heat knockdown time (</w:t>
      </w:r>
      <w:r w:rsidR="00A17CC3">
        <w:t>seconds</w:t>
      </w:r>
      <w:r w:rsidRPr="007051A1">
        <w:t xml:space="preserve">) and B) chill coma recovery temperature </w:t>
      </w:r>
      <w:r w:rsidR="00520C7B" w:rsidRPr="007F13F2">
        <w:rPr>
          <w:rFonts w:cs="Times New Roman"/>
          <w:szCs w:val="24"/>
        </w:rPr>
        <w:t xml:space="preserve">(°C) </w:t>
      </w:r>
      <w:r w:rsidRPr="007051A1">
        <w:t>for female</w:t>
      </w:r>
      <w:r w:rsidR="005B7FF0">
        <w:t xml:space="preserve"> (red) and male (blue) </w:t>
      </w:r>
      <w:r w:rsidR="007D1B66">
        <w:rPr>
          <w:i/>
          <w:iCs/>
        </w:rPr>
        <w:t xml:space="preserve">N. groenlandicus </w:t>
      </w:r>
      <w:r w:rsidR="007D1B66">
        <w:t xml:space="preserve">collected across different times and days. </w:t>
      </w:r>
      <w:r w:rsidRPr="007051A1">
        <w:t>Bars are standard errors of the mean.</w:t>
      </w:r>
      <w:r w:rsidRPr="007051A1">
        <w:rPr>
          <w:b/>
        </w:rPr>
        <w:t xml:space="preserve"> </w:t>
      </w:r>
    </w:p>
    <w:p w14:paraId="0C732A69" w14:textId="1CE5B625" w:rsidR="001E1464" w:rsidRPr="00047E17" w:rsidRDefault="00BB09D4" w:rsidP="007051A1">
      <w:pPr>
        <w:rPr>
          <w:bCs/>
        </w:rPr>
      </w:pPr>
      <w:r>
        <w:rPr>
          <w:b/>
        </w:rPr>
        <w:t xml:space="preserve">Table S2: </w:t>
      </w:r>
      <w:r w:rsidRPr="00DF2B5B">
        <w:rPr>
          <w:bCs/>
        </w:rPr>
        <w:t>Summary of t</w:t>
      </w:r>
      <w:r>
        <w:rPr>
          <w:bCs/>
        </w:rPr>
        <w:t>wo-way ANOVAs on rank inverse transformed HKDT and T</w:t>
      </w:r>
      <w:r>
        <w:rPr>
          <w:bCs/>
          <w:vertAlign w:val="subscript"/>
        </w:rPr>
        <w:t xml:space="preserve">recovery </w:t>
      </w:r>
      <w:r w:rsidR="00D8120E">
        <w:rPr>
          <w:bCs/>
        </w:rPr>
        <w:t xml:space="preserve">of individuals (n=20 pr assay) </w:t>
      </w:r>
      <w:r>
        <w:rPr>
          <w:bCs/>
        </w:rPr>
        <w:t>as dependent variables and ‘day’ and ‘Time of day’ as independent variables.</w:t>
      </w:r>
      <w:r w:rsidR="00AD0344">
        <w:rPr>
          <w:bCs/>
        </w:rPr>
        <w:t xml:space="preserve"> </w:t>
      </w:r>
    </w:p>
    <w:tbl>
      <w:tblPr>
        <w:tblW w:w="71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1199"/>
        <w:gridCol w:w="503"/>
        <w:gridCol w:w="930"/>
        <w:gridCol w:w="1087"/>
        <w:gridCol w:w="913"/>
        <w:gridCol w:w="1128"/>
        <w:gridCol w:w="960"/>
      </w:tblGrid>
      <w:tr w:rsidR="007F13F2" w:rsidRPr="0044791C" w14:paraId="3B97A1E0" w14:textId="77777777" w:rsidTr="007F13F2">
        <w:trPr>
          <w:trHeight w:val="288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99691" w14:textId="77777777" w:rsidR="007F13F2" w:rsidRPr="0044791C" w:rsidRDefault="007F13F2" w:rsidP="007F13F2">
            <w:pPr>
              <w:spacing w:before="0" w:after="0"/>
              <w:rPr>
                <w:rFonts w:eastAsia="Times New Roman" w:cs="Times New Roman"/>
                <w:szCs w:val="24"/>
                <w:lang w:eastAsia="da-DK"/>
              </w:rPr>
            </w:pPr>
          </w:p>
        </w:tc>
        <w:tc>
          <w:tcPr>
            <w:tcW w:w="57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1F78B" w14:textId="77777777" w:rsidR="007F13F2" w:rsidRPr="0044791C" w:rsidRDefault="007F13F2" w:rsidP="007F13F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b/>
                <w:bCs/>
                <w:color w:val="000000"/>
                <w:szCs w:val="24"/>
                <w:lang w:val="da-DK" w:eastAsia="da-DK"/>
              </w:rPr>
              <w:t>ANOVA Heat knockdown time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2522E" w14:textId="77777777" w:rsidR="007F13F2" w:rsidRPr="0044791C" w:rsidRDefault="007F13F2" w:rsidP="007F13F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</w:p>
        </w:tc>
      </w:tr>
      <w:tr w:rsidR="007F13F2" w:rsidRPr="0044791C" w14:paraId="5D8F9829" w14:textId="77777777" w:rsidTr="007F13F2">
        <w:trPr>
          <w:trHeight w:val="288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9EF42" w14:textId="77777777" w:rsidR="007F13F2" w:rsidRPr="0044791C" w:rsidRDefault="007F13F2" w:rsidP="007F13F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sex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C8B7F" w14:textId="77777777" w:rsidR="007F13F2" w:rsidRPr="0044791C" w:rsidRDefault="007F13F2" w:rsidP="007F13F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variable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05CC7" w14:textId="77777777" w:rsidR="007F13F2" w:rsidRPr="0044791C" w:rsidRDefault="007F13F2" w:rsidP="007F13F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Df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42FBD" w14:textId="77777777" w:rsidR="007F13F2" w:rsidRPr="0044791C" w:rsidRDefault="007F13F2" w:rsidP="007F13F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Sum sq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8194A" w14:textId="77777777" w:rsidR="007F13F2" w:rsidRPr="0044791C" w:rsidRDefault="007F13F2" w:rsidP="007F13F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mean sq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EE521" w14:textId="77777777" w:rsidR="007F13F2" w:rsidRPr="0044791C" w:rsidRDefault="007F13F2" w:rsidP="007F13F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F value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8F422" w14:textId="77777777" w:rsidR="007F13F2" w:rsidRPr="0044791C" w:rsidRDefault="007F13F2" w:rsidP="007F13F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Pr(&gt;F)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AB1B0" w14:textId="77777777" w:rsidR="007F13F2" w:rsidRPr="0044791C" w:rsidRDefault="007F13F2" w:rsidP="007F13F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</w:p>
        </w:tc>
      </w:tr>
      <w:tr w:rsidR="007F13F2" w:rsidRPr="0044791C" w14:paraId="43379A24" w14:textId="77777777" w:rsidTr="007F13F2">
        <w:trPr>
          <w:trHeight w:val="288"/>
        </w:trPr>
        <w:tc>
          <w:tcPr>
            <w:tcW w:w="4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68CD33F6" w14:textId="77777777" w:rsidR="007F13F2" w:rsidRPr="0044791C" w:rsidRDefault="007F13F2" w:rsidP="007F13F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females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F40C1" w14:textId="77777777" w:rsidR="007F13F2" w:rsidRPr="0044791C" w:rsidRDefault="007F13F2" w:rsidP="007F13F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day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40488" w14:textId="77777777" w:rsidR="007F13F2" w:rsidRPr="0044791C" w:rsidRDefault="007F13F2" w:rsidP="007F13F2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4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E95C5" w14:textId="77777777" w:rsidR="007F13F2" w:rsidRPr="0044791C" w:rsidRDefault="007F13F2" w:rsidP="007F13F2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27.25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48188" w14:textId="77777777" w:rsidR="007F13F2" w:rsidRPr="0044791C" w:rsidRDefault="007F13F2" w:rsidP="007F13F2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6.81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A0584" w14:textId="77777777" w:rsidR="007F13F2" w:rsidRPr="0044791C" w:rsidRDefault="007F13F2" w:rsidP="007F13F2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8.62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25AE5" w14:textId="77777777" w:rsidR="007F13F2" w:rsidRPr="0044791C" w:rsidRDefault="007F13F2" w:rsidP="007F13F2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1.14E-06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5B0AC" w14:textId="77777777" w:rsidR="007F13F2" w:rsidRPr="0044791C" w:rsidRDefault="007F13F2" w:rsidP="007F13F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***</w:t>
            </w:r>
          </w:p>
        </w:tc>
      </w:tr>
      <w:tr w:rsidR="007F13F2" w:rsidRPr="0044791C" w14:paraId="443E975A" w14:textId="77777777" w:rsidTr="007F13F2">
        <w:trPr>
          <w:trHeight w:val="288"/>
        </w:trPr>
        <w:tc>
          <w:tcPr>
            <w:tcW w:w="4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2120E2" w14:textId="77777777" w:rsidR="007F13F2" w:rsidRPr="0044791C" w:rsidRDefault="007F13F2" w:rsidP="007F13F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754B8" w14:textId="77777777" w:rsidR="007F13F2" w:rsidRPr="0044791C" w:rsidRDefault="007F13F2" w:rsidP="007F13F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time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9EFC9" w14:textId="77777777" w:rsidR="007F13F2" w:rsidRPr="0044791C" w:rsidRDefault="007F13F2" w:rsidP="007F13F2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3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0BCCC" w14:textId="77777777" w:rsidR="007F13F2" w:rsidRPr="0044791C" w:rsidRDefault="007F13F2" w:rsidP="007F13F2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23.37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7C297" w14:textId="77777777" w:rsidR="007F13F2" w:rsidRPr="0044791C" w:rsidRDefault="007F13F2" w:rsidP="007F13F2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7.79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0E495" w14:textId="77777777" w:rsidR="007F13F2" w:rsidRPr="0044791C" w:rsidRDefault="007F13F2" w:rsidP="007F13F2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9.86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E1E24" w14:textId="77777777" w:rsidR="007F13F2" w:rsidRPr="0044791C" w:rsidRDefault="007F13F2" w:rsidP="007F13F2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2.83E-06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72837" w14:textId="77777777" w:rsidR="007F13F2" w:rsidRPr="0044791C" w:rsidRDefault="007F13F2" w:rsidP="007F13F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***</w:t>
            </w:r>
          </w:p>
        </w:tc>
      </w:tr>
      <w:tr w:rsidR="007F13F2" w:rsidRPr="0044791C" w14:paraId="5917CC7E" w14:textId="77777777" w:rsidTr="007F13F2">
        <w:trPr>
          <w:trHeight w:val="288"/>
        </w:trPr>
        <w:tc>
          <w:tcPr>
            <w:tcW w:w="4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413B93" w14:textId="77777777" w:rsidR="007F13F2" w:rsidRPr="0044791C" w:rsidRDefault="007F13F2" w:rsidP="007F13F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7551C" w14:textId="77777777" w:rsidR="007F13F2" w:rsidRPr="0044791C" w:rsidRDefault="007F13F2" w:rsidP="007F13F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day:time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903CA" w14:textId="77777777" w:rsidR="007F13F2" w:rsidRPr="0044791C" w:rsidRDefault="007F13F2" w:rsidP="007F13F2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12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33673" w14:textId="77777777" w:rsidR="007F13F2" w:rsidRPr="0044791C" w:rsidRDefault="007F13F2" w:rsidP="007F13F2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47.61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C99FF" w14:textId="77777777" w:rsidR="007F13F2" w:rsidRPr="0044791C" w:rsidRDefault="007F13F2" w:rsidP="007F13F2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3.97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C724D" w14:textId="77777777" w:rsidR="007F13F2" w:rsidRPr="0044791C" w:rsidRDefault="007F13F2" w:rsidP="007F13F2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5.02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9C353" w14:textId="77777777" w:rsidR="007F13F2" w:rsidRPr="0044791C" w:rsidRDefault="007F13F2" w:rsidP="007F13F2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9.15E-08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70856" w14:textId="77777777" w:rsidR="007F13F2" w:rsidRPr="0044791C" w:rsidRDefault="007F13F2" w:rsidP="007F13F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***</w:t>
            </w:r>
          </w:p>
        </w:tc>
      </w:tr>
      <w:tr w:rsidR="007F13F2" w:rsidRPr="0044791C" w14:paraId="586E6C7A" w14:textId="77777777" w:rsidTr="007F13F2">
        <w:trPr>
          <w:trHeight w:val="288"/>
        </w:trPr>
        <w:tc>
          <w:tcPr>
            <w:tcW w:w="4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0CE45B" w14:textId="77777777" w:rsidR="007F13F2" w:rsidRPr="0044791C" w:rsidRDefault="007F13F2" w:rsidP="007F13F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11DB8" w14:textId="77777777" w:rsidR="007F13F2" w:rsidRPr="0044791C" w:rsidRDefault="007F13F2" w:rsidP="007F13F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Residuals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E118F" w14:textId="77777777" w:rsidR="007F13F2" w:rsidRPr="0044791C" w:rsidRDefault="007F13F2" w:rsidP="007F13F2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379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4679A" w14:textId="77777777" w:rsidR="007F13F2" w:rsidRPr="0044791C" w:rsidRDefault="007F13F2" w:rsidP="007F13F2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299.47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751D2" w14:textId="77777777" w:rsidR="007F13F2" w:rsidRPr="0044791C" w:rsidRDefault="007F13F2" w:rsidP="007F13F2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0.79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A94B8" w14:textId="77777777" w:rsidR="007F13F2" w:rsidRPr="0044791C" w:rsidRDefault="007F13F2" w:rsidP="007F13F2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82FDD" w14:textId="77777777" w:rsidR="007F13F2" w:rsidRPr="0044791C" w:rsidRDefault="007F13F2" w:rsidP="007F13F2">
            <w:pPr>
              <w:spacing w:before="0" w:after="0"/>
              <w:rPr>
                <w:rFonts w:eastAsia="Times New Roman" w:cs="Times New Roman"/>
                <w:szCs w:val="24"/>
                <w:lang w:val="da-DK" w:eastAsia="da-D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0DCAC" w14:textId="77777777" w:rsidR="007F13F2" w:rsidRPr="0044791C" w:rsidRDefault="007F13F2" w:rsidP="007F13F2">
            <w:pPr>
              <w:spacing w:before="0" w:after="0"/>
              <w:rPr>
                <w:rFonts w:eastAsia="Times New Roman" w:cs="Times New Roman"/>
                <w:szCs w:val="24"/>
                <w:lang w:val="da-DK" w:eastAsia="da-DK"/>
              </w:rPr>
            </w:pPr>
          </w:p>
        </w:tc>
      </w:tr>
      <w:tr w:rsidR="007F13F2" w:rsidRPr="0044791C" w14:paraId="30F09A2E" w14:textId="77777777" w:rsidTr="007F13F2">
        <w:trPr>
          <w:trHeight w:val="288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474CA" w14:textId="77777777" w:rsidR="007F13F2" w:rsidRPr="0044791C" w:rsidRDefault="007F13F2" w:rsidP="007F13F2">
            <w:pPr>
              <w:spacing w:before="0" w:after="0"/>
              <w:rPr>
                <w:rFonts w:eastAsia="Times New Roman" w:cs="Times New Roman"/>
                <w:szCs w:val="24"/>
                <w:lang w:val="da-DK" w:eastAsia="da-DK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13583" w14:textId="77777777" w:rsidR="007F13F2" w:rsidRPr="0044791C" w:rsidRDefault="007F13F2" w:rsidP="007F13F2">
            <w:pPr>
              <w:spacing w:before="0" w:after="0"/>
              <w:rPr>
                <w:rFonts w:eastAsia="Times New Roman" w:cs="Times New Roman"/>
                <w:szCs w:val="24"/>
                <w:lang w:val="da-DK" w:eastAsia="da-DK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EAB0D" w14:textId="77777777" w:rsidR="007F13F2" w:rsidRPr="0044791C" w:rsidRDefault="007F13F2" w:rsidP="007F13F2">
            <w:pPr>
              <w:spacing w:before="0" w:after="0"/>
              <w:rPr>
                <w:rFonts w:eastAsia="Times New Roman" w:cs="Times New Roman"/>
                <w:szCs w:val="24"/>
                <w:lang w:val="da-DK" w:eastAsia="da-DK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4B7A3" w14:textId="77777777" w:rsidR="007F13F2" w:rsidRPr="0044791C" w:rsidRDefault="007F13F2" w:rsidP="007F13F2">
            <w:pPr>
              <w:spacing w:before="0" w:after="0"/>
              <w:rPr>
                <w:rFonts w:eastAsia="Times New Roman" w:cs="Times New Roman"/>
                <w:szCs w:val="24"/>
                <w:lang w:val="da-DK" w:eastAsia="da-DK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5BE9C" w14:textId="77777777" w:rsidR="007F13F2" w:rsidRPr="0044791C" w:rsidRDefault="007F13F2" w:rsidP="007F13F2">
            <w:pPr>
              <w:spacing w:before="0" w:after="0"/>
              <w:rPr>
                <w:rFonts w:eastAsia="Times New Roman" w:cs="Times New Roman"/>
                <w:szCs w:val="24"/>
                <w:lang w:val="da-DK" w:eastAsia="da-DK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E362B" w14:textId="77777777" w:rsidR="007F13F2" w:rsidRPr="0044791C" w:rsidRDefault="007F13F2" w:rsidP="007F13F2">
            <w:pPr>
              <w:spacing w:before="0" w:after="0"/>
              <w:rPr>
                <w:rFonts w:eastAsia="Times New Roman" w:cs="Times New Roman"/>
                <w:szCs w:val="24"/>
                <w:lang w:val="da-DK" w:eastAsia="da-DK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1051D" w14:textId="77777777" w:rsidR="007F13F2" w:rsidRPr="0044791C" w:rsidRDefault="007F13F2" w:rsidP="007F13F2">
            <w:pPr>
              <w:spacing w:before="0" w:after="0"/>
              <w:rPr>
                <w:rFonts w:eastAsia="Times New Roman" w:cs="Times New Roman"/>
                <w:szCs w:val="24"/>
                <w:lang w:val="da-DK" w:eastAsia="da-D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DD5D2" w14:textId="77777777" w:rsidR="007F13F2" w:rsidRPr="0044791C" w:rsidRDefault="007F13F2" w:rsidP="007F13F2">
            <w:pPr>
              <w:spacing w:before="0" w:after="0"/>
              <w:rPr>
                <w:rFonts w:eastAsia="Times New Roman" w:cs="Times New Roman"/>
                <w:szCs w:val="24"/>
                <w:lang w:val="da-DK" w:eastAsia="da-DK"/>
              </w:rPr>
            </w:pPr>
          </w:p>
        </w:tc>
      </w:tr>
      <w:tr w:rsidR="007F13F2" w:rsidRPr="0044791C" w14:paraId="3D43697A" w14:textId="77777777" w:rsidTr="007F13F2">
        <w:trPr>
          <w:trHeight w:val="288"/>
        </w:trPr>
        <w:tc>
          <w:tcPr>
            <w:tcW w:w="4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195795BA" w14:textId="77777777" w:rsidR="007F13F2" w:rsidRPr="0044791C" w:rsidRDefault="007F13F2" w:rsidP="007F13F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males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7D131" w14:textId="77777777" w:rsidR="007F13F2" w:rsidRPr="0044791C" w:rsidRDefault="007F13F2" w:rsidP="007F13F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day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12FB9" w14:textId="77777777" w:rsidR="007F13F2" w:rsidRPr="0044791C" w:rsidRDefault="007F13F2" w:rsidP="007F13F2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4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0ADC3" w14:textId="77777777" w:rsidR="007F13F2" w:rsidRPr="0044791C" w:rsidRDefault="007F13F2" w:rsidP="007F13F2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28.30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6FEB5" w14:textId="77777777" w:rsidR="007F13F2" w:rsidRPr="0044791C" w:rsidRDefault="007F13F2" w:rsidP="007F13F2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7.08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66309" w14:textId="77777777" w:rsidR="007F13F2" w:rsidRPr="0044791C" w:rsidRDefault="007F13F2" w:rsidP="007F13F2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7.70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21EB8" w14:textId="77777777" w:rsidR="007F13F2" w:rsidRPr="0044791C" w:rsidRDefault="007F13F2" w:rsidP="007F13F2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5.65E-06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15980" w14:textId="77777777" w:rsidR="007F13F2" w:rsidRPr="0044791C" w:rsidRDefault="007F13F2" w:rsidP="007F13F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***</w:t>
            </w:r>
          </w:p>
        </w:tc>
      </w:tr>
      <w:tr w:rsidR="007F13F2" w:rsidRPr="0044791C" w14:paraId="2B82F52D" w14:textId="77777777" w:rsidTr="007F13F2">
        <w:trPr>
          <w:trHeight w:val="288"/>
        </w:trPr>
        <w:tc>
          <w:tcPr>
            <w:tcW w:w="4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324F53" w14:textId="77777777" w:rsidR="007F13F2" w:rsidRPr="0044791C" w:rsidRDefault="007F13F2" w:rsidP="007F13F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A1378" w14:textId="77777777" w:rsidR="007F13F2" w:rsidRPr="0044791C" w:rsidRDefault="007F13F2" w:rsidP="007F13F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time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9C726" w14:textId="77777777" w:rsidR="007F13F2" w:rsidRPr="0044791C" w:rsidRDefault="007F13F2" w:rsidP="007F13F2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3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9CD80" w14:textId="77777777" w:rsidR="007F13F2" w:rsidRPr="0044791C" w:rsidRDefault="007F13F2" w:rsidP="007F13F2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0.70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D9964" w14:textId="77777777" w:rsidR="007F13F2" w:rsidRPr="0044791C" w:rsidRDefault="007F13F2" w:rsidP="007F13F2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0.24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26EC4" w14:textId="77777777" w:rsidR="007F13F2" w:rsidRPr="0044791C" w:rsidRDefault="007F13F2" w:rsidP="007F13F2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0.26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01C16" w14:textId="77777777" w:rsidR="007F13F2" w:rsidRPr="0044791C" w:rsidRDefault="007F13F2" w:rsidP="007F13F2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0.855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24B63" w14:textId="77777777" w:rsidR="007F13F2" w:rsidRPr="0044791C" w:rsidRDefault="007F13F2" w:rsidP="007F13F2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</w:p>
        </w:tc>
      </w:tr>
      <w:tr w:rsidR="007F13F2" w:rsidRPr="0044791C" w14:paraId="04D8D079" w14:textId="77777777" w:rsidTr="007F13F2">
        <w:trPr>
          <w:trHeight w:val="288"/>
        </w:trPr>
        <w:tc>
          <w:tcPr>
            <w:tcW w:w="4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047B84" w14:textId="77777777" w:rsidR="007F13F2" w:rsidRPr="0044791C" w:rsidRDefault="007F13F2" w:rsidP="007F13F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34B52" w14:textId="77777777" w:rsidR="007F13F2" w:rsidRPr="0044791C" w:rsidRDefault="007F13F2" w:rsidP="007F13F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day:time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D76DD" w14:textId="77777777" w:rsidR="007F13F2" w:rsidRPr="0044791C" w:rsidRDefault="007F13F2" w:rsidP="007F13F2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12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5A952" w14:textId="77777777" w:rsidR="007F13F2" w:rsidRPr="0044791C" w:rsidRDefault="007F13F2" w:rsidP="007F13F2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20.00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D68A1" w14:textId="77777777" w:rsidR="007F13F2" w:rsidRPr="0044791C" w:rsidRDefault="007F13F2" w:rsidP="007F13F2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1.67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3F162" w14:textId="77777777" w:rsidR="007F13F2" w:rsidRPr="0044791C" w:rsidRDefault="007F13F2" w:rsidP="007F13F2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1.82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0110C" w14:textId="01B31E23" w:rsidR="007F13F2" w:rsidRPr="0044791C" w:rsidRDefault="007F13F2" w:rsidP="007F13F2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0.044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AC808" w14:textId="77777777" w:rsidR="007F13F2" w:rsidRPr="0044791C" w:rsidRDefault="007F13F2" w:rsidP="007F13F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*</w:t>
            </w:r>
          </w:p>
        </w:tc>
      </w:tr>
      <w:tr w:rsidR="007F13F2" w:rsidRPr="0044791C" w14:paraId="6C035D35" w14:textId="77777777" w:rsidTr="007F13F2">
        <w:trPr>
          <w:trHeight w:val="288"/>
        </w:trPr>
        <w:tc>
          <w:tcPr>
            <w:tcW w:w="4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C26536" w14:textId="77777777" w:rsidR="007F13F2" w:rsidRPr="0044791C" w:rsidRDefault="007F13F2" w:rsidP="007F13F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18563" w14:textId="77777777" w:rsidR="007F13F2" w:rsidRPr="0044791C" w:rsidRDefault="007F13F2" w:rsidP="007F13F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Residuals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6E65A" w14:textId="77777777" w:rsidR="007F13F2" w:rsidRPr="0044791C" w:rsidRDefault="007F13F2" w:rsidP="007F13F2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379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FFE29" w14:textId="77777777" w:rsidR="007F13F2" w:rsidRPr="0044791C" w:rsidRDefault="007F13F2" w:rsidP="007F13F2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348.60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64149" w14:textId="77777777" w:rsidR="007F13F2" w:rsidRPr="0044791C" w:rsidRDefault="007F13F2" w:rsidP="007F13F2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0.92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377EB" w14:textId="77777777" w:rsidR="007F13F2" w:rsidRPr="0044791C" w:rsidRDefault="007F13F2" w:rsidP="007F13F2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C4984" w14:textId="77777777" w:rsidR="007F13F2" w:rsidRPr="0044791C" w:rsidRDefault="007F13F2" w:rsidP="007F13F2">
            <w:pPr>
              <w:spacing w:before="0" w:after="0"/>
              <w:rPr>
                <w:rFonts w:eastAsia="Times New Roman" w:cs="Times New Roman"/>
                <w:szCs w:val="24"/>
                <w:lang w:val="da-DK" w:eastAsia="da-D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D09F3" w14:textId="77777777" w:rsidR="007F13F2" w:rsidRPr="0044791C" w:rsidRDefault="007F13F2" w:rsidP="007F13F2">
            <w:pPr>
              <w:spacing w:before="0" w:after="0"/>
              <w:rPr>
                <w:rFonts w:eastAsia="Times New Roman" w:cs="Times New Roman"/>
                <w:szCs w:val="24"/>
                <w:lang w:val="da-DK" w:eastAsia="da-DK"/>
              </w:rPr>
            </w:pPr>
          </w:p>
        </w:tc>
      </w:tr>
      <w:tr w:rsidR="007F13F2" w:rsidRPr="0044791C" w14:paraId="528CEB60" w14:textId="77777777" w:rsidTr="007F13F2">
        <w:trPr>
          <w:trHeight w:val="288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BACDA" w14:textId="77777777" w:rsidR="007F13F2" w:rsidRPr="0044791C" w:rsidRDefault="007F13F2" w:rsidP="007F13F2">
            <w:pPr>
              <w:spacing w:before="0" w:after="0"/>
              <w:rPr>
                <w:rFonts w:eastAsia="Times New Roman" w:cs="Times New Roman"/>
                <w:szCs w:val="24"/>
                <w:lang w:val="da-DK" w:eastAsia="da-DK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305AE" w14:textId="77777777" w:rsidR="007F13F2" w:rsidRPr="0044791C" w:rsidRDefault="007F13F2" w:rsidP="007F13F2">
            <w:pPr>
              <w:spacing w:before="0" w:after="0"/>
              <w:rPr>
                <w:rFonts w:eastAsia="Times New Roman" w:cs="Times New Roman"/>
                <w:szCs w:val="24"/>
                <w:lang w:val="da-DK" w:eastAsia="da-DK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DBFED" w14:textId="77777777" w:rsidR="007F13F2" w:rsidRPr="0044791C" w:rsidRDefault="007F13F2" w:rsidP="007F13F2">
            <w:pPr>
              <w:spacing w:before="0" w:after="0"/>
              <w:rPr>
                <w:rFonts w:eastAsia="Times New Roman" w:cs="Times New Roman"/>
                <w:szCs w:val="24"/>
                <w:lang w:val="da-DK" w:eastAsia="da-DK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8A72A" w14:textId="77777777" w:rsidR="007F13F2" w:rsidRPr="0044791C" w:rsidRDefault="007F13F2" w:rsidP="007F13F2">
            <w:pPr>
              <w:spacing w:before="0" w:after="0"/>
              <w:rPr>
                <w:rFonts w:eastAsia="Times New Roman" w:cs="Times New Roman"/>
                <w:szCs w:val="24"/>
                <w:lang w:val="da-DK" w:eastAsia="da-DK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1B559" w14:textId="77777777" w:rsidR="007F13F2" w:rsidRPr="0044791C" w:rsidRDefault="007F13F2" w:rsidP="007F13F2">
            <w:pPr>
              <w:spacing w:before="0" w:after="0"/>
              <w:rPr>
                <w:rFonts w:eastAsia="Times New Roman" w:cs="Times New Roman"/>
                <w:szCs w:val="24"/>
                <w:lang w:val="da-DK" w:eastAsia="da-DK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6EEED" w14:textId="77777777" w:rsidR="007F13F2" w:rsidRPr="0044791C" w:rsidRDefault="007F13F2" w:rsidP="007F13F2">
            <w:pPr>
              <w:spacing w:before="0" w:after="0"/>
              <w:rPr>
                <w:rFonts w:eastAsia="Times New Roman" w:cs="Times New Roman"/>
                <w:szCs w:val="24"/>
                <w:lang w:val="da-DK" w:eastAsia="da-DK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8BA8A" w14:textId="77777777" w:rsidR="007F13F2" w:rsidRPr="0044791C" w:rsidRDefault="007F13F2" w:rsidP="007F13F2">
            <w:pPr>
              <w:spacing w:before="0" w:after="0"/>
              <w:rPr>
                <w:rFonts w:eastAsia="Times New Roman" w:cs="Times New Roman"/>
                <w:szCs w:val="24"/>
                <w:lang w:val="da-DK" w:eastAsia="da-D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8FBB4" w14:textId="77777777" w:rsidR="007F13F2" w:rsidRPr="0044791C" w:rsidRDefault="007F13F2" w:rsidP="007F13F2">
            <w:pPr>
              <w:spacing w:before="0" w:after="0"/>
              <w:rPr>
                <w:rFonts w:eastAsia="Times New Roman" w:cs="Times New Roman"/>
                <w:szCs w:val="24"/>
                <w:lang w:val="da-DK" w:eastAsia="da-DK"/>
              </w:rPr>
            </w:pPr>
          </w:p>
        </w:tc>
      </w:tr>
      <w:tr w:rsidR="007F13F2" w:rsidRPr="0044791C" w14:paraId="48985D53" w14:textId="77777777" w:rsidTr="007F13F2">
        <w:trPr>
          <w:trHeight w:val="288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EAA8E" w14:textId="77777777" w:rsidR="007F13F2" w:rsidRPr="0044791C" w:rsidRDefault="007F13F2" w:rsidP="007F13F2">
            <w:pPr>
              <w:spacing w:before="0" w:after="0"/>
              <w:rPr>
                <w:rFonts w:eastAsia="Times New Roman" w:cs="Times New Roman"/>
                <w:szCs w:val="24"/>
                <w:lang w:val="da-DK" w:eastAsia="da-DK"/>
              </w:rPr>
            </w:pPr>
          </w:p>
        </w:tc>
        <w:tc>
          <w:tcPr>
            <w:tcW w:w="57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1B38C" w14:textId="77777777" w:rsidR="007F13F2" w:rsidRPr="0044791C" w:rsidRDefault="007F13F2" w:rsidP="007F13F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da-DK"/>
              </w:rPr>
            </w:pPr>
            <w:r w:rsidRPr="0044791C">
              <w:rPr>
                <w:rFonts w:eastAsia="Times New Roman" w:cs="Times New Roman"/>
                <w:b/>
                <w:bCs/>
                <w:color w:val="000000"/>
                <w:szCs w:val="24"/>
                <w:lang w:eastAsia="da-DK"/>
              </w:rPr>
              <w:t>ANOVA chill coma recovery temperature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1D0E9" w14:textId="77777777" w:rsidR="007F13F2" w:rsidRPr="0044791C" w:rsidRDefault="007F13F2" w:rsidP="007F13F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da-DK"/>
              </w:rPr>
            </w:pPr>
          </w:p>
        </w:tc>
      </w:tr>
      <w:tr w:rsidR="007F13F2" w:rsidRPr="0044791C" w14:paraId="34533510" w14:textId="77777777" w:rsidTr="007F13F2">
        <w:trPr>
          <w:trHeight w:val="288"/>
        </w:trPr>
        <w:tc>
          <w:tcPr>
            <w:tcW w:w="4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18411B76" w14:textId="77777777" w:rsidR="007F13F2" w:rsidRPr="0044791C" w:rsidRDefault="007F13F2" w:rsidP="007F13F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females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73D56" w14:textId="77777777" w:rsidR="007F13F2" w:rsidRPr="0044791C" w:rsidRDefault="007F13F2" w:rsidP="007F13F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day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8B9F3" w14:textId="77777777" w:rsidR="007F13F2" w:rsidRPr="0044791C" w:rsidRDefault="007F13F2" w:rsidP="007F13F2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4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2717A" w14:textId="77777777" w:rsidR="007F13F2" w:rsidRPr="0044791C" w:rsidRDefault="007F13F2" w:rsidP="007F13F2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40.80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812C3" w14:textId="77777777" w:rsidR="007F13F2" w:rsidRPr="0044791C" w:rsidRDefault="007F13F2" w:rsidP="007F13F2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10.21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49A94" w14:textId="77777777" w:rsidR="007F13F2" w:rsidRPr="0044791C" w:rsidRDefault="007F13F2" w:rsidP="007F13F2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11.77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B1482" w14:textId="77777777" w:rsidR="007F13F2" w:rsidRPr="0044791C" w:rsidRDefault="007F13F2" w:rsidP="007F13F2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5.10E-09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E72B4" w14:textId="77777777" w:rsidR="007F13F2" w:rsidRPr="0044791C" w:rsidRDefault="007F13F2" w:rsidP="007F13F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***</w:t>
            </w:r>
          </w:p>
        </w:tc>
      </w:tr>
      <w:tr w:rsidR="007F13F2" w:rsidRPr="0044791C" w14:paraId="135132D1" w14:textId="77777777" w:rsidTr="007F13F2">
        <w:trPr>
          <w:trHeight w:val="288"/>
        </w:trPr>
        <w:tc>
          <w:tcPr>
            <w:tcW w:w="4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278033" w14:textId="77777777" w:rsidR="007F13F2" w:rsidRPr="0044791C" w:rsidRDefault="007F13F2" w:rsidP="007F13F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E191E" w14:textId="77777777" w:rsidR="007F13F2" w:rsidRPr="0044791C" w:rsidRDefault="007F13F2" w:rsidP="007F13F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time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65FA7" w14:textId="77777777" w:rsidR="007F13F2" w:rsidRPr="0044791C" w:rsidRDefault="007F13F2" w:rsidP="007F13F2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3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055A5" w14:textId="77777777" w:rsidR="007F13F2" w:rsidRPr="0044791C" w:rsidRDefault="007F13F2" w:rsidP="007F13F2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9.20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27BD3" w14:textId="77777777" w:rsidR="007F13F2" w:rsidRPr="0044791C" w:rsidRDefault="007F13F2" w:rsidP="007F13F2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3.06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5222C" w14:textId="77777777" w:rsidR="007F13F2" w:rsidRPr="0044791C" w:rsidRDefault="007F13F2" w:rsidP="007F13F2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3.52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CC7A0" w14:textId="4F97E0E2" w:rsidR="007F13F2" w:rsidRPr="0044791C" w:rsidRDefault="007F13F2" w:rsidP="007F13F2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0.015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33692" w14:textId="77777777" w:rsidR="007F13F2" w:rsidRPr="0044791C" w:rsidRDefault="007F13F2" w:rsidP="007F13F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*</w:t>
            </w:r>
          </w:p>
        </w:tc>
      </w:tr>
      <w:tr w:rsidR="007F13F2" w:rsidRPr="0044791C" w14:paraId="54DD9108" w14:textId="77777777" w:rsidTr="007F13F2">
        <w:trPr>
          <w:trHeight w:val="288"/>
        </w:trPr>
        <w:tc>
          <w:tcPr>
            <w:tcW w:w="4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17431C" w14:textId="77777777" w:rsidR="007F13F2" w:rsidRPr="0044791C" w:rsidRDefault="007F13F2" w:rsidP="007F13F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65213" w14:textId="77777777" w:rsidR="007F13F2" w:rsidRPr="0044791C" w:rsidRDefault="007F13F2" w:rsidP="007F13F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day:time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798FE" w14:textId="77777777" w:rsidR="007F13F2" w:rsidRPr="0044791C" w:rsidRDefault="007F13F2" w:rsidP="007F13F2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12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505F1" w14:textId="77777777" w:rsidR="007F13F2" w:rsidRPr="0044791C" w:rsidRDefault="007F13F2" w:rsidP="007F13F2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18.90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1B4D5" w14:textId="77777777" w:rsidR="007F13F2" w:rsidRPr="0044791C" w:rsidRDefault="007F13F2" w:rsidP="007F13F2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1.57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337C1" w14:textId="77777777" w:rsidR="007F13F2" w:rsidRPr="0044791C" w:rsidRDefault="007F13F2" w:rsidP="007F13F2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1.81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EC1EE" w14:textId="03748C61" w:rsidR="007F13F2" w:rsidRPr="0044791C" w:rsidRDefault="007F13F2" w:rsidP="007F13F2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0.045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280A3" w14:textId="77777777" w:rsidR="007F13F2" w:rsidRPr="0044791C" w:rsidRDefault="007F13F2" w:rsidP="007F13F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*</w:t>
            </w:r>
          </w:p>
        </w:tc>
      </w:tr>
      <w:tr w:rsidR="007F13F2" w:rsidRPr="0044791C" w14:paraId="44A7F3BE" w14:textId="77777777" w:rsidTr="007F13F2">
        <w:trPr>
          <w:trHeight w:val="288"/>
        </w:trPr>
        <w:tc>
          <w:tcPr>
            <w:tcW w:w="4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11B300" w14:textId="77777777" w:rsidR="007F13F2" w:rsidRPr="0044791C" w:rsidRDefault="007F13F2" w:rsidP="007F13F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CF1B2" w14:textId="77777777" w:rsidR="007F13F2" w:rsidRPr="0044791C" w:rsidRDefault="007F13F2" w:rsidP="007F13F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Residuals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12CAE" w14:textId="77777777" w:rsidR="007F13F2" w:rsidRPr="0044791C" w:rsidRDefault="007F13F2" w:rsidP="007F13F2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378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BE215" w14:textId="77777777" w:rsidR="007F13F2" w:rsidRPr="0044791C" w:rsidRDefault="007F13F2" w:rsidP="007F13F2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327.80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D156C" w14:textId="77777777" w:rsidR="007F13F2" w:rsidRPr="0044791C" w:rsidRDefault="007F13F2" w:rsidP="007F13F2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0.87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BA941" w14:textId="77777777" w:rsidR="007F13F2" w:rsidRPr="0044791C" w:rsidRDefault="007F13F2" w:rsidP="007F13F2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8CE00" w14:textId="77777777" w:rsidR="007F13F2" w:rsidRPr="0044791C" w:rsidRDefault="007F13F2" w:rsidP="007F13F2">
            <w:pPr>
              <w:spacing w:before="0" w:after="0"/>
              <w:rPr>
                <w:rFonts w:eastAsia="Times New Roman" w:cs="Times New Roman"/>
                <w:szCs w:val="24"/>
                <w:lang w:val="da-DK" w:eastAsia="da-D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38FFF" w14:textId="77777777" w:rsidR="007F13F2" w:rsidRPr="0044791C" w:rsidRDefault="007F13F2" w:rsidP="007F13F2">
            <w:pPr>
              <w:spacing w:before="0" w:after="0"/>
              <w:rPr>
                <w:rFonts w:eastAsia="Times New Roman" w:cs="Times New Roman"/>
                <w:szCs w:val="24"/>
                <w:lang w:val="da-DK" w:eastAsia="da-DK"/>
              </w:rPr>
            </w:pPr>
          </w:p>
        </w:tc>
      </w:tr>
      <w:tr w:rsidR="007F13F2" w:rsidRPr="0044791C" w14:paraId="7609CBC4" w14:textId="77777777" w:rsidTr="007F13F2">
        <w:trPr>
          <w:trHeight w:val="288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E8C26" w14:textId="77777777" w:rsidR="007F13F2" w:rsidRPr="0044791C" w:rsidRDefault="007F13F2" w:rsidP="007F13F2">
            <w:pPr>
              <w:spacing w:before="0" w:after="0"/>
              <w:rPr>
                <w:rFonts w:eastAsia="Times New Roman" w:cs="Times New Roman"/>
                <w:szCs w:val="24"/>
                <w:lang w:val="da-DK" w:eastAsia="da-DK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37CA0" w14:textId="77777777" w:rsidR="007F13F2" w:rsidRPr="0044791C" w:rsidRDefault="007F13F2" w:rsidP="007F13F2">
            <w:pPr>
              <w:spacing w:before="0" w:after="0"/>
              <w:rPr>
                <w:rFonts w:eastAsia="Times New Roman" w:cs="Times New Roman"/>
                <w:szCs w:val="24"/>
                <w:lang w:val="da-DK" w:eastAsia="da-DK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0D27A" w14:textId="77777777" w:rsidR="007F13F2" w:rsidRPr="0044791C" w:rsidRDefault="007F13F2" w:rsidP="007F13F2">
            <w:pPr>
              <w:spacing w:before="0" w:after="0"/>
              <w:rPr>
                <w:rFonts w:eastAsia="Times New Roman" w:cs="Times New Roman"/>
                <w:szCs w:val="24"/>
                <w:lang w:val="da-DK" w:eastAsia="da-DK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76FAE" w14:textId="77777777" w:rsidR="007F13F2" w:rsidRPr="0044791C" w:rsidRDefault="007F13F2" w:rsidP="007F13F2">
            <w:pPr>
              <w:spacing w:before="0" w:after="0"/>
              <w:rPr>
                <w:rFonts w:eastAsia="Times New Roman" w:cs="Times New Roman"/>
                <w:szCs w:val="24"/>
                <w:lang w:val="da-DK" w:eastAsia="da-DK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44C7D" w14:textId="77777777" w:rsidR="007F13F2" w:rsidRPr="0044791C" w:rsidRDefault="007F13F2" w:rsidP="007F13F2">
            <w:pPr>
              <w:spacing w:before="0" w:after="0"/>
              <w:rPr>
                <w:rFonts w:eastAsia="Times New Roman" w:cs="Times New Roman"/>
                <w:szCs w:val="24"/>
                <w:lang w:val="da-DK" w:eastAsia="da-DK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72F00" w14:textId="77777777" w:rsidR="007F13F2" w:rsidRPr="0044791C" w:rsidRDefault="007F13F2" w:rsidP="007F13F2">
            <w:pPr>
              <w:spacing w:before="0" w:after="0"/>
              <w:rPr>
                <w:rFonts w:eastAsia="Times New Roman" w:cs="Times New Roman"/>
                <w:szCs w:val="24"/>
                <w:lang w:val="da-DK" w:eastAsia="da-DK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2F9CE" w14:textId="77777777" w:rsidR="007F13F2" w:rsidRPr="0044791C" w:rsidRDefault="007F13F2" w:rsidP="007F13F2">
            <w:pPr>
              <w:spacing w:before="0" w:after="0"/>
              <w:rPr>
                <w:rFonts w:eastAsia="Times New Roman" w:cs="Times New Roman"/>
                <w:szCs w:val="24"/>
                <w:lang w:val="da-DK" w:eastAsia="da-D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60F68" w14:textId="77777777" w:rsidR="007F13F2" w:rsidRPr="0044791C" w:rsidRDefault="007F13F2" w:rsidP="007F13F2">
            <w:pPr>
              <w:spacing w:before="0" w:after="0"/>
              <w:rPr>
                <w:rFonts w:eastAsia="Times New Roman" w:cs="Times New Roman"/>
                <w:szCs w:val="24"/>
                <w:lang w:val="da-DK" w:eastAsia="da-DK"/>
              </w:rPr>
            </w:pPr>
          </w:p>
        </w:tc>
      </w:tr>
      <w:tr w:rsidR="007F13F2" w:rsidRPr="0044791C" w14:paraId="3468082C" w14:textId="77777777" w:rsidTr="007F13F2">
        <w:trPr>
          <w:trHeight w:val="288"/>
        </w:trPr>
        <w:tc>
          <w:tcPr>
            <w:tcW w:w="4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70DB06E0" w14:textId="77777777" w:rsidR="007F13F2" w:rsidRPr="0044791C" w:rsidRDefault="007F13F2" w:rsidP="007F13F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males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3B624" w14:textId="77777777" w:rsidR="007F13F2" w:rsidRPr="0044791C" w:rsidRDefault="007F13F2" w:rsidP="007F13F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day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F32CF" w14:textId="77777777" w:rsidR="007F13F2" w:rsidRPr="0044791C" w:rsidRDefault="007F13F2" w:rsidP="007F13F2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4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CFDBA" w14:textId="77777777" w:rsidR="007F13F2" w:rsidRPr="0044791C" w:rsidRDefault="007F13F2" w:rsidP="007F13F2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32.50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E89D4" w14:textId="77777777" w:rsidR="007F13F2" w:rsidRPr="0044791C" w:rsidRDefault="007F13F2" w:rsidP="007F13F2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8.13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A923D" w14:textId="77777777" w:rsidR="007F13F2" w:rsidRPr="0044791C" w:rsidRDefault="007F13F2" w:rsidP="007F13F2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9.07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8EA54" w14:textId="77777777" w:rsidR="007F13F2" w:rsidRPr="0044791C" w:rsidRDefault="007F13F2" w:rsidP="007F13F2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5.22E-07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26CE2" w14:textId="77777777" w:rsidR="007F13F2" w:rsidRPr="0044791C" w:rsidRDefault="007F13F2" w:rsidP="007F13F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***</w:t>
            </w:r>
          </w:p>
        </w:tc>
      </w:tr>
      <w:tr w:rsidR="007F13F2" w:rsidRPr="0044791C" w14:paraId="68A431C9" w14:textId="77777777" w:rsidTr="007F13F2">
        <w:trPr>
          <w:trHeight w:val="288"/>
        </w:trPr>
        <w:tc>
          <w:tcPr>
            <w:tcW w:w="4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0E534F" w14:textId="77777777" w:rsidR="007F13F2" w:rsidRPr="0044791C" w:rsidRDefault="007F13F2" w:rsidP="007F13F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EB093" w14:textId="77777777" w:rsidR="007F13F2" w:rsidRPr="0044791C" w:rsidRDefault="007F13F2" w:rsidP="007F13F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time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8DE0D" w14:textId="77777777" w:rsidR="007F13F2" w:rsidRPr="0044791C" w:rsidRDefault="007F13F2" w:rsidP="007F13F2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3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B9315" w14:textId="77777777" w:rsidR="007F13F2" w:rsidRPr="0044791C" w:rsidRDefault="007F13F2" w:rsidP="007F13F2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12.20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657DC" w14:textId="77777777" w:rsidR="007F13F2" w:rsidRPr="0044791C" w:rsidRDefault="007F13F2" w:rsidP="007F13F2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4.06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5547C" w14:textId="77777777" w:rsidR="007F13F2" w:rsidRPr="0044791C" w:rsidRDefault="007F13F2" w:rsidP="007F13F2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4.53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6F069" w14:textId="34DB95C4" w:rsidR="007F13F2" w:rsidRPr="0044791C" w:rsidRDefault="007F13F2" w:rsidP="007F13F2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0.004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1E467" w14:textId="77777777" w:rsidR="007F13F2" w:rsidRPr="0044791C" w:rsidRDefault="007F13F2" w:rsidP="007F13F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**</w:t>
            </w:r>
          </w:p>
        </w:tc>
      </w:tr>
      <w:tr w:rsidR="007F13F2" w:rsidRPr="0044791C" w14:paraId="794B6851" w14:textId="77777777" w:rsidTr="007F13F2">
        <w:trPr>
          <w:trHeight w:val="288"/>
        </w:trPr>
        <w:tc>
          <w:tcPr>
            <w:tcW w:w="4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16DB36" w14:textId="77777777" w:rsidR="007F13F2" w:rsidRPr="0044791C" w:rsidRDefault="007F13F2" w:rsidP="007F13F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495BC" w14:textId="77777777" w:rsidR="007F13F2" w:rsidRPr="0044791C" w:rsidRDefault="007F13F2" w:rsidP="007F13F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day:time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13585" w14:textId="77777777" w:rsidR="007F13F2" w:rsidRPr="0044791C" w:rsidRDefault="007F13F2" w:rsidP="007F13F2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12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F228F" w14:textId="77777777" w:rsidR="007F13F2" w:rsidRPr="0044791C" w:rsidRDefault="007F13F2" w:rsidP="007F13F2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13.60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D895C" w14:textId="77777777" w:rsidR="007F13F2" w:rsidRPr="0044791C" w:rsidRDefault="007F13F2" w:rsidP="007F13F2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1.13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B7E37" w14:textId="77777777" w:rsidR="007F13F2" w:rsidRPr="0044791C" w:rsidRDefault="007F13F2" w:rsidP="007F13F2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1.26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5DE1F" w14:textId="670D4D3A" w:rsidR="007F13F2" w:rsidRPr="0044791C" w:rsidRDefault="007F13F2" w:rsidP="007F13F2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0.238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71272" w14:textId="77777777" w:rsidR="007F13F2" w:rsidRPr="0044791C" w:rsidRDefault="007F13F2" w:rsidP="007F13F2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</w:p>
        </w:tc>
      </w:tr>
      <w:tr w:rsidR="007F13F2" w:rsidRPr="0044791C" w14:paraId="2F7D5DB7" w14:textId="77777777" w:rsidTr="007F13F2">
        <w:trPr>
          <w:trHeight w:val="288"/>
        </w:trPr>
        <w:tc>
          <w:tcPr>
            <w:tcW w:w="4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EDE183" w14:textId="77777777" w:rsidR="007F13F2" w:rsidRPr="0044791C" w:rsidRDefault="007F13F2" w:rsidP="007F13F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1429F" w14:textId="77777777" w:rsidR="007F13F2" w:rsidRPr="0044791C" w:rsidRDefault="007F13F2" w:rsidP="007F13F2">
            <w:pPr>
              <w:spacing w:before="0" w:after="0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Residuals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5940B" w14:textId="77777777" w:rsidR="007F13F2" w:rsidRPr="0044791C" w:rsidRDefault="007F13F2" w:rsidP="007F13F2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379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D5260" w14:textId="77777777" w:rsidR="007F13F2" w:rsidRPr="0044791C" w:rsidRDefault="007F13F2" w:rsidP="007F13F2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339.40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DE154" w14:textId="77777777" w:rsidR="007F13F2" w:rsidRPr="0044791C" w:rsidRDefault="007F13F2" w:rsidP="007F13F2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  <w:r w:rsidRPr="0044791C">
              <w:rPr>
                <w:rFonts w:eastAsia="Times New Roman" w:cs="Times New Roman"/>
                <w:color w:val="000000"/>
                <w:szCs w:val="24"/>
                <w:lang w:val="da-DK" w:eastAsia="da-DK"/>
              </w:rPr>
              <w:t>0.90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A0CAF" w14:textId="77777777" w:rsidR="007F13F2" w:rsidRPr="0044791C" w:rsidRDefault="007F13F2" w:rsidP="007F13F2">
            <w:pPr>
              <w:spacing w:before="0" w:after="0"/>
              <w:jc w:val="right"/>
              <w:rPr>
                <w:rFonts w:eastAsia="Times New Roman" w:cs="Times New Roman"/>
                <w:color w:val="000000"/>
                <w:szCs w:val="24"/>
                <w:lang w:val="da-DK" w:eastAsia="da-DK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5861D" w14:textId="77777777" w:rsidR="007F13F2" w:rsidRPr="0044791C" w:rsidRDefault="007F13F2" w:rsidP="007F13F2">
            <w:pPr>
              <w:spacing w:before="0" w:after="0"/>
              <w:rPr>
                <w:rFonts w:eastAsia="Times New Roman" w:cs="Times New Roman"/>
                <w:szCs w:val="24"/>
                <w:lang w:val="da-DK" w:eastAsia="da-D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70024" w14:textId="77777777" w:rsidR="007F13F2" w:rsidRPr="0044791C" w:rsidRDefault="007F13F2" w:rsidP="007F13F2">
            <w:pPr>
              <w:spacing w:before="0" w:after="0"/>
              <w:rPr>
                <w:rFonts w:eastAsia="Times New Roman" w:cs="Times New Roman"/>
                <w:szCs w:val="24"/>
                <w:lang w:val="da-DK" w:eastAsia="da-DK"/>
              </w:rPr>
            </w:pPr>
          </w:p>
        </w:tc>
      </w:tr>
    </w:tbl>
    <w:p w14:paraId="35196A29" w14:textId="4A6EEF3F" w:rsidR="0060069F" w:rsidRDefault="0060069F" w:rsidP="007051A1">
      <w:pPr>
        <w:rPr>
          <w:b/>
        </w:rPr>
      </w:pPr>
    </w:p>
    <w:p w14:paraId="1FEA505A" w14:textId="77777777" w:rsidR="007051A1" w:rsidRPr="007051A1" w:rsidRDefault="007051A1" w:rsidP="007051A1">
      <w:pPr>
        <w:rPr>
          <w:b/>
        </w:rPr>
      </w:pPr>
    </w:p>
    <w:p w14:paraId="1BC086CB" w14:textId="1CDD1F27" w:rsidR="007051A1" w:rsidRPr="007051A1" w:rsidRDefault="007051A1" w:rsidP="007051A1">
      <w:r w:rsidRPr="007051A1">
        <w:rPr>
          <w:b/>
        </w:rPr>
        <w:t>Table S</w:t>
      </w:r>
      <w:r w:rsidR="00CD1115">
        <w:rPr>
          <w:b/>
        </w:rPr>
        <w:t>3</w:t>
      </w:r>
      <w:r w:rsidRPr="007051A1">
        <w:rPr>
          <w:b/>
        </w:rPr>
        <w:t>:</w:t>
      </w:r>
      <w:r w:rsidRPr="007051A1">
        <w:t xml:space="preserve"> Metabolites detected by GC-MS on whole-body extract on female </w:t>
      </w:r>
      <w:r w:rsidRPr="007051A1">
        <w:rPr>
          <w:i/>
        </w:rPr>
        <w:t>N. groenlandicus</w:t>
      </w:r>
      <w:r w:rsidRPr="007051A1">
        <w:t xml:space="preserve">. A total of 33 metabolites were detected. Two metabolites (marked by *) occurred at concentrations below the quantification limit. </w:t>
      </w:r>
    </w:p>
    <w:tbl>
      <w:tblPr>
        <w:tblW w:w="949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61"/>
        <w:gridCol w:w="1917"/>
        <w:gridCol w:w="1576"/>
        <w:gridCol w:w="2365"/>
        <w:gridCol w:w="1737"/>
        <w:gridCol w:w="142"/>
      </w:tblGrid>
      <w:tr w:rsidR="007051A1" w:rsidRPr="0039172F" w14:paraId="15DC16AE" w14:textId="77777777" w:rsidTr="007F13F2">
        <w:trPr>
          <w:gridAfter w:val="1"/>
          <w:wAfter w:w="142" w:type="dxa"/>
          <w:trHeight w:val="318"/>
        </w:trPr>
        <w:tc>
          <w:tcPr>
            <w:tcW w:w="176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FE486" w14:textId="77777777" w:rsidR="007051A1" w:rsidRPr="007F13F2" w:rsidRDefault="007051A1" w:rsidP="00591162">
            <w:pPr>
              <w:spacing w:after="0"/>
              <w:rPr>
                <w:rFonts w:eastAsia="Times New Roman" w:cs="Times New Roman"/>
                <w:b/>
                <w:bCs/>
                <w:i/>
                <w:iCs/>
                <w:color w:val="000000"/>
                <w:sz w:val="20"/>
                <w:szCs w:val="18"/>
                <w:lang w:eastAsia="da-DK"/>
              </w:rPr>
            </w:pPr>
            <w:r w:rsidRPr="007F13F2">
              <w:rPr>
                <w:rFonts w:eastAsia="Times New Roman" w:cs="Times New Roman"/>
                <w:b/>
                <w:bCs/>
                <w:i/>
                <w:iCs/>
                <w:color w:val="000000"/>
                <w:sz w:val="20"/>
                <w:szCs w:val="18"/>
                <w:lang w:eastAsia="da-DK"/>
              </w:rPr>
              <w:t>Free amino acids</w:t>
            </w:r>
          </w:p>
        </w:tc>
        <w:tc>
          <w:tcPr>
            <w:tcW w:w="191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ECD28" w14:textId="77777777" w:rsidR="007051A1" w:rsidRPr="007F13F2" w:rsidRDefault="007051A1" w:rsidP="00591162">
            <w:pPr>
              <w:spacing w:after="0"/>
              <w:rPr>
                <w:rFonts w:eastAsia="Times New Roman" w:cs="Times New Roman"/>
                <w:b/>
                <w:bCs/>
                <w:i/>
                <w:iCs/>
                <w:color w:val="000000"/>
                <w:sz w:val="20"/>
                <w:szCs w:val="18"/>
                <w:lang w:eastAsia="da-DK"/>
              </w:rPr>
            </w:pPr>
            <w:r w:rsidRPr="007F13F2">
              <w:rPr>
                <w:rFonts w:eastAsia="Times New Roman" w:cs="Times New Roman"/>
                <w:b/>
                <w:bCs/>
                <w:i/>
                <w:iCs/>
                <w:color w:val="000000"/>
                <w:sz w:val="20"/>
                <w:szCs w:val="18"/>
                <w:lang w:eastAsia="da-DK"/>
              </w:rPr>
              <w:t xml:space="preserve">Sugars </w:t>
            </w:r>
          </w:p>
        </w:tc>
        <w:tc>
          <w:tcPr>
            <w:tcW w:w="157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4167A0" w14:textId="77777777" w:rsidR="007051A1" w:rsidRPr="007F13F2" w:rsidRDefault="007051A1" w:rsidP="00591162">
            <w:pPr>
              <w:spacing w:after="0"/>
              <w:rPr>
                <w:rFonts w:eastAsia="Times New Roman" w:cs="Times New Roman"/>
                <w:b/>
                <w:bCs/>
                <w:i/>
                <w:iCs/>
                <w:color w:val="000000"/>
                <w:sz w:val="20"/>
                <w:szCs w:val="18"/>
                <w:lang w:eastAsia="da-DK"/>
              </w:rPr>
            </w:pPr>
            <w:r w:rsidRPr="007F13F2">
              <w:rPr>
                <w:rFonts w:eastAsia="Times New Roman" w:cs="Times New Roman"/>
                <w:b/>
                <w:bCs/>
                <w:i/>
                <w:iCs/>
                <w:color w:val="000000"/>
                <w:sz w:val="20"/>
                <w:szCs w:val="18"/>
                <w:lang w:eastAsia="da-DK"/>
              </w:rPr>
              <w:t>Polyols</w:t>
            </w:r>
          </w:p>
        </w:tc>
        <w:tc>
          <w:tcPr>
            <w:tcW w:w="236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134C6" w14:textId="77777777" w:rsidR="007051A1" w:rsidRPr="007F13F2" w:rsidRDefault="007051A1" w:rsidP="00591162">
            <w:pPr>
              <w:spacing w:after="0"/>
              <w:rPr>
                <w:rFonts w:eastAsia="Times New Roman" w:cs="Times New Roman"/>
                <w:b/>
                <w:bCs/>
                <w:i/>
                <w:iCs/>
                <w:color w:val="000000"/>
                <w:sz w:val="20"/>
                <w:szCs w:val="18"/>
                <w:lang w:eastAsia="da-DK"/>
              </w:rPr>
            </w:pPr>
            <w:r w:rsidRPr="007F13F2">
              <w:rPr>
                <w:rFonts w:eastAsia="Times New Roman" w:cs="Times New Roman"/>
                <w:b/>
                <w:bCs/>
                <w:i/>
                <w:iCs/>
                <w:color w:val="000000"/>
                <w:sz w:val="20"/>
                <w:szCs w:val="18"/>
                <w:lang w:eastAsia="da-DK"/>
              </w:rPr>
              <w:t>Metabolic intermediates</w:t>
            </w:r>
          </w:p>
        </w:tc>
        <w:tc>
          <w:tcPr>
            <w:tcW w:w="173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26CFE" w14:textId="77777777" w:rsidR="007051A1" w:rsidRPr="007F13F2" w:rsidRDefault="007051A1" w:rsidP="00591162">
            <w:pPr>
              <w:spacing w:after="0"/>
              <w:rPr>
                <w:rFonts w:eastAsia="Times New Roman" w:cs="Times New Roman"/>
                <w:b/>
                <w:bCs/>
                <w:i/>
                <w:iCs/>
                <w:color w:val="000000"/>
                <w:sz w:val="20"/>
                <w:szCs w:val="18"/>
                <w:lang w:eastAsia="da-DK"/>
              </w:rPr>
            </w:pPr>
            <w:r w:rsidRPr="007F13F2">
              <w:rPr>
                <w:rFonts w:eastAsia="Times New Roman" w:cs="Times New Roman"/>
                <w:b/>
                <w:bCs/>
                <w:i/>
                <w:iCs/>
                <w:color w:val="000000"/>
                <w:sz w:val="20"/>
                <w:szCs w:val="18"/>
                <w:lang w:eastAsia="da-DK"/>
              </w:rPr>
              <w:t>Other metabolites</w:t>
            </w:r>
          </w:p>
        </w:tc>
      </w:tr>
      <w:tr w:rsidR="007051A1" w:rsidRPr="0039172F" w14:paraId="0BA8B143" w14:textId="77777777" w:rsidTr="007F13F2">
        <w:trPr>
          <w:gridAfter w:val="1"/>
          <w:wAfter w:w="142" w:type="dxa"/>
          <w:trHeight w:val="303"/>
        </w:trPr>
        <w:tc>
          <w:tcPr>
            <w:tcW w:w="17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ED2D9" w14:textId="77777777" w:rsidR="007051A1" w:rsidRPr="007F13F2" w:rsidRDefault="007051A1" w:rsidP="00591162">
            <w:pPr>
              <w:spacing w:after="0"/>
              <w:rPr>
                <w:rFonts w:eastAsia="Times New Roman" w:cs="Times New Roman"/>
                <w:color w:val="000000"/>
                <w:sz w:val="20"/>
                <w:szCs w:val="18"/>
                <w:lang w:eastAsia="da-DK"/>
              </w:rPr>
            </w:pPr>
            <w:r w:rsidRPr="007F13F2">
              <w:rPr>
                <w:rFonts w:eastAsia="Times New Roman" w:cs="Times New Roman"/>
                <w:color w:val="000000"/>
                <w:sz w:val="20"/>
                <w:szCs w:val="18"/>
                <w:lang w:eastAsia="da-DK"/>
              </w:rPr>
              <w:t>Alanine (Ala)</w:t>
            </w:r>
          </w:p>
        </w:tc>
        <w:tc>
          <w:tcPr>
            <w:tcW w:w="19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BAD2B" w14:textId="77777777" w:rsidR="007051A1" w:rsidRPr="007F13F2" w:rsidRDefault="007051A1" w:rsidP="00591162">
            <w:pPr>
              <w:spacing w:after="0"/>
              <w:rPr>
                <w:rFonts w:eastAsia="Times New Roman" w:cs="Times New Roman"/>
                <w:color w:val="000000"/>
                <w:sz w:val="20"/>
                <w:szCs w:val="18"/>
                <w:lang w:eastAsia="da-DK"/>
              </w:rPr>
            </w:pPr>
            <w:r w:rsidRPr="007F13F2">
              <w:rPr>
                <w:rFonts w:eastAsia="Times New Roman" w:cs="Times New Roman"/>
                <w:color w:val="000000"/>
                <w:sz w:val="20"/>
                <w:szCs w:val="18"/>
                <w:lang w:eastAsia="da-DK"/>
              </w:rPr>
              <w:t>Fructose (Fru)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BF1865" w14:textId="77777777" w:rsidR="007051A1" w:rsidRPr="007F13F2" w:rsidRDefault="007051A1" w:rsidP="00591162">
            <w:pPr>
              <w:spacing w:after="0"/>
              <w:rPr>
                <w:rFonts w:eastAsia="Times New Roman" w:cs="Times New Roman"/>
                <w:color w:val="000000"/>
                <w:sz w:val="20"/>
                <w:szCs w:val="18"/>
                <w:lang w:eastAsia="da-DK"/>
              </w:rPr>
            </w:pPr>
            <w:r w:rsidRPr="007F13F2">
              <w:rPr>
                <w:rFonts w:eastAsia="Times New Roman" w:cs="Times New Roman"/>
                <w:color w:val="000000"/>
                <w:sz w:val="20"/>
                <w:szCs w:val="18"/>
                <w:lang w:eastAsia="da-DK"/>
              </w:rPr>
              <w:t>Adonitol</w:t>
            </w:r>
          </w:p>
        </w:tc>
        <w:tc>
          <w:tcPr>
            <w:tcW w:w="23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7C95C" w14:textId="77777777" w:rsidR="007051A1" w:rsidRPr="007F13F2" w:rsidRDefault="007051A1" w:rsidP="00591162">
            <w:pPr>
              <w:spacing w:after="0"/>
              <w:rPr>
                <w:rFonts w:eastAsia="Times New Roman" w:cs="Times New Roman"/>
                <w:color w:val="000000"/>
                <w:sz w:val="20"/>
                <w:szCs w:val="18"/>
                <w:lang w:eastAsia="da-DK"/>
              </w:rPr>
            </w:pPr>
            <w:r w:rsidRPr="007F13F2">
              <w:rPr>
                <w:rFonts w:eastAsia="Times New Roman" w:cs="Times New Roman"/>
                <w:color w:val="000000"/>
                <w:sz w:val="20"/>
                <w:szCs w:val="18"/>
                <w:lang w:eastAsia="da-DK"/>
              </w:rPr>
              <w:t>Citric acid</w:t>
            </w:r>
          </w:p>
        </w:tc>
        <w:tc>
          <w:tcPr>
            <w:tcW w:w="17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4B320" w14:textId="77777777" w:rsidR="007051A1" w:rsidRPr="007F13F2" w:rsidRDefault="007051A1" w:rsidP="00591162">
            <w:pPr>
              <w:spacing w:after="0"/>
              <w:rPr>
                <w:rFonts w:eastAsia="Times New Roman" w:cs="Times New Roman"/>
                <w:color w:val="000000"/>
                <w:sz w:val="20"/>
                <w:szCs w:val="18"/>
                <w:lang w:eastAsia="da-DK"/>
              </w:rPr>
            </w:pPr>
            <w:r w:rsidRPr="007F13F2">
              <w:rPr>
                <w:rFonts w:eastAsia="Times New Roman" w:cs="Times New Roman"/>
                <w:color w:val="000000"/>
                <w:sz w:val="20"/>
                <w:szCs w:val="18"/>
                <w:lang w:eastAsia="da-DK"/>
              </w:rPr>
              <w:t>Citrulline</w:t>
            </w:r>
          </w:p>
        </w:tc>
      </w:tr>
      <w:tr w:rsidR="007051A1" w:rsidRPr="0039172F" w14:paraId="0E6F99C1" w14:textId="77777777" w:rsidTr="007F13F2">
        <w:trPr>
          <w:trHeight w:val="318"/>
        </w:trPr>
        <w:tc>
          <w:tcPr>
            <w:tcW w:w="1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51AA0" w14:textId="77777777" w:rsidR="007051A1" w:rsidRPr="007F13F2" w:rsidRDefault="007051A1" w:rsidP="00591162">
            <w:pPr>
              <w:spacing w:after="0"/>
              <w:rPr>
                <w:rFonts w:eastAsia="Times New Roman" w:cs="Times New Roman"/>
                <w:color w:val="000000"/>
                <w:sz w:val="20"/>
                <w:szCs w:val="18"/>
                <w:lang w:eastAsia="da-DK"/>
              </w:rPr>
            </w:pPr>
            <w:r w:rsidRPr="007F13F2">
              <w:rPr>
                <w:rFonts w:eastAsia="Times New Roman" w:cs="Times New Roman"/>
                <w:color w:val="000000"/>
                <w:sz w:val="20"/>
                <w:szCs w:val="18"/>
                <w:lang w:eastAsia="da-DK"/>
              </w:rPr>
              <w:t>Isoleucine (Ile)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B4A50" w14:textId="77777777" w:rsidR="007051A1" w:rsidRPr="007F13F2" w:rsidRDefault="007051A1" w:rsidP="00591162">
            <w:pPr>
              <w:spacing w:after="0"/>
              <w:rPr>
                <w:rFonts w:eastAsia="Times New Roman" w:cs="Times New Roman"/>
                <w:color w:val="000000"/>
                <w:sz w:val="20"/>
                <w:szCs w:val="18"/>
                <w:lang w:eastAsia="da-DK"/>
              </w:rPr>
            </w:pPr>
            <w:r w:rsidRPr="007F13F2">
              <w:rPr>
                <w:rFonts w:eastAsia="Times New Roman" w:cs="Times New Roman"/>
                <w:color w:val="000000"/>
                <w:sz w:val="20"/>
                <w:szCs w:val="18"/>
                <w:lang w:eastAsia="da-DK"/>
              </w:rPr>
              <w:t>Galactose (Gal)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5E9EE6" w14:textId="77777777" w:rsidR="007051A1" w:rsidRPr="007F13F2" w:rsidRDefault="007051A1" w:rsidP="00591162">
            <w:pPr>
              <w:spacing w:after="0"/>
              <w:rPr>
                <w:rFonts w:eastAsia="Times New Roman" w:cs="Times New Roman"/>
                <w:color w:val="000000"/>
                <w:sz w:val="20"/>
                <w:szCs w:val="18"/>
                <w:lang w:eastAsia="da-DK"/>
              </w:rPr>
            </w:pPr>
            <w:r w:rsidRPr="007F13F2">
              <w:rPr>
                <w:rFonts w:eastAsia="Times New Roman" w:cs="Times New Roman"/>
                <w:color w:val="000000"/>
                <w:sz w:val="20"/>
                <w:szCs w:val="18"/>
                <w:lang w:eastAsia="da-DK"/>
              </w:rPr>
              <w:t>Arabitol</w:t>
            </w: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2D478" w14:textId="77777777" w:rsidR="007051A1" w:rsidRPr="007F13F2" w:rsidRDefault="007051A1" w:rsidP="00591162">
            <w:pPr>
              <w:spacing w:after="0"/>
              <w:rPr>
                <w:rFonts w:eastAsia="Times New Roman" w:cs="Times New Roman"/>
                <w:color w:val="000000"/>
                <w:sz w:val="20"/>
                <w:szCs w:val="18"/>
                <w:lang w:eastAsia="da-DK"/>
              </w:rPr>
            </w:pPr>
            <w:r w:rsidRPr="007F13F2">
              <w:rPr>
                <w:rFonts w:eastAsia="Times New Roman" w:cs="Times New Roman"/>
                <w:color w:val="000000"/>
                <w:sz w:val="20"/>
                <w:szCs w:val="18"/>
                <w:lang w:eastAsia="da-DK"/>
              </w:rPr>
              <w:t>Fumaric acid</w:t>
            </w:r>
          </w:p>
        </w:tc>
        <w:tc>
          <w:tcPr>
            <w:tcW w:w="18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DBD30" w14:textId="77777777" w:rsidR="007051A1" w:rsidRPr="007F13F2" w:rsidRDefault="007051A1" w:rsidP="00591162">
            <w:pPr>
              <w:spacing w:after="0"/>
              <w:rPr>
                <w:rFonts w:eastAsia="Times New Roman" w:cs="Times New Roman"/>
                <w:color w:val="000000"/>
                <w:sz w:val="20"/>
                <w:szCs w:val="18"/>
                <w:lang w:eastAsia="da-DK"/>
              </w:rPr>
            </w:pPr>
            <w:r w:rsidRPr="007F13F2">
              <w:rPr>
                <w:rFonts w:eastAsia="Times New Roman" w:cs="Times New Roman"/>
                <w:color w:val="000000"/>
                <w:sz w:val="20"/>
                <w:szCs w:val="18"/>
                <w:lang w:eastAsia="da-DK"/>
              </w:rPr>
              <w:t>Ethanolamine*</w:t>
            </w:r>
          </w:p>
        </w:tc>
      </w:tr>
      <w:tr w:rsidR="007051A1" w:rsidRPr="0039172F" w14:paraId="61669C80" w14:textId="77777777" w:rsidTr="007F13F2">
        <w:trPr>
          <w:gridAfter w:val="1"/>
          <w:wAfter w:w="142" w:type="dxa"/>
          <w:trHeight w:val="318"/>
        </w:trPr>
        <w:tc>
          <w:tcPr>
            <w:tcW w:w="1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A473E" w14:textId="77777777" w:rsidR="007051A1" w:rsidRPr="007F13F2" w:rsidRDefault="007051A1" w:rsidP="00591162">
            <w:pPr>
              <w:spacing w:after="0"/>
              <w:rPr>
                <w:rFonts w:eastAsia="Times New Roman" w:cs="Times New Roman"/>
                <w:color w:val="000000"/>
                <w:sz w:val="20"/>
                <w:szCs w:val="18"/>
                <w:lang w:eastAsia="da-DK"/>
              </w:rPr>
            </w:pPr>
            <w:r w:rsidRPr="007F13F2">
              <w:rPr>
                <w:rFonts w:eastAsia="Times New Roman" w:cs="Times New Roman"/>
                <w:color w:val="000000"/>
                <w:sz w:val="20"/>
                <w:szCs w:val="18"/>
                <w:lang w:eastAsia="da-DK"/>
              </w:rPr>
              <w:t>Leucine (Leu)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C1654" w14:textId="77777777" w:rsidR="007051A1" w:rsidRPr="007F13F2" w:rsidRDefault="007051A1" w:rsidP="00591162">
            <w:pPr>
              <w:spacing w:after="0"/>
              <w:rPr>
                <w:rFonts w:eastAsia="Times New Roman" w:cs="Times New Roman"/>
                <w:color w:val="000000"/>
                <w:sz w:val="20"/>
                <w:szCs w:val="18"/>
                <w:lang w:eastAsia="da-DK"/>
              </w:rPr>
            </w:pPr>
            <w:r w:rsidRPr="007F13F2">
              <w:rPr>
                <w:rFonts w:eastAsia="Times New Roman" w:cs="Times New Roman"/>
                <w:color w:val="000000"/>
                <w:sz w:val="20"/>
                <w:szCs w:val="18"/>
                <w:lang w:eastAsia="da-DK"/>
              </w:rPr>
              <w:t>Glucose (Glc)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315135" w14:textId="77777777" w:rsidR="007051A1" w:rsidRPr="007F13F2" w:rsidRDefault="007051A1" w:rsidP="00591162">
            <w:pPr>
              <w:spacing w:after="0"/>
              <w:rPr>
                <w:rFonts w:eastAsia="Times New Roman" w:cs="Times New Roman"/>
                <w:color w:val="000000"/>
                <w:sz w:val="20"/>
                <w:szCs w:val="18"/>
                <w:lang w:eastAsia="da-DK"/>
              </w:rPr>
            </w:pPr>
            <w:r w:rsidRPr="007F13F2">
              <w:rPr>
                <w:rFonts w:eastAsia="Times New Roman" w:cs="Times New Roman"/>
                <w:color w:val="000000"/>
                <w:sz w:val="20"/>
                <w:szCs w:val="18"/>
                <w:lang w:eastAsia="da-DK"/>
              </w:rPr>
              <w:t>Inositol</w:t>
            </w: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53D0B" w14:textId="77777777" w:rsidR="007051A1" w:rsidRPr="007F13F2" w:rsidRDefault="007051A1" w:rsidP="00591162">
            <w:pPr>
              <w:spacing w:after="0"/>
              <w:rPr>
                <w:rFonts w:eastAsia="Times New Roman" w:cs="Times New Roman"/>
                <w:color w:val="000000"/>
                <w:sz w:val="20"/>
                <w:szCs w:val="18"/>
                <w:lang w:eastAsia="da-DK"/>
              </w:rPr>
            </w:pPr>
            <w:r w:rsidRPr="007F13F2">
              <w:rPr>
                <w:rFonts w:eastAsia="Times New Roman" w:cs="Times New Roman"/>
                <w:color w:val="000000"/>
                <w:sz w:val="20"/>
                <w:szCs w:val="18"/>
                <w:lang w:eastAsia="da-DK"/>
              </w:rPr>
              <w:t>Glyceric acid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379DB" w14:textId="77777777" w:rsidR="007051A1" w:rsidRPr="007F13F2" w:rsidRDefault="007051A1" w:rsidP="00591162">
            <w:pPr>
              <w:spacing w:after="0"/>
              <w:rPr>
                <w:rFonts w:eastAsia="Times New Roman" w:cs="Times New Roman"/>
                <w:color w:val="000000"/>
                <w:sz w:val="20"/>
                <w:szCs w:val="18"/>
                <w:lang w:eastAsia="da-DK"/>
              </w:rPr>
            </w:pPr>
            <w:r w:rsidRPr="007F13F2">
              <w:rPr>
                <w:rFonts w:eastAsia="Times New Roman" w:cs="Times New Roman"/>
                <w:color w:val="000000"/>
                <w:sz w:val="20"/>
                <w:szCs w:val="18"/>
                <w:lang w:eastAsia="da-DK"/>
              </w:rPr>
              <w:t>Phosphoric Acid</w:t>
            </w:r>
          </w:p>
        </w:tc>
      </w:tr>
      <w:tr w:rsidR="007051A1" w:rsidRPr="0039172F" w14:paraId="2DF28A2D" w14:textId="77777777" w:rsidTr="007F13F2">
        <w:trPr>
          <w:gridAfter w:val="1"/>
          <w:wAfter w:w="142" w:type="dxa"/>
          <w:trHeight w:val="303"/>
        </w:trPr>
        <w:tc>
          <w:tcPr>
            <w:tcW w:w="1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EC174" w14:textId="77777777" w:rsidR="007051A1" w:rsidRPr="007F13F2" w:rsidRDefault="007051A1" w:rsidP="00591162">
            <w:pPr>
              <w:spacing w:after="0"/>
              <w:rPr>
                <w:rFonts w:eastAsia="Times New Roman" w:cs="Times New Roman"/>
                <w:color w:val="000000"/>
                <w:sz w:val="20"/>
                <w:szCs w:val="18"/>
                <w:lang w:eastAsia="da-DK"/>
              </w:rPr>
            </w:pPr>
            <w:r w:rsidRPr="007F13F2">
              <w:rPr>
                <w:rFonts w:eastAsia="Times New Roman" w:cs="Times New Roman"/>
                <w:color w:val="000000"/>
                <w:sz w:val="20"/>
                <w:szCs w:val="18"/>
                <w:lang w:eastAsia="da-DK"/>
              </w:rPr>
              <w:t xml:space="preserve">Lysine (Lys)   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048A5" w14:textId="77777777" w:rsidR="007051A1" w:rsidRPr="007F13F2" w:rsidRDefault="007051A1" w:rsidP="00591162">
            <w:pPr>
              <w:spacing w:after="0"/>
              <w:rPr>
                <w:rFonts w:eastAsia="Times New Roman" w:cs="Times New Roman"/>
                <w:color w:val="000000"/>
                <w:sz w:val="20"/>
                <w:szCs w:val="18"/>
                <w:lang w:eastAsia="da-DK"/>
              </w:rPr>
            </w:pPr>
            <w:r w:rsidRPr="007F13F2">
              <w:rPr>
                <w:rFonts w:eastAsia="Times New Roman" w:cs="Times New Roman"/>
                <w:color w:val="000000"/>
                <w:sz w:val="20"/>
                <w:szCs w:val="18"/>
                <w:lang w:eastAsia="da-DK"/>
              </w:rPr>
              <w:t>Glucose-6-phosphate (G6P)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0FC30D" w14:textId="77777777" w:rsidR="007051A1" w:rsidRPr="007F13F2" w:rsidRDefault="007051A1" w:rsidP="00591162">
            <w:pPr>
              <w:spacing w:after="0"/>
              <w:rPr>
                <w:rFonts w:eastAsia="Times New Roman" w:cs="Times New Roman"/>
                <w:color w:val="000000"/>
                <w:sz w:val="20"/>
                <w:szCs w:val="18"/>
                <w:lang w:eastAsia="da-DK"/>
              </w:rPr>
            </w:pPr>
            <w:r w:rsidRPr="007F13F2">
              <w:rPr>
                <w:rFonts w:eastAsia="Times New Roman" w:cs="Times New Roman"/>
                <w:color w:val="000000"/>
                <w:sz w:val="20"/>
                <w:szCs w:val="18"/>
                <w:lang w:eastAsia="da-DK"/>
              </w:rPr>
              <w:t>Glycerol</w:t>
            </w: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A8CC8" w14:textId="77777777" w:rsidR="007051A1" w:rsidRPr="007F13F2" w:rsidRDefault="007051A1" w:rsidP="00591162">
            <w:pPr>
              <w:spacing w:after="0"/>
              <w:rPr>
                <w:rFonts w:eastAsia="Times New Roman" w:cs="Times New Roman"/>
                <w:color w:val="000000"/>
                <w:sz w:val="20"/>
                <w:szCs w:val="18"/>
                <w:lang w:eastAsia="da-DK"/>
              </w:rPr>
            </w:pPr>
            <w:r w:rsidRPr="007F13F2">
              <w:rPr>
                <w:rFonts w:eastAsia="Times New Roman" w:cs="Times New Roman"/>
                <w:color w:val="000000"/>
                <w:sz w:val="20"/>
                <w:szCs w:val="18"/>
                <w:lang w:eastAsia="da-DK"/>
              </w:rPr>
              <w:t xml:space="preserve">Lactic acid 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7C44D" w14:textId="77777777" w:rsidR="007051A1" w:rsidRPr="007F13F2" w:rsidRDefault="007051A1" w:rsidP="00591162">
            <w:pPr>
              <w:spacing w:after="0"/>
              <w:rPr>
                <w:rFonts w:eastAsia="Times New Roman" w:cs="Times New Roman"/>
                <w:color w:val="000000"/>
                <w:sz w:val="20"/>
                <w:szCs w:val="18"/>
                <w:lang w:eastAsia="da-DK"/>
              </w:rPr>
            </w:pPr>
          </w:p>
        </w:tc>
      </w:tr>
      <w:tr w:rsidR="007051A1" w:rsidRPr="0039172F" w14:paraId="3EB9133B" w14:textId="77777777" w:rsidTr="007F13F2">
        <w:trPr>
          <w:gridAfter w:val="1"/>
          <w:wAfter w:w="142" w:type="dxa"/>
          <w:trHeight w:val="303"/>
        </w:trPr>
        <w:tc>
          <w:tcPr>
            <w:tcW w:w="1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BAFC5" w14:textId="77777777" w:rsidR="007051A1" w:rsidRPr="007F13F2" w:rsidRDefault="007051A1" w:rsidP="00591162">
            <w:pPr>
              <w:spacing w:after="0"/>
              <w:rPr>
                <w:rFonts w:eastAsia="Times New Roman" w:cs="Times New Roman"/>
                <w:color w:val="000000"/>
                <w:sz w:val="20"/>
                <w:szCs w:val="18"/>
                <w:lang w:eastAsia="da-DK"/>
              </w:rPr>
            </w:pPr>
            <w:r w:rsidRPr="007F13F2">
              <w:rPr>
                <w:rFonts w:eastAsia="Times New Roman" w:cs="Times New Roman"/>
                <w:color w:val="000000"/>
                <w:sz w:val="20"/>
                <w:szCs w:val="18"/>
                <w:lang w:eastAsia="da-DK"/>
              </w:rPr>
              <w:t>Glutamic acid (Glu)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30715" w14:textId="77777777" w:rsidR="007051A1" w:rsidRPr="007F13F2" w:rsidRDefault="007051A1" w:rsidP="00591162">
            <w:pPr>
              <w:spacing w:after="0"/>
              <w:rPr>
                <w:rFonts w:eastAsia="Times New Roman" w:cs="Times New Roman"/>
                <w:color w:val="000000"/>
                <w:sz w:val="20"/>
                <w:szCs w:val="18"/>
                <w:lang w:eastAsia="da-DK"/>
              </w:rPr>
            </w:pPr>
            <w:r w:rsidRPr="007F13F2">
              <w:rPr>
                <w:rFonts w:eastAsia="Times New Roman" w:cs="Times New Roman"/>
                <w:color w:val="000000"/>
                <w:sz w:val="20"/>
                <w:szCs w:val="18"/>
                <w:lang w:eastAsia="da-DK"/>
              </w:rPr>
              <w:t>Trehalose (Tre)</w:t>
            </w: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B3ADC2" w14:textId="77777777" w:rsidR="007051A1" w:rsidRPr="007F13F2" w:rsidRDefault="007051A1" w:rsidP="00591162">
            <w:pPr>
              <w:spacing w:after="0"/>
              <w:rPr>
                <w:rFonts w:eastAsia="Times New Roman" w:cs="Times New Roman"/>
                <w:color w:val="000000"/>
                <w:sz w:val="20"/>
                <w:szCs w:val="18"/>
                <w:lang w:eastAsia="da-DK"/>
              </w:rPr>
            </w:pPr>
            <w:r w:rsidRPr="007F13F2">
              <w:rPr>
                <w:rFonts w:eastAsia="Times New Roman" w:cs="Times New Roman"/>
                <w:color w:val="000000"/>
                <w:sz w:val="20"/>
                <w:szCs w:val="18"/>
                <w:lang w:eastAsia="da-DK"/>
              </w:rPr>
              <w:t>Glycerol-3-Phosphate</w:t>
            </w: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DD280" w14:textId="77777777" w:rsidR="007051A1" w:rsidRPr="007F13F2" w:rsidRDefault="007051A1" w:rsidP="00591162">
            <w:pPr>
              <w:spacing w:after="0"/>
              <w:rPr>
                <w:rFonts w:eastAsia="Times New Roman" w:cs="Times New Roman"/>
                <w:color w:val="000000"/>
                <w:sz w:val="20"/>
                <w:szCs w:val="18"/>
                <w:lang w:eastAsia="da-DK"/>
              </w:rPr>
            </w:pPr>
            <w:r w:rsidRPr="007F13F2">
              <w:rPr>
                <w:rFonts w:eastAsia="Times New Roman" w:cs="Times New Roman"/>
                <w:color w:val="000000"/>
                <w:sz w:val="20"/>
                <w:szCs w:val="18"/>
                <w:lang w:eastAsia="da-DK"/>
              </w:rPr>
              <w:t>Malic acid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16F57" w14:textId="77777777" w:rsidR="007051A1" w:rsidRPr="007F13F2" w:rsidRDefault="007051A1" w:rsidP="00591162">
            <w:pPr>
              <w:spacing w:after="0"/>
              <w:rPr>
                <w:rFonts w:eastAsia="Times New Roman" w:cs="Times New Roman"/>
                <w:color w:val="000000"/>
                <w:sz w:val="20"/>
                <w:szCs w:val="18"/>
                <w:lang w:eastAsia="da-DK"/>
              </w:rPr>
            </w:pPr>
          </w:p>
        </w:tc>
      </w:tr>
      <w:tr w:rsidR="007051A1" w:rsidRPr="0039172F" w14:paraId="714A10A7" w14:textId="77777777" w:rsidTr="007F13F2">
        <w:trPr>
          <w:gridAfter w:val="1"/>
          <w:wAfter w:w="142" w:type="dxa"/>
          <w:trHeight w:val="303"/>
        </w:trPr>
        <w:tc>
          <w:tcPr>
            <w:tcW w:w="1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381DE" w14:textId="77777777" w:rsidR="007051A1" w:rsidRPr="007F13F2" w:rsidRDefault="007051A1" w:rsidP="00591162">
            <w:pPr>
              <w:spacing w:after="0"/>
              <w:rPr>
                <w:rFonts w:eastAsia="Times New Roman" w:cs="Times New Roman"/>
                <w:color w:val="000000"/>
                <w:sz w:val="20"/>
                <w:szCs w:val="18"/>
                <w:lang w:eastAsia="da-DK"/>
              </w:rPr>
            </w:pPr>
            <w:r w:rsidRPr="007F13F2">
              <w:rPr>
                <w:rFonts w:eastAsia="Times New Roman" w:cs="Times New Roman"/>
                <w:color w:val="000000"/>
                <w:sz w:val="20"/>
                <w:szCs w:val="18"/>
                <w:lang w:eastAsia="da-DK"/>
              </w:rPr>
              <w:t>Glycine (Gly)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A0DC5" w14:textId="77777777" w:rsidR="007051A1" w:rsidRPr="007F13F2" w:rsidRDefault="007051A1" w:rsidP="00591162">
            <w:pPr>
              <w:spacing w:after="0"/>
              <w:rPr>
                <w:rFonts w:eastAsia="Times New Roman" w:cs="Times New Roman"/>
                <w:color w:val="000000"/>
                <w:sz w:val="20"/>
                <w:szCs w:val="18"/>
                <w:lang w:eastAsia="da-DK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2F1C86" w14:textId="77777777" w:rsidR="007051A1" w:rsidRPr="007F13F2" w:rsidRDefault="007051A1" w:rsidP="00591162">
            <w:pPr>
              <w:spacing w:after="0"/>
              <w:rPr>
                <w:rFonts w:eastAsia="Times New Roman" w:cs="Times New Roman"/>
                <w:color w:val="000000"/>
                <w:sz w:val="20"/>
                <w:szCs w:val="18"/>
                <w:lang w:eastAsia="da-DK"/>
              </w:rPr>
            </w:pPr>
            <w:r w:rsidRPr="007F13F2">
              <w:rPr>
                <w:rFonts w:eastAsia="Times New Roman" w:cs="Times New Roman"/>
                <w:color w:val="000000"/>
                <w:sz w:val="20"/>
                <w:szCs w:val="18"/>
                <w:lang w:eastAsia="da-DK"/>
              </w:rPr>
              <w:t>Xylitol*</w:t>
            </w: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63857" w14:textId="77777777" w:rsidR="007051A1" w:rsidRPr="007F13F2" w:rsidRDefault="007051A1" w:rsidP="00591162">
            <w:pPr>
              <w:spacing w:after="0"/>
              <w:rPr>
                <w:rFonts w:eastAsia="Times New Roman" w:cs="Times New Roman"/>
                <w:color w:val="000000"/>
                <w:sz w:val="20"/>
                <w:szCs w:val="18"/>
                <w:lang w:eastAsia="da-DK"/>
              </w:rPr>
            </w:pPr>
            <w:r w:rsidRPr="007F13F2">
              <w:rPr>
                <w:rFonts w:eastAsia="Times New Roman" w:cs="Times New Roman"/>
                <w:color w:val="000000"/>
                <w:sz w:val="20"/>
                <w:szCs w:val="18"/>
                <w:lang w:eastAsia="da-DK"/>
              </w:rPr>
              <w:t xml:space="preserve">Succinic acid 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C3E97" w14:textId="77777777" w:rsidR="007051A1" w:rsidRPr="007F13F2" w:rsidRDefault="007051A1" w:rsidP="00591162">
            <w:pPr>
              <w:spacing w:after="0"/>
              <w:rPr>
                <w:rFonts w:eastAsia="Times New Roman" w:cs="Times New Roman"/>
                <w:color w:val="000000"/>
                <w:sz w:val="20"/>
                <w:szCs w:val="18"/>
                <w:lang w:eastAsia="da-DK"/>
              </w:rPr>
            </w:pPr>
          </w:p>
        </w:tc>
      </w:tr>
      <w:tr w:rsidR="007051A1" w:rsidRPr="0039172F" w14:paraId="7FFC71E5" w14:textId="77777777" w:rsidTr="007F13F2">
        <w:trPr>
          <w:gridAfter w:val="1"/>
          <w:wAfter w:w="142" w:type="dxa"/>
          <w:trHeight w:val="303"/>
        </w:trPr>
        <w:tc>
          <w:tcPr>
            <w:tcW w:w="1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DC2CA" w14:textId="77777777" w:rsidR="007051A1" w:rsidRPr="007F13F2" w:rsidRDefault="007051A1" w:rsidP="00591162">
            <w:pPr>
              <w:spacing w:after="0"/>
              <w:rPr>
                <w:rFonts w:eastAsia="Times New Roman" w:cs="Times New Roman"/>
                <w:color w:val="000000"/>
                <w:sz w:val="20"/>
                <w:szCs w:val="18"/>
                <w:lang w:eastAsia="da-DK"/>
              </w:rPr>
            </w:pPr>
            <w:r w:rsidRPr="007F13F2">
              <w:rPr>
                <w:rFonts w:eastAsia="Times New Roman" w:cs="Times New Roman"/>
                <w:color w:val="000000"/>
                <w:sz w:val="20"/>
                <w:szCs w:val="18"/>
                <w:lang w:eastAsia="da-DK"/>
              </w:rPr>
              <w:t>Ornithine (Orn)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69D6B" w14:textId="77777777" w:rsidR="007051A1" w:rsidRPr="007F13F2" w:rsidRDefault="007051A1" w:rsidP="00591162">
            <w:pPr>
              <w:spacing w:after="0"/>
              <w:rPr>
                <w:rFonts w:eastAsia="Times New Roman" w:cs="Times New Roman"/>
                <w:color w:val="000000"/>
                <w:sz w:val="20"/>
                <w:szCs w:val="18"/>
                <w:lang w:eastAsia="da-DK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1EA24" w14:textId="77777777" w:rsidR="007051A1" w:rsidRPr="007F13F2" w:rsidRDefault="007051A1" w:rsidP="00591162">
            <w:pPr>
              <w:spacing w:after="0"/>
              <w:rPr>
                <w:rFonts w:eastAsia="Times New Roman" w:cs="Times New Roman"/>
                <w:sz w:val="20"/>
                <w:szCs w:val="18"/>
                <w:lang w:eastAsia="da-DK"/>
              </w:rPr>
            </w:pP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01980" w14:textId="77777777" w:rsidR="007051A1" w:rsidRPr="007F13F2" w:rsidRDefault="007051A1" w:rsidP="00591162">
            <w:pPr>
              <w:spacing w:after="0"/>
              <w:rPr>
                <w:rFonts w:eastAsia="Times New Roman" w:cs="Times New Roman"/>
                <w:sz w:val="20"/>
                <w:szCs w:val="18"/>
                <w:lang w:eastAsia="da-DK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F4D13" w14:textId="77777777" w:rsidR="007051A1" w:rsidRPr="007F13F2" w:rsidRDefault="007051A1" w:rsidP="00591162">
            <w:pPr>
              <w:spacing w:after="0"/>
              <w:rPr>
                <w:rFonts w:eastAsia="Times New Roman" w:cs="Times New Roman"/>
                <w:sz w:val="20"/>
                <w:szCs w:val="18"/>
                <w:lang w:eastAsia="da-DK"/>
              </w:rPr>
            </w:pPr>
          </w:p>
        </w:tc>
      </w:tr>
      <w:tr w:rsidR="007051A1" w:rsidRPr="0039172F" w14:paraId="67AFD435" w14:textId="77777777" w:rsidTr="007F13F2">
        <w:trPr>
          <w:gridAfter w:val="1"/>
          <w:wAfter w:w="142" w:type="dxa"/>
          <w:trHeight w:val="303"/>
        </w:trPr>
        <w:tc>
          <w:tcPr>
            <w:tcW w:w="1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A4D8A" w14:textId="77777777" w:rsidR="007051A1" w:rsidRPr="007F13F2" w:rsidRDefault="007051A1" w:rsidP="00591162">
            <w:pPr>
              <w:spacing w:after="0"/>
              <w:rPr>
                <w:rFonts w:eastAsia="Times New Roman" w:cs="Times New Roman"/>
                <w:color w:val="000000"/>
                <w:sz w:val="20"/>
                <w:szCs w:val="18"/>
                <w:lang w:eastAsia="da-DK"/>
              </w:rPr>
            </w:pPr>
            <w:r w:rsidRPr="007F13F2">
              <w:rPr>
                <w:rFonts w:eastAsia="Times New Roman" w:cs="Times New Roman"/>
                <w:color w:val="000000"/>
                <w:sz w:val="20"/>
                <w:szCs w:val="18"/>
                <w:lang w:eastAsia="da-DK"/>
              </w:rPr>
              <w:t>Phenylalanine (Phe)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D6E8B" w14:textId="77777777" w:rsidR="007051A1" w:rsidRPr="007F13F2" w:rsidRDefault="007051A1" w:rsidP="00591162">
            <w:pPr>
              <w:spacing w:after="0"/>
              <w:rPr>
                <w:rFonts w:eastAsia="Times New Roman" w:cs="Times New Roman"/>
                <w:color w:val="000000"/>
                <w:sz w:val="20"/>
                <w:szCs w:val="18"/>
                <w:lang w:eastAsia="da-DK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681F1" w14:textId="77777777" w:rsidR="007051A1" w:rsidRPr="007F13F2" w:rsidRDefault="007051A1" w:rsidP="00591162">
            <w:pPr>
              <w:spacing w:after="0"/>
              <w:rPr>
                <w:rFonts w:eastAsia="Times New Roman" w:cs="Times New Roman"/>
                <w:sz w:val="20"/>
                <w:szCs w:val="18"/>
                <w:lang w:eastAsia="da-DK"/>
              </w:rPr>
            </w:pP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3E447" w14:textId="77777777" w:rsidR="007051A1" w:rsidRPr="007F13F2" w:rsidRDefault="007051A1" w:rsidP="00591162">
            <w:pPr>
              <w:spacing w:after="0"/>
              <w:rPr>
                <w:rFonts w:eastAsia="Times New Roman" w:cs="Times New Roman"/>
                <w:sz w:val="20"/>
                <w:szCs w:val="18"/>
                <w:lang w:eastAsia="da-DK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93696" w14:textId="77777777" w:rsidR="007051A1" w:rsidRPr="007F13F2" w:rsidRDefault="007051A1" w:rsidP="00591162">
            <w:pPr>
              <w:spacing w:after="0"/>
              <w:rPr>
                <w:rFonts w:eastAsia="Times New Roman" w:cs="Times New Roman"/>
                <w:sz w:val="20"/>
                <w:szCs w:val="18"/>
                <w:lang w:eastAsia="da-DK"/>
              </w:rPr>
            </w:pPr>
          </w:p>
        </w:tc>
      </w:tr>
      <w:tr w:rsidR="007051A1" w:rsidRPr="0039172F" w14:paraId="7906D83C" w14:textId="77777777" w:rsidTr="007F13F2">
        <w:trPr>
          <w:gridAfter w:val="1"/>
          <w:wAfter w:w="142" w:type="dxa"/>
          <w:trHeight w:val="303"/>
        </w:trPr>
        <w:tc>
          <w:tcPr>
            <w:tcW w:w="1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CEC8A" w14:textId="77777777" w:rsidR="007051A1" w:rsidRPr="007F13F2" w:rsidRDefault="007051A1" w:rsidP="00591162">
            <w:pPr>
              <w:spacing w:after="0"/>
              <w:rPr>
                <w:rFonts w:eastAsia="Times New Roman" w:cs="Times New Roman"/>
                <w:color w:val="000000"/>
                <w:sz w:val="20"/>
                <w:szCs w:val="18"/>
                <w:lang w:eastAsia="da-DK"/>
              </w:rPr>
            </w:pPr>
            <w:r w:rsidRPr="007F13F2">
              <w:rPr>
                <w:rFonts w:eastAsia="Times New Roman" w:cs="Times New Roman"/>
                <w:color w:val="000000"/>
                <w:sz w:val="20"/>
                <w:szCs w:val="18"/>
                <w:lang w:eastAsia="da-DK"/>
              </w:rPr>
              <w:t>Proline (Pro)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B4A90" w14:textId="77777777" w:rsidR="007051A1" w:rsidRPr="007F13F2" w:rsidRDefault="007051A1" w:rsidP="00591162">
            <w:pPr>
              <w:spacing w:after="0"/>
              <w:rPr>
                <w:rFonts w:eastAsia="Times New Roman" w:cs="Times New Roman"/>
                <w:color w:val="000000"/>
                <w:sz w:val="20"/>
                <w:szCs w:val="18"/>
                <w:lang w:eastAsia="da-DK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86DBF" w14:textId="77777777" w:rsidR="007051A1" w:rsidRPr="007F13F2" w:rsidRDefault="007051A1" w:rsidP="00591162">
            <w:pPr>
              <w:spacing w:after="0"/>
              <w:rPr>
                <w:rFonts w:eastAsia="Times New Roman" w:cs="Times New Roman"/>
                <w:sz w:val="20"/>
                <w:szCs w:val="18"/>
                <w:lang w:eastAsia="da-DK"/>
              </w:rPr>
            </w:pP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726E9" w14:textId="77777777" w:rsidR="007051A1" w:rsidRPr="007F13F2" w:rsidRDefault="007051A1" w:rsidP="00591162">
            <w:pPr>
              <w:spacing w:after="0"/>
              <w:rPr>
                <w:rFonts w:eastAsia="Times New Roman" w:cs="Times New Roman"/>
                <w:sz w:val="20"/>
                <w:szCs w:val="18"/>
                <w:lang w:eastAsia="da-DK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C690D" w14:textId="77777777" w:rsidR="007051A1" w:rsidRPr="007F13F2" w:rsidRDefault="007051A1" w:rsidP="00591162">
            <w:pPr>
              <w:spacing w:after="0"/>
              <w:rPr>
                <w:rFonts w:eastAsia="Times New Roman" w:cs="Times New Roman"/>
                <w:sz w:val="20"/>
                <w:szCs w:val="18"/>
                <w:lang w:eastAsia="da-DK"/>
              </w:rPr>
            </w:pPr>
          </w:p>
        </w:tc>
      </w:tr>
      <w:tr w:rsidR="007051A1" w:rsidRPr="0039172F" w14:paraId="3CBCBF09" w14:textId="77777777" w:rsidTr="007F13F2">
        <w:trPr>
          <w:gridAfter w:val="1"/>
          <w:wAfter w:w="142" w:type="dxa"/>
          <w:trHeight w:val="303"/>
        </w:trPr>
        <w:tc>
          <w:tcPr>
            <w:tcW w:w="1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25EB3" w14:textId="77777777" w:rsidR="007051A1" w:rsidRPr="007F13F2" w:rsidRDefault="007051A1" w:rsidP="00591162">
            <w:pPr>
              <w:spacing w:after="0"/>
              <w:rPr>
                <w:rFonts w:eastAsia="Times New Roman" w:cs="Times New Roman"/>
                <w:color w:val="000000"/>
                <w:sz w:val="20"/>
                <w:szCs w:val="18"/>
                <w:lang w:eastAsia="da-DK"/>
              </w:rPr>
            </w:pPr>
            <w:r w:rsidRPr="007F13F2">
              <w:rPr>
                <w:rFonts w:eastAsia="Times New Roman" w:cs="Times New Roman"/>
                <w:color w:val="000000"/>
                <w:sz w:val="20"/>
                <w:szCs w:val="18"/>
                <w:lang w:eastAsia="da-DK"/>
              </w:rPr>
              <w:t>Serine (Ser)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7B7E4" w14:textId="77777777" w:rsidR="007051A1" w:rsidRPr="007F13F2" w:rsidRDefault="007051A1" w:rsidP="00591162">
            <w:pPr>
              <w:spacing w:after="0"/>
              <w:rPr>
                <w:rFonts w:eastAsia="Times New Roman" w:cs="Times New Roman"/>
                <w:color w:val="000000"/>
                <w:sz w:val="20"/>
                <w:szCs w:val="18"/>
                <w:lang w:eastAsia="da-DK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68EE1" w14:textId="77777777" w:rsidR="007051A1" w:rsidRPr="007F13F2" w:rsidRDefault="007051A1" w:rsidP="00591162">
            <w:pPr>
              <w:spacing w:after="0"/>
              <w:rPr>
                <w:rFonts w:eastAsia="Times New Roman" w:cs="Times New Roman"/>
                <w:sz w:val="20"/>
                <w:szCs w:val="18"/>
                <w:lang w:eastAsia="da-DK"/>
              </w:rPr>
            </w:pP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41AB0" w14:textId="77777777" w:rsidR="007051A1" w:rsidRPr="007F13F2" w:rsidRDefault="007051A1" w:rsidP="00591162">
            <w:pPr>
              <w:spacing w:after="0"/>
              <w:rPr>
                <w:rFonts w:eastAsia="Times New Roman" w:cs="Times New Roman"/>
                <w:sz w:val="20"/>
                <w:szCs w:val="18"/>
                <w:lang w:eastAsia="da-DK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0C0AF" w14:textId="77777777" w:rsidR="007051A1" w:rsidRPr="007F13F2" w:rsidRDefault="007051A1" w:rsidP="00591162">
            <w:pPr>
              <w:spacing w:after="0"/>
              <w:rPr>
                <w:rFonts w:eastAsia="Times New Roman" w:cs="Times New Roman"/>
                <w:sz w:val="20"/>
                <w:szCs w:val="18"/>
                <w:lang w:eastAsia="da-DK"/>
              </w:rPr>
            </w:pPr>
          </w:p>
        </w:tc>
      </w:tr>
      <w:tr w:rsidR="007051A1" w:rsidRPr="0039172F" w14:paraId="0E0FA397" w14:textId="77777777" w:rsidTr="007F13F2">
        <w:trPr>
          <w:gridAfter w:val="1"/>
          <w:wAfter w:w="142" w:type="dxa"/>
          <w:trHeight w:val="303"/>
        </w:trPr>
        <w:tc>
          <w:tcPr>
            <w:tcW w:w="1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97E5C" w14:textId="77777777" w:rsidR="007051A1" w:rsidRPr="007F13F2" w:rsidRDefault="007051A1" w:rsidP="00591162">
            <w:pPr>
              <w:spacing w:after="0"/>
              <w:rPr>
                <w:rFonts w:eastAsia="Times New Roman" w:cs="Times New Roman"/>
                <w:color w:val="000000"/>
                <w:sz w:val="20"/>
                <w:szCs w:val="18"/>
                <w:lang w:eastAsia="da-DK"/>
              </w:rPr>
            </w:pPr>
            <w:r w:rsidRPr="007F13F2">
              <w:rPr>
                <w:rFonts w:eastAsia="Times New Roman" w:cs="Times New Roman"/>
                <w:color w:val="000000"/>
                <w:sz w:val="20"/>
                <w:szCs w:val="18"/>
                <w:lang w:eastAsia="da-DK"/>
              </w:rPr>
              <w:t>Threonine (Thr)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14AD8" w14:textId="77777777" w:rsidR="007051A1" w:rsidRPr="007F13F2" w:rsidRDefault="007051A1" w:rsidP="00591162">
            <w:pPr>
              <w:spacing w:after="0"/>
              <w:rPr>
                <w:rFonts w:eastAsia="Times New Roman" w:cs="Times New Roman"/>
                <w:color w:val="000000"/>
                <w:sz w:val="20"/>
                <w:szCs w:val="18"/>
                <w:lang w:eastAsia="da-DK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0F585" w14:textId="77777777" w:rsidR="007051A1" w:rsidRPr="007F13F2" w:rsidRDefault="007051A1" w:rsidP="00591162">
            <w:pPr>
              <w:spacing w:after="0"/>
              <w:rPr>
                <w:rFonts w:eastAsia="Times New Roman" w:cs="Times New Roman"/>
                <w:sz w:val="20"/>
                <w:szCs w:val="18"/>
                <w:lang w:eastAsia="da-DK"/>
              </w:rPr>
            </w:pP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7B9DF" w14:textId="77777777" w:rsidR="007051A1" w:rsidRPr="007F13F2" w:rsidRDefault="007051A1" w:rsidP="00591162">
            <w:pPr>
              <w:spacing w:after="0"/>
              <w:rPr>
                <w:rFonts w:eastAsia="Times New Roman" w:cs="Times New Roman"/>
                <w:sz w:val="20"/>
                <w:szCs w:val="18"/>
                <w:lang w:eastAsia="da-DK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26F95" w14:textId="77777777" w:rsidR="007051A1" w:rsidRPr="007F13F2" w:rsidRDefault="007051A1" w:rsidP="00591162">
            <w:pPr>
              <w:spacing w:after="0"/>
              <w:rPr>
                <w:rFonts w:eastAsia="Times New Roman" w:cs="Times New Roman"/>
                <w:sz w:val="20"/>
                <w:szCs w:val="18"/>
                <w:lang w:eastAsia="da-DK"/>
              </w:rPr>
            </w:pPr>
          </w:p>
        </w:tc>
      </w:tr>
      <w:tr w:rsidR="007051A1" w:rsidRPr="0039172F" w14:paraId="2CD12ABB" w14:textId="77777777" w:rsidTr="007F13F2">
        <w:trPr>
          <w:gridAfter w:val="1"/>
          <w:wAfter w:w="142" w:type="dxa"/>
          <w:trHeight w:val="303"/>
        </w:trPr>
        <w:tc>
          <w:tcPr>
            <w:tcW w:w="1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38018" w14:textId="77777777" w:rsidR="007051A1" w:rsidRPr="007F13F2" w:rsidRDefault="007051A1" w:rsidP="00591162">
            <w:pPr>
              <w:spacing w:after="0"/>
              <w:rPr>
                <w:rFonts w:eastAsia="Times New Roman" w:cs="Times New Roman"/>
                <w:color w:val="000000"/>
                <w:sz w:val="20"/>
                <w:szCs w:val="18"/>
                <w:lang w:eastAsia="da-DK"/>
              </w:rPr>
            </w:pPr>
            <w:r w:rsidRPr="007F13F2">
              <w:rPr>
                <w:rFonts w:eastAsia="Times New Roman" w:cs="Times New Roman"/>
                <w:color w:val="000000"/>
                <w:sz w:val="20"/>
                <w:szCs w:val="18"/>
                <w:lang w:eastAsia="da-DK"/>
              </w:rPr>
              <w:t>Tyrosine (Tyr)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5E0F3" w14:textId="77777777" w:rsidR="007051A1" w:rsidRPr="007F13F2" w:rsidRDefault="007051A1" w:rsidP="00591162">
            <w:pPr>
              <w:spacing w:after="0"/>
              <w:rPr>
                <w:rFonts w:eastAsia="Times New Roman" w:cs="Times New Roman"/>
                <w:color w:val="000000"/>
                <w:sz w:val="20"/>
                <w:szCs w:val="18"/>
                <w:lang w:eastAsia="da-DK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3A804" w14:textId="77777777" w:rsidR="007051A1" w:rsidRPr="007F13F2" w:rsidRDefault="007051A1" w:rsidP="00591162">
            <w:pPr>
              <w:spacing w:after="0"/>
              <w:rPr>
                <w:rFonts w:eastAsia="Times New Roman" w:cs="Times New Roman"/>
                <w:sz w:val="20"/>
                <w:szCs w:val="18"/>
                <w:lang w:eastAsia="da-DK"/>
              </w:rPr>
            </w:pP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15DD9" w14:textId="77777777" w:rsidR="007051A1" w:rsidRPr="007F13F2" w:rsidRDefault="007051A1" w:rsidP="00591162">
            <w:pPr>
              <w:spacing w:after="0"/>
              <w:rPr>
                <w:rFonts w:eastAsia="Times New Roman" w:cs="Times New Roman"/>
                <w:sz w:val="20"/>
                <w:szCs w:val="18"/>
                <w:lang w:eastAsia="da-DK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A10BF" w14:textId="77777777" w:rsidR="007051A1" w:rsidRPr="007F13F2" w:rsidRDefault="007051A1" w:rsidP="00591162">
            <w:pPr>
              <w:spacing w:after="0"/>
              <w:rPr>
                <w:rFonts w:eastAsia="Times New Roman" w:cs="Times New Roman"/>
                <w:sz w:val="20"/>
                <w:szCs w:val="18"/>
                <w:lang w:eastAsia="da-DK"/>
              </w:rPr>
            </w:pPr>
          </w:p>
        </w:tc>
      </w:tr>
      <w:tr w:rsidR="007051A1" w:rsidRPr="0039172F" w14:paraId="21C5DA58" w14:textId="77777777" w:rsidTr="007F13F2">
        <w:trPr>
          <w:gridAfter w:val="1"/>
          <w:wAfter w:w="142" w:type="dxa"/>
          <w:trHeight w:val="318"/>
        </w:trPr>
        <w:tc>
          <w:tcPr>
            <w:tcW w:w="17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611C60" w14:textId="77777777" w:rsidR="007051A1" w:rsidRPr="007F13F2" w:rsidRDefault="007051A1" w:rsidP="00591162">
            <w:pPr>
              <w:spacing w:after="0"/>
              <w:rPr>
                <w:rFonts w:eastAsia="Times New Roman" w:cs="Times New Roman"/>
                <w:color w:val="000000"/>
                <w:sz w:val="20"/>
                <w:szCs w:val="18"/>
                <w:lang w:eastAsia="da-DK"/>
              </w:rPr>
            </w:pPr>
            <w:r w:rsidRPr="007F13F2">
              <w:rPr>
                <w:rFonts w:eastAsia="Times New Roman" w:cs="Times New Roman"/>
                <w:color w:val="000000"/>
                <w:sz w:val="20"/>
                <w:szCs w:val="18"/>
                <w:lang w:eastAsia="da-DK"/>
              </w:rPr>
              <w:t xml:space="preserve">Valine (Val) 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8A83E9" w14:textId="77777777" w:rsidR="007051A1" w:rsidRPr="007F13F2" w:rsidRDefault="007051A1" w:rsidP="00591162">
            <w:pPr>
              <w:spacing w:after="0"/>
              <w:rPr>
                <w:rFonts w:eastAsia="Times New Roman" w:cs="Times New Roman"/>
                <w:color w:val="000000"/>
                <w:sz w:val="20"/>
                <w:szCs w:val="18"/>
                <w:lang w:eastAsia="da-DK"/>
              </w:rPr>
            </w:pPr>
            <w:r w:rsidRPr="007F13F2">
              <w:rPr>
                <w:rFonts w:eastAsia="Times New Roman" w:cs="Times New Roman"/>
                <w:color w:val="000000"/>
                <w:sz w:val="20"/>
                <w:szCs w:val="18"/>
                <w:lang w:eastAsia="da-DK"/>
              </w:rPr>
              <w:t> 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F3775C" w14:textId="77777777" w:rsidR="007051A1" w:rsidRPr="007F13F2" w:rsidRDefault="007051A1" w:rsidP="00591162">
            <w:pPr>
              <w:spacing w:after="0"/>
              <w:rPr>
                <w:rFonts w:eastAsia="Times New Roman" w:cs="Times New Roman"/>
                <w:color w:val="000000"/>
                <w:sz w:val="20"/>
                <w:szCs w:val="18"/>
                <w:lang w:eastAsia="da-DK"/>
              </w:rPr>
            </w:pPr>
            <w:r w:rsidRPr="007F13F2">
              <w:rPr>
                <w:rFonts w:eastAsia="Times New Roman" w:cs="Times New Roman"/>
                <w:color w:val="000000"/>
                <w:sz w:val="20"/>
                <w:szCs w:val="18"/>
                <w:lang w:eastAsia="da-DK"/>
              </w:rPr>
              <w:t> 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36C5B0" w14:textId="77777777" w:rsidR="007051A1" w:rsidRPr="007F13F2" w:rsidRDefault="007051A1" w:rsidP="00591162">
            <w:pPr>
              <w:spacing w:after="0"/>
              <w:rPr>
                <w:rFonts w:eastAsia="Times New Roman" w:cs="Times New Roman"/>
                <w:color w:val="000000"/>
                <w:sz w:val="20"/>
                <w:szCs w:val="18"/>
                <w:lang w:eastAsia="da-DK"/>
              </w:rPr>
            </w:pPr>
            <w:r w:rsidRPr="007F13F2">
              <w:rPr>
                <w:rFonts w:eastAsia="Times New Roman" w:cs="Times New Roman"/>
                <w:color w:val="000000"/>
                <w:sz w:val="20"/>
                <w:szCs w:val="18"/>
                <w:lang w:eastAsia="da-DK"/>
              </w:rPr>
              <w:t> 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4AAC6E" w14:textId="77777777" w:rsidR="007051A1" w:rsidRPr="007F13F2" w:rsidRDefault="007051A1" w:rsidP="00591162">
            <w:pPr>
              <w:spacing w:after="0"/>
              <w:rPr>
                <w:rFonts w:eastAsia="Times New Roman" w:cs="Times New Roman"/>
                <w:color w:val="000000"/>
                <w:sz w:val="20"/>
                <w:szCs w:val="18"/>
                <w:lang w:eastAsia="da-DK"/>
              </w:rPr>
            </w:pPr>
            <w:r w:rsidRPr="007F13F2">
              <w:rPr>
                <w:rFonts w:eastAsia="Times New Roman" w:cs="Times New Roman"/>
                <w:color w:val="000000"/>
                <w:sz w:val="20"/>
                <w:szCs w:val="18"/>
                <w:lang w:eastAsia="da-DK"/>
              </w:rPr>
              <w:t> </w:t>
            </w:r>
          </w:p>
        </w:tc>
      </w:tr>
    </w:tbl>
    <w:p w14:paraId="3E562867" w14:textId="77777777" w:rsidR="007051A1" w:rsidRPr="0039172F" w:rsidRDefault="007051A1" w:rsidP="007051A1">
      <w:pPr>
        <w:spacing w:line="360" w:lineRule="auto"/>
        <w:rPr>
          <w:rFonts w:cs="Times New Roman"/>
          <w:b/>
          <w:sz w:val="20"/>
          <w:szCs w:val="20"/>
        </w:rPr>
      </w:pPr>
    </w:p>
    <w:p w14:paraId="0A58C75F" w14:textId="77777777" w:rsidR="007051A1" w:rsidRDefault="007051A1" w:rsidP="007051A1">
      <w:pPr>
        <w:spacing w:line="360" w:lineRule="auto"/>
        <w:rPr>
          <w:rFonts w:cs="Times New Roman"/>
          <w:b/>
          <w:sz w:val="20"/>
          <w:szCs w:val="20"/>
        </w:rPr>
      </w:pPr>
    </w:p>
    <w:p w14:paraId="0AE533B9" w14:textId="77777777" w:rsidR="007051A1" w:rsidRDefault="007051A1" w:rsidP="007051A1">
      <w:pPr>
        <w:spacing w:line="360" w:lineRule="auto"/>
        <w:rPr>
          <w:rFonts w:cs="Times New Roman"/>
          <w:b/>
          <w:sz w:val="20"/>
          <w:szCs w:val="20"/>
        </w:rPr>
      </w:pPr>
    </w:p>
    <w:p w14:paraId="15FDFA21" w14:textId="6A00D7C8" w:rsidR="007051A1" w:rsidRPr="007051A1" w:rsidRDefault="007051A1" w:rsidP="007051A1">
      <w:pPr>
        <w:rPr>
          <w:rFonts w:eastAsiaTheme="minorEastAsia"/>
        </w:rPr>
      </w:pPr>
      <w:r w:rsidRPr="007051A1">
        <w:rPr>
          <w:b/>
        </w:rPr>
        <w:lastRenderedPageBreak/>
        <w:t>Table S</w:t>
      </w:r>
      <w:r w:rsidR="00CD1115">
        <w:rPr>
          <w:b/>
        </w:rPr>
        <w:t>4</w:t>
      </w:r>
      <w:r w:rsidRPr="007051A1">
        <w:rPr>
          <w:b/>
        </w:rPr>
        <w:t xml:space="preserve">: </w:t>
      </w:r>
      <w:r w:rsidRPr="007051A1">
        <w:t xml:space="preserve">Raw data of detected metabolite concentrations from </w:t>
      </w:r>
      <w:r w:rsidRPr="007051A1">
        <w:rPr>
          <w:i/>
        </w:rPr>
        <w:t xml:space="preserve">N. groenlandicus </w:t>
      </w:r>
      <w:r w:rsidRPr="007051A1">
        <w:t>whole-body extract by GC-MS. Concentrations (nmol.mg-1) are listed for each metabolite (columns) and each replicate (rows) of the different sampling times and days</w:t>
      </w:r>
      <w:r>
        <w:t xml:space="preserve"> (Excel)</w:t>
      </w:r>
      <w:r w:rsidRPr="007051A1">
        <w:t xml:space="preserve">.  </w:t>
      </w:r>
    </w:p>
    <w:p w14:paraId="4B718720" w14:textId="77777777" w:rsidR="007051A1" w:rsidRPr="0039172F" w:rsidRDefault="007051A1" w:rsidP="007051A1">
      <w:pPr>
        <w:spacing w:line="360" w:lineRule="auto"/>
        <w:rPr>
          <w:rFonts w:eastAsiaTheme="minorEastAsia" w:cs="Times New Roman"/>
          <w:b/>
          <w:sz w:val="20"/>
          <w:szCs w:val="20"/>
        </w:rPr>
      </w:pPr>
    </w:p>
    <w:p w14:paraId="5D59A6DF" w14:textId="49D34AEF" w:rsidR="007051A1" w:rsidRPr="007051A1" w:rsidRDefault="007051A1" w:rsidP="007051A1">
      <w:r w:rsidRPr="007051A1">
        <w:rPr>
          <w:b/>
        </w:rPr>
        <w:t>Table S</w:t>
      </w:r>
      <w:r w:rsidR="00CD1115">
        <w:rPr>
          <w:b/>
        </w:rPr>
        <w:t>5:</w:t>
      </w:r>
      <w:r w:rsidRPr="007051A1">
        <w:rPr>
          <w:b/>
        </w:rPr>
        <w:t xml:space="preserve"> </w:t>
      </w:r>
      <w:r w:rsidRPr="007051A1">
        <w:t xml:space="preserve">Results from one-way Analysis of Variance (ANOVA) performed on log-transformed metabolite data for </w:t>
      </w:r>
      <w:r w:rsidR="0044791C">
        <w:t xml:space="preserve">day 4 </w:t>
      </w:r>
      <w:r w:rsidRPr="007051A1">
        <w:t xml:space="preserve">and </w:t>
      </w:r>
      <w:r w:rsidR="0044791C">
        <w:t>day 5</w:t>
      </w:r>
      <w:r w:rsidRPr="007051A1">
        <w:t xml:space="preserve"> separately. The dependence of sampling time (morning, midday, afternoon, and evening) on metabolite concentration was examined for each metabolite</w:t>
      </w:r>
      <w:r>
        <w:t xml:space="preserve"> (Excel)</w:t>
      </w:r>
      <w:r w:rsidRPr="007051A1">
        <w:t xml:space="preserve">. </w:t>
      </w:r>
    </w:p>
    <w:p w14:paraId="5363A775" w14:textId="77777777" w:rsidR="007051A1" w:rsidRPr="0039172F" w:rsidRDefault="007051A1" w:rsidP="007051A1">
      <w:pPr>
        <w:spacing w:after="160" w:line="259" w:lineRule="auto"/>
        <w:rPr>
          <w:rFonts w:cs="Times New Roman"/>
          <w:sz w:val="20"/>
          <w:szCs w:val="20"/>
        </w:rPr>
      </w:pPr>
      <w:r w:rsidRPr="0039172F">
        <w:rPr>
          <w:rFonts w:cs="Times New Roman"/>
          <w:sz w:val="20"/>
          <w:szCs w:val="20"/>
        </w:rPr>
        <w:br w:type="page"/>
      </w:r>
    </w:p>
    <w:p w14:paraId="311C034E" w14:textId="77777777" w:rsidR="007051A1" w:rsidRPr="0039172F" w:rsidRDefault="007051A1" w:rsidP="007051A1">
      <w:pPr>
        <w:spacing w:line="360" w:lineRule="auto"/>
        <w:rPr>
          <w:rFonts w:cs="Times New Roman"/>
          <w:sz w:val="20"/>
          <w:szCs w:val="20"/>
        </w:rPr>
      </w:pPr>
    </w:p>
    <w:p w14:paraId="1AB78BF9" w14:textId="77777777" w:rsidR="007051A1" w:rsidRDefault="007051A1" w:rsidP="007051A1">
      <w:pPr>
        <w:spacing w:line="360" w:lineRule="auto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39172F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B5200">
        <w:rPr>
          <w:rFonts w:eastAsia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da-DK"/>
        </w:rPr>
        <w:drawing>
          <wp:inline distT="0" distB="0" distL="0" distR="0" wp14:anchorId="5251CF44" wp14:editId="27895080">
            <wp:extent cx="6120130" cy="3442573"/>
            <wp:effectExtent l="0" t="0" r="0" b="5715"/>
            <wp:docPr id="3" name="Billede 3" descr="C:\Users\nkn\OneDrive - Aalborg Universitet\phD\Articles for Publication\Groenlandicus metabolomics\Results\plots\used in MS\Revised figures\supplemental_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kn\OneDrive - Aalborg Universitet\phD\Articles for Publication\Groenlandicus metabolomics\Results\plots\used in MS\Revised figures\supplemental_S3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1919F" w14:textId="77777777" w:rsidR="007051A1" w:rsidRPr="0039172F" w:rsidRDefault="007051A1" w:rsidP="007051A1">
      <w:pPr>
        <w:spacing w:line="360" w:lineRule="auto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BBC4327" w14:textId="71BE5257" w:rsidR="007051A1" w:rsidRPr="007051A1" w:rsidRDefault="007051A1" w:rsidP="007051A1">
      <w:r w:rsidRPr="007051A1">
        <w:rPr>
          <w:b/>
          <w:szCs w:val="20"/>
        </w:rPr>
        <w:t xml:space="preserve">Figure S3: </w:t>
      </w:r>
      <w:r w:rsidRPr="007051A1">
        <w:t xml:space="preserve">Between-class </w:t>
      </w:r>
      <w:r w:rsidR="005B59E1" w:rsidRPr="005B59E1">
        <w:t xml:space="preserve">Principal </w:t>
      </w:r>
      <w:r w:rsidR="005B59E1">
        <w:t>C</w:t>
      </w:r>
      <w:r w:rsidR="005B59E1" w:rsidRPr="005B59E1">
        <w:t xml:space="preserve">omponent </w:t>
      </w:r>
      <w:r w:rsidR="005B59E1">
        <w:t>A</w:t>
      </w:r>
      <w:r w:rsidR="005B59E1" w:rsidRPr="005B59E1">
        <w:t>nalys</w:t>
      </w:r>
      <w:r w:rsidR="00DD644A">
        <w:t>e</w:t>
      </w:r>
      <w:r w:rsidR="005B59E1" w:rsidRPr="005B59E1">
        <w:t>s</w:t>
      </w:r>
      <w:r w:rsidR="005B59E1" w:rsidRPr="005B59E1" w:rsidDel="005B59E1">
        <w:t xml:space="preserve"> </w:t>
      </w:r>
      <w:r w:rsidR="00DD644A">
        <w:t xml:space="preserve">(PCA) </w:t>
      </w:r>
      <w:r w:rsidRPr="007051A1">
        <w:t xml:space="preserve">based on GC-MS on whole-body extracts of female </w:t>
      </w:r>
      <w:r w:rsidRPr="007051A1">
        <w:rPr>
          <w:i/>
        </w:rPr>
        <w:t>N. groenlandicus</w:t>
      </w:r>
      <w:r w:rsidRPr="007051A1">
        <w:t xml:space="preserve"> sampled in the field at four consecutive sampling time points (8:00 am, 12:00 pm, 4:00 pm, 8:00 pm) on </w:t>
      </w:r>
      <w:r w:rsidRPr="007051A1">
        <w:rPr>
          <w:b/>
        </w:rPr>
        <w:t xml:space="preserve">A) </w:t>
      </w:r>
      <w:r w:rsidRPr="007051A1">
        <w:t xml:space="preserve">day 4 and </w:t>
      </w:r>
      <w:r w:rsidRPr="007051A1">
        <w:rPr>
          <w:b/>
        </w:rPr>
        <w:t xml:space="preserve">B) </w:t>
      </w:r>
      <w:r w:rsidRPr="007051A1">
        <w:t xml:space="preserve">day 5. Scores for PC1 and PC3 are depicted. Lines represents individual sample position respective to centroids (n=8). </w:t>
      </w:r>
      <w:r w:rsidRPr="007051A1">
        <w:rPr>
          <w:szCs w:val="20"/>
        </w:rPr>
        <w:t xml:space="preserve">Correlations of metabolite concentrations (relative proportions) to PCs in the between-class </w:t>
      </w:r>
      <w:r w:rsidR="00DD644A">
        <w:rPr>
          <w:szCs w:val="20"/>
        </w:rPr>
        <w:t>PCA</w:t>
      </w:r>
      <w:r w:rsidRPr="007051A1">
        <w:rPr>
          <w:szCs w:val="20"/>
        </w:rPr>
        <w:t>. A and B represent metabolite correlations to PC2 for day 4 and day 5, respectively.</w:t>
      </w:r>
    </w:p>
    <w:p w14:paraId="2068E019" w14:textId="77777777" w:rsidR="007051A1" w:rsidRPr="0039172F" w:rsidRDefault="007051A1" w:rsidP="007051A1">
      <w:pPr>
        <w:spacing w:line="360" w:lineRule="auto"/>
        <w:rPr>
          <w:rFonts w:cs="Times New Roman"/>
          <w:b/>
          <w:sz w:val="20"/>
          <w:szCs w:val="20"/>
        </w:rPr>
      </w:pPr>
    </w:p>
    <w:p w14:paraId="7269EA02" w14:textId="77777777" w:rsidR="007051A1" w:rsidRPr="00FB5200" w:rsidRDefault="007051A1" w:rsidP="007051A1">
      <w:pPr>
        <w:spacing w:after="160" w:line="259" w:lineRule="auto"/>
        <w:rPr>
          <w:rFonts w:cs="Times New Roman"/>
          <w:b/>
          <w:sz w:val="20"/>
          <w:szCs w:val="20"/>
        </w:rPr>
      </w:pPr>
    </w:p>
    <w:p w14:paraId="64434124" w14:textId="77777777" w:rsidR="007051A1" w:rsidRPr="0039172F" w:rsidRDefault="007051A1" w:rsidP="007051A1">
      <w:pPr>
        <w:rPr>
          <w:rFonts w:cs="Times New Roman"/>
          <w:sz w:val="20"/>
          <w:szCs w:val="20"/>
        </w:rPr>
      </w:pPr>
    </w:p>
    <w:p w14:paraId="0326EA02" w14:textId="77777777" w:rsidR="007051A1" w:rsidRPr="0039172F" w:rsidRDefault="007051A1" w:rsidP="007051A1">
      <w:pPr>
        <w:rPr>
          <w:rFonts w:cs="Times New Roman"/>
        </w:rPr>
      </w:pPr>
    </w:p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4"/>
      <w:footerReference w:type="even" r:id="rId15"/>
      <w:footerReference w:type="default" r:id="rId16"/>
      <w:headerReference w:type="first" r:id="rId17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A75784" w14:textId="77777777" w:rsidR="00B6744B" w:rsidRDefault="00B6744B" w:rsidP="00117666">
      <w:pPr>
        <w:spacing w:after="0"/>
      </w:pPr>
      <w:r>
        <w:separator/>
      </w:r>
    </w:p>
  </w:endnote>
  <w:endnote w:type="continuationSeparator" w:id="0">
    <w:p w14:paraId="03F184C4" w14:textId="77777777" w:rsidR="00B6744B" w:rsidRDefault="00B6744B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4F20AD35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7051A1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4F20AD35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7051A1">
                      <w:rPr>
                        <w:noProof/>
                        <w:color w:val="000000" w:themeColor="text1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272FE994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7051A1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272FE994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7051A1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11BF8D" w14:textId="77777777" w:rsidR="00B6744B" w:rsidRDefault="00B6744B" w:rsidP="00117666">
      <w:pPr>
        <w:spacing w:after="0"/>
      </w:pPr>
      <w:r>
        <w:separator/>
      </w:r>
    </w:p>
  </w:footnote>
  <w:footnote w:type="continuationSeparator" w:id="0">
    <w:p w14:paraId="315F82BB" w14:textId="77777777" w:rsidR="00B6744B" w:rsidRDefault="00B6744B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da-DK" w:eastAsia="da-DK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Overskrift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eafsni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attachedTemplate r:id="rId1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0B5"/>
    <w:rsid w:val="0001436A"/>
    <w:rsid w:val="00034304"/>
    <w:rsid w:val="00035434"/>
    <w:rsid w:val="00047E17"/>
    <w:rsid w:val="00052A14"/>
    <w:rsid w:val="00077D53"/>
    <w:rsid w:val="00105FD9"/>
    <w:rsid w:val="00117666"/>
    <w:rsid w:val="001549D3"/>
    <w:rsid w:val="00160065"/>
    <w:rsid w:val="00177D84"/>
    <w:rsid w:val="001E1464"/>
    <w:rsid w:val="002247D5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4791C"/>
    <w:rsid w:val="00452E9C"/>
    <w:rsid w:val="004735C8"/>
    <w:rsid w:val="004947A6"/>
    <w:rsid w:val="004961FF"/>
    <w:rsid w:val="00517A89"/>
    <w:rsid w:val="00520C7B"/>
    <w:rsid w:val="005250F2"/>
    <w:rsid w:val="00593EEA"/>
    <w:rsid w:val="005A5EEE"/>
    <w:rsid w:val="005B59E1"/>
    <w:rsid w:val="005B7FF0"/>
    <w:rsid w:val="0060069F"/>
    <w:rsid w:val="0061252A"/>
    <w:rsid w:val="006375C7"/>
    <w:rsid w:val="00654E8F"/>
    <w:rsid w:val="00660D05"/>
    <w:rsid w:val="006820B1"/>
    <w:rsid w:val="006A192C"/>
    <w:rsid w:val="006B7D14"/>
    <w:rsid w:val="006D0E8A"/>
    <w:rsid w:val="00701727"/>
    <w:rsid w:val="007051A1"/>
    <w:rsid w:val="0070566C"/>
    <w:rsid w:val="00714C50"/>
    <w:rsid w:val="00725A7D"/>
    <w:rsid w:val="00726781"/>
    <w:rsid w:val="007501BE"/>
    <w:rsid w:val="007809B8"/>
    <w:rsid w:val="00790BB3"/>
    <w:rsid w:val="007B262D"/>
    <w:rsid w:val="007C206C"/>
    <w:rsid w:val="007D1B66"/>
    <w:rsid w:val="007F13F2"/>
    <w:rsid w:val="00817DD6"/>
    <w:rsid w:val="0083759F"/>
    <w:rsid w:val="00860C7E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17CC3"/>
    <w:rsid w:val="00AA4D24"/>
    <w:rsid w:val="00AB6715"/>
    <w:rsid w:val="00AD0344"/>
    <w:rsid w:val="00B1671E"/>
    <w:rsid w:val="00B25EB8"/>
    <w:rsid w:val="00B37F4D"/>
    <w:rsid w:val="00B6744B"/>
    <w:rsid w:val="00BB09D4"/>
    <w:rsid w:val="00C226D0"/>
    <w:rsid w:val="00C52A7B"/>
    <w:rsid w:val="00C56BAF"/>
    <w:rsid w:val="00C679AA"/>
    <w:rsid w:val="00C75972"/>
    <w:rsid w:val="00CD066B"/>
    <w:rsid w:val="00CD1115"/>
    <w:rsid w:val="00CE4FEE"/>
    <w:rsid w:val="00D060CF"/>
    <w:rsid w:val="00D8120E"/>
    <w:rsid w:val="00DB59C3"/>
    <w:rsid w:val="00DC259A"/>
    <w:rsid w:val="00DD644A"/>
    <w:rsid w:val="00DE0C38"/>
    <w:rsid w:val="00DE23E8"/>
    <w:rsid w:val="00DF2B5B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  <w:rsid w:val="00F63535"/>
    <w:rsid w:val="00F70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Overskrift1">
    <w:name w:val="heading 1"/>
    <w:basedOn w:val="Listeafsnit"/>
    <w:next w:val="Normal"/>
    <w:link w:val="Overskrift1Tegn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Overskrift2">
    <w:name w:val="heading 2"/>
    <w:basedOn w:val="Overskrift1"/>
    <w:next w:val="Normal"/>
    <w:link w:val="Overskrift2Tegn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Overskrift3">
    <w:name w:val="heading 3"/>
    <w:basedOn w:val="Normal"/>
    <w:next w:val="Normal"/>
    <w:link w:val="Overskrift3Tegn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Overskrift4">
    <w:name w:val="heading 4"/>
    <w:basedOn w:val="Overskrift3"/>
    <w:next w:val="Normal"/>
    <w:link w:val="Overskrift4Tegn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Overskrift5">
    <w:name w:val="heading 5"/>
    <w:basedOn w:val="Overskrift4"/>
    <w:next w:val="Normal"/>
    <w:link w:val="Overskrift5Tegn"/>
    <w:uiPriority w:val="2"/>
    <w:qFormat/>
    <w:rsid w:val="00AB6715"/>
    <w:pPr>
      <w:numPr>
        <w:ilvl w:val="4"/>
      </w:numPr>
      <w:outlineLvl w:val="4"/>
    </w:p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Overskrift2Tegn">
    <w:name w:val="Overskrift 2 Tegn"/>
    <w:basedOn w:val="Standardskrifttypeiafsnit"/>
    <w:link w:val="Overskrift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Undertitel">
    <w:name w:val="Subtitle"/>
    <w:basedOn w:val="Normal"/>
    <w:next w:val="Normal"/>
    <w:link w:val="UndertitelTegn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UndertitelTegn">
    <w:name w:val="Undertitel Tegn"/>
    <w:basedOn w:val="Standardskrifttypeiafsnit"/>
    <w:link w:val="Undertitel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Undertitel"/>
    <w:next w:val="Normal"/>
    <w:uiPriority w:val="1"/>
    <w:qFormat/>
    <w:rsid w:val="00AB6715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genstitel">
    <w:name w:val="Book Title"/>
    <w:basedOn w:val="Standardskrifttypeiafsni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Billedtekst">
    <w:name w:val="caption"/>
    <w:basedOn w:val="Normal"/>
    <w:next w:val="Ingenafstand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Ingenafstand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AB6715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AB6715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AB6715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Fremhv">
    <w:name w:val="Emphasis"/>
    <w:basedOn w:val="Standardskrifttypeiafsnit"/>
    <w:uiPriority w:val="20"/>
    <w:qFormat/>
    <w:rsid w:val="00AB6715"/>
    <w:rPr>
      <w:rFonts w:ascii="Times New Roman" w:hAnsi="Times New Roman"/>
      <w:i/>
      <w:iCs/>
    </w:rPr>
  </w:style>
  <w:style w:type="character" w:styleId="Slutnotehenvisning">
    <w:name w:val="endnote reference"/>
    <w:basedOn w:val="Standardskrifttypeiafsnit"/>
    <w:uiPriority w:val="99"/>
    <w:semiHidden/>
    <w:unhideWhenUsed/>
    <w:rsid w:val="00AB6715"/>
    <w:rPr>
      <w:vertAlign w:val="superscript"/>
    </w:rPr>
  </w:style>
  <w:style w:type="paragraph" w:styleId="Slutnotetekst">
    <w:name w:val="endnote text"/>
    <w:basedOn w:val="Normal"/>
    <w:link w:val="SlutnotetekstTeg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BesgtLink">
    <w:name w:val="FollowedHyperlink"/>
    <w:basedOn w:val="Standardskrifttypeiafsni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Sidefod">
    <w:name w:val="footer"/>
    <w:basedOn w:val="Normal"/>
    <w:link w:val="SidefodTegn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SidefodTegn">
    <w:name w:val="Sidefod Tegn"/>
    <w:basedOn w:val="Standardskrifttypeiafsnit"/>
    <w:link w:val="Sidefod"/>
    <w:uiPriority w:val="99"/>
    <w:rsid w:val="00AB6715"/>
    <w:rPr>
      <w:rFonts w:ascii="Times New Roman" w:hAnsi="Times New Roman"/>
      <w:sz w:val="24"/>
    </w:rPr>
  </w:style>
  <w:style w:type="character" w:styleId="Fodnotehenvisning">
    <w:name w:val="footnote reference"/>
    <w:basedOn w:val="Standardskrifttypeiafsnit"/>
    <w:uiPriority w:val="99"/>
    <w:semiHidden/>
    <w:unhideWhenUsed/>
    <w:rsid w:val="00AB6715"/>
    <w:rPr>
      <w:vertAlign w:val="superscript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Sidehoved">
    <w:name w:val="header"/>
    <w:basedOn w:val="Normal"/>
    <w:link w:val="SidehovedTegn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SidehovedTegn">
    <w:name w:val="Sidehoved Tegn"/>
    <w:basedOn w:val="Standardskrifttypeiafsnit"/>
    <w:link w:val="Sidehoved"/>
    <w:uiPriority w:val="99"/>
    <w:rsid w:val="00AB6715"/>
    <w:rPr>
      <w:rFonts w:ascii="Times New Roman" w:hAnsi="Times New Roman"/>
      <w:b/>
      <w:sz w:val="24"/>
    </w:rPr>
  </w:style>
  <w:style w:type="paragraph" w:styleId="Listeafsnit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Standardskrifttypeiafsnit"/>
    <w:uiPriority w:val="99"/>
    <w:unhideWhenUsed/>
    <w:rsid w:val="00AB6715"/>
    <w:rPr>
      <w:color w:val="0000FF"/>
      <w:u w:val="single"/>
    </w:rPr>
  </w:style>
  <w:style w:type="character" w:styleId="Kraftigfremhvning">
    <w:name w:val="Intense Emphasis"/>
    <w:basedOn w:val="Standardskrifttypeiafsni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Kraftighenvisning">
    <w:name w:val="Intense Reference"/>
    <w:basedOn w:val="Standardskrifttypeiafsnit"/>
    <w:uiPriority w:val="32"/>
    <w:qFormat/>
    <w:rsid w:val="00AB6715"/>
    <w:rPr>
      <w:b/>
      <w:bCs/>
      <w:smallCaps/>
      <w:color w:val="auto"/>
      <w:spacing w:val="5"/>
    </w:rPr>
  </w:style>
  <w:style w:type="character" w:styleId="Linjenummer">
    <w:name w:val="line number"/>
    <w:basedOn w:val="Standardskrifttypeiafsnit"/>
    <w:uiPriority w:val="99"/>
    <w:semiHidden/>
    <w:unhideWhenUsed/>
    <w:rsid w:val="00AB6715"/>
  </w:style>
  <w:style w:type="character" w:customStyle="1" w:styleId="Overskrift3Tegn">
    <w:name w:val="Overskrift 3 Tegn"/>
    <w:basedOn w:val="Standardskrifttypeiafsnit"/>
    <w:link w:val="Overskrift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Overskrift4Tegn">
    <w:name w:val="Overskrift 4 Tegn"/>
    <w:basedOn w:val="Standardskrifttypeiafsnit"/>
    <w:link w:val="Overskrift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Overskrift5Tegn">
    <w:name w:val="Overskrift 5 Tegn"/>
    <w:basedOn w:val="Standardskrifttypeiafsnit"/>
    <w:link w:val="Overskrift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t">
    <w:name w:val="Quote"/>
    <w:basedOn w:val="Normal"/>
    <w:next w:val="Normal"/>
    <w:link w:val="CitatTegn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k">
    <w:name w:val="Strong"/>
    <w:basedOn w:val="Standardskrifttypeiafsnit"/>
    <w:uiPriority w:val="22"/>
    <w:qFormat/>
    <w:rsid w:val="00AB6715"/>
    <w:rPr>
      <w:rFonts w:ascii="Times New Roman" w:hAnsi="Times New Roman"/>
      <w:b/>
      <w:bCs/>
    </w:rPr>
  </w:style>
  <w:style w:type="character" w:styleId="Svagfremhvning">
    <w:name w:val="Subtle Emphasis"/>
    <w:basedOn w:val="Standardskrifttypeiafsni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-Gitter">
    <w:name w:val="Table Grid"/>
    <w:basedOn w:val="Tabel-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Normal"/>
    <w:next w:val="Normal"/>
    <w:link w:val="TitelTegn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elTegn">
    <w:name w:val="Titel Tegn"/>
    <w:basedOn w:val="Standardskrifttypeiafsnit"/>
    <w:link w:val="Titel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el"/>
    <w:next w:val="Titel"/>
    <w:qFormat/>
    <w:rsid w:val="0001436A"/>
    <w:pPr>
      <w:spacing w:after="120"/>
    </w:pPr>
    <w:rPr>
      <w:i/>
    </w:rPr>
  </w:style>
  <w:style w:type="table" w:styleId="Almindeligtabel1">
    <w:name w:val="Plain Table 1"/>
    <w:basedOn w:val="Tabel-Normal"/>
    <w:uiPriority w:val="41"/>
    <w:rsid w:val="007051A1"/>
    <w:pPr>
      <w:spacing w:after="0" w:line="240" w:lineRule="auto"/>
    </w:pPr>
    <w:rPr>
      <w:lang w:val="da-DK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20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5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891299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25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828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58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876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36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986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3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7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tif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tiff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2F338FA3B95734D8F4F914FEAAF6CBA" ma:contentTypeVersion="11" ma:contentTypeDescription="Opret et nyt dokument." ma:contentTypeScope="" ma:versionID="43cf88afc9c9a5d201b38a13e8316b7f">
  <xsd:schema xmlns:xsd="http://www.w3.org/2001/XMLSchema" xmlns:xs="http://www.w3.org/2001/XMLSchema" xmlns:p="http://schemas.microsoft.com/office/2006/metadata/properties" xmlns:ns3="29d0cb54-51ac-4bcd-ae33-e3f5fd97c140" targetNamespace="http://schemas.microsoft.com/office/2006/metadata/properties" ma:root="true" ma:fieldsID="e52517451ec8310c5ad210cdc1a0a734" ns3:_="">
    <xsd:import namespace="29d0cb54-51ac-4bcd-ae33-e3f5fd97c14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0cb54-51ac-4bcd-ae33-e3f5fd97c1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633E86C-4C7B-4767-8452-47A016A5C5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8BC9FE7-4ECD-426D-8CD4-57ADFA0D9F1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E6A8B17-E855-495A-86B4-9AD0A506539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037EE69-8E0D-4C61-9226-773C0D6FEC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0cb54-51ac-4bcd-ae33-e3f5fd97c1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3</TotalTime>
  <Pages>7</Pages>
  <Words>688</Words>
  <Characters>4199</Characters>
  <Application>Microsoft Office Word</Application>
  <DocSecurity>0</DocSecurity>
  <Lines>34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Natasja Krog Noer</cp:lastModifiedBy>
  <cp:revision>5</cp:revision>
  <cp:lastPrinted>2013-10-03T12:51:00Z</cp:lastPrinted>
  <dcterms:created xsi:type="dcterms:W3CDTF">2021-12-31T08:09:00Z</dcterms:created>
  <dcterms:modified xsi:type="dcterms:W3CDTF">2021-12-31T08:11:00Z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0x01010032F338FA3B95734D8F4F914FEAAF6CBA</vt:lpwstr>
  </property>
</Properties>
</file>