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1F7FB" w14:textId="38E34821" w:rsidR="00D970E7" w:rsidRPr="00D970E7" w:rsidRDefault="00654E8F" w:rsidP="00D970E7">
      <w:pPr>
        <w:pStyle w:val="SupplementaryMaterial"/>
        <w:spacing w:before="0" w:after="0"/>
      </w:pPr>
      <w:r w:rsidRPr="001549D3">
        <w:t>Supplementary Material</w:t>
      </w:r>
    </w:p>
    <w:p w14:paraId="0252DBB4" w14:textId="77777777" w:rsidR="00D970E7" w:rsidRDefault="00D970E7" w:rsidP="00D146F3">
      <w:pPr>
        <w:pStyle w:val="a9"/>
        <w:spacing w:before="0" w:after="0"/>
      </w:pPr>
    </w:p>
    <w:p w14:paraId="1E1CA8C5" w14:textId="06A511BF" w:rsidR="00D91195" w:rsidRPr="00D970E7" w:rsidRDefault="00D91195" w:rsidP="00D146F3">
      <w:pPr>
        <w:pStyle w:val="a9"/>
        <w:spacing w:before="0" w:after="0"/>
        <w:rPr>
          <w:b w:val="0"/>
        </w:rPr>
      </w:pPr>
      <w:r>
        <w:t xml:space="preserve">Supplementary Table </w:t>
      </w:r>
      <w:r w:rsidR="00CC3A01">
        <w:rPr>
          <w:noProof/>
        </w:rPr>
        <w:fldChar w:fldCharType="begin"/>
      </w:r>
      <w:r w:rsidR="00CC3A01">
        <w:rPr>
          <w:noProof/>
        </w:rPr>
        <w:instrText xml:space="preserve"> SEQ Supplementary_Table \* ARABIC </w:instrText>
      </w:r>
      <w:r w:rsidR="00CC3A01">
        <w:rPr>
          <w:noProof/>
        </w:rPr>
        <w:fldChar w:fldCharType="separate"/>
      </w:r>
      <w:r>
        <w:rPr>
          <w:noProof/>
        </w:rPr>
        <w:t>1</w:t>
      </w:r>
      <w:r w:rsidR="00CC3A01">
        <w:rPr>
          <w:noProof/>
        </w:rPr>
        <w:fldChar w:fldCharType="end"/>
      </w:r>
      <w:r>
        <w:t xml:space="preserve">. </w:t>
      </w:r>
      <w:r w:rsidR="00BD39EB" w:rsidRPr="00BD39EB">
        <w:rPr>
          <w:b w:val="0"/>
        </w:rPr>
        <w:t xml:space="preserve">Published </w:t>
      </w:r>
      <w:r w:rsidR="00BD39EB">
        <w:rPr>
          <w:b w:val="0"/>
        </w:rPr>
        <w:t>dates</w:t>
      </w:r>
      <w:r w:rsidR="00BD39EB" w:rsidRPr="00BD39EB">
        <w:rPr>
          <w:b w:val="0"/>
        </w:rPr>
        <w:t xml:space="preserve"> of </w:t>
      </w:r>
      <w:r w:rsidR="00BD39EB">
        <w:rPr>
          <w:b w:val="0"/>
        </w:rPr>
        <w:t xml:space="preserve">ice rich </w:t>
      </w:r>
      <w:r w:rsidR="00BD39EB" w:rsidRPr="00BD39EB">
        <w:rPr>
          <w:b w:val="0"/>
        </w:rPr>
        <w:t>deposits in the key sites</w:t>
      </w:r>
      <w:r w:rsidR="00BD39EB">
        <w:rPr>
          <w:b w:val="0"/>
        </w:rPr>
        <w:t>.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3"/>
        <w:gridCol w:w="1843"/>
        <w:gridCol w:w="850"/>
        <w:gridCol w:w="993"/>
        <w:gridCol w:w="1275"/>
        <w:gridCol w:w="1276"/>
        <w:gridCol w:w="2261"/>
      </w:tblGrid>
      <w:tr w:rsidR="005542BD" w:rsidRPr="004C247B" w14:paraId="5BD5C77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585DB4C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Lab.no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AD5C50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Material dated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BB5601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Method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12998B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Height</w:t>
            </w:r>
          </w:p>
          <w:p w14:paraId="76994F8C" w14:textId="40F896AF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(</w:t>
            </w:r>
            <w:proofErr w:type="gramStart"/>
            <w:r w:rsidRPr="004C247B">
              <w:rPr>
                <w:rFonts w:cs="Times New Roman"/>
                <w:sz w:val="20"/>
                <w:szCs w:val="20"/>
              </w:rPr>
              <w:t>m</w:t>
            </w:r>
            <w:proofErr w:type="gramEnd"/>
            <w:r w:rsidRPr="004C247B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C247B">
              <w:rPr>
                <w:rFonts w:cs="Times New Roman"/>
                <w:sz w:val="20"/>
                <w:szCs w:val="20"/>
              </w:rPr>
              <w:t>a.s.l</w:t>
            </w:r>
            <w:proofErr w:type="spellEnd"/>
            <w:r w:rsidRPr="004C247B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8D96D5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Age</w:t>
            </w:r>
          </w:p>
          <w:p w14:paraId="3CE055A7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sz w:val="20"/>
                  <w:szCs w:val="20"/>
                </w:rPr>
                <w:t>C</w:t>
              </w:r>
            </w:smartTag>
            <w:r w:rsidRPr="004C247B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C247B">
              <w:rPr>
                <w:rFonts w:cs="Times New Roman"/>
                <w:sz w:val="20"/>
                <w:szCs w:val="20"/>
              </w:rPr>
              <w:t>yr</w:t>
            </w:r>
            <w:proofErr w:type="spellEnd"/>
            <w:r w:rsidRPr="004C247B">
              <w:rPr>
                <w:rFonts w:cs="Times New Roman"/>
                <w:sz w:val="20"/>
                <w:szCs w:val="20"/>
              </w:rPr>
              <w:t xml:space="preserve"> B.P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CB0807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Age</w:t>
            </w:r>
          </w:p>
          <w:p w14:paraId="0542AD48" w14:textId="11FAE48E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  <w:lang w:val="ru-RU"/>
              </w:rPr>
              <w:t>y</w:t>
            </w:r>
            <w:r w:rsidRPr="004C247B">
              <w:rPr>
                <w:rFonts w:cs="Times New Roman"/>
                <w:sz w:val="20"/>
                <w:szCs w:val="20"/>
              </w:rPr>
              <w:t>r BP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FE4CD0" w14:textId="77777777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Reference</w:t>
            </w:r>
          </w:p>
        </w:tc>
      </w:tr>
      <w:tr w:rsidR="00BE3945" w:rsidRPr="004C247B" w14:paraId="6B4C7233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3351FC65" w14:textId="231AD38C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b/>
                <w:sz w:val="20"/>
                <w:szCs w:val="20"/>
              </w:rPr>
              <w:t>Marre</w:t>
            </w:r>
            <w:proofErr w:type="spellEnd"/>
            <w:r w:rsidRPr="004C247B">
              <w:rPr>
                <w:rFonts w:cs="Times New Roman"/>
                <w:b/>
                <w:sz w:val="20"/>
                <w:szCs w:val="20"/>
              </w:rPr>
              <w:t>-Sale (MS)</w:t>
            </w:r>
          </w:p>
        </w:tc>
      </w:tr>
      <w:tr w:rsidR="00BE3945" w:rsidRPr="004C247B" w14:paraId="3D38E43D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EC6019D" w14:textId="0A880F0A" w:rsidR="00BE3945" w:rsidRPr="004C247B" w:rsidRDefault="00BE3945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434B3BD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A98C9E8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26C2AE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077FB3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57EA251C" w14:textId="06DD4442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9E79B7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8865 ± 65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B03373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9960</w:t>
            </w:r>
            <w:r w:rsidRPr="004C247B">
              <w:rPr>
                <w:rFonts w:eastAsia="MS Mincho" w:cs="Times New Roman"/>
                <w:sz w:val="20"/>
                <w:szCs w:val="20"/>
              </w:rPr>
              <w:t>±140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0B2B80A" w14:textId="4CC8C95F" w:rsidR="00BE3945" w:rsidRPr="004C247B" w:rsidRDefault="00B64EAE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 xml:space="preserve"> 2002</w:t>
            </w:r>
          </w:p>
        </w:tc>
      </w:tr>
      <w:tr w:rsidR="00B64EAE" w:rsidRPr="004C247B" w14:paraId="56F66B5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8426EC8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GX-23496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29F6F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F37A6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4F69C260" w14:textId="7190412F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752CAB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7990 ± 65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37D9A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8840</w:t>
            </w:r>
            <w:r w:rsidRPr="004C247B">
              <w:rPr>
                <w:rFonts w:eastAsia="MS Mincho" w:cs="Times New Roman"/>
                <w:sz w:val="20"/>
                <w:szCs w:val="20"/>
              </w:rPr>
              <w:t>±110</w:t>
            </w:r>
          </w:p>
        </w:tc>
        <w:tc>
          <w:tcPr>
            <w:tcW w:w="2261" w:type="dxa"/>
            <w:shd w:val="clear" w:color="auto" w:fill="auto"/>
          </w:tcPr>
          <w:p w14:paraId="2FA48E5E" w14:textId="2503DB8B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EBFA09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67FBA9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12F95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twig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F4FDE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65976F8" w14:textId="4621A488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35C58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8345 ± 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E7F08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9350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</w:t>
            </w:r>
          </w:p>
        </w:tc>
        <w:tc>
          <w:tcPr>
            <w:tcW w:w="2261" w:type="dxa"/>
            <w:shd w:val="clear" w:color="auto" w:fill="auto"/>
          </w:tcPr>
          <w:p w14:paraId="3B029FF7" w14:textId="3F9E6EEE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16386F7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87FD2B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GX-23495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B92E31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2DF7A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01C053F" w14:textId="13B1C402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01ED32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8050 ± 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F5708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8910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±140</w:t>
            </w:r>
          </w:p>
        </w:tc>
        <w:tc>
          <w:tcPr>
            <w:tcW w:w="2261" w:type="dxa"/>
            <w:shd w:val="clear" w:color="auto" w:fill="auto"/>
          </w:tcPr>
          <w:p w14:paraId="74EBD432" w14:textId="2A32E16F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4B02C5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E19C27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GX-23943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C2AE3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A2DEA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4133F6A" w14:textId="25B948F6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7468A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8620 ± 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F896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9620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</w:t>
            </w:r>
          </w:p>
        </w:tc>
        <w:tc>
          <w:tcPr>
            <w:tcW w:w="2261" w:type="dxa"/>
            <w:shd w:val="clear" w:color="auto" w:fill="auto"/>
          </w:tcPr>
          <w:p w14:paraId="2FA76A92" w14:textId="62F0D814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730EBFE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5A111F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GX-23494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BFF72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7A9CE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CC151FA" w14:textId="5030BCBD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19.3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72A31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8110 ± 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E65BF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9040</w:t>
            </w:r>
            <w:r w:rsidRPr="004C247B">
              <w:rPr>
                <w:rFonts w:eastAsia="MS Mincho" w:cs="Times New Roman"/>
                <w:sz w:val="20"/>
                <w:szCs w:val="20"/>
              </w:rPr>
              <w:t>±140</w:t>
            </w:r>
          </w:p>
        </w:tc>
        <w:tc>
          <w:tcPr>
            <w:tcW w:w="2261" w:type="dxa"/>
            <w:shd w:val="clear" w:color="auto" w:fill="auto"/>
          </w:tcPr>
          <w:p w14:paraId="0F636462" w14:textId="74829D79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5F65A7A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7E57CA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GX-21801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2766E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iCs/>
                <w:sz w:val="20"/>
                <w:szCs w:val="20"/>
              </w:rPr>
              <w:t>Betula</w:t>
            </w:r>
            <w:proofErr w:type="spellEnd"/>
            <w:r w:rsidRPr="004C247B">
              <w:rPr>
                <w:rFonts w:cs="Times New Roman"/>
                <w:iCs/>
                <w:sz w:val="20"/>
                <w:szCs w:val="20"/>
              </w:rPr>
              <w:t xml:space="preserve"> </w:t>
            </w:r>
            <w:r w:rsidRPr="004C247B">
              <w:rPr>
                <w:rFonts w:cs="Times New Roman"/>
                <w:sz w:val="20"/>
                <w:szCs w:val="20"/>
              </w:rPr>
              <w:t>bark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A41791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5FA9B4C" w14:textId="78C5816A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247CD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8610 ± 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7045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9680</w:t>
            </w:r>
            <w:r w:rsidRPr="004C247B">
              <w:rPr>
                <w:rFonts w:eastAsia="MS Mincho" w:cs="Times New Roman"/>
                <w:sz w:val="20"/>
                <w:szCs w:val="20"/>
              </w:rPr>
              <w:t>±210</w:t>
            </w:r>
          </w:p>
        </w:tc>
        <w:tc>
          <w:tcPr>
            <w:tcW w:w="2261" w:type="dxa"/>
            <w:shd w:val="clear" w:color="auto" w:fill="auto"/>
          </w:tcPr>
          <w:p w14:paraId="47CEB0E9" w14:textId="1D9FEFC4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5542BD" w:rsidRPr="004C247B" w14:paraId="092D3CC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9DE40D5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GIN-5204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650F5A" w14:textId="40335FB3" w:rsidR="00BE3945" w:rsidRPr="004C247B" w:rsidRDefault="005542BD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BE3945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0AAFD5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7CF60E04" w14:textId="77777777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6849D9A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8240 ± 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9ED106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9220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±110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FC58FDE" w14:textId="7FE625B3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Bolikhovsky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1987</w:t>
            </w:r>
          </w:p>
        </w:tc>
      </w:tr>
      <w:tr w:rsidR="005542BD" w:rsidRPr="004C247B" w14:paraId="4ABBE02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7822F69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LU-1266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52BA21" w14:textId="11E0319A" w:rsidR="00BE3945" w:rsidRPr="004C247B" w:rsidRDefault="005542BD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BE3945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BB743B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EA069A3" w14:textId="77777777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B015D5E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7820 ± 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67C01B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8630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D41A74C" w14:textId="5AFB5CEB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Arslanov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B64EAE" w:rsidRPr="004C247B" w14:paraId="22000AB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49243C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P980087121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24D757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65F7A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EC9DA68" w14:textId="4C02A8C8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CCA14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1153 ±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52C315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1050</w:t>
            </w:r>
            <w:r w:rsidRPr="004C247B">
              <w:rPr>
                <w:rFonts w:eastAsia="MS Mincho" w:cs="Times New Roman"/>
                <w:sz w:val="20"/>
                <w:szCs w:val="20"/>
              </w:rPr>
              <w:t>±50</w:t>
            </w:r>
          </w:p>
        </w:tc>
        <w:tc>
          <w:tcPr>
            <w:tcW w:w="2261" w:type="dxa"/>
            <w:shd w:val="clear" w:color="auto" w:fill="auto"/>
          </w:tcPr>
          <w:p w14:paraId="2312C443" w14:textId="400817F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303F43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6A705A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53401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CDFFB5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43CDC55A" w14:textId="1D11E271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18E5A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8195 ± 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2F67A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9160</w:t>
            </w:r>
            <w:r w:rsidRPr="004C247B">
              <w:rPr>
                <w:rFonts w:eastAsia="MS Mincho" w:cs="Times New Roman"/>
                <w:sz w:val="20"/>
                <w:szCs w:val="20"/>
              </w:rPr>
              <w:t>±100</w:t>
            </w:r>
          </w:p>
        </w:tc>
        <w:tc>
          <w:tcPr>
            <w:tcW w:w="2261" w:type="dxa"/>
            <w:shd w:val="clear" w:color="auto" w:fill="auto"/>
          </w:tcPr>
          <w:p w14:paraId="7BA9252C" w14:textId="4E62882E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DD7A63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9BC6C6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CD9AA7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B2DFD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7C996F7B" w14:textId="5228BE19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56AC3C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1015 ± 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1A38A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910</w:t>
            </w:r>
            <w:r w:rsidRPr="004C247B">
              <w:rPr>
                <w:rFonts w:eastAsia="MS Mincho" w:cs="Times New Roman"/>
                <w:sz w:val="20"/>
                <w:szCs w:val="20"/>
              </w:rPr>
              <w:t>±60</w:t>
            </w:r>
          </w:p>
        </w:tc>
        <w:tc>
          <w:tcPr>
            <w:tcW w:w="2261" w:type="dxa"/>
            <w:shd w:val="clear" w:color="auto" w:fill="auto"/>
          </w:tcPr>
          <w:p w14:paraId="4DFC9472" w14:textId="230A0C9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683B81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5106CC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АА-26938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23009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DA6B8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6C32BEB7" w14:textId="0011B601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23.15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CB681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7165 ± 75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6627A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7990</w:t>
            </w:r>
            <w:r w:rsidRPr="004C247B">
              <w:rPr>
                <w:rFonts w:eastAsia="MS Mincho" w:cs="Times New Roman"/>
                <w:sz w:val="20"/>
                <w:szCs w:val="20"/>
              </w:rPr>
              <w:t>±80</w:t>
            </w:r>
          </w:p>
        </w:tc>
        <w:tc>
          <w:tcPr>
            <w:tcW w:w="2261" w:type="dxa"/>
            <w:shd w:val="clear" w:color="auto" w:fill="auto"/>
          </w:tcPr>
          <w:p w14:paraId="210B3883" w14:textId="41945189" w:rsidR="00D970E7" w:rsidRPr="004C247B" w:rsidRDefault="00B64EAE" w:rsidP="00D970E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5542BD" w:rsidRPr="004C247B" w14:paraId="424D0B8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639C3D6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SOAN-7597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C9F2BD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721BD2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E11D55B" w14:textId="427FED93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32BE46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10930±105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BA88CE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12890</w:t>
            </w:r>
            <w:r w:rsidRPr="004C247B">
              <w:rPr>
                <w:rFonts w:eastAsia="MS Mincho" w:cs="Times New Roman"/>
                <w:sz w:val="20"/>
                <w:szCs w:val="20"/>
              </w:rPr>
              <w:t>±100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51F0699" w14:textId="431A538B" w:rsidR="00BE3945" w:rsidRPr="004C247B" w:rsidRDefault="00AF3888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AF3888" w:rsidRPr="004C247B" w14:paraId="4E77705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0BFFBE8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EBA64F" w14:textId="62108DF5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57EE21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5B89A57" w14:textId="40C9F67F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05D30C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7700±120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7E4C3A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8520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±150</w:t>
            </w:r>
          </w:p>
        </w:tc>
        <w:tc>
          <w:tcPr>
            <w:tcW w:w="2261" w:type="dxa"/>
            <w:shd w:val="clear" w:color="auto" w:fill="auto"/>
          </w:tcPr>
          <w:p w14:paraId="403F10E1" w14:textId="44EFA33C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AF3888" w:rsidRPr="004C247B" w14:paraId="439D4AC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71D82F6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737B70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534038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2D9FAE21" w14:textId="1F02424D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21.5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E7EC65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7910±140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64D8AD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8780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±180</w:t>
            </w:r>
          </w:p>
        </w:tc>
        <w:tc>
          <w:tcPr>
            <w:tcW w:w="2261" w:type="dxa"/>
            <w:shd w:val="clear" w:color="auto" w:fill="auto"/>
          </w:tcPr>
          <w:p w14:paraId="4CD93399" w14:textId="59372C7B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AF3888" w:rsidRPr="004C247B" w14:paraId="3385C73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4497D3F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ECC9C7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058FC9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550AA94C" w14:textId="34B6477C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0DB6E8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5200±110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2EA425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5980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±150</w:t>
            </w:r>
          </w:p>
        </w:tc>
        <w:tc>
          <w:tcPr>
            <w:tcW w:w="2261" w:type="dxa"/>
            <w:shd w:val="clear" w:color="auto" w:fill="auto"/>
          </w:tcPr>
          <w:p w14:paraId="7A5BEC51" w14:textId="360439F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AF3888" w:rsidRPr="004C247B" w14:paraId="31AB09E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E37DF66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SOAN-7596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4BA98A" w14:textId="44919384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B3B60C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0373F9A" w14:textId="4FE12CC6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30.4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8F9FB4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3410±60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EEB567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3660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</w:t>
            </w:r>
          </w:p>
        </w:tc>
        <w:tc>
          <w:tcPr>
            <w:tcW w:w="2261" w:type="dxa"/>
            <w:shd w:val="clear" w:color="auto" w:fill="auto"/>
          </w:tcPr>
          <w:p w14:paraId="72B1FFB0" w14:textId="6F8832D3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5542BD" w:rsidRPr="004C247B" w14:paraId="150BD7A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9A70230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Ri-362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BF0771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8D6281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57796791" w14:textId="77777777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7871697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4640 ± 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7A94CB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5310</w:t>
            </w:r>
            <w:r w:rsidRPr="004C247B">
              <w:rPr>
                <w:rFonts w:eastAsia="MS Mincho" w:cs="Times New Roman"/>
                <w:sz w:val="20"/>
                <w:szCs w:val="20"/>
              </w:rPr>
              <w:t>±200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DAB05D7" w14:textId="370E1A41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Gataullin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 xml:space="preserve"> 1988</w:t>
            </w:r>
          </w:p>
        </w:tc>
      </w:tr>
      <w:tr w:rsidR="005542BD" w:rsidRPr="004C247B" w14:paraId="479E489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25C231E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LU-1266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286BB5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B9028E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475156DC" w14:textId="77777777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67E1203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7820 ± 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85B9A1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8630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E2F4CB4" w14:textId="6F34250F" w:rsidR="00BE3945" w:rsidRPr="004C247B" w:rsidRDefault="00AF3888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Arslanov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 xml:space="preserve"> 1986</w:t>
            </w:r>
          </w:p>
        </w:tc>
      </w:tr>
      <w:tr w:rsidR="00AF3888" w:rsidRPr="004C247B" w14:paraId="54BC83D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E52BED7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LU-1267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FAD720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1BC078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1C7F854F" w14:textId="77777777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329F5EC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9010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CC50D9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10110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</w:tcPr>
          <w:p w14:paraId="4846872C" w14:textId="3D2D4C35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Arslanov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AF3888" w:rsidRPr="004C247B" w14:paraId="5F9174F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F1BB02A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LU-1268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4EF6C8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5E30A5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46E4375F" w14:textId="77777777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C2D067D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6400 ± 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5EAE1F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7260</w:t>
            </w:r>
            <w:r w:rsidRPr="004C247B">
              <w:rPr>
                <w:rFonts w:eastAsia="MS Mincho" w:cs="Times New Roman"/>
                <w:sz w:val="20"/>
                <w:szCs w:val="20"/>
              </w:rPr>
              <w:t>±260</w:t>
            </w:r>
          </w:p>
        </w:tc>
        <w:tc>
          <w:tcPr>
            <w:tcW w:w="2261" w:type="dxa"/>
            <w:shd w:val="clear" w:color="auto" w:fill="auto"/>
          </w:tcPr>
          <w:p w14:paraId="194AA465" w14:textId="35A652CE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Arslanov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5542BD" w:rsidRPr="004C247B" w14:paraId="6DC5088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A40B2AB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SOAN-7596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5403A4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1C6DF0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4F4C6CB0" w14:textId="0C7F81C6" w:rsidR="00BE3945" w:rsidRPr="00FF47C2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16.7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F26CEF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6475±100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49F43B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7380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C2B2206" w14:textId="02FE95EF" w:rsidR="00BE3945" w:rsidRPr="004C247B" w:rsidRDefault="00AF3888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Slagoda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B64EAE" w:rsidRPr="004C247B" w14:paraId="6AC9791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AE6419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07865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B8F4B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A8D961E" w14:textId="12A2343E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4C4BAA3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modern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38F2D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1" w:type="dxa"/>
            <w:shd w:val="clear" w:color="auto" w:fill="auto"/>
          </w:tcPr>
          <w:p w14:paraId="35C89358" w14:textId="3DBF1EDA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ADF8A3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E38988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F4CE05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907C8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395264FA" w14:textId="73BAE18C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F88CC2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80 ± 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3CC25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130</w:t>
            </w:r>
            <w:r w:rsidRPr="004C247B">
              <w:rPr>
                <w:rFonts w:eastAsia="MS Mincho" w:cs="Times New Roman"/>
                <w:sz w:val="20"/>
                <w:szCs w:val="20"/>
              </w:rPr>
              <w:t>±80</w:t>
            </w:r>
          </w:p>
        </w:tc>
        <w:tc>
          <w:tcPr>
            <w:tcW w:w="2261" w:type="dxa"/>
            <w:shd w:val="clear" w:color="auto" w:fill="auto"/>
          </w:tcPr>
          <w:p w14:paraId="4FF7A771" w14:textId="343376CD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0718DB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CC65CF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Р98-08692А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D5FB7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1D5BC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572383A6" w14:textId="636BAC72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87E647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620 ± 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E168B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610</w:t>
            </w:r>
            <w:r w:rsidRPr="004C247B">
              <w:rPr>
                <w:rFonts w:eastAsia="MS Mincho" w:cs="Times New Roman"/>
                <w:sz w:val="20"/>
                <w:szCs w:val="20"/>
              </w:rPr>
              <w:t>±30</w:t>
            </w:r>
          </w:p>
        </w:tc>
        <w:tc>
          <w:tcPr>
            <w:tcW w:w="2261" w:type="dxa"/>
            <w:shd w:val="clear" w:color="auto" w:fill="auto"/>
          </w:tcPr>
          <w:p w14:paraId="297C4BB8" w14:textId="76A2B8C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6A55C5" w:rsidRPr="004C247B" w14:paraId="6F601802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3F565DFA" w14:textId="64947E22" w:rsidR="006A55C5" w:rsidRPr="004C247B" w:rsidRDefault="006A55C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highlight w:val="yellow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5542BD" w:rsidRPr="004C247B" w14:paraId="7057960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485FCE9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D5DF70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Wood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E9BE8E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E13565B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6E492F7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&gt; 55500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E6C028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&gt;55500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466A1BE" w14:textId="5097C8AD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Zubakov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 xml:space="preserve"> 1972</w:t>
            </w:r>
          </w:p>
        </w:tc>
      </w:tr>
      <w:tr w:rsidR="005542BD" w:rsidRPr="004C247B" w14:paraId="6465CD4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B2306CB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GIN-5199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53D632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Wood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4D27EA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7D156C86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9F15215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31100 ± 400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E6BDC7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35490</w:t>
            </w:r>
            <w:r w:rsidRPr="004C247B">
              <w:rPr>
                <w:rFonts w:eastAsia="MS Mincho" w:cs="Times New Roman"/>
                <w:sz w:val="20"/>
                <w:szCs w:val="20"/>
              </w:rPr>
              <w:t>±420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40B6671" w14:textId="6C418618" w:rsidR="00BE3945" w:rsidRPr="004C247B" w:rsidRDefault="00AF3888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Bolikhovsky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1987</w:t>
            </w:r>
          </w:p>
        </w:tc>
      </w:tr>
      <w:tr w:rsidR="005542BD" w:rsidRPr="004C247B" w14:paraId="3FCA80A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081CB0E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GIN-5198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D0741A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Wood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02CB9B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7230E5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1CA73B1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42000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C53779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44710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EEE1C8F" w14:textId="5B11C63A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Bolikhovsky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1987</w:t>
            </w:r>
          </w:p>
        </w:tc>
      </w:tr>
      <w:tr w:rsidR="005542BD" w:rsidRPr="004C247B" w14:paraId="360ECB5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6B747E2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LU-1270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19B50" w14:textId="4B15618A" w:rsidR="00BE3945" w:rsidRPr="004C247B" w:rsidRDefault="005542BD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W</w:t>
            </w:r>
            <w:r w:rsidR="00BE3945" w:rsidRPr="004C247B">
              <w:rPr>
                <w:rFonts w:eastAsia="MS Mincho"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D02048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F5D484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7E6D1C7" w14:textId="77777777" w:rsidR="00BE3945" w:rsidRPr="004C247B" w:rsidRDefault="00BE3945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43110 ± 1540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0A82A8" w14:textId="77777777" w:rsidR="00BE3945" w:rsidRPr="004C247B" w:rsidRDefault="00BE3945" w:rsidP="00536F4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46410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±1820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74325D3" w14:textId="487FE270" w:rsidR="00BE3945" w:rsidRPr="004C247B" w:rsidRDefault="00A91867" w:rsidP="00536F46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Arslanov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B64EAE" w:rsidRPr="004C247B" w14:paraId="21A751CA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09CCC6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NSRL-10307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E649A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A34E1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2AC7AA" w14:textId="39DF7A30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0.4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3A830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32800 ± 390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C154D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37430</w:t>
            </w:r>
            <w:r w:rsidRPr="004C247B">
              <w:rPr>
                <w:rFonts w:eastAsia="MS Mincho" w:cs="Times New Roman"/>
                <w:sz w:val="20"/>
                <w:szCs w:val="20"/>
              </w:rPr>
              <w:t>±650</w:t>
            </w:r>
          </w:p>
        </w:tc>
        <w:tc>
          <w:tcPr>
            <w:tcW w:w="2261" w:type="dxa"/>
            <w:shd w:val="clear" w:color="auto" w:fill="auto"/>
          </w:tcPr>
          <w:p w14:paraId="4EE0D063" w14:textId="1CC17BBA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18A6B4B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AF9747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9F9B4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15307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7CA84F" w14:textId="4D5F4FF0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0.7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5182B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32700 ± 580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1174A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37440</w:t>
            </w:r>
            <w:r w:rsidRPr="004C247B">
              <w:rPr>
                <w:rFonts w:eastAsia="MS Mincho" w:cs="Times New Roman"/>
                <w:sz w:val="20"/>
                <w:szCs w:val="20"/>
              </w:rPr>
              <w:t>±830</w:t>
            </w:r>
          </w:p>
        </w:tc>
        <w:tc>
          <w:tcPr>
            <w:tcW w:w="2261" w:type="dxa"/>
            <w:shd w:val="clear" w:color="auto" w:fill="auto"/>
          </w:tcPr>
          <w:p w14:paraId="05B555BC" w14:textId="31F17A0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1A49541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E6F726C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NSRL-10308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3D3ED3" w14:textId="3875B73B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9FE7F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8DE2B7" w14:textId="5C8A957C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3F570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33400 ± 450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FA8B7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38210</w:t>
            </w:r>
            <w:r w:rsidRPr="004C247B">
              <w:rPr>
                <w:rFonts w:eastAsia="MS Mincho" w:cs="Times New Roman"/>
                <w:sz w:val="20"/>
                <w:szCs w:val="20"/>
              </w:rPr>
              <w:t>±660</w:t>
            </w:r>
          </w:p>
        </w:tc>
        <w:tc>
          <w:tcPr>
            <w:tcW w:w="2261" w:type="dxa"/>
            <w:shd w:val="clear" w:color="auto" w:fill="auto"/>
          </w:tcPr>
          <w:p w14:paraId="1FC66CD1" w14:textId="035894E1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4DD759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A2A9DE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NSRL-10309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D2FD1B" w14:textId="095EB591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449FA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D001C5" w14:textId="4B959415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1E085B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32400 ± 440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7651D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36920</w:t>
            </w:r>
            <w:r w:rsidRPr="004C247B">
              <w:rPr>
                <w:rFonts w:eastAsia="MS Mincho" w:cs="Times New Roman"/>
                <w:sz w:val="20"/>
                <w:szCs w:val="20"/>
              </w:rPr>
              <w:t>±610</w:t>
            </w:r>
          </w:p>
        </w:tc>
        <w:tc>
          <w:tcPr>
            <w:tcW w:w="2261" w:type="dxa"/>
            <w:shd w:val="clear" w:color="auto" w:fill="auto"/>
          </w:tcPr>
          <w:p w14:paraId="2F2F4E59" w14:textId="52928C6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8A7408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EF5D43C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B5FDA7" w14:textId="3728CC8D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D0A01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6B0068" w14:textId="445EC1E5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FB7B03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32400 ± 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AAE4C7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36990</w:t>
            </w:r>
            <w:r w:rsidRPr="004C247B">
              <w:rPr>
                <w:rFonts w:eastAsia="MS Mincho" w:cs="Times New Roman"/>
                <w:sz w:val="20"/>
                <w:szCs w:val="20"/>
              </w:rPr>
              <w:t>±700</w:t>
            </w:r>
          </w:p>
        </w:tc>
        <w:tc>
          <w:tcPr>
            <w:tcW w:w="2261" w:type="dxa"/>
            <w:shd w:val="clear" w:color="auto" w:fill="auto"/>
          </w:tcPr>
          <w:p w14:paraId="12177319" w14:textId="2A55C24B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B11153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3634898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АА-26937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FF3641" w14:textId="77C80CA6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 fragment in IW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D112C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331DE0" w14:textId="024146FC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0.9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0DD56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29860 ± 720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C148C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34330</w:t>
            </w:r>
            <w:r w:rsidRPr="004C247B">
              <w:rPr>
                <w:rFonts w:eastAsia="MS Mincho" w:cs="Times New Roman"/>
                <w:sz w:val="20"/>
                <w:szCs w:val="20"/>
              </w:rPr>
              <w:t>±820</w:t>
            </w:r>
          </w:p>
        </w:tc>
        <w:tc>
          <w:tcPr>
            <w:tcW w:w="2261" w:type="dxa"/>
            <w:shd w:val="clear" w:color="auto" w:fill="auto"/>
          </w:tcPr>
          <w:p w14:paraId="4712E612" w14:textId="4FA7A33C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277F1F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96775D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lastRenderedPageBreak/>
              <w:t>NSRL-10310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FE98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 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2DD26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BAA110" w14:textId="1D4CEE64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C1AAA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30100 ± 260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BD436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34590</w:t>
            </w:r>
            <w:r w:rsidRPr="004C247B">
              <w:rPr>
                <w:rFonts w:eastAsia="MS Mincho" w:cs="Times New Roman"/>
                <w:sz w:val="20"/>
                <w:szCs w:val="20"/>
              </w:rPr>
              <w:t>±260</w:t>
            </w:r>
          </w:p>
        </w:tc>
        <w:tc>
          <w:tcPr>
            <w:tcW w:w="2261" w:type="dxa"/>
            <w:shd w:val="clear" w:color="auto" w:fill="auto"/>
          </w:tcPr>
          <w:p w14:paraId="06CEB164" w14:textId="1D3EBA82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7D1DF53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E896F43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A69860" w14:textId="77777777" w:rsidR="00B64EAE" w:rsidRPr="004C247B" w:rsidRDefault="00B64EAE" w:rsidP="000D5D8B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30624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EA8A75" w14:textId="2B6238B1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CE695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27980 ± 380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AD243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32160</w:t>
            </w:r>
            <w:r w:rsidRPr="004C247B">
              <w:rPr>
                <w:rFonts w:eastAsia="MS Mincho" w:cs="Times New Roman"/>
                <w:sz w:val="20"/>
                <w:szCs w:val="20"/>
              </w:rPr>
              <w:t>±540</w:t>
            </w:r>
          </w:p>
        </w:tc>
        <w:tc>
          <w:tcPr>
            <w:tcW w:w="2261" w:type="dxa"/>
            <w:shd w:val="clear" w:color="auto" w:fill="auto"/>
          </w:tcPr>
          <w:p w14:paraId="1B528555" w14:textId="48B185E4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077823A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9715E0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936B7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8F4A96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1C17EA" w14:textId="722597EB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CE501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28560 ± 360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E435C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32800</w:t>
            </w:r>
            <w:r w:rsidRPr="004C247B">
              <w:rPr>
                <w:rFonts w:eastAsia="MS Mincho" w:cs="Times New Roman"/>
                <w:sz w:val="20"/>
                <w:szCs w:val="20"/>
              </w:rPr>
              <w:t>±550</w:t>
            </w:r>
          </w:p>
        </w:tc>
        <w:tc>
          <w:tcPr>
            <w:tcW w:w="2261" w:type="dxa"/>
            <w:shd w:val="clear" w:color="auto" w:fill="auto"/>
          </w:tcPr>
          <w:p w14:paraId="67F04446" w14:textId="519F273A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E5E1F6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6FB5DB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142DD8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2FAFF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E52443" w14:textId="2742065D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ACCCF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28233 ± 362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3F390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32450</w:t>
            </w:r>
            <w:r w:rsidRPr="004C247B">
              <w:rPr>
                <w:rFonts w:eastAsia="MS Mincho" w:cs="Times New Roman"/>
                <w:sz w:val="20"/>
                <w:szCs w:val="20"/>
              </w:rPr>
              <w:t>±530</w:t>
            </w:r>
          </w:p>
        </w:tc>
        <w:tc>
          <w:tcPr>
            <w:tcW w:w="2261" w:type="dxa"/>
            <w:shd w:val="clear" w:color="auto" w:fill="auto"/>
          </w:tcPr>
          <w:p w14:paraId="707AB427" w14:textId="5305FFE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C25236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BE66C3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1E6323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CDFD3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1BBA73" w14:textId="2AFAD828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0.2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CCB42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28359 ± 327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27347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32570</w:t>
            </w:r>
            <w:r w:rsidRPr="004C247B">
              <w:rPr>
                <w:rFonts w:eastAsia="MS Mincho" w:cs="Times New Roman"/>
                <w:sz w:val="20"/>
                <w:szCs w:val="20"/>
              </w:rPr>
              <w:t>±490</w:t>
            </w:r>
          </w:p>
        </w:tc>
        <w:tc>
          <w:tcPr>
            <w:tcW w:w="2261" w:type="dxa"/>
            <w:shd w:val="clear" w:color="auto" w:fill="auto"/>
          </w:tcPr>
          <w:p w14:paraId="0014E1C0" w14:textId="65D38D1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8D5B6B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7CCA13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NSRL-10312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4B204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230888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CF118B" w14:textId="74433D1C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2.6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E0D65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25100 ± 560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8AAC95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29400</w:t>
            </w:r>
            <w:r w:rsidRPr="004C247B">
              <w:rPr>
                <w:rFonts w:eastAsia="MS Mincho" w:cs="Times New Roman"/>
                <w:sz w:val="20"/>
                <w:szCs w:val="20"/>
              </w:rPr>
              <w:t>±590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3F0B8AB9" w14:textId="38EC3F95" w:rsidR="00B64EAE" w:rsidRPr="004C247B" w:rsidRDefault="00B64EAE" w:rsidP="004C247B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548AC9A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9CE9C2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NSRL-10311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3E095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FA537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209C3" w14:textId="528C5F6B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DD42D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27300 ± 430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5A63D6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31470</w:t>
            </w:r>
            <w:r w:rsidRPr="004C247B">
              <w:rPr>
                <w:rFonts w:eastAsia="MS Mincho" w:cs="Times New Roman"/>
                <w:sz w:val="20"/>
                <w:szCs w:val="20"/>
              </w:rPr>
              <w:t>±450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BB4DCE3" w14:textId="4DDE3DCC" w:rsidR="00B64EAE" w:rsidRPr="004C247B" w:rsidRDefault="00B64EAE" w:rsidP="004C247B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B9E5C0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B66052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8B4D4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21481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8B687A" w14:textId="6E357CA3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33DA8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28280 ± 421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52339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32520</w:t>
            </w:r>
            <w:r w:rsidRPr="004C247B">
              <w:rPr>
                <w:rFonts w:eastAsia="MS Mincho" w:cs="Times New Roman"/>
                <w:sz w:val="20"/>
                <w:szCs w:val="20"/>
              </w:rPr>
              <w:t>±590</w:t>
            </w:r>
          </w:p>
        </w:tc>
        <w:tc>
          <w:tcPr>
            <w:tcW w:w="2261" w:type="dxa"/>
            <w:shd w:val="clear" w:color="auto" w:fill="auto"/>
          </w:tcPr>
          <w:p w14:paraId="239238EB" w14:textId="2799265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D3D830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53D250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8255F8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28DCD7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911356" w14:textId="14FB6138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4.1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9F965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27450 ± 320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5882F7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31510</w:t>
            </w:r>
            <w:r w:rsidRPr="004C247B">
              <w:rPr>
                <w:rFonts w:eastAsia="MS Mincho" w:cs="Times New Roman"/>
                <w:sz w:val="20"/>
                <w:szCs w:val="20"/>
              </w:rPr>
              <w:t>±300</w:t>
            </w:r>
          </w:p>
        </w:tc>
        <w:tc>
          <w:tcPr>
            <w:tcW w:w="2261" w:type="dxa"/>
            <w:shd w:val="clear" w:color="auto" w:fill="auto"/>
          </w:tcPr>
          <w:p w14:paraId="25A5305F" w14:textId="51A6047E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5003877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BD9820F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67627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382FF1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2F403E" w14:textId="0ACD5952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5.1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C0402C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26230 ± 260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6AB3E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30520</w:t>
            </w:r>
            <w:r w:rsidRPr="004C247B">
              <w:rPr>
                <w:rFonts w:eastAsia="MS Mincho" w:cs="Times New Roman"/>
                <w:sz w:val="20"/>
                <w:szCs w:val="20"/>
              </w:rPr>
              <w:t>±260</w:t>
            </w:r>
          </w:p>
        </w:tc>
        <w:tc>
          <w:tcPr>
            <w:tcW w:w="2261" w:type="dxa"/>
            <w:shd w:val="clear" w:color="auto" w:fill="auto"/>
          </w:tcPr>
          <w:p w14:paraId="568539B4" w14:textId="565B0D72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106CB1FA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271526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АА-26949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52DAB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DDA2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B2C476" w14:textId="02E84635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19.8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327CE0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15025 ± 95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173F8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18420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±150</w:t>
            </w:r>
          </w:p>
        </w:tc>
        <w:tc>
          <w:tcPr>
            <w:tcW w:w="2261" w:type="dxa"/>
            <w:shd w:val="clear" w:color="auto" w:fill="auto"/>
          </w:tcPr>
          <w:p w14:paraId="1BEDE4BC" w14:textId="1EAC211E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29DA0E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4F487B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C9E99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138C7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6D72E0" w14:textId="23DA0133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20.3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DCD07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14280 ± 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3758C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17380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±180</w:t>
            </w:r>
          </w:p>
        </w:tc>
        <w:tc>
          <w:tcPr>
            <w:tcW w:w="2261" w:type="dxa"/>
            <w:shd w:val="clear" w:color="auto" w:fill="auto"/>
          </w:tcPr>
          <w:p w14:paraId="055680F3" w14:textId="472F3D33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EEE128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432815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1840E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7E15C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10DD95" w14:textId="7D6CBFDE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11844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13225 ± 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0D82B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15890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</w:tcPr>
          <w:p w14:paraId="525DAE21" w14:textId="45A538B2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B42052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E49F6D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79A1D4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421DF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65AFC4" w14:textId="50099D49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23.1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14A4A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12220 ± 75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FC97B2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14200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±190</w:t>
            </w:r>
          </w:p>
        </w:tc>
        <w:tc>
          <w:tcPr>
            <w:tcW w:w="2261" w:type="dxa"/>
            <w:shd w:val="clear" w:color="auto" w:fill="auto"/>
          </w:tcPr>
          <w:p w14:paraId="46544E06" w14:textId="491A3965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0E1CAEE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ECCCC9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B81413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E701C1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875C0E" w14:textId="1BE3DA41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E36AF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16360 ± 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8C46F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19760</w:t>
            </w:r>
            <w:r w:rsidRPr="004C247B">
              <w:rPr>
                <w:rFonts w:eastAsia="MS Mincho" w:cs="Times New Roman"/>
                <w:sz w:val="20"/>
                <w:szCs w:val="20"/>
              </w:rPr>
              <w:t>±150</w:t>
            </w:r>
          </w:p>
        </w:tc>
        <w:tc>
          <w:tcPr>
            <w:tcW w:w="2261" w:type="dxa"/>
            <w:shd w:val="clear" w:color="auto" w:fill="auto"/>
          </w:tcPr>
          <w:p w14:paraId="1C8AA65B" w14:textId="64E979DE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6BFCE8B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D6D9B9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55B65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40BA6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3DB92F" w14:textId="0F38B633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F6125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15020 ± 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2AA4B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18400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</w:tcPr>
          <w:p w14:paraId="2BFEE0A5" w14:textId="38C1FCFD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8FAB97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077A47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51A03C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7D1E26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C6CE87" w14:textId="0DB27A0D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18.7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EDDBE5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14140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19CBA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17200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</w:tcPr>
          <w:p w14:paraId="52A61830" w14:textId="5234BB6B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71CFFC4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5A9BD68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1A796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B11766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84DFD7" w14:textId="13010F0E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8BEE8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13845 ± 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49BBE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16800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</w:tcPr>
          <w:p w14:paraId="4BBB76F9" w14:textId="3FB021DF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CFF438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30F31F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АА-26958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B0646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07E17D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AA0D90" w14:textId="2AAB46C2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D72BA6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12980 ± 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B24D1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15520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</w:tcPr>
          <w:p w14:paraId="7943E6EE" w14:textId="01A41AE8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09B8F0D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7CE70A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C59452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D7F3F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DC873F" w14:textId="07C63C93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21.2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3D3B5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13975 ± 95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1ABFC4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16980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</w:tcPr>
          <w:p w14:paraId="753B9466" w14:textId="5D3C533C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57ECD7D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6FCFFA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91510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DED6B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AEF173" w14:textId="5B0E7A70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13.2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719C6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13060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89C3CE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15640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</w:tcPr>
          <w:p w14:paraId="5F298C00" w14:textId="5E7828C2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4B0CCDC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421D01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АА-26966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67FCD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5C35C0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2F405E" w14:textId="557C0CE1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13.8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C51C22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13990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D510DA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17010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±170</w:t>
            </w:r>
          </w:p>
        </w:tc>
        <w:tc>
          <w:tcPr>
            <w:tcW w:w="2261" w:type="dxa"/>
            <w:shd w:val="clear" w:color="auto" w:fill="auto"/>
          </w:tcPr>
          <w:p w14:paraId="50F4667E" w14:textId="6E857EB6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A91867" w:rsidRPr="004C247B" w14:paraId="4F01CBC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5405677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Tln-1059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085F06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322F8A" w14:textId="77777777" w:rsidR="00A91867" w:rsidRPr="004C247B" w:rsidRDefault="00A91867" w:rsidP="00A9186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FD513B" w14:textId="77777777" w:rsidR="00A91867" w:rsidRPr="00FF47C2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321FE0D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13830 ± 260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1C2CB6" w14:textId="77777777" w:rsidR="00A91867" w:rsidRPr="004C247B" w:rsidRDefault="00A91867" w:rsidP="00A9186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16760</w:t>
            </w:r>
            <w:r w:rsidRPr="004C247B">
              <w:rPr>
                <w:rFonts w:eastAsia="MS Mincho" w:cs="Times New Roman"/>
                <w:sz w:val="20"/>
                <w:szCs w:val="20"/>
              </w:rPr>
              <w:t>±370</w:t>
            </w:r>
          </w:p>
        </w:tc>
        <w:tc>
          <w:tcPr>
            <w:tcW w:w="2261" w:type="dxa"/>
            <w:shd w:val="clear" w:color="auto" w:fill="auto"/>
          </w:tcPr>
          <w:p w14:paraId="05EC22DA" w14:textId="23D4AC23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Gataullin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1988</w:t>
            </w:r>
          </w:p>
        </w:tc>
      </w:tr>
      <w:tr w:rsidR="00A91867" w:rsidRPr="004C247B" w14:paraId="1389CD5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2F36F2E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Tln-1026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441AAA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BFCE36" w14:textId="77777777" w:rsidR="00A91867" w:rsidRPr="004C247B" w:rsidRDefault="00A91867" w:rsidP="00A9186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113881" w14:textId="77777777" w:rsidR="00A91867" w:rsidRPr="00FF47C2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3B186C8" w14:textId="77777777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13970 ± 140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8C58EF" w14:textId="77777777" w:rsidR="00A91867" w:rsidRPr="004C247B" w:rsidRDefault="00A91867" w:rsidP="00A91867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16960</w:t>
            </w:r>
            <w:r w:rsidRPr="004C247B">
              <w:rPr>
                <w:rFonts w:eastAsia="MS Mincho" w:cs="Times New Roman"/>
                <w:sz w:val="20"/>
                <w:szCs w:val="20"/>
              </w:rPr>
              <w:t>±210</w:t>
            </w:r>
          </w:p>
        </w:tc>
        <w:tc>
          <w:tcPr>
            <w:tcW w:w="2261" w:type="dxa"/>
            <w:shd w:val="clear" w:color="auto" w:fill="auto"/>
          </w:tcPr>
          <w:p w14:paraId="3F3C9E18" w14:textId="13793F9B" w:rsidR="00A91867" w:rsidRPr="004C247B" w:rsidRDefault="00A91867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Gataullin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1988</w:t>
            </w:r>
          </w:p>
        </w:tc>
      </w:tr>
      <w:tr w:rsidR="00AF3888" w:rsidRPr="004C247B" w14:paraId="6B1B875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8968B06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GIN-5197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342FFB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217318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5FC70A" w14:textId="77777777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163BFAC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13280 ± 140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BCF8D5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15970</w:t>
            </w:r>
            <w:r w:rsidRPr="004C247B">
              <w:rPr>
                <w:rFonts w:eastAsia="MS Mincho" w:cs="Times New Roman"/>
                <w:sz w:val="20"/>
                <w:szCs w:val="20"/>
              </w:rPr>
              <w:t>±210</w:t>
            </w:r>
          </w:p>
        </w:tc>
        <w:tc>
          <w:tcPr>
            <w:tcW w:w="2261" w:type="dxa"/>
            <w:shd w:val="clear" w:color="auto" w:fill="auto"/>
          </w:tcPr>
          <w:p w14:paraId="1EA2EAEF" w14:textId="72A0D5A1" w:rsidR="00AF3888" w:rsidRPr="004C247B" w:rsidRDefault="00AF3888" w:rsidP="00A91867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Bolikhovsky</w:t>
            </w:r>
            <w:proofErr w:type="spellEnd"/>
            <w:r w:rsidR="00A91867" w:rsidRPr="004C247B">
              <w:rPr>
                <w:rFonts w:eastAsia="MS Mincho" w:cs="Times New Roman"/>
                <w:sz w:val="20"/>
                <w:szCs w:val="20"/>
              </w:rPr>
              <w:t xml:space="preserve">, </w:t>
            </w:r>
            <w:r w:rsidRPr="004C247B">
              <w:rPr>
                <w:rFonts w:eastAsia="MS Mincho" w:cs="Times New Roman"/>
                <w:sz w:val="20"/>
                <w:szCs w:val="20"/>
              </w:rPr>
              <w:t>1987</w:t>
            </w:r>
          </w:p>
        </w:tc>
      </w:tr>
      <w:tr w:rsidR="00AF3888" w:rsidRPr="004C247B" w14:paraId="4F18D5D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A2447D6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GIN-5196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665F1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Moss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C1B5E1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520BB6" w14:textId="77777777" w:rsidR="00AF3888" w:rsidRPr="00FF47C2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E980A0D" w14:textId="77777777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13340 ± 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C672C1" w14:textId="77777777" w:rsidR="00AF3888" w:rsidRPr="004C247B" w:rsidRDefault="00AF3888" w:rsidP="00AF3888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16060</w:t>
            </w:r>
            <w:r w:rsidRPr="004C247B">
              <w:rPr>
                <w:rFonts w:eastAsia="MS Mincho" w:cs="Times New Roman"/>
                <w:sz w:val="20"/>
                <w:szCs w:val="20"/>
              </w:rPr>
              <w:t>±300</w:t>
            </w:r>
          </w:p>
        </w:tc>
        <w:tc>
          <w:tcPr>
            <w:tcW w:w="2261" w:type="dxa"/>
            <w:shd w:val="clear" w:color="auto" w:fill="auto"/>
          </w:tcPr>
          <w:p w14:paraId="7D2D54BD" w14:textId="2045D392" w:rsidR="00AF3888" w:rsidRPr="004C247B" w:rsidRDefault="00AF3888" w:rsidP="00AF3888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Bolikhovsky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1987</w:t>
            </w:r>
          </w:p>
        </w:tc>
      </w:tr>
      <w:tr w:rsidR="00B64EAE" w:rsidRPr="004C247B" w14:paraId="7FD8A6A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6CF6FD9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АА-20496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C71CF7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AF2D29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EE1450" w14:textId="1306E6B0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19.5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8E1F8D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14160 ± 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5D199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17230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</w:tcPr>
          <w:p w14:paraId="52AADC77" w14:textId="6C9CF454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CD0C4F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57F5F2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АА-20495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9BC241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77F67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83FC51" w14:textId="0ACCA457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20.2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7369DE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13780 ± 190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B15D8F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16700</w:t>
            </w:r>
            <w:r w:rsidRPr="004C247B">
              <w:rPr>
                <w:rFonts w:eastAsia="MS Mincho" w:cs="Times New Roman"/>
                <w:sz w:val="20"/>
                <w:szCs w:val="20"/>
              </w:rPr>
              <w:t>±270</w:t>
            </w:r>
          </w:p>
        </w:tc>
        <w:tc>
          <w:tcPr>
            <w:tcW w:w="2261" w:type="dxa"/>
            <w:shd w:val="clear" w:color="auto" w:fill="auto"/>
          </w:tcPr>
          <w:p w14:paraId="315F3714" w14:textId="6ECED7E3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3C4D2FF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0213B9A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АА-20494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002F2B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1E655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C1E377" w14:textId="67C94C22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21.4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40169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13750 ± 110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AE4CFC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16670</w:t>
            </w:r>
            <w:r w:rsidRPr="004C247B">
              <w:rPr>
                <w:rFonts w:eastAsia="MS Mincho" w:cs="Times New Roman"/>
                <w:sz w:val="20"/>
                <w:szCs w:val="20"/>
              </w:rPr>
              <w:t>±180</w:t>
            </w:r>
          </w:p>
        </w:tc>
        <w:tc>
          <w:tcPr>
            <w:tcW w:w="2261" w:type="dxa"/>
            <w:shd w:val="clear" w:color="auto" w:fill="auto"/>
          </w:tcPr>
          <w:p w14:paraId="07CC1BA5" w14:textId="144DD0F0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B64EAE" w:rsidRPr="004C247B" w14:paraId="2B9770F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8367C02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АА-20493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98001C" w14:textId="2B6B3E8C" w:rsidR="00B64EAE" w:rsidRPr="004C247B" w:rsidRDefault="006870A1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48E7AB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E39556" w14:textId="307AACD6" w:rsidR="00B64EAE" w:rsidRPr="00FF47C2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22.4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E4BD30" w14:textId="77777777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13265 ± 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3AB613" w14:textId="77777777" w:rsidR="00B64EAE" w:rsidRPr="004C247B" w:rsidRDefault="00B64EAE" w:rsidP="00B64EA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15950</w:t>
            </w:r>
            <w:r w:rsidRPr="004C247B">
              <w:rPr>
                <w:rFonts w:eastAsia="MS Mincho" w:cs="Times New Roman"/>
                <w:sz w:val="20"/>
                <w:szCs w:val="20"/>
              </w:rPr>
              <w:t>±220</w:t>
            </w:r>
          </w:p>
        </w:tc>
        <w:tc>
          <w:tcPr>
            <w:tcW w:w="2261" w:type="dxa"/>
            <w:shd w:val="clear" w:color="auto" w:fill="auto"/>
          </w:tcPr>
          <w:p w14:paraId="7567D65C" w14:textId="48D7FC02" w:rsidR="00B64EAE" w:rsidRPr="004C247B" w:rsidRDefault="00B64EAE" w:rsidP="00B64EA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Forman et al., 2002</w:t>
            </w:r>
          </w:p>
        </w:tc>
      </w:tr>
      <w:tr w:rsidR="00A91867" w:rsidRPr="004C247B" w14:paraId="28411E64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BD6BDED" w14:textId="7E72E351" w:rsidR="00A91867" w:rsidRPr="004C247B" w:rsidRDefault="00A91867" w:rsidP="005542BD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Ery-Maretayakha</w:t>
            </w:r>
            <w:proofErr w:type="spellEnd"/>
            <w:r w:rsidRPr="004C247B">
              <w:rPr>
                <w:rFonts w:eastAsia="MS Mincho" w:cs="Times New Roman"/>
                <w:b/>
                <w:sz w:val="20"/>
                <w:szCs w:val="20"/>
              </w:rPr>
              <w:t xml:space="preserve"> River mouth (EM)</w:t>
            </w:r>
          </w:p>
        </w:tc>
      </w:tr>
      <w:tr w:rsidR="001B515E" w:rsidRPr="004C247B" w14:paraId="2429A717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537AE61" w14:textId="266A44EC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0063143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CFBEDC0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CF6EE9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 root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DEA60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CF9815" w14:textId="3F6895EF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0A38AB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9100±90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2CC633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10280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1BC5059" w14:textId="4BC06F9B" w:rsidR="005542BD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Oblogov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5542BD" w:rsidRPr="004C247B" w14:paraId="3AC0F82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40A5591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8803D2" w14:textId="72FDE3EA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</w:t>
            </w:r>
            <w:r w:rsidR="005542BD" w:rsidRPr="004C247B">
              <w:rPr>
                <w:rFonts w:cs="Times New Roman"/>
                <w:sz w:val="20"/>
                <w:szCs w:val="20"/>
              </w:rPr>
              <w:t>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077830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2B98E3" w14:textId="2A4CD914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21.2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94E9E0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8 500±90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DCECB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9480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5716874" w14:textId="312CA81E" w:rsidR="005542BD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Oblogov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5542BD" w:rsidRPr="004C247B" w14:paraId="44EC3ED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7FC5A4B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GIN-2468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D5E77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E1D9F5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80C35A" w14:textId="1F8F01C8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9.3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D33C26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3 900 ±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B73938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4320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±150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21B1B1E" w14:textId="2591DD4E" w:rsidR="005542BD" w:rsidRPr="004C247B" w:rsidRDefault="00777D97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Vasil’chuk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1992</w:t>
            </w:r>
          </w:p>
        </w:tc>
      </w:tr>
      <w:tr w:rsidR="001B515E" w:rsidRPr="004C247B" w14:paraId="7D713E45" w14:textId="77777777" w:rsidTr="004C247B">
        <w:trPr>
          <w:trHeight w:val="233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73F2B69" w14:textId="706A01F3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5542BD" w:rsidRPr="004C247B" w14:paraId="62C28C8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26D28B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GIN-2470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AA0A2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54A96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1D87CC" w14:textId="38732278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EF96CB" w14:textId="653B0CC7" w:rsidR="005542BD" w:rsidRPr="004C247B" w:rsidRDefault="000D054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30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>200 ± 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78C2F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34740</w:t>
            </w:r>
            <w:r w:rsidRPr="004C247B">
              <w:rPr>
                <w:rFonts w:eastAsia="MS Mincho" w:cs="Times New Roman"/>
                <w:sz w:val="20"/>
                <w:szCs w:val="20"/>
              </w:rPr>
              <w:t>±870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4DD2432" w14:textId="1241E423" w:rsidR="005542BD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Vasil’chuk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, 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>1992</w:t>
            </w:r>
          </w:p>
        </w:tc>
      </w:tr>
      <w:tr w:rsidR="001B515E" w:rsidRPr="004C247B" w14:paraId="6168817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C95BBFB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</w:t>
            </w:r>
          </w:p>
          <w:p w14:paraId="77597B13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2638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1C50EF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059D292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AB9179" w14:textId="38941C4A" w:rsidR="001B515E" w:rsidRPr="00FF47C2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4.5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F8AFF8" w14:textId="46A4D315" w:rsidR="001B515E" w:rsidRPr="004C247B" w:rsidRDefault="000D054D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28</w:t>
            </w:r>
            <w:r w:rsidR="001B515E" w:rsidRPr="004C247B">
              <w:rPr>
                <w:rFonts w:eastAsia="MS Mincho" w:cs="Times New Roman"/>
                <w:sz w:val="20"/>
                <w:szCs w:val="20"/>
              </w:rPr>
              <w:t>600 ± 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83A76A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32940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FBA840B" w14:textId="58109876" w:rsidR="001B515E" w:rsidRPr="004C247B" w:rsidRDefault="001B515E" w:rsidP="004C247B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Vasil’chuk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1992</w:t>
            </w:r>
          </w:p>
        </w:tc>
      </w:tr>
      <w:tr w:rsidR="001B515E" w:rsidRPr="004C247B" w14:paraId="3F6C5B2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13BD2F5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GIN-2471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A01D94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C9B7362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1B3437" w14:textId="291D5AA2" w:rsidR="001B515E" w:rsidRPr="00FF47C2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AEF78D" w14:textId="5BD352A7" w:rsidR="001B515E" w:rsidRPr="004C247B" w:rsidRDefault="000D054D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25</w:t>
            </w:r>
            <w:r w:rsidR="001B515E" w:rsidRPr="004C247B">
              <w:rPr>
                <w:rFonts w:eastAsia="MS Mincho" w:cs="Times New Roman"/>
                <w:sz w:val="20"/>
                <w:szCs w:val="20"/>
              </w:rPr>
              <w:t>100 ± 220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5BA056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29430</w:t>
            </w:r>
            <w:r w:rsidRPr="004C247B">
              <w:rPr>
                <w:rFonts w:eastAsia="MS Mincho" w:cs="Times New Roman"/>
                <w:sz w:val="20"/>
                <w:szCs w:val="20"/>
              </w:rPr>
              <w:t>±270</w:t>
            </w:r>
          </w:p>
        </w:tc>
        <w:tc>
          <w:tcPr>
            <w:tcW w:w="2261" w:type="dxa"/>
            <w:shd w:val="clear" w:color="auto" w:fill="auto"/>
          </w:tcPr>
          <w:p w14:paraId="3022BAFD" w14:textId="4DC80DBB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Vasil’chuk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1992</w:t>
            </w:r>
          </w:p>
        </w:tc>
      </w:tr>
      <w:tr w:rsidR="001B515E" w:rsidRPr="004C247B" w14:paraId="732A6DC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AF16F1C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GIN-2469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FF76F3" w14:textId="1212E10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3832303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DA97345" w14:textId="0EBA3D56" w:rsidR="001B515E" w:rsidRPr="00FF47C2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5.9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B7D85D" w14:textId="639D779E" w:rsidR="001B515E" w:rsidRPr="004C247B" w:rsidRDefault="000D054D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21</w:t>
            </w:r>
            <w:r w:rsidR="001B515E" w:rsidRPr="004C247B">
              <w:rPr>
                <w:rFonts w:eastAsia="MS Mincho" w:cs="Times New Roman"/>
                <w:sz w:val="20"/>
                <w:szCs w:val="20"/>
              </w:rPr>
              <w:t>900 ± 900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F42765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26280</w:t>
            </w:r>
            <w:r w:rsidRPr="004C247B">
              <w:rPr>
                <w:rFonts w:eastAsia="MS Mincho" w:cs="Times New Roman"/>
                <w:sz w:val="20"/>
                <w:szCs w:val="20"/>
              </w:rPr>
              <w:t>±960</w:t>
            </w:r>
          </w:p>
        </w:tc>
        <w:tc>
          <w:tcPr>
            <w:tcW w:w="2261" w:type="dxa"/>
            <w:shd w:val="clear" w:color="auto" w:fill="auto"/>
          </w:tcPr>
          <w:p w14:paraId="5498560F" w14:textId="02BCDF1A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Vasil’chuk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>, 1992</w:t>
            </w:r>
          </w:p>
        </w:tc>
      </w:tr>
      <w:tr w:rsidR="005542BD" w:rsidRPr="004C247B" w14:paraId="5B5F1C6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DC1DCC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LU-6542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A47C9D" w14:textId="323C312E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</w:t>
            </w:r>
            <w:r w:rsidR="005542BD" w:rsidRPr="004C247B">
              <w:rPr>
                <w:rFonts w:cs="Times New Roman"/>
                <w:sz w:val="20"/>
                <w:szCs w:val="20"/>
              </w:rPr>
              <w:t>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4D8E9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E96B6A" w14:textId="19CFCB09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7.8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1CAC11C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21930±370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5F35E5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26300</w:t>
            </w:r>
            <w:r w:rsidRPr="004C247B">
              <w:rPr>
                <w:rFonts w:eastAsia="MS Mincho" w:cs="Times New Roman"/>
                <w:sz w:val="20"/>
                <w:szCs w:val="20"/>
              </w:rPr>
              <w:t>±390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1A39384" w14:textId="6F3688FC" w:rsidR="005542BD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Oblogov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A91867" w:rsidRPr="004C247B" w14:paraId="1F75B29E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AD24388" w14:textId="03A5C097" w:rsidR="00A91867" w:rsidRPr="004C247B" w:rsidRDefault="00A91867" w:rsidP="00305B4B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Matyuisale</w:t>
            </w:r>
            <w:proofErr w:type="spellEnd"/>
            <w:r w:rsidRPr="004C247B">
              <w:rPr>
                <w:rFonts w:eastAsia="MS Mincho" w:cs="Times New Roman"/>
                <w:b/>
                <w:sz w:val="20"/>
                <w:szCs w:val="20"/>
              </w:rPr>
              <w:t xml:space="preserve"> </w:t>
            </w:r>
            <w:r w:rsidR="00305B4B">
              <w:rPr>
                <w:rFonts w:eastAsia="MS Mincho" w:cs="Times New Roman"/>
                <w:b/>
                <w:sz w:val="20"/>
                <w:szCs w:val="20"/>
              </w:rPr>
              <w:t>trading post</w:t>
            </w:r>
            <w:r w:rsidRPr="004C247B">
              <w:rPr>
                <w:rFonts w:eastAsia="MS Mincho" w:cs="Times New Roman"/>
                <w:b/>
                <w:sz w:val="20"/>
                <w:szCs w:val="20"/>
              </w:rPr>
              <w:t xml:space="preserve"> (MA)</w:t>
            </w:r>
          </w:p>
        </w:tc>
      </w:tr>
      <w:tr w:rsidR="001B515E" w:rsidRPr="004C247B" w14:paraId="44F373FA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015214C5" w14:textId="2B1C42CB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30618D9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AB51051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GIN-3588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56287E" w14:textId="4D9E6CAA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</w:t>
            </w:r>
            <w:r w:rsidR="005542BD" w:rsidRPr="004C247B">
              <w:rPr>
                <w:rFonts w:cs="Times New Roman"/>
                <w:sz w:val="20"/>
                <w:szCs w:val="20"/>
              </w:rPr>
              <w:t>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5C4F4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3EF2F5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FB7F31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11400</w:t>
            </w:r>
            <w:r w:rsidRPr="004C247B">
              <w:rPr>
                <w:rFonts w:cs="Times New Roman"/>
                <w:sz w:val="20"/>
                <w:szCs w:val="20"/>
              </w:rPr>
              <w:t>±200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4B3AA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13300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6157620" w14:textId="6D8E2B8D" w:rsidR="005542BD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1986</w:t>
            </w:r>
          </w:p>
        </w:tc>
      </w:tr>
      <w:tr w:rsidR="001B515E" w:rsidRPr="004C247B" w14:paraId="57DFB46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9814C98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GIN-3581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9E413" w14:textId="24CB4362" w:rsidR="001B515E" w:rsidRPr="004C247B" w:rsidRDefault="006870A1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</w:t>
            </w:r>
            <w:r w:rsidR="001B515E" w:rsidRPr="004C247B">
              <w:rPr>
                <w:rFonts w:cs="Times New Roman"/>
                <w:sz w:val="20"/>
                <w:szCs w:val="20"/>
              </w:rPr>
              <w:t>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9FB712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BA6988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12.5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6F6019" w14:textId="77777777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11070</w:t>
            </w:r>
            <w:r w:rsidRPr="004C247B">
              <w:rPr>
                <w:rFonts w:cs="Times New Roman"/>
                <w:sz w:val="20"/>
                <w:szCs w:val="20"/>
              </w:rPr>
              <w:t>±150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C662D2" w14:textId="77777777" w:rsidR="001B515E" w:rsidRPr="004C247B" w:rsidRDefault="001B515E" w:rsidP="001B515E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12980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</w:tcPr>
          <w:p w14:paraId="0BC9CD90" w14:textId="73B6EE40" w:rsidR="001B515E" w:rsidRPr="004C247B" w:rsidRDefault="001B515E" w:rsidP="001B515E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6870A1" w:rsidRPr="004C247B" w14:paraId="65467D6A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C198C6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GIN-3583</w:t>
            </w:r>
          </w:p>
        </w:tc>
        <w:tc>
          <w:tcPr>
            <w:tcW w:w="1843" w:type="dxa"/>
            <w:shd w:val="clear" w:color="auto" w:fill="auto"/>
          </w:tcPr>
          <w:p w14:paraId="1A781E17" w14:textId="6DCC85BC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2729BB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9E3227C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AEDFA9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 xml:space="preserve">9940 </w:t>
            </w:r>
            <w:r w:rsidRPr="004C247B">
              <w:rPr>
                <w:rFonts w:cs="Times New Roman"/>
                <w:sz w:val="20"/>
                <w:szCs w:val="20"/>
              </w:rPr>
              <w:t>±70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C756D2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12980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</w:tcPr>
          <w:p w14:paraId="2E5A9D04" w14:textId="43E0B1D2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6870A1" w:rsidRPr="004C247B" w14:paraId="04176D7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C4638FA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GIN-3580</w:t>
            </w:r>
          </w:p>
        </w:tc>
        <w:tc>
          <w:tcPr>
            <w:tcW w:w="1843" w:type="dxa"/>
            <w:shd w:val="clear" w:color="auto" w:fill="auto"/>
          </w:tcPr>
          <w:p w14:paraId="08F1F41C" w14:textId="01462D26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2E9377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E05DE3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7EA667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9570±50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C2AE8F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10920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</w:tcPr>
          <w:p w14:paraId="57AF8894" w14:textId="4B3EA8DC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6870A1" w:rsidRPr="004C247B" w14:paraId="7007F49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1CE02BC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 6537</w:t>
            </w:r>
          </w:p>
        </w:tc>
        <w:tc>
          <w:tcPr>
            <w:tcW w:w="1843" w:type="dxa"/>
            <w:shd w:val="clear" w:color="auto" w:fill="auto"/>
          </w:tcPr>
          <w:p w14:paraId="1AEF6BC0" w14:textId="260C45AF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05638A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F819FB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9.1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09733A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7830±100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961EAA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8690±170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E2301C7" w14:textId="4780325E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6870A1" w:rsidRPr="004C247B" w14:paraId="00E4B907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C3F927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 6538</w:t>
            </w:r>
          </w:p>
        </w:tc>
        <w:tc>
          <w:tcPr>
            <w:tcW w:w="1843" w:type="dxa"/>
            <w:shd w:val="clear" w:color="auto" w:fill="auto"/>
          </w:tcPr>
          <w:p w14:paraId="64D021C7" w14:textId="2EB0E84F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ACCE39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C83273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42DA2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7700</w:t>
            </w:r>
            <w:r w:rsidRPr="004C247B">
              <w:rPr>
                <w:rFonts w:cs="Times New Roman"/>
                <w:sz w:val="20"/>
                <w:szCs w:val="20"/>
              </w:rPr>
              <w:t>±</w:t>
            </w:r>
            <w:r w:rsidRPr="004C247B">
              <w:rPr>
                <w:rFonts w:eastAsia="MS Mincho" w:cs="Times New Roman"/>
                <w:sz w:val="20"/>
                <w:szCs w:val="20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97811C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8500±70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140E02C" w14:textId="47EB0E05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6870A1" w:rsidRPr="004C247B" w14:paraId="04EAE79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19AE821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GIN-3626</w:t>
            </w:r>
          </w:p>
        </w:tc>
        <w:tc>
          <w:tcPr>
            <w:tcW w:w="1843" w:type="dxa"/>
            <w:shd w:val="clear" w:color="auto" w:fill="auto"/>
          </w:tcPr>
          <w:p w14:paraId="2FCF8512" w14:textId="22831E36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730D609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0D71C0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9.5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D1A2A0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8330</w:t>
            </w:r>
            <w:r w:rsidRPr="004C247B">
              <w:rPr>
                <w:rFonts w:cs="Times New Roman"/>
                <w:sz w:val="20"/>
                <w:szCs w:val="20"/>
              </w:rPr>
              <w:t>±60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589FBA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9330</w:t>
            </w:r>
            <w:r w:rsidRPr="004C247B">
              <w:rPr>
                <w:rFonts w:eastAsia="MS Mincho" w:cs="Times New Roman"/>
                <w:sz w:val="20"/>
                <w:szCs w:val="20"/>
              </w:rPr>
              <w:t>±90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9F486FA" w14:textId="5EBA0B09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6870A1" w:rsidRPr="004C247B" w14:paraId="4A51136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2C312E6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GIN-3624</w:t>
            </w:r>
          </w:p>
        </w:tc>
        <w:tc>
          <w:tcPr>
            <w:tcW w:w="1843" w:type="dxa"/>
            <w:shd w:val="clear" w:color="auto" w:fill="auto"/>
          </w:tcPr>
          <w:p w14:paraId="5F32BE73" w14:textId="535F4EC8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C11805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85072C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712BF4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6520</w:t>
            </w:r>
            <w:r w:rsidRPr="004C247B">
              <w:rPr>
                <w:rFonts w:cs="Times New Roman"/>
                <w:sz w:val="20"/>
                <w:szCs w:val="20"/>
              </w:rPr>
              <w:t>±60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B00AFA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7420</w:t>
            </w:r>
            <w:r w:rsidRPr="004C247B">
              <w:rPr>
                <w:rFonts w:eastAsia="MS Mincho" w:cs="Times New Roman"/>
                <w:sz w:val="20"/>
                <w:szCs w:val="20"/>
              </w:rPr>
              <w:t>±70</w:t>
            </w:r>
          </w:p>
        </w:tc>
        <w:tc>
          <w:tcPr>
            <w:tcW w:w="2261" w:type="dxa"/>
            <w:shd w:val="clear" w:color="auto" w:fill="auto"/>
          </w:tcPr>
          <w:p w14:paraId="08A202C6" w14:textId="78D69199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DF5FB5" w:rsidRPr="004C247B" w14:paraId="2C4C8C0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36286CD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lastRenderedPageBreak/>
              <w:t>GIN-3582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7AEA68" w14:textId="79F47177" w:rsidR="00DF5FB5" w:rsidRPr="004C247B" w:rsidRDefault="006870A1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7F9715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F1D6FD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D19AD9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490</w:t>
            </w:r>
            <w:r w:rsidRPr="004C247B">
              <w:rPr>
                <w:rFonts w:cs="Times New Roman"/>
                <w:sz w:val="20"/>
                <w:szCs w:val="20"/>
              </w:rPr>
              <w:t>±100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2E693F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500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±100</w:t>
            </w:r>
          </w:p>
        </w:tc>
        <w:tc>
          <w:tcPr>
            <w:tcW w:w="2261" w:type="dxa"/>
            <w:shd w:val="clear" w:color="auto" w:fill="auto"/>
          </w:tcPr>
          <w:p w14:paraId="41887DBD" w14:textId="4230621E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DF5FB5" w:rsidRPr="004C247B" w14:paraId="6C2D5026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0FA5F178" w14:textId="241955D6" w:rsidR="00DF5FB5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5542BD" w:rsidRPr="004C247B" w14:paraId="5FF3B78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168AD8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 6539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BD2E0A" w14:textId="0EB34062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9BE21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615E22" w14:textId="3C3440CD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/>
                <w:sz w:val="18"/>
                <w:szCs w:val="18"/>
              </w:rPr>
              <w:t>11.5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65362A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36170±1080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DBADD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41170±1030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EA80C7C" w14:textId="50DC8384" w:rsidR="005542BD" w:rsidRPr="004C247B" w:rsidRDefault="00DB3D1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>
              <w:rPr>
                <w:rFonts w:eastAsia="MS Mincho" w:cs="Times New Roman"/>
                <w:sz w:val="20"/>
                <w:szCs w:val="20"/>
              </w:rPr>
              <w:t>Pismeniuk</w:t>
            </w:r>
            <w:proofErr w:type="spellEnd"/>
            <w:r>
              <w:rPr>
                <w:rFonts w:eastAsia="MS Mincho" w:cs="Times New Roman"/>
                <w:sz w:val="20"/>
                <w:szCs w:val="20"/>
              </w:rPr>
              <w:t xml:space="preserve"> et al., 2019</w:t>
            </w:r>
          </w:p>
        </w:tc>
      </w:tr>
      <w:tr w:rsidR="005542BD" w:rsidRPr="004C247B" w14:paraId="5B3F475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3D59981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 -3579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A1B5B9" w14:textId="5ABFD0BC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Detritus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C539D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7FA090" w14:textId="0A82F15E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3F98D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31800±700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D84D58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36380</w:t>
            </w:r>
            <w:r w:rsidRPr="004C247B">
              <w:rPr>
                <w:rFonts w:eastAsia="MS Mincho" w:cs="Times New Roman"/>
                <w:sz w:val="20"/>
                <w:szCs w:val="20"/>
              </w:rPr>
              <w:t>±890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21C1ADD" w14:textId="3E591839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Trofimov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1986</w:t>
            </w:r>
          </w:p>
        </w:tc>
      </w:tr>
      <w:tr w:rsidR="001B515E" w:rsidRPr="004C247B" w14:paraId="3A3892BB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25A15B4E" w14:textId="3A2C3BF2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Pakha</w:t>
            </w:r>
            <w:proofErr w:type="spellEnd"/>
            <w:r w:rsidRPr="004C247B">
              <w:rPr>
                <w:rFonts w:eastAsia="MS Mincho" w:cs="Times New Roman"/>
                <w:b/>
                <w:sz w:val="20"/>
                <w:szCs w:val="20"/>
              </w:rPr>
              <w:t>-Sale Cape</w:t>
            </w:r>
            <w:r w:rsidR="00761FCB">
              <w:rPr>
                <w:rFonts w:eastAsia="MS Mincho" w:cs="Times New Roman"/>
                <w:b/>
                <w:sz w:val="20"/>
                <w:szCs w:val="20"/>
              </w:rPr>
              <w:t xml:space="preserve"> (PS)</w:t>
            </w:r>
          </w:p>
        </w:tc>
      </w:tr>
      <w:tr w:rsidR="001B515E" w:rsidRPr="004C247B" w14:paraId="7346779B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2761F025" w14:textId="55562CE3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1765A77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167700A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801588" w14:textId="06BF6D64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C6B40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DEDE0D" w14:textId="754812E2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F983F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8030 ± 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47B1FC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8880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183C692" w14:textId="0085EE27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Oblogov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5542BD" w:rsidRPr="004C247B" w14:paraId="2380472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1D5F3D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LU-6540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E25C25" w14:textId="6E20F1FD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7F5B97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987D2C" w14:textId="280794B0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7.4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06F188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5280 ± 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6C9B2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6050</w:t>
            </w:r>
            <w:r w:rsidRPr="004C247B">
              <w:rPr>
                <w:rFonts w:eastAsia="MS Mincho" w:cs="Times New Roman"/>
                <w:sz w:val="20"/>
                <w:szCs w:val="20"/>
              </w:rPr>
              <w:t>±180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988786A" w14:textId="27DD56EC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Oblogov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5542BD" w:rsidRPr="004C247B" w14:paraId="7CE12D4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B36C2C5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LU-6531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7845A7" w14:textId="1FCC56B0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14E96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DC79C2" w14:textId="3CF7EE63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9.2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37AD3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6630 ± 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FDEBF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7510±100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252C876" w14:textId="1C9E4059" w:rsidR="005542BD" w:rsidRPr="004C247B" w:rsidRDefault="00DF5FB5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6870A1" w:rsidRPr="004C247B" w14:paraId="197CF5B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592275F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LU-6532</w:t>
            </w:r>
          </w:p>
        </w:tc>
        <w:tc>
          <w:tcPr>
            <w:tcW w:w="1843" w:type="dxa"/>
            <w:shd w:val="clear" w:color="auto" w:fill="auto"/>
          </w:tcPr>
          <w:p w14:paraId="3E192DCF" w14:textId="189CA9A6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FF327E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B252D1" w14:textId="0C8E3643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8.9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1FF4CA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7850 ± 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FED38E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8710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±170</w:t>
            </w:r>
          </w:p>
        </w:tc>
        <w:tc>
          <w:tcPr>
            <w:tcW w:w="2261" w:type="dxa"/>
            <w:shd w:val="clear" w:color="auto" w:fill="auto"/>
          </w:tcPr>
          <w:p w14:paraId="5806D742" w14:textId="3C270FB0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6870A1" w:rsidRPr="004C247B" w14:paraId="112ACFE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9EC29AD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LU-6533</w:t>
            </w:r>
          </w:p>
        </w:tc>
        <w:tc>
          <w:tcPr>
            <w:tcW w:w="1843" w:type="dxa"/>
            <w:shd w:val="clear" w:color="auto" w:fill="auto"/>
          </w:tcPr>
          <w:p w14:paraId="5854ADF3" w14:textId="1EBC3E94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A224C2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0CC046" w14:textId="73F52A43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8.7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931DF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8030 ± 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3AF5D4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8880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</w:tcPr>
          <w:p w14:paraId="48F59A3C" w14:textId="0BAF8AB4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1B515E" w:rsidRPr="004C247B" w14:paraId="3601F3AC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3277B906" w14:textId="4E0484F6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Sibiryakov</w:t>
            </w:r>
            <w:proofErr w:type="spellEnd"/>
            <w:r w:rsidRPr="004C247B">
              <w:rPr>
                <w:rFonts w:eastAsia="MS Mincho" w:cs="Times New Roman"/>
                <w:b/>
                <w:sz w:val="20"/>
                <w:szCs w:val="20"/>
              </w:rPr>
              <w:t xml:space="preserve"> Island</w:t>
            </w:r>
            <w:r w:rsidR="00761FCB">
              <w:rPr>
                <w:rFonts w:eastAsia="MS Mincho" w:cs="Times New Roman"/>
                <w:b/>
                <w:sz w:val="20"/>
                <w:szCs w:val="20"/>
              </w:rPr>
              <w:t xml:space="preserve"> (SB)</w:t>
            </w:r>
          </w:p>
        </w:tc>
      </w:tr>
      <w:tr w:rsidR="000D5D8B" w:rsidRPr="004C247B" w14:paraId="560A2CC4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03EDD4D2" w14:textId="3573174B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6870A1" w:rsidRPr="004C247B" w14:paraId="2DCE563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F64490C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SOAN-7946</w:t>
            </w:r>
          </w:p>
        </w:tc>
        <w:tc>
          <w:tcPr>
            <w:tcW w:w="1843" w:type="dxa"/>
            <w:shd w:val="clear" w:color="auto" w:fill="auto"/>
          </w:tcPr>
          <w:p w14:paraId="0450C252" w14:textId="39466B84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3B82F5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36EC36" w14:textId="65E965B3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08FA3" w14:textId="35EF2B40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11435 ±170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6326A6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13330</w:t>
            </w:r>
            <w:r w:rsidRPr="004C247B">
              <w:rPr>
                <w:rFonts w:eastAsia="MS Mincho" w:cs="Times New Roman"/>
                <w:sz w:val="20"/>
                <w:szCs w:val="20"/>
              </w:rPr>
              <w:t>±160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5CE7E42" w14:textId="43009A89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6870A1" w:rsidRPr="004C247B" w14:paraId="176801D2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FCD295B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LU-6408</w:t>
            </w:r>
          </w:p>
        </w:tc>
        <w:tc>
          <w:tcPr>
            <w:tcW w:w="1843" w:type="dxa"/>
            <w:shd w:val="clear" w:color="auto" w:fill="auto"/>
          </w:tcPr>
          <w:p w14:paraId="2AE94B33" w14:textId="15A27B09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F6AB9C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F9998" w14:textId="109C7E04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7C41E62" w14:textId="02133544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8920 ±360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CE57FD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10 060±450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C125C33" w14:textId="5F174ADC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2013</w:t>
            </w:r>
          </w:p>
        </w:tc>
      </w:tr>
      <w:tr w:rsidR="005542BD" w:rsidRPr="004C247B" w14:paraId="38F30C4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C1AA158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RLQG-119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164EE8" w14:textId="59D3359D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DDCA0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E0A5A8" w14:textId="7CB3B754" w:rsidR="005542BD" w:rsidRPr="00FF47C2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2.0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402640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10847C9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8 600±700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35B69807" w14:textId="615F8E62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2013</w:t>
            </w:r>
          </w:p>
        </w:tc>
      </w:tr>
      <w:tr w:rsidR="006870A1" w:rsidRPr="004C247B" w14:paraId="7634D84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F29D208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LU-6152</w:t>
            </w:r>
          </w:p>
        </w:tc>
        <w:tc>
          <w:tcPr>
            <w:tcW w:w="1843" w:type="dxa"/>
            <w:shd w:val="clear" w:color="auto" w:fill="auto"/>
          </w:tcPr>
          <w:p w14:paraId="4F60DBB7" w14:textId="3B66DBBC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D9E26E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AAF720" w14:textId="6182DF47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2.2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D749B1" w14:textId="2D6FDE3B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8070±130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32AE38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8 970 ± 210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A52668B" w14:textId="30F8D49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2013</w:t>
            </w:r>
          </w:p>
        </w:tc>
      </w:tr>
      <w:tr w:rsidR="006870A1" w:rsidRPr="004C247B" w14:paraId="6074216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45A30AC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SOAN-7947</w:t>
            </w:r>
          </w:p>
        </w:tc>
        <w:tc>
          <w:tcPr>
            <w:tcW w:w="1843" w:type="dxa"/>
            <w:shd w:val="clear" w:color="auto" w:fill="auto"/>
          </w:tcPr>
          <w:p w14:paraId="696DD4C8" w14:textId="04BC1A84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88E196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16F169" w14:textId="74BCA0EC" w:rsidR="006870A1" w:rsidRPr="00FF47C2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FF47C2">
              <w:rPr>
                <w:rFonts w:eastAsia="MS Mincho"/>
                <w:sz w:val="20"/>
                <w:szCs w:val="20"/>
              </w:rPr>
              <w:t>3.1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0380216" w14:textId="0D0E8BBB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3480±45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B507FE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3750</w:t>
            </w:r>
            <w:r w:rsidRPr="004C247B">
              <w:rPr>
                <w:rFonts w:eastAsia="MS Mincho" w:cs="Times New Roman"/>
                <w:sz w:val="20"/>
                <w:szCs w:val="20"/>
              </w:rPr>
              <w:t>±70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F007ACE" w14:textId="0FAA3D19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2012</w:t>
            </w:r>
          </w:p>
        </w:tc>
      </w:tr>
      <w:tr w:rsidR="000D5D8B" w:rsidRPr="004C247B" w14:paraId="1A3CFC94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62315955" w14:textId="706938D5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6870A1" w:rsidRPr="004C247B" w14:paraId="5CF46D2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0B2866B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2072-042</w:t>
            </w:r>
          </w:p>
        </w:tc>
        <w:tc>
          <w:tcPr>
            <w:tcW w:w="1843" w:type="dxa"/>
            <w:shd w:val="clear" w:color="auto" w:fill="auto"/>
          </w:tcPr>
          <w:p w14:paraId="404013D1" w14:textId="169F44E8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4511F0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20700A" w14:textId="329644F5" w:rsidR="006870A1" w:rsidRPr="00EF4C06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77272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825857D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41 000±3200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7EFE75" w14:textId="0B2478AF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2013</w:t>
            </w:r>
          </w:p>
        </w:tc>
      </w:tr>
      <w:tr w:rsidR="006870A1" w:rsidRPr="004C247B" w14:paraId="0A29B34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80C2FD0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2073-042</w:t>
            </w:r>
          </w:p>
        </w:tc>
        <w:tc>
          <w:tcPr>
            <w:tcW w:w="1843" w:type="dxa"/>
            <w:shd w:val="clear" w:color="auto" w:fill="auto"/>
          </w:tcPr>
          <w:p w14:paraId="00F43D6F" w14:textId="1FB95074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5858B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56BA7E" w14:textId="6DEAACB5" w:rsidR="006870A1" w:rsidRPr="00EF4C06" w:rsidRDefault="00FF47C2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2.</w:t>
            </w:r>
            <w:r w:rsidR="006870A1" w:rsidRPr="00EF4C06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3D4C09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9AF46D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45 800 ±3500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09FB685" w14:textId="76D41046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2013</w:t>
            </w:r>
          </w:p>
        </w:tc>
      </w:tr>
      <w:tr w:rsidR="006870A1" w:rsidRPr="004C247B" w14:paraId="7845C185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CCF9603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LU-6415</w:t>
            </w:r>
          </w:p>
        </w:tc>
        <w:tc>
          <w:tcPr>
            <w:tcW w:w="1843" w:type="dxa"/>
            <w:shd w:val="clear" w:color="auto" w:fill="auto"/>
          </w:tcPr>
          <w:p w14:paraId="1A167CE4" w14:textId="73FB548D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C1FFF5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</w:tcPr>
          <w:p w14:paraId="6EC0A497" w14:textId="3DC3B467" w:rsidR="006870A1" w:rsidRPr="00EF4C06" w:rsidRDefault="00FF47C2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2.</w:t>
            </w:r>
            <w:r w:rsidR="006870A1" w:rsidRPr="00EF4C06">
              <w:rPr>
                <w:rFonts w:eastAsia="MS Mincho"/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772997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≥44 700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83860F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≥47 860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5BABF32" w14:textId="588DD746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6870A1" w:rsidRPr="004C247B" w14:paraId="548D597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71DFBC9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LU-6405</w:t>
            </w:r>
          </w:p>
        </w:tc>
        <w:tc>
          <w:tcPr>
            <w:tcW w:w="1843" w:type="dxa"/>
            <w:shd w:val="clear" w:color="auto" w:fill="auto"/>
          </w:tcPr>
          <w:p w14:paraId="7667CC21" w14:textId="4CA047F0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0EFC83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</w:tcPr>
          <w:p w14:paraId="60C92005" w14:textId="697DD156" w:rsidR="006870A1" w:rsidRPr="00EF4C06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DE4499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&gt; 43 500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FA60D2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≥46 500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613DD1" w14:textId="35C16231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5542BD" w:rsidRPr="004C247B" w14:paraId="39794EA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DAECCBA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7CC03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E65EF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6ED91E" w14:textId="78F83174" w:rsidR="005542BD" w:rsidRPr="00EF4C06" w:rsidRDefault="00FF47C2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2.</w:t>
            </w:r>
            <w:r w:rsidR="005542BD" w:rsidRPr="00EF4C06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8C3725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27 285±350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2C3D2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31410</w:t>
            </w:r>
            <w:r w:rsidRPr="004C247B">
              <w:rPr>
                <w:rFonts w:eastAsia="MS Mincho" w:cs="Times New Roman"/>
                <w:sz w:val="20"/>
                <w:szCs w:val="20"/>
              </w:rPr>
              <w:t>±310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F32587C" w14:textId="511B2753" w:rsidR="005542BD" w:rsidRPr="004C247B" w:rsidRDefault="00360426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5542BD" w:rsidRPr="004C247B" w14:paraId="167C6DB3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DCC6DE8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SOAN-7945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BD64B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Plants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CCA695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9FB2ED" w14:textId="6BFB8477" w:rsidR="005542BD" w:rsidRPr="00EF4C06" w:rsidRDefault="00FF47C2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2.</w:t>
            </w:r>
            <w:r w:rsidR="005542BD" w:rsidRPr="00EF4C06">
              <w:rPr>
                <w:rFonts w:eastAsia="MS Mincho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A02B9B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27 085±320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B5966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31230</w:t>
            </w:r>
            <w:r w:rsidRPr="004C247B">
              <w:rPr>
                <w:rFonts w:eastAsia="MS Mincho" w:cs="Times New Roman"/>
                <w:sz w:val="20"/>
                <w:szCs w:val="20"/>
              </w:rPr>
              <w:t>±270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C56BC24" w14:textId="1B42EC05" w:rsidR="005542BD" w:rsidRPr="004C247B" w:rsidRDefault="00360426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2012</w:t>
            </w:r>
          </w:p>
        </w:tc>
      </w:tr>
      <w:tr w:rsidR="005542BD" w:rsidRPr="004C247B" w14:paraId="7F7677EB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E891D7B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925B1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BE2BA5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55CCF4" w14:textId="5D8C6129" w:rsidR="005542BD" w:rsidRPr="00EF4C06" w:rsidRDefault="00FF47C2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4.</w:t>
            </w:r>
            <w:r w:rsidR="005542BD" w:rsidRPr="00EF4C06">
              <w:rPr>
                <w:rFonts w:eastAsia="MS Mincho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A4A7BF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12 450 ± 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C4350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14 670 ± 450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43279C5" w14:textId="09E29964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0D5D8B" w:rsidRPr="004C247B" w14:paraId="7605AAB4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7EE36E26" w14:textId="6FB588C7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Dikson</w:t>
            </w:r>
            <w:proofErr w:type="spellEnd"/>
            <w:r w:rsidR="00761FCB">
              <w:rPr>
                <w:rFonts w:eastAsia="MS Mincho" w:cs="Times New Roman"/>
                <w:b/>
                <w:sz w:val="20"/>
                <w:szCs w:val="20"/>
              </w:rPr>
              <w:t xml:space="preserve"> (DI)</w:t>
            </w:r>
          </w:p>
        </w:tc>
      </w:tr>
      <w:tr w:rsidR="000D5D8B" w:rsidRPr="004C247B" w14:paraId="12B6B475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5272A1D1" w14:textId="3A88E192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22B71C6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635A4B4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LU-6420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A48710" w14:textId="60190356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DE304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41DB7B" w14:textId="68E91B79" w:rsidR="005542BD" w:rsidRPr="00EF4C06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3.2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48DE190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8 670 ± 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133006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9 780 ± 260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5262070" w14:textId="44DFA6D6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5542BD" w:rsidRPr="004C247B" w14:paraId="1E03C12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5C8E88A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SOAN-7587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44890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49B918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A728CF" w14:textId="6847489B" w:rsidR="005542BD" w:rsidRPr="00EF4C06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3.2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D5799E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3 460±100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A79C3B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3730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5216A9B" w14:textId="470FFEB5" w:rsidR="005542BD" w:rsidRPr="004C247B" w:rsidRDefault="00360426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C822AE">
              <w:rPr>
                <w:rFonts w:eastAsia="MS Mincho" w:cs="Times New Roman"/>
                <w:sz w:val="20"/>
                <w:szCs w:val="20"/>
              </w:rPr>
              <w:t xml:space="preserve"> 2013</w:t>
            </w:r>
          </w:p>
        </w:tc>
      </w:tr>
      <w:tr w:rsidR="005542BD" w:rsidRPr="004C247B" w14:paraId="6D2F506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115F75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SOAN-7588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118A0" w14:textId="305ABE01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5A63B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D6AD86" w14:textId="11B94870" w:rsidR="005542BD" w:rsidRPr="00EF4C06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EF4C06">
              <w:rPr>
                <w:rFonts w:eastAsia="MS Mincho"/>
                <w:sz w:val="20"/>
                <w:szCs w:val="20"/>
              </w:rPr>
              <w:t>3.2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CBB28A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4 670±90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8D2F3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5390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C5893E9" w14:textId="012704B7" w:rsidR="005542BD" w:rsidRPr="004C247B" w:rsidRDefault="00360426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C822AE">
              <w:rPr>
                <w:rFonts w:eastAsia="MS Mincho" w:cs="Times New Roman"/>
                <w:sz w:val="20"/>
                <w:szCs w:val="20"/>
              </w:rPr>
              <w:t xml:space="preserve"> 2013</w:t>
            </w:r>
          </w:p>
        </w:tc>
      </w:tr>
      <w:tr w:rsidR="001B515E" w:rsidRPr="004C247B" w14:paraId="1E162968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4B2D25F6" w14:textId="05F560E4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b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b/>
                <w:sz w:val="20"/>
                <w:szCs w:val="20"/>
              </w:rPr>
              <w:t>Khrestianka</w:t>
            </w:r>
            <w:proofErr w:type="spellEnd"/>
            <w:r w:rsidRPr="004C247B">
              <w:rPr>
                <w:rFonts w:eastAsia="MS Mincho" w:cs="Times New Roman"/>
                <w:b/>
                <w:sz w:val="20"/>
                <w:szCs w:val="20"/>
              </w:rPr>
              <w:t xml:space="preserve"> River mouth</w:t>
            </w:r>
            <w:r w:rsidR="00761FCB">
              <w:rPr>
                <w:rFonts w:eastAsia="MS Mincho" w:cs="Times New Roman"/>
                <w:b/>
                <w:sz w:val="20"/>
                <w:szCs w:val="20"/>
              </w:rPr>
              <w:t xml:space="preserve"> (KR)</w:t>
            </w:r>
          </w:p>
        </w:tc>
      </w:tr>
      <w:tr w:rsidR="000D5D8B" w:rsidRPr="004C247B" w14:paraId="3DDADDBD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533F48DB" w14:textId="5021AB47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5542BD" w:rsidRPr="004C247B" w14:paraId="73E1668E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0796FE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LU-6418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D04893" w14:textId="3182C2C9" w:rsidR="005542BD" w:rsidRPr="004C247B" w:rsidRDefault="0003615F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3615F">
              <w:rPr>
                <w:rFonts w:cs="Times New Roman"/>
                <w:sz w:val="20"/>
                <w:szCs w:val="20"/>
              </w:rPr>
              <w:t>Wood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7D07E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77222285" w14:textId="2212B0C9" w:rsidR="005542BD" w:rsidRPr="000A23D5" w:rsidRDefault="000A23D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2.5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93363C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8 370 ± 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94879E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9350</w:t>
            </w:r>
            <w:r w:rsidRPr="004C247B">
              <w:rPr>
                <w:rFonts w:eastAsia="MS Mincho" w:cs="Times New Roman"/>
                <w:sz w:val="20"/>
                <w:szCs w:val="20"/>
              </w:rPr>
              <w:t>±110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A23A0EC" w14:textId="300ADFFA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0D5D8B" w:rsidRPr="004C247B" w14:paraId="0C199094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29285A36" w14:textId="1875097A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5542BD" w:rsidRPr="004C247B" w14:paraId="53C9C63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BCC31C4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1948-119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B0E1CB" w14:textId="27098B24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D2D33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7EE7E6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93383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BDFC79C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38000±3000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2F95F4D" w14:textId="105D3B67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1B515E" w:rsidRPr="004C247B" w14:paraId="124C67C0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7EC6237D" w14:textId="68788707" w:rsidR="001B515E" w:rsidRPr="004C247B" w:rsidRDefault="001B515E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b/>
                <w:bCs/>
                <w:sz w:val="20"/>
                <w:szCs w:val="20"/>
              </w:rPr>
              <w:t>Sopochnaya</w:t>
            </w:r>
            <w:proofErr w:type="spellEnd"/>
            <w:r w:rsidRPr="004C247B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C247B">
              <w:rPr>
                <w:rFonts w:cs="Times New Roman"/>
                <w:b/>
                <w:bCs/>
                <w:sz w:val="20"/>
                <w:szCs w:val="20"/>
              </w:rPr>
              <w:t>Karga</w:t>
            </w:r>
            <w:proofErr w:type="spellEnd"/>
            <w:r w:rsidR="00761FCB">
              <w:rPr>
                <w:rFonts w:cs="Times New Roman"/>
                <w:b/>
                <w:bCs/>
                <w:sz w:val="20"/>
                <w:szCs w:val="20"/>
              </w:rPr>
              <w:t xml:space="preserve"> (SK)</w:t>
            </w:r>
          </w:p>
        </w:tc>
      </w:tr>
      <w:tr w:rsidR="008A450B" w:rsidRPr="004C247B" w14:paraId="42BF38BD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1834F59D" w14:textId="67DD9268" w:rsidR="008A450B" w:rsidRPr="004C247B" w:rsidRDefault="008A450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Holocene deposits</w:t>
            </w:r>
          </w:p>
        </w:tc>
      </w:tr>
      <w:tr w:rsidR="00DF5FB5" w:rsidRPr="004C247B" w14:paraId="0E00EF7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CF0870C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LU-6417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5925A8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067912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4C"/>
              </w:smartTagP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  <w:vertAlign w:val="superscript"/>
                </w:rPr>
                <w:t>14</w:t>
              </w:r>
              <w:r w:rsidRPr="004C247B">
                <w:rPr>
                  <w:rFonts w:cs="Times New Roman"/>
                  <w:iCs/>
                  <w:color w:val="000000"/>
                  <w:sz w:val="20"/>
                  <w:szCs w:val="20"/>
                </w:rPr>
                <w:t>C</w:t>
              </w:r>
            </w:smartTag>
          </w:p>
        </w:tc>
        <w:tc>
          <w:tcPr>
            <w:tcW w:w="993" w:type="dxa"/>
            <w:shd w:val="clear" w:color="auto" w:fill="auto"/>
            <w:vAlign w:val="center"/>
          </w:tcPr>
          <w:p w14:paraId="042FEC38" w14:textId="1BDB2C7C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 w:rsidRPr="004C247B">
              <w:rPr>
                <w:rFonts w:eastAsia="MS Mincho"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85CE33" w14:textId="44A54C23" w:rsidR="00DF5FB5" w:rsidRPr="004C247B" w:rsidRDefault="000D054D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10</w:t>
            </w:r>
            <w:r w:rsidR="00DF5FB5" w:rsidRPr="004C247B">
              <w:rPr>
                <w:rFonts w:cs="Times New Roman"/>
                <w:bCs/>
                <w:sz w:val="20"/>
                <w:szCs w:val="20"/>
              </w:rPr>
              <w:t>560 ± 620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445AA9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12 180 ± 800</w:t>
            </w:r>
          </w:p>
        </w:tc>
        <w:tc>
          <w:tcPr>
            <w:tcW w:w="2261" w:type="dxa"/>
            <w:shd w:val="clear" w:color="auto" w:fill="auto"/>
          </w:tcPr>
          <w:p w14:paraId="4656E0F5" w14:textId="3BD6993F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DF5FB5" w:rsidRPr="004C247B" w14:paraId="2993298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4F0A278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АА-75298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050C2B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Freshwater mollusk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B0B266" w14:textId="22CC296E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AMS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5C8A8F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26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C6E96" w14:textId="114AE667" w:rsidR="00DF5FB5" w:rsidRPr="004C247B" w:rsidRDefault="006870A1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10</w:t>
            </w:r>
            <w:r w:rsidR="00DF5FB5" w:rsidRPr="004C247B">
              <w:rPr>
                <w:rFonts w:eastAsia="MS Mincho" w:cs="Times New Roman"/>
                <w:sz w:val="20"/>
                <w:szCs w:val="20"/>
              </w:rPr>
              <w:t>282±67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6B33C7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11 273±71</w:t>
            </w:r>
          </w:p>
        </w:tc>
        <w:tc>
          <w:tcPr>
            <w:tcW w:w="2261" w:type="dxa"/>
            <w:shd w:val="clear" w:color="auto" w:fill="auto"/>
          </w:tcPr>
          <w:p w14:paraId="0FAE377B" w14:textId="51CABE96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DF5FB5" w:rsidRPr="004C247B" w14:paraId="721889AA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DACCA3B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LU-6543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CF86DC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756C0F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8F0ABC" w14:textId="60753142" w:rsidR="00DF5FB5" w:rsidRPr="00956E0B" w:rsidRDefault="00956E0B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3.5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9BAD15" w14:textId="1D7A1710" w:rsidR="00DF5FB5" w:rsidRPr="004C247B" w:rsidRDefault="006870A1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9</w:t>
            </w:r>
            <w:r w:rsidR="00DF5FB5" w:rsidRPr="004C247B">
              <w:rPr>
                <w:rFonts w:cs="Times New Roman"/>
                <w:bCs/>
                <w:sz w:val="20"/>
                <w:szCs w:val="20"/>
              </w:rPr>
              <w:t>900 ± 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4BCFDB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11 460 ± 400</w:t>
            </w:r>
          </w:p>
        </w:tc>
        <w:tc>
          <w:tcPr>
            <w:tcW w:w="2261" w:type="dxa"/>
            <w:shd w:val="clear" w:color="auto" w:fill="auto"/>
          </w:tcPr>
          <w:p w14:paraId="3171B424" w14:textId="6134DA03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DF5FB5" w:rsidRPr="004C247B" w14:paraId="1CCB7F64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26645A1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LU-6545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9C6A4C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A68873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02406D" w14:textId="0AEFA14C" w:rsidR="00DF5FB5" w:rsidRPr="00956E0B" w:rsidRDefault="00956E0B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3.6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6E5450" w14:textId="1D82FF2C" w:rsidR="00DF5FB5" w:rsidRPr="004C247B" w:rsidRDefault="006870A1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9</w:t>
            </w:r>
            <w:r w:rsidR="00DF5FB5" w:rsidRPr="004C247B">
              <w:rPr>
                <w:rFonts w:cs="Times New Roman"/>
                <w:bCs/>
                <w:sz w:val="20"/>
                <w:szCs w:val="20"/>
              </w:rPr>
              <w:t>050 ± 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A55C2D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10 210 ± 70</w:t>
            </w:r>
          </w:p>
        </w:tc>
        <w:tc>
          <w:tcPr>
            <w:tcW w:w="2261" w:type="dxa"/>
            <w:shd w:val="clear" w:color="auto" w:fill="auto"/>
          </w:tcPr>
          <w:p w14:paraId="7FCDFF63" w14:textId="659BC3AF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5542BD" w:rsidRPr="004C247B" w14:paraId="5F2EEE3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5E2CDB5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 13055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8C060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D0FBD5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02A026" w14:textId="260B9ECD" w:rsidR="005542BD" w:rsidRPr="00956E0B" w:rsidRDefault="00956E0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3.6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C6D3BB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8 050±60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B58592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8910</w:t>
            </w:r>
            <w:r w:rsidRPr="004C247B">
              <w:rPr>
                <w:rFonts w:eastAsia="MS Mincho" w:cs="Times New Roman"/>
                <w:sz w:val="20"/>
                <w:szCs w:val="20"/>
              </w:rPr>
              <w:t>±120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9D22DAD" w14:textId="23AEF50E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5542BD" w:rsidRPr="004C247B" w14:paraId="26AE103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67649F7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GIN 13056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2B9436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E1BDDA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1CBA7F" w14:textId="26D7EF2C" w:rsidR="005542BD" w:rsidRPr="00956E0B" w:rsidRDefault="00956E0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3.7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2B5C99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7320 ± 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8C37D8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8140</w:t>
            </w:r>
            <w:r w:rsidRPr="004C247B">
              <w:rPr>
                <w:rFonts w:eastAsia="MS Mincho" w:cs="Times New Roman"/>
                <w:sz w:val="20"/>
                <w:szCs w:val="20"/>
              </w:rPr>
              <w:t>±130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3F472047" w14:textId="09FBE3D2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0D5D8B" w:rsidRPr="004C247B" w14:paraId="6B0C60A3" w14:textId="77777777" w:rsidTr="004C247B">
        <w:trPr>
          <w:trHeight w:val="20"/>
          <w:jc w:val="center"/>
        </w:trPr>
        <w:tc>
          <w:tcPr>
            <w:tcW w:w="9771" w:type="dxa"/>
            <w:gridSpan w:val="7"/>
            <w:shd w:val="clear" w:color="auto" w:fill="auto"/>
            <w:vAlign w:val="center"/>
          </w:tcPr>
          <w:p w14:paraId="7EB118AB" w14:textId="2A7421E0" w:rsidR="000D5D8B" w:rsidRPr="004C247B" w:rsidRDefault="000D5D8B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Late Pleistocene deposits</w:t>
            </w:r>
          </w:p>
        </w:tc>
      </w:tr>
      <w:tr w:rsidR="00DF5FB5" w:rsidRPr="004C247B" w14:paraId="4F57110D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4E44B9E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</w:t>
            </w:r>
          </w:p>
          <w:p w14:paraId="5535D6B9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1770-107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6E3BB7" w14:textId="687BE045" w:rsidR="00DF5FB5" w:rsidRPr="004C247B" w:rsidRDefault="006870A1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</w:t>
            </w:r>
            <w:r w:rsidR="00DF5FB5" w:rsidRPr="004C247B">
              <w:rPr>
                <w:rFonts w:cs="Times New Roman"/>
                <w:sz w:val="20"/>
                <w:szCs w:val="20"/>
              </w:rPr>
              <w:t>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F5AF67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10C6E5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AB1630" w14:textId="77777777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47EDE7E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117 700 ± 10 000</w:t>
            </w:r>
          </w:p>
        </w:tc>
        <w:tc>
          <w:tcPr>
            <w:tcW w:w="2261" w:type="dxa"/>
            <w:shd w:val="clear" w:color="auto" w:fill="auto"/>
          </w:tcPr>
          <w:p w14:paraId="222A6450" w14:textId="20C8F6DE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6870A1" w:rsidRPr="004C247B" w14:paraId="5F9663B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A35FE3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1769-107</w:t>
            </w:r>
          </w:p>
        </w:tc>
        <w:tc>
          <w:tcPr>
            <w:tcW w:w="1843" w:type="dxa"/>
            <w:shd w:val="clear" w:color="auto" w:fill="auto"/>
          </w:tcPr>
          <w:p w14:paraId="3AF27428" w14:textId="650CAE5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5F07FD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3DF38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CB407E4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19F6FBF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112 500 ± 9 600</w:t>
            </w:r>
          </w:p>
        </w:tc>
        <w:tc>
          <w:tcPr>
            <w:tcW w:w="2261" w:type="dxa"/>
            <w:shd w:val="clear" w:color="auto" w:fill="auto"/>
          </w:tcPr>
          <w:p w14:paraId="0C8EDBE4" w14:textId="74072F44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al.,2011</w:t>
            </w:r>
          </w:p>
        </w:tc>
      </w:tr>
      <w:tr w:rsidR="006870A1" w:rsidRPr="004C247B" w14:paraId="62569810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77C2B90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2248-034</w:t>
            </w:r>
          </w:p>
        </w:tc>
        <w:tc>
          <w:tcPr>
            <w:tcW w:w="1843" w:type="dxa"/>
            <w:shd w:val="clear" w:color="auto" w:fill="auto"/>
          </w:tcPr>
          <w:p w14:paraId="52A4342B" w14:textId="512ED5C0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723E26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790118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5.0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2BCC1D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423892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28 000 ± 2100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3081102F" w14:textId="6ED87BE1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2015</w:t>
            </w:r>
          </w:p>
        </w:tc>
      </w:tr>
      <w:tr w:rsidR="006870A1" w:rsidRPr="004C247B" w14:paraId="3CA4C173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2F149879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RLQG 2249-034</w:t>
            </w:r>
          </w:p>
        </w:tc>
        <w:tc>
          <w:tcPr>
            <w:tcW w:w="1843" w:type="dxa"/>
            <w:shd w:val="clear" w:color="auto" w:fill="auto"/>
          </w:tcPr>
          <w:p w14:paraId="1E4EF61C" w14:textId="614D24C3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4442AC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A5D7A2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4.4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4E2B3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6DC636E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28 800 ± 2200</w:t>
            </w:r>
          </w:p>
        </w:tc>
        <w:tc>
          <w:tcPr>
            <w:tcW w:w="2261" w:type="dxa"/>
            <w:shd w:val="clear" w:color="auto" w:fill="auto"/>
          </w:tcPr>
          <w:p w14:paraId="4FDF17E6" w14:textId="59C5B4E0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2015</w:t>
            </w:r>
          </w:p>
        </w:tc>
      </w:tr>
      <w:tr w:rsidR="006870A1" w:rsidRPr="004C247B" w14:paraId="2226921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179E2C07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lastRenderedPageBreak/>
              <w:t>RLQG 2250-034</w:t>
            </w:r>
          </w:p>
        </w:tc>
        <w:tc>
          <w:tcPr>
            <w:tcW w:w="1843" w:type="dxa"/>
            <w:shd w:val="clear" w:color="auto" w:fill="auto"/>
          </w:tcPr>
          <w:p w14:paraId="1E168A8D" w14:textId="6E0709F5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Sand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CE16D7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OSL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39D984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4.0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5A4C15" w14:textId="77777777" w:rsidR="006870A1" w:rsidRPr="004C247B" w:rsidRDefault="006870A1" w:rsidP="006870A1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B25A522" w14:textId="77777777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29 500 ± 2300</w:t>
            </w:r>
          </w:p>
        </w:tc>
        <w:tc>
          <w:tcPr>
            <w:tcW w:w="2261" w:type="dxa"/>
            <w:shd w:val="clear" w:color="auto" w:fill="auto"/>
          </w:tcPr>
          <w:p w14:paraId="1E3CEB96" w14:textId="205EFB36" w:rsidR="006870A1" w:rsidRPr="004C247B" w:rsidRDefault="006870A1" w:rsidP="006870A1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2015</w:t>
            </w:r>
          </w:p>
        </w:tc>
      </w:tr>
      <w:tr w:rsidR="005542BD" w:rsidRPr="004C247B" w14:paraId="5B26291F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3CBE4EF9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LU-6403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BD0A3B" w14:textId="4E1B9BD2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3E6243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7B56F7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C43486" w14:textId="449C4C93" w:rsidR="005542BD" w:rsidRPr="004C247B" w:rsidRDefault="000D054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≥43</w:t>
            </w:r>
            <w:r w:rsidR="005542BD" w:rsidRPr="004C247B">
              <w:rPr>
                <w:rFonts w:cs="Times New Roman"/>
                <w:bCs/>
                <w:sz w:val="20"/>
                <w:szCs w:val="20"/>
              </w:rPr>
              <w:t>700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FB6A5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≥46 700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5AEBA19" w14:textId="03CE4D9F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2011</w:t>
            </w:r>
          </w:p>
        </w:tc>
      </w:tr>
      <w:tr w:rsidR="005542BD" w:rsidRPr="004C247B" w14:paraId="7D58917C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6204748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GrA-57723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D0ED59" w14:textId="1102D0B7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C</w:t>
            </w:r>
            <w:r w:rsidR="005542BD" w:rsidRPr="004C247B">
              <w:rPr>
                <w:rFonts w:cs="Times New Roman"/>
                <w:sz w:val="20"/>
                <w:szCs w:val="20"/>
              </w:rPr>
              <w:t>arcass of a woolly mammoth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2E1C8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16F595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D8509C" w14:textId="1BBC1C88" w:rsidR="005542BD" w:rsidRPr="004C247B" w:rsidRDefault="000D054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44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>750±950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9957B3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47300</w:t>
            </w:r>
            <w:r w:rsidRPr="004C247B">
              <w:rPr>
                <w:rFonts w:eastAsia="MS Mincho" w:cs="Times New Roman"/>
                <w:sz w:val="20"/>
                <w:szCs w:val="20"/>
              </w:rPr>
              <w:t>±1080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1C63E81" w14:textId="24460A71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sz w:val="20"/>
                <w:szCs w:val="20"/>
              </w:rPr>
              <w:t>Mashchenko</w:t>
            </w:r>
            <w:proofErr w:type="spellEnd"/>
            <w:r w:rsidRPr="004C247B">
              <w:rPr>
                <w:rFonts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cs="Times New Roman"/>
                <w:sz w:val="20"/>
                <w:szCs w:val="20"/>
              </w:rPr>
              <w:t xml:space="preserve"> 2015</w:t>
            </w:r>
          </w:p>
        </w:tc>
      </w:tr>
      <w:tr w:rsidR="00DF5FB5" w:rsidRPr="004C247B" w14:paraId="7826DBC6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9D22BD8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LU-6547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5623D0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A8DA39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BA253A" w14:textId="74BF372A" w:rsidR="00DF5FB5" w:rsidRPr="009113A6" w:rsidRDefault="009113A6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5.5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31250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≥39 600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5264A5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≥43 800</w:t>
            </w:r>
          </w:p>
        </w:tc>
        <w:tc>
          <w:tcPr>
            <w:tcW w:w="2261" w:type="dxa"/>
            <w:shd w:val="clear" w:color="auto" w:fill="auto"/>
          </w:tcPr>
          <w:p w14:paraId="16EC0920" w14:textId="7D95724C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2011</w:t>
            </w:r>
          </w:p>
        </w:tc>
      </w:tr>
      <w:tr w:rsidR="00DF5FB5" w:rsidRPr="004C247B" w14:paraId="66C6E4D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5CA4241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LU-6546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CA1FEC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378A4F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522E54" w14:textId="66B4414A" w:rsidR="00DF5FB5" w:rsidRPr="009113A6" w:rsidRDefault="009113A6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6.5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C8430E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≥37 200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C1315A" w14:textId="77777777" w:rsidR="00DF5FB5" w:rsidRPr="004C247B" w:rsidRDefault="00DF5FB5" w:rsidP="00DF5FB5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≥42 260</w:t>
            </w:r>
          </w:p>
        </w:tc>
        <w:tc>
          <w:tcPr>
            <w:tcW w:w="2261" w:type="dxa"/>
            <w:shd w:val="clear" w:color="auto" w:fill="auto"/>
          </w:tcPr>
          <w:p w14:paraId="018F0531" w14:textId="0F40360E" w:rsidR="00DF5FB5" w:rsidRPr="004C247B" w:rsidRDefault="00DF5FB5" w:rsidP="00DF5FB5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2011</w:t>
            </w:r>
          </w:p>
        </w:tc>
      </w:tr>
      <w:tr w:rsidR="005542BD" w:rsidRPr="004C247B" w14:paraId="1546FF29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774512B8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UGAMS-12565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5F8452" w14:textId="10098ECE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C</w:t>
            </w:r>
            <w:r w:rsidR="005542BD" w:rsidRPr="004C247B">
              <w:rPr>
                <w:rFonts w:cs="Times New Roman"/>
                <w:sz w:val="20"/>
                <w:szCs w:val="20"/>
              </w:rPr>
              <w:t>arcass of a woolly mammoth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63E700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79843F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D32626" w14:textId="6F151B65" w:rsidR="005542BD" w:rsidRPr="004C247B" w:rsidRDefault="000D054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37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>830± 160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6B78A9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42210</w:t>
            </w:r>
            <w:r w:rsidRPr="004C247B">
              <w:rPr>
                <w:rFonts w:eastAsia="MS Mincho" w:cs="Times New Roman"/>
                <w:sz w:val="20"/>
                <w:szCs w:val="20"/>
              </w:rPr>
              <w:t>±80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00EB13" w14:textId="01070475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cs="Times New Roman"/>
                <w:sz w:val="20"/>
                <w:szCs w:val="20"/>
              </w:rPr>
              <w:t>Mashchenko</w:t>
            </w:r>
            <w:proofErr w:type="spellEnd"/>
            <w:r w:rsidRPr="004C247B">
              <w:rPr>
                <w:rFonts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cs="Times New Roman"/>
                <w:sz w:val="20"/>
                <w:szCs w:val="20"/>
              </w:rPr>
              <w:t xml:space="preserve"> 2015</w:t>
            </w:r>
          </w:p>
        </w:tc>
      </w:tr>
      <w:tr w:rsidR="005542BD" w:rsidRPr="004C247B" w14:paraId="70FF027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5FB797C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LU-6548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195207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Peat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6C994F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C9FD7E" w14:textId="2C39979D" w:rsidR="005542BD" w:rsidRPr="009113A6" w:rsidRDefault="009113A6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  <w:lang w:val="ru-RU"/>
              </w:rPr>
            </w:pPr>
            <w:r>
              <w:rPr>
                <w:rFonts w:eastAsia="MS Mincho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0EBF2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≥37 200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C77EE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≥42 260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55D2270" w14:textId="675DE4C6" w:rsidR="005542BD" w:rsidRPr="004C247B" w:rsidRDefault="00DF5FB5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Gusev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2011</w:t>
            </w:r>
          </w:p>
        </w:tc>
      </w:tr>
      <w:tr w:rsidR="005542BD" w:rsidRPr="004C247B" w14:paraId="01CDA748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020DAE81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LU-6412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464221" w14:textId="0748C9C0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63C0F4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iCs/>
                <w:color w:val="000000"/>
                <w:sz w:val="20"/>
                <w:szCs w:val="20"/>
                <w:vertAlign w:val="superscript"/>
              </w:rPr>
              <w:t>14</w:t>
            </w:r>
            <w:r w:rsidRPr="004C247B">
              <w:rPr>
                <w:rFonts w:cs="Times New Roman"/>
                <w:iCs/>
                <w:color w:val="000000"/>
                <w:sz w:val="20"/>
                <w:szCs w:val="20"/>
              </w:rPr>
              <w:t>C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838182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C3B6F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≥38 300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50D7AF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≥42370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06F1D8E" w14:textId="6025CF8B" w:rsidR="005542BD" w:rsidRPr="004C247B" w:rsidRDefault="00DF5FB5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</w:t>
            </w:r>
            <w:r w:rsidR="005542BD" w:rsidRPr="004C247B">
              <w:rPr>
                <w:rFonts w:eastAsia="MS Mincho" w:cs="Times New Roman"/>
                <w:sz w:val="20"/>
                <w:szCs w:val="20"/>
              </w:rPr>
              <w:t xml:space="preserve"> 2013</w:t>
            </w:r>
          </w:p>
        </w:tc>
      </w:tr>
      <w:tr w:rsidR="005542BD" w:rsidRPr="004C247B" w14:paraId="7BABEC21" w14:textId="77777777" w:rsidTr="004C247B">
        <w:trPr>
          <w:trHeight w:val="20"/>
          <w:jc w:val="center"/>
        </w:trPr>
        <w:tc>
          <w:tcPr>
            <w:tcW w:w="1273" w:type="dxa"/>
            <w:shd w:val="clear" w:color="auto" w:fill="auto"/>
            <w:vAlign w:val="center"/>
          </w:tcPr>
          <w:p w14:paraId="49972EB3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AA-115962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A8A638" w14:textId="0B62775C" w:rsidR="005542BD" w:rsidRPr="004C247B" w:rsidRDefault="006870A1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W</w:t>
            </w:r>
            <w:r w:rsidR="005542BD" w:rsidRPr="004C247B">
              <w:rPr>
                <w:rFonts w:cs="Times New Roman"/>
                <w:sz w:val="20"/>
                <w:szCs w:val="20"/>
              </w:rPr>
              <w:t>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FD6F7D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C247B">
              <w:rPr>
                <w:rFonts w:cs="Times New Roman"/>
                <w:sz w:val="20"/>
                <w:szCs w:val="20"/>
              </w:rPr>
              <w:t>AMS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1EE4A8" w14:textId="77777777" w:rsidR="005542BD" w:rsidRPr="004C247B" w:rsidRDefault="005542BD" w:rsidP="005542BD">
            <w:pPr>
              <w:spacing w:before="0" w:after="0"/>
              <w:jc w:val="center"/>
              <w:rPr>
                <w:rFonts w:eastAsia="MS Mincho" w:cs="Times New Roman"/>
                <w:sz w:val="20"/>
                <w:szCs w:val="20"/>
              </w:rPr>
            </w:pPr>
            <w:r w:rsidRPr="004C247B">
              <w:rPr>
                <w:rFonts w:eastAsia="MS Mincho"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36C9F0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≥52 800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EDCBE9" w14:textId="77777777" w:rsidR="005542BD" w:rsidRPr="004C247B" w:rsidRDefault="005542BD" w:rsidP="005542BD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C247B">
              <w:rPr>
                <w:rFonts w:cs="Times New Roman"/>
                <w:bCs/>
                <w:sz w:val="20"/>
                <w:szCs w:val="20"/>
              </w:rPr>
              <w:t>≥52800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AB48DAC" w14:textId="2E9FBC7A" w:rsidR="005542BD" w:rsidRPr="004C247B" w:rsidRDefault="00DF5FB5" w:rsidP="005542B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C247B">
              <w:rPr>
                <w:rFonts w:eastAsia="MS Mincho" w:cs="Times New Roman"/>
                <w:sz w:val="20"/>
                <w:szCs w:val="20"/>
              </w:rPr>
              <w:t>Streletskaya</w:t>
            </w:r>
            <w:proofErr w:type="spellEnd"/>
            <w:r w:rsidRPr="004C247B">
              <w:rPr>
                <w:rFonts w:eastAsia="MS Mincho" w:cs="Times New Roman"/>
                <w:sz w:val="20"/>
                <w:szCs w:val="20"/>
              </w:rPr>
              <w:t xml:space="preserve"> et al., 2013</w:t>
            </w:r>
          </w:p>
        </w:tc>
      </w:tr>
    </w:tbl>
    <w:p w14:paraId="06D16ABE" w14:textId="77777777" w:rsidR="00D146F3" w:rsidRPr="00471332" w:rsidRDefault="00D146F3" w:rsidP="00D146F3">
      <w:pPr>
        <w:spacing w:before="0" w:after="0"/>
        <w:jc w:val="both"/>
        <w:rPr>
          <w:b/>
        </w:rPr>
      </w:pPr>
    </w:p>
    <w:p w14:paraId="102881DC" w14:textId="0B3323EA" w:rsidR="00D146F3" w:rsidRDefault="00D146F3" w:rsidP="00D146F3">
      <w:pPr>
        <w:spacing w:before="0" w:after="0"/>
        <w:jc w:val="both"/>
      </w:pPr>
      <w:r w:rsidRPr="00471332">
        <w:rPr>
          <w:b/>
        </w:rPr>
        <w:t>Supplementary</w:t>
      </w:r>
      <w:r w:rsidR="00471332">
        <w:rPr>
          <w:b/>
        </w:rPr>
        <w:t xml:space="preserve"> T</w:t>
      </w:r>
      <w:r w:rsidR="00471332" w:rsidRPr="00471332">
        <w:rPr>
          <w:b/>
        </w:rPr>
        <w:t>able 2</w:t>
      </w:r>
      <w:r w:rsidRPr="00471332">
        <w:rPr>
          <w:b/>
        </w:rPr>
        <w:t>.</w:t>
      </w:r>
      <w:r w:rsidRPr="00D34CE4">
        <w:t xml:space="preserve"> </w:t>
      </w:r>
      <w:r>
        <w:t>M</w:t>
      </w:r>
      <w:r w:rsidRPr="00423ED8">
        <w:t xml:space="preserve">ain characteristics of </w:t>
      </w:r>
      <w:r>
        <w:t xml:space="preserve">different </w:t>
      </w:r>
      <w:r w:rsidRPr="00423ED8">
        <w:t xml:space="preserve">ground ice </w:t>
      </w:r>
      <w:r>
        <w:t xml:space="preserve">in the key sites. </w:t>
      </w:r>
    </w:p>
    <w:p w14:paraId="4F0C8BB8" w14:textId="77777777" w:rsidR="00BD0795" w:rsidRPr="00423ED8" w:rsidRDefault="00BD0795" w:rsidP="00D146F3">
      <w:pPr>
        <w:spacing w:before="0" w:after="0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701"/>
        <w:gridCol w:w="852"/>
        <w:gridCol w:w="707"/>
        <w:gridCol w:w="1414"/>
        <w:gridCol w:w="2268"/>
        <w:gridCol w:w="2270"/>
        <w:gridCol w:w="1026"/>
      </w:tblGrid>
      <w:tr w:rsidR="00471332" w:rsidRPr="00D146F3" w14:paraId="354992E1" w14:textId="77777777" w:rsidTr="00471332">
        <w:trPr>
          <w:trHeight w:val="62"/>
          <w:jc w:val="center"/>
        </w:trPr>
        <w:tc>
          <w:tcPr>
            <w:tcW w:w="271" w:type="pct"/>
            <w:vMerge w:val="restart"/>
            <w:vAlign w:val="center"/>
          </w:tcPr>
          <w:p w14:paraId="7D0A998E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  <w:vMerge w:val="restart"/>
            <w:vAlign w:val="center"/>
          </w:tcPr>
          <w:p w14:paraId="1AB1C51D" w14:textId="728ED6AE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δ</w:t>
            </w:r>
            <w:r w:rsidRPr="00D146F3">
              <w:rPr>
                <w:color w:val="000000"/>
                <w:sz w:val="20"/>
                <w:szCs w:val="20"/>
                <w:vertAlign w:val="superscript"/>
              </w:rPr>
              <w:t>18</w:t>
            </w:r>
            <w:r w:rsidR="008A450B">
              <w:rPr>
                <w:color w:val="000000"/>
                <w:sz w:val="20"/>
                <w:szCs w:val="20"/>
              </w:rPr>
              <w:t>O</w:t>
            </w:r>
          </w:p>
          <w:p w14:paraId="30E3ABFF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‰</w:t>
            </w:r>
          </w:p>
        </w:tc>
        <w:tc>
          <w:tcPr>
            <w:tcW w:w="436" w:type="pct"/>
            <w:vMerge w:val="restart"/>
            <w:vAlign w:val="center"/>
          </w:tcPr>
          <w:p w14:paraId="294A33E6" w14:textId="54E2E5A7" w:rsidR="00D146F3" w:rsidRPr="00D146F3" w:rsidRDefault="008A450B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δD</w:t>
            </w:r>
            <w:proofErr w:type="spellEnd"/>
            <w:r w:rsidR="00D146F3" w:rsidRPr="00D146F3">
              <w:rPr>
                <w:color w:val="000000"/>
                <w:sz w:val="20"/>
                <w:szCs w:val="20"/>
              </w:rPr>
              <w:t xml:space="preserve"> </w:t>
            </w:r>
          </w:p>
          <w:p w14:paraId="1EB5C55D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‰</w:t>
            </w:r>
          </w:p>
        </w:tc>
        <w:tc>
          <w:tcPr>
            <w:tcW w:w="362" w:type="pct"/>
            <w:vMerge w:val="restart"/>
            <w:vAlign w:val="center"/>
          </w:tcPr>
          <w:p w14:paraId="3E614D3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D146F3">
              <w:rPr>
                <w:color w:val="000000"/>
                <w:sz w:val="20"/>
                <w:szCs w:val="20"/>
              </w:rPr>
              <w:t>d</w:t>
            </w:r>
            <w:r w:rsidRPr="00D146F3">
              <w:rPr>
                <w:color w:val="000000"/>
                <w:sz w:val="20"/>
                <w:szCs w:val="20"/>
                <w:vertAlign w:val="subscript"/>
              </w:rPr>
              <w:t>exc</w:t>
            </w:r>
            <w:proofErr w:type="spellEnd"/>
          </w:p>
        </w:tc>
        <w:tc>
          <w:tcPr>
            <w:tcW w:w="724" w:type="pct"/>
            <w:vMerge w:val="restart"/>
            <w:vAlign w:val="center"/>
          </w:tcPr>
          <w:p w14:paraId="35DBF4F2" w14:textId="3F2B93B9" w:rsidR="00D146F3" w:rsidRPr="00D146F3" w:rsidRDefault="008A450B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Mineralization</w:t>
            </w:r>
            <w:r w:rsidR="00D146F3" w:rsidRPr="00D146F3">
              <w:rPr>
                <w:sz w:val="20"/>
                <w:szCs w:val="20"/>
              </w:rPr>
              <w:t xml:space="preserve"> mg/l</w:t>
            </w:r>
          </w:p>
        </w:tc>
        <w:tc>
          <w:tcPr>
            <w:tcW w:w="2323" w:type="pct"/>
            <w:gridSpan w:val="2"/>
            <w:vAlign w:val="center"/>
          </w:tcPr>
          <w:p w14:paraId="5250CA1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proofErr w:type="spellStart"/>
            <w:r w:rsidRPr="00D146F3">
              <w:rPr>
                <w:sz w:val="20"/>
                <w:szCs w:val="20"/>
              </w:rPr>
              <w:t>Сomposition</w:t>
            </w:r>
            <w:proofErr w:type="spellEnd"/>
            <w:r w:rsidRPr="00D146F3">
              <w:rPr>
                <w:sz w:val="20"/>
                <w:szCs w:val="20"/>
              </w:rPr>
              <w:t xml:space="preserve"> of water-soluble salts</w:t>
            </w:r>
          </w:p>
        </w:tc>
        <w:tc>
          <w:tcPr>
            <w:tcW w:w="525" w:type="pct"/>
            <w:vMerge w:val="restart"/>
            <w:vAlign w:val="center"/>
          </w:tcPr>
          <w:p w14:paraId="0064EC6F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 xml:space="preserve">Methane </w:t>
            </w:r>
          </w:p>
          <w:p w14:paraId="3ACF144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content (</w:t>
            </w:r>
            <w:proofErr w:type="spellStart"/>
            <w:r w:rsidRPr="00D146F3">
              <w:rPr>
                <w:sz w:val="20"/>
                <w:szCs w:val="20"/>
              </w:rPr>
              <w:t>ppmV</w:t>
            </w:r>
            <w:proofErr w:type="spellEnd"/>
            <w:r w:rsidRPr="00D146F3">
              <w:rPr>
                <w:sz w:val="20"/>
                <w:szCs w:val="20"/>
              </w:rPr>
              <w:t>)</w:t>
            </w:r>
          </w:p>
        </w:tc>
      </w:tr>
      <w:tr w:rsidR="00471332" w:rsidRPr="00D146F3" w14:paraId="797A014D" w14:textId="77777777" w:rsidTr="00471332">
        <w:trPr>
          <w:jc w:val="center"/>
        </w:trPr>
        <w:tc>
          <w:tcPr>
            <w:tcW w:w="271" w:type="pct"/>
            <w:vMerge/>
            <w:vAlign w:val="center"/>
          </w:tcPr>
          <w:p w14:paraId="6294949B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  <w:vMerge/>
            <w:vAlign w:val="center"/>
          </w:tcPr>
          <w:p w14:paraId="7915FA7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vAlign w:val="center"/>
          </w:tcPr>
          <w:p w14:paraId="5B36803E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pct"/>
            <w:vMerge/>
            <w:vAlign w:val="center"/>
          </w:tcPr>
          <w:p w14:paraId="54E2C2A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vMerge/>
            <w:vAlign w:val="center"/>
          </w:tcPr>
          <w:p w14:paraId="1A51A13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14:paraId="48A25EB9" w14:textId="5F35D32C" w:rsidR="00D146F3" w:rsidRPr="00D146F3" w:rsidRDefault="00C22C76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Cations</w:t>
            </w:r>
            <w:r w:rsidR="00D146F3" w:rsidRPr="00D146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2" w:type="pct"/>
            <w:vAlign w:val="center"/>
          </w:tcPr>
          <w:p w14:paraId="1818AB5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Anions</w:t>
            </w:r>
          </w:p>
        </w:tc>
        <w:tc>
          <w:tcPr>
            <w:tcW w:w="525" w:type="pct"/>
            <w:vMerge/>
            <w:vAlign w:val="center"/>
          </w:tcPr>
          <w:p w14:paraId="0571CAB4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D146F3" w:rsidRPr="00D146F3" w14:paraId="497D410B" w14:textId="77777777" w:rsidTr="00471332">
        <w:trPr>
          <w:trHeight w:val="212"/>
          <w:jc w:val="center"/>
        </w:trPr>
        <w:tc>
          <w:tcPr>
            <w:tcW w:w="5000" w:type="pct"/>
            <w:gridSpan w:val="8"/>
            <w:vAlign w:val="center"/>
          </w:tcPr>
          <w:p w14:paraId="5890E3BA" w14:textId="27DF8548" w:rsidR="00D146F3" w:rsidRPr="00D146F3" w:rsidRDefault="00D146F3" w:rsidP="00CA4CC9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b/>
                <w:color w:val="000000"/>
                <w:sz w:val="20"/>
                <w:szCs w:val="20"/>
              </w:rPr>
              <w:t xml:space="preserve">Holocene ice wedges </w:t>
            </w:r>
          </w:p>
        </w:tc>
      </w:tr>
      <w:tr w:rsidR="00471332" w:rsidRPr="00D146F3" w14:paraId="64EB28B4" w14:textId="77777777" w:rsidTr="00471332">
        <w:trPr>
          <w:trHeight w:val="779"/>
          <w:jc w:val="center"/>
        </w:trPr>
        <w:tc>
          <w:tcPr>
            <w:tcW w:w="271" w:type="pct"/>
            <w:vAlign w:val="center"/>
          </w:tcPr>
          <w:p w14:paraId="6535211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MS</w:t>
            </w:r>
          </w:p>
        </w:tc>
        <w:tc>
          <w:tcPr>
            <w:tcW w:w="359" w:type="pct"/>
            <w:vAlign w:val="center"/>
          </w:tcPr>
          <w:p w14:paraId="4243E80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 xml:space="preserve">-22.8/ </w:t>
            </w:r>
          </w:p>
          <w:p w14:paraId="4229C2A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-16.9/</w:t>
            </w:r>
          </w:p>
          <w:p w14:paraId="571DD75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 xml:space="preserve"> -11.0 (49)</w:t>
            </w:r>
            <w:r w:rsidRPr="00471332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36" w:type="pct"/>
            <w:vAlign w:val="center"/>
          </w:tcPr>
          <w:p w14:paraId="2EDAE77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-170.8/</w:t>
            </w:r>
          </w:p>
          <w:p w14:paraId="1EEDB4C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-127.7/</w:t>
            </w:r>
          </w:p>
          <w:p w14:paraId="203D81F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-89.8</w:t>
            </w:r>
          </w:p>
          <w:p w14:paraId="72AF159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(49)</w:t>
            </w:r>
          </w:p>
        </w:tc>
        <w:tc>
          <w:tcPr>
            <w:tcW w:w="362" w:type="pct"/>
            <w:vAlign w:val="center"/>
          </w:tcPr>
          <w:p w14:paraId="41DBA17D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-1.5/</w:t>
            </w:r>
          </w:p>
          <w:p w14:paraId="21CF004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8.2/</w:t>
            </w:r>
          </w:p>
          <w:p w14:paraId="1D4A11F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11.9</w:t>
            </w:r>
          </w:p>
          <w:p w14:paraId="3D9FDB5D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(49)</w:t>
            </w:r>
          </w:p>
        </w:tc>
        <w:tc>
          <w:tcPr>
            <w:tcW w:w="724" w:type="pct"/>
            <w:vAlign w:val="center"/>
          </w:tcPr>
          <w:p w14:paraId="38AF6630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37/84.0/218</w:t>
            </w:r>
          </w:p>
          <w:p w14:paraId="3BF00C64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(4)</w:t>
            </w:r>
          </w:p>
          <w:p w14:paraId="031820B7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14:paraId="4FABAB6D" w14:textId="06690AD6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D974243" wp14:editId="2C52FAB7">
                  <wp:extent cx="1304925" cy="571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07DC4F1E" w14:textId="06BAB910" w:rsidR="00D146F3" w:rsidRPr="00D146F3" w:rsidRDefault="00D146F3" w:rsidP="00D146F3">
            <w:pPr>
              <w:spacing w:before="0" w:after="0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ED5DBA2" wp14:editId="7C849E52">
                  <wp:extent cx="1295400" cy="6000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29D3E633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2/</w:t>
            </w:r>
          </w:p>
          <w:p w14:paraId="41330420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146/</w:t>
            </w:r>
          </w:p>
          <w:p w14:paraId="5D32120B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927 (20)</w:t>
            </w:r>
          </w:p>
        </w:tc>
      </w:tr>
      <w:tr w:rsidR="00471332" w:rsidRPr="00D146F3" w14:paraId="0B75920E" w14:textId="77777777" w:rsidTr="00471332">
        <w:trPr>
          <w:jc w:val="center"/>
        </w:trPr>
        <w:tc>
          <w:tcPr>
            <w:tcW w:w="271" w:type="pct"/>
            <w:vAlign w:val="center"/>
          </w:tcPr>
          <w:p w14:paraId="2C857322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EM</w:t>
            </w:r>
          </w:p>
        </w:tc>
        <w:tc>
          <w:tcPr>
            <w:tcW w:w="359" w:type="pct"/>
            <w:vAlign w:val="center"/>
          </w:tcPr>
          <w:p w14:paraId="169EAED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-23.6/</w:t>
            </w:r>
          </w:p>
          <w:p w14:paraId="60A6B05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-20.6/</w:t>
            </w:r>
          </w:p>
          <w:p w14:paraId="75C70C6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-18.1</w:t>
            </w:r>
          </w:p>
          <w:p w14:paraId="7034E59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(6)</w:t>
            </w:r>
          </w:p>
        </w:tc>
        <w:tc>
          <w:tcPr>
            <w:tcW w:w="436" w:type="pct"/>
            <w:vAlign w:val="center"/>
          </w:tcPr>
          <w:p w14:paraId="38581DEE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-179.9/</w:t>
            </w:r>
          </w:p>
          <w:p w14:paraId="2781121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-154.6/</w:t>
            </w:r>
          </w:p>
          <w:p w14:paraId="1DA00C5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-133.6</w:t>
            </w:r>
          </w:p>
          <w:p w14:paraId="2007505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362" w:type="pct"/>
            <w:vAlign w:val="center"/>
          </w:tcPr>
          <w:p w14:paraId="53A1B31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8.1/</w:t>
            </w:r>
          </w:p>
          <w:p w14:paraId="7D5FFD2C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10.2/</w:t>
            </w:r>
          </w:p>
          <w:p w14:paraId="66808B4D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11.9</w:t>
            </w:r>
          </w:p>
          <w:p w14:paraId="6C6CEECC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(6)</w:t>
            </w:r>
          </w:p>
        </w:tc>
        <w:tc>
          <w:tcPr>
            <w:tcW w:w="724" w:type="pct"/>
            <w:vAlign w:val="center"/>
          </w:tcPr>
          <w:p w14:paraId="2A12028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 xml:space="preserve">212 </w:t>
            </w:r>
          </w:p>
          <w:p w14:paraId="0FF860D8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(1)</w:t>
            </w:r>
          </w:p>
          <w:p w14:paraId="46A809D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14:paraId="378E9955" w14:textId="757039DE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D57A0C8" wp14:editId="1359C1E5">
                  <wp:extent cx="1285875" cy="5810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749D2100" w14:textId="73E7E70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5BFE4B5" wp14:editId="6A9BBE7E">
                  <wp:extent cx="1295400" cy="5619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4B07F60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</w:tr>
      <w:tr w:rsidR="00471332" w:rsidRPr="00D146F3" w14:paraId="74BCF07A" w14:textId="77777777" w:rsidTr="00471332">
        <w:trPr>
          <w:jc w:val="center"/>
        </w:trPr>
        <w:tc>
          <w:tcPr>
            <w:tcW w:w="271" w:type="pct"/>
            <w:vAlign w:val="center"/>
          </w:tcPr>
          <w:p w14:paraId="3870E912" w14:textId="0F4015E0" w:rsidR="00D146F3" w:rsidRPr="00471332" w:rsidRDefault="00E40E6E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="00471332">
              <w:rPr>
                <w:rFonts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59" w:type="pct"/>
            <w:vAlign w:val="center"/>
          </w:tcPr>
          <w:p w14:paraId="5EAA240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-19.2/</w:t>
            </w:r>
          </w:p>
          <w:p w14:paraId="40357EEE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-18.3/</w:t>
            </w:r>
          </w:p>
          <w:p w14:paraId="5F534E7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-17.2/</w:t>
            </w:r>
          </w:p>
          <w:p w14:paraId="19F73668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(6)</w:t>
            </w:r>
          </w:p>
        </w:tc>
        <w:tc>
          <w:tcPr>
            <w:tcW w:w="436" w:type="pct"/>
            <w:vAlign w:val="center"/>
          </w:tcPr>
          <w:p w14:paraId="3BEEE63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-143.5/</w:t>
            </w:r>
          </w:p>
          <w:p w14:paraId="5702627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-137.2/</w:t>
            </w:r>
          </w:p>
          <w:p w14:paraId="11880F3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-127.9</w:t>
            </w:r>
          </w:p>
          <w:p w14:paraId="2BBCED0D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362" w:type="pct"/>
            <w:vAlign w:val="center"/>
          </w:tcPr>
          <w:p w14:paraId="09DEE26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6.6/</w:t>
            </w:r>
          </w:p>
          <w:p w14:paraId="46A0DC6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9.3/</w:t>
            </w:r>
          </w:p>
          <w:p w14:paraId="2434BB88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10.4</w:t>
            </w:r>
          </w:p>
          <w:p w14:paraId="160B0EE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bCs/>
                <w:color w:val="000000"/>
                <w:sz w:val="20"/>
                <w:szCs w:val="20"/>
              </w:rPr>
              <w:t>(6)</w:t>
            </w:r>
          </w:p>
        </w:tc>
        <w:tc>
          <w:tcPr>
            <w:tcW w:w="724" w:type="pct"/>
            <w:vAlign w:val="center"/>
          </w:tcPr>
          <w:p w14:paraId="414753C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37 (1)</w:t>
            </w:r>
          </w:p>
        </w:tc>
        <w:tc>
          <w:tcPr>
            <w:tcW w:w="1161" w:type="pct"/>
            <w:vAlign w:val="center"/>
          </w:tcPr>
          <w:p w14:paraId="6865413F" w14:textId="55D8EE7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B5DB9C" wp14:editId="6AA4F85D">
                  <wp:extent cx="1285875" cy="5715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0F84ECD3" w14:textId="48D191FE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4B699B6" wp14:editId="661EDB57">
                  <wp:extent cx="1323975" cy="5810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797E137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  <w:bookmarkStart w:id="0" w:name="_GoBack"/>
        <w:bookmarkEnd w:id="0"/>
      </w:tr>
      <w:tr w:rsidR="00471332" w:rsidRPr="00D146F3" w14:paraId="3570D846" w14:textId="77777777" w:rsidTr="00471332">
        <w:trPr>
          <w:trHeight w:val="659"/>
          <w:jc w:val="center"/>
        </w:trPr>
        <w:tc>
          <w:tcPr>
            <w:tcW w:w="271" w:type="pct"/>
            <w:vAlign w:val="center"/>
          </w:tcPr>
          <w:p w14:paraId="0F62601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PS</w:t>
            </w:r>
          </w:p>
        </w:tc>
        <w:tc>
          <w:tcPr>
            <w:tcW w:w="359" w:type="pct"/>
            <w:vAlign w:val="center"/>
          </w:tcPr>
          <w:p w14:paraId="3972239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-19.1/</w:t>
            </w:r>
          </w:p>
          <w:p w14:paraId="6ACC8E0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-19.2</w:t>
            </w:r>
          </w:p>
          <w:p w14:paraId="31839514" w14:textId="2CE66B0C" w:rsidR="00D146F3" w:rsidRPr="00471332" w:rsidRDefault="00D146F3" w:rsidP="00471332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(2)</w:t>
            </w:r>
            <w:r w:rsidR="00471332" w:rsidRPr="00471332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6" w:type="pct"/>
            <w:vAlign w:val="center"/>
          </w:tcPr>
          <w:p w14:paraId="1FFAFDA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-146.2</w:t>
            </w:r>
          </w:p>
          <w:p w14:paraId="7AE0C96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-146.7</w:t>
            </w:r>
          </w:p>
          <w:p w14:paraId="1C9B4BF0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362" w:type="pct"/>
            <w:vAlign w:val="center"/>
          </w:tcPr>
          <w:p w14:paraId="0CBCEFA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6.8</w:t>
            </w:r>
          </w:p>
          <w:p w14:paraId="4742E61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7.3</w:t>
            </w:r>
          </w:p>
          <w:p w14:paraId="6C819C9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724" w:type="pct"/>
            <w:vAlign w:val="center"/>
          </w:tcPr>
          <w:p w14:paraId="4361AC24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17 (1)</w:t>
            </w:r>
          </w:p>
        </w:tc>
        <w:tc>
          <w:tcPr>
            <w:tcW w:w="1161" w:type="pct"/>
            <w:vAlign w:val="center"/>
          </w:tcPr>
          <w:p w14:paraId="1515C602" w14:textId="00E430D4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C338AC6" wp14:editId="7AE6BCC1">
                  <wp:extent cx="1304925" cy="6286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7F5A07E6" w14:textId="0AB1DCDA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5F957D" wp14:editId="7531986F">
                  <wp:extent cx="1304925" cy="5810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3BEE0634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</w:tr>
      <w:tr w:rsidR="00471332" w:rsidRPr="00D146F3" w14:paraId="11147F7C" w14:textId="77777777" w:rsidTr="00471332">
        <w:trPr>
          <w:jc w:val="center"/>
        </w:trPr>
        <w:tc>
          <w:tcPr>
            <w:tcW w:w="271" w:type="pct"/>
            <w:vAlign w:val="center"/>
          </w:tcPr>
          <w:p w14:paraId="4525D80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 xml:space="preserve">SB </w:t>
            </w:r>
          </w:p>
        </w:tc>
        <w:tc>
          <w:tcPr>
            <w:tcW w:w="359" w:type="pct"/>
            <w:vAlign w:val="center"/>
          </w:tcPr>
          <w:p w14:paraId="57DDAC9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-22.2/</w:t>
            </w:r>
          </w:p>
          <w:p w14:paraId="6E33A04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-19.9/</w:t>
            </w:r>
          </w:p>
          <w:p w14:paraId="4D97D7AC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-16.0</w:t>
            </w:r>
          </w:p>
          <w:p w14:paraId="5539B747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436" w:type="pct"/>
            <w:vAlign w:val="center"/>
          </w:tcPr>
          <w:p w14:paraId="2238F7C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-167.5/</w:t>
            </w:r>
          </w:p>
          <w:p w14:paraId="7E8791F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-149.2/</w:t>
            </w:r>
          </w:p>
          <w:p w14:paraId="31F6D14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-120.1</w:t>
            </w:r>
          </w:p>
          <w:p w14:paraId="64C734A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362" w:type="pct"/>
            <w:vAlign w:val="center"/>
          </w:tcPr>
          <w:p w14:paraId="493CF7A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7/</w:t>
            </w:r>
          </w:p>
          <w:p w14:paraId="42F50EC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9.6/</w:t>
            </w:r>
          </w:p>
          <w:p w14:paraId="4E454EC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11.7</w:t>
            </w:r>
          </w:p>
          <w:p w14:paraId="53EBD147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724" w:type="pct"/>
            <w:vAlign w:val="center"/>
          </w:tcPr>
          <w:p w14:paraId="18C8785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29/58/109 (7)</w:t>
            </w:r>
          </w:p>
        </w:tc>
        <w:tc>
          <w:tcPr>
            <w:tcW w:w="1161" w:type="pct"/>
            <w:vAlign w:val="center"/>
          </w:tcPr>
          <w:p w14:paraId="5DBDA2DB" w14:textId="6954506D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F6A1CC" wp14:editId="37F5BCAF">
                  <wp:extent cx="1285875" cy="5810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4F1D920F" w14:textId="7474BDC3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9A9CA3A" wp14:editId="10BB172C">
                  <wp:extent cx="1285875" cy="5429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3C7935DF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</w:tr>
      <w:tr w:rsidR="00471332" w:rsidRPr="00D146F3" w14:paraId="24422A1D" w14:textId="77777777" w:rsidTr="00471332">
        <w:trPr>
          <w:jc w:val="center"/>
        </w:trPr>
        <w:tc>
          <w:tcPr>
            <w:tcW w:w="271" w:type="pct"/>
            <w:vAlign w:val="center"/>
          </w:tcPr>
          <w:p w14:paraId="5A6B78DC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DI</w:t>
            </w:r>
          </w:p>
        </w:tc>
        <w:tc>
          <w:tcPr>
            <w:tcW w:w="359" w:type="pct"/>
            <w:vAlign w:val="center"/>
          </w:tcPr>
          <w:p w14:paraId="68086E54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-21.1/</w:t>
            </w:r>
          </w:p>
          <w:p w14:paraId="267D87A0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-20.1/</w:t>
            </w:r>
          </w:p>
          <w:p w14:paraId="38C8C94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-14.7</w:t>
            </w:r>
          </w:p>
          <w:p w14:paraId="09DFC0C8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31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436" w:type="pct"/>
            <w:vAlign w:val="center"/>
          </w:tcPr>
          <w:p w14:paraId="67F36D67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-158.8/</w:t>
            </w:r>
          </w:p>
          <w:p w14:paraId="00B903D4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-150.4/</w:t>
            </w:r>
          </w:p>
          <w:p w14:paraId="54D495B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-107.8</w:t>
            </w:r>
          </w:p>
          <w:p w14:paraId="7A803BB6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31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62" w:type="pct"/>
            <w:vAlign w:val="center"/>
          </w:tcPr>
          <w:p w14:paraId="247F9D32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7.3/</w:t>
            </w:r>
          </w:p>
          <w:p w14:paraId="4EBE462E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10.6/</w:t>
            </w:r>
          </w:p>
          <w:p w14:paraId="74972355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13.0</w:t>
            </w:r>
          </w:p>
          <w:p w14:paraId="65335ECD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31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724" w:type="pct"/>
            <w:vAlign w:val="center"/>
          </w:tcPr>
          <w:p w14:paraId="7EC8C01A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26/88/360 (8)</w:t>
            </w:r>
          </w:p>
        </w:tc>
        <w:tc>
          <w:tcPr>
            <w:tcW w:w="1161" w:type="pct"/>
            <w:vAlign w:val="center"/>
          </w:tcPr>
          <w:p w14:paraId="767E9948" w14:textId="70539CB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1BFF8FA" wp14:editId="48C608FD">
                  <wp:extent cx="1285875" cy="5810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71CB5876" w14:textId="6A8BF7A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CBF4380" wp14:editId="2158E668">
                  <wp:extent cx="1295400" cy="542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210DAA1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</w:tr>
      <w:tr w:rsidR="00471332" w:rsidRPr="00D146F3" w14:paraId="46040597" w14:textId="77777777" w:rsidTr="00471332">
        <w:trPr>
          <w:jc w:val="center"/>
        </w:trPr>
        <w:tc>
          <w:tcPr>
            <w:tcW w:w="271" w:type="pct"/>
            <w:shd w:val="clear" w:color="auto" w:fill="auto"/>
            <w:vAlign w:val="center"/>
          </w:tcPr>
          <w:p w14:paraId="19566F82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SK</w:t>
            </w:r>
          </w:p>
        </w:tc>
        <w:tc>
          <w:tcPr>
            <w:tcW w:w="359" w:type="pct"/>
            <w:shd w:val="clear" w:color="auto" w:fill="auto"/>
            <w:vAlign w:val="center"/>
          </w:tcPr>
          <w:p w14:paraId="240080F4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-23.3/</w:t>
            </w:r>
          </w:p>
          <w:p w14:paraId="425FE95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-19.7/</w:t>
            </w:r>
          </w:p>
          <w:p w14:paraId="7488244B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-17.1</w:t>
            </w:r>
          </w:p>
          <w:p w14:paraId="25E54217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25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725351C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-175/</w:t>
            </w:r>
          </w:p>
          <w:p w14:paraId="19735B53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-145.8/</w:t>
            </w:r>
          </w:p>
          <w:p w14:paraId="7983450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-122</w:t>
            </w:r>
          </w:p>
          <w:p w14:paraId="3BFD3C5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25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D00EB62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7.6/</w:t>
            </w:r>
          </w:p>
          <w:p w14:paraId="275312A1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11.6/</w:t>
            </w:r>
          </w:p>
          <w:p w14:paraId="38FE6010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color w:val="000000"/>
                <w:sz w:val="20"/>
                <w:szCs w:val="20"/>
              </w:rPr>
              <w:t>15.6</w:t>
            </w:r>
          </w:p>
          <w:p w14:paraId="11B81AC9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(</w:t>
            </w:r>
            <w:r w:rsidRPr="00471332">
              <w:rPr>
                <w:rFonts w:cs="Times New Roman"/>
                <w:color w:val="000000"/>
                <w:sz w:val="20"/>
                <w:szCs w:val="20"/>
              </w:rPr>
              <w:t>25</w:t>
            </w:r>
            <w:r w:rsidRPr="0047133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724" w:type="pct"/>
            <w:shd w:val="clear" w:color="auto" w:fill="auto"/>
            <w:vAlign w:val="center"/>
          </w:tcPr>
          <w:p w14:paraId="5EE843BF" w14:textId="77777777" w:rsidR="00D146F3" w:rsidRPr="00471332" w:rsidRDefault="00D146F3" w:rsidP="00D146F3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71332">
              <w:rPr>
                <w:rFonts w:cs="Times New Roman"/>
                <w:sz w:val="20"/>
                <w:szCs w:val="20"/>
              </w:rPr>
              <w:t>22 (1)-</w:t>
            </w:r>
          </w:p>
        </w:tc>
        <w:tc>
          <w:tcPr>
            <w:tcW w:w="1161" w:type="pct"/>
            <w:vAlign w:val="center"/>
          </w:tcPr>
          <w:p w14:paraId="0F7BCF1B" w14:textId="22B57CCC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  <w:highlight w:val="cyan"/>
              </w:rPr>
            </w:pPr>
            <w:r w:rsidRPr="00D146F3">
              <w:rPr>
                <w:rFonts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8D2D37" wp14:editId="568E0DD5">
                  <wp:extent cx="1304925" cy="5810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1BC4F4AF" w14:textId="61416AD4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  <w:highlight w:val="cyan"/>
              </w:rPr>
            </w:pPr>
            <w:r w:rsidRPr="00D146F3">
              <w:rPr>
                <w:rFonts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30C54CB" wp14:editId="633772F1">
                  <wp:extent cx="1295400" cy="5810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6DEBA80D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7/74/207/</w:t>
            </w:r>
          </w:p>
          <w:p w14:paraId="049AE9B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(8)</w:t>
            </w:r>
          </w:p>
        </w:tc>
      </w:tr>
      <w:tr w:rsidR="00D146F3" w:rsidRPr="00D146F3" w14:paraId="664AA57B" w14:textId="77777777" w:rsidTr="00471332">
        <w:trPr>
          <w:jc w:val="center"/>
        </w:trPr>
        <w:tc>
          <w:tcPr>
            <w:tcW w:w="5000" w:type="pct"/>
            <w:gridSpan w:val="8"/>
            <w:vAlign w:val="center"/>
          </w:tcPr>
          <w:p w14:paraId="235746FA" w14:textId="027DE565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b/>
                <w:color w:val="000000"/>
                <w:sz w:val="20"/>
                <w:szCs w:val="20"/>
              </w:rPr>
              <w:t>L</w:t>
            </w:r>
            <w:r w:rsidR="00CA4CC9">
              <w:rPr>
                <w:b/>
                <w:color w:val="000000"/>
                <w:sz w:val="20"/>
                <w:szCs w:val="20"/>
              </w:rPr>
              <w:t xml:space="preserve">ate Pleistocene ice wedges </w:t>
            </w:r>
          </w:p>
        </w:tc>
      </w:tr>
      <w:tr w:rsidR="00471332" w:rsidRPr="00D146F3" w14:paraId="77423352" w14:textId="77777777" w:rsidTr="00471332">
        <w:trPr>
          <w:jc w:val="center"/>
        </w:trPr>
        <w:tc>
          <w:tcPr>
            <w:tcW w:w="271" w:type="pct"/>
            <w:vAlign w:val="center"/>
          </w:tcPr>
          <w:p w14:paraId="58BB5685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MS</w:t>
            </w:r>
          </w:p>
        </w:tc>
        <w:tc>
          <w:tcPr>
            <w:tcW w:w="359" w:type="pct"/>
            <w:vAlign w:val="center"/>
          </w:tcPr>
          <w:p w14:paraId="25F3094E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-27/</w:t>
            </w:r>
          </w:p>
          <w:p w14:paraId="77B8B8C5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-24/</w:t>
            </w:r>
          </w:p>
          <w:p w14:paraId="049549B1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-16.6</w:t>
            </w:r>
          </w:p>
          <w:p w14:paraId="6E38C2F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(170)</w:t>
            </w:r>
          </w:p>
        </w:tc>
        <w:tc>
          <w:tcPr>
            <w:tcW w:w="436" w:type="pct"/>
            <w:vAlign w:val="center"/>
          </w:tcPr>
          <w:p w14:paraId="129CA2BA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-208/</w:t>
            </w:r>
          </w:p>
          <w:p w14:paraId="1E1B6C2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-183/</w:t>
            </w:r>
          </w:p>
          <w:p w14:paraId="1D10B89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-123.7</w:t>
            </w:r>
          </w:p>
          <w:p w14:paraId="2586109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(170)</w:t>
            </w:r>
          </w:p>
        </w:tc>
        <w:tc>
          <w:tcPr>
            <w:tcW w:w="362" w:type="pct"/>
            <w:vAlign w:val="center"/>
          </w:tcPr>
          <w:p w14:paraId="2337FA6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3/</w:t>
            </w:r>
          </w:p>
          <w:p w14:paraId="358E1111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7.8/</w:t>
            </w:r>
          </w:p>
          <w:p w14:paraId="2631963D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12.2</w:t>
            </w:r>
          </w:p>
          <w:p w14:paraId="575D6C9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(170)</w:t>
            </w:r>
          </w:p>
        </w:tc>
        <w:tc>
          <w:tcPr>
            <w:tcW w:w="724" w:type="pct"/>
            <w:vAlign w:val="center"/>
          </w:tcPr>
          <w:p w14:paraId="361AB850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25/70/104</w:t>
            </w:r>
          </w:p>
          <w:p w14:paraId="3A1DB366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(13)</w:t>
            </w:r>
          </w:p>
        </w:tc>
        <w:tc>
          <w:tcPr>
            <w:tcW w:w="1161" w:type="pct"/>
            <w:vAlign w:val="center"/>
          </w:tcPr>
          <w:p w14:paraId="20781DD5" w14:textId="73F4AE28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1DEA54" wp14:editId="15FBB252">
                  <wp:extent cx="1266825" cy="5619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3B1D3CAF" w14:textId="2B755AAB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5B378A5" wp14:editId="11600390">
                  <wp:extent cx="1276350" cy="5619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6BADEA47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2/40/357</w:t>
            </w:r>
          </w:p>
          <w:p w14:paraId="0A01846E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(28)</w:t>
            </w:r>
          </w:p>
        </w:tc>
      </w:tr>
      <w:tr w:rsidR="00471332" w:rsidRPr="00D146F3" w14:paraId="760AE51C" w14:textId="77777777" w:rsidTr="00471332">
        <w:trPr>
          <w:jc w:val="center"/>
        </w:trPr>
        <w:tc>
          <w:tcPr>
            <w:tcW w:w="271" w:type="pct"/>
            <w:vAlign w:val="center"/>
          </w:tcPr>
          <w:p w14:paraId="41B7B5F1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lastRenderedPageBreak/>
              <w:t>EM</w:t>
            </w:r>
          </w:p>
        </w:tc>
        <w:tc>
          <w:tcPr>
            <w:tcW w:w="359" w:type="pct"/>
            <w:vAlign w:val="center"/>
          </w:tcPr>
          <w:p w14:paraId="3FCBC0C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-24.7/</w:t>
            </w:r>
          </w:p>
          <w:p w14:paraId="06AF9785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-24/</w:t>
            </w:r>
          </w:p>
          <w:p w14:paraId="19547B25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-22.6</w:t>
            </w:r>
          </w:p>
          <w:p w14:paraId="59050C4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436" w:type="pct"/>
            <w:vAlign w:val="center"/>
          </w:tcPr>
          <w:p w14:paraId="31B44DA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-193.1/</w:t>
            </w:r>
          </w:p>
          <w:p w14:paraId="6D145F1A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-186.3/</w:t>
            </w:r>
          </w:p>
          <w:p w14:paraId="41915B5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-176.5</w:t>
            </w:r>
          </w:p>
          <w:p w14:paraId="0068D11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362" w:type="pct"/>
            <w:vAlign w:val="center"/>
          </w:tcPr>
          <w:p w14:paraId="5029848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4.2/</w:t>
            </w:r>
          </w:p>
          <w:p w14:paraId="63CE9CA4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5.2/</w:t>
            </w:r>
          </w:p>
          <w:p w14:paraId="085C2722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6.7</w:t>
            </w:r>
          </w:p>
          <w:p w14:paraId="5255F7E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724" w:type="pct"/>
            <w:vAlign w:val="center"/>
          </w:tcPr>
          <w:p w14:paraId="471332E0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126</w:t>
            </w:r>
          </w:p>
          <w:p w14:paraId="4693A7CC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(1)</w:t>
            </w:r>
          </w:p>
        </w:tc>
        <w:tc>
          <w:tcPr>
            <w:tcW w:w="1161" w:type="pct"/>
            <w:vAlign w:val="center"/>
          </w:tcPr>
          <w:p w14:paraId="29991095" w14:textId="6B4D11B9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12853F2" wp14:editId="2C5C4844">
                  <wp:extent cx="1257300" cy="5429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701DE4F0" w14:textId="16308223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3292417" wp14:editId="0D692802">
                  <wp:extent cx="1276350" cy="561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45E4CFF6" w14:textId="2DBAA07C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71332" w:rsidRPr="00D146F3" w14:paraId="7421C08F" w14:textId="77777777" w:rsidTr="00471332">
        <w:trPr>
          <w:jc w:val="center"/>
        </w:trPr>
        <w:tc>
          <w:tcPr>
            <w:tcW w:w="271" w:type="pct"/>
            <w:vAlign w:val="center"/>
          </w:tcPr>
          <w:p w14:paraId="1B044DB9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KR</w:t>
            </w:r>
          </w:p>
        </w:tc>
        <w:tc>
          <w:tcPr>
            <w:tcW w:w="359" w:type="pct"/>
            <w:vAlign w:val="center"/>
          </w:tcPr>
          <w:p w14:paraId="0F26711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-23.5/</w:t>
            </w:r>
          </w:p>
          <w:p w14:paraId="50CCA89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-22.7/</w:t>
            </w:r>
          </w:p>
          <w:p w14:paraId="566C75A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-22</w:t>
            </w:r>
          </w:p>
          <w:p w14:paraId="19EA8ED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(17)</w:t>
            </w:r>
          </w:p>
        </w:tc>
        <w:tc>
          <w:tcPr>
            <w:tcW w:w="436" w:type="pct"/>
            <w:vAlign w:val="center"/>
          </w:tcPr>
          <w:p w14:paraId="56769BA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-179.7/</w:t>
            </w:r>
          </w:p>
          <w:p w14:paraId="1F3E55C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-172.6/</w:t>
            </w:r>
          </w:p>
          <w:p w14:paraId="356E3DD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-167.7</w:t>
            </w:r>
          </w:p>
          <w:p w14:paraId="61463212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(17)</w:t>
            </w:r>
          </w:p>
        </w:tc>
        <w:tc>
          <w:tcPr>
            <w:tcW w:w="362" w:type="pct"/>
            <w:vAlign w:val="center"/>
          </w:tcPr>
          <w:p w14:paraId="5CFBD0C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8.2</w:t>
            </w:r>
          </w:p>
          <w:p w14:paraId="43844B6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9.1</w:t>
            </w:r>
          </w:p>
          <w:p w14:paraId="454CF58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10.2</w:t>
            </w:r>
          </w:p>
          <w:p w14:paraId="3474DADF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(17)</w:t>
            </w:r>
          </w:p>
        </w:tc>
        <w:tc>
          <w:tcPr>
            <w:tcW w:w="724" w:type="pct"/>
            <w:vAlign w:val="center"/>
          </w:tcPr>
          <w:p w14:paraId="01FD5CC8" w14:textId="4BB5E6E9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61" w:type="pct"/>
            <w:vAlign w:val="center"/>
          </w:tcPr>
          <w:p w14:paraId="6FDD07DF" w14:textId="1C6843E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pct"/>
            <w:vAlign w:val="center"/>
          </w:tcPr>
          <w:p w14:paraId="0D83DE18" w14:textId="6700A9EF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25" w:type="pct"/>
            <w:vAlign w:val="center"/>
          </w:tcPr>
          <w:p w14:paraId="16EBEE4D" w14:textId="1F84338E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</w:tr>
      <w:tr w:rsidR="00471332" w:rsidRPr="00D146F3" w14:paraId="33D32836" w14:textId="77777777" w:rsidTr="00471332">
        <w:trPr>
          <w:jc w:val="center"/>
        </w:trPr>
        <w:tc>
          <w:tcPr>
            <w:tcW w:w="271" w:type="pct"/>
            <w:vAlign w:val="center"/>
          </w:tcPr>
          <w:p w14:paraId="4DE51DD1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DI</w:t>
            </w:r>
          </w:p>
        </w:tc>
        <w:tc>
          <w:tcPr>
            <w:tcW w:w="359" w:type="pct"/>
            <w:vAlign w:val="center"/>
          </w:tcPr>
          <w:p w14:paraId="69B5BC1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-26.6/</w:t>
            </w:r>
          </w:p>
          <w:p w14:paraId="7BFE483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-24.2/</w:t>
            </w:r>
          </w:p>
          <w:p w14:paraId="6524B80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-22.9</w:t>
            </w:r>
          </w:p>
          <w:p w14:paraId="4CB5976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436" w:type="pct"/>
            <w:vAlign w:val="center"/>
          </w:tcPr>
          <w:p w14:paraId="6D7D10BE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-204.3/</w:t>
            </w:r>
          </w:p>
          <w:p w14:paraId="71F8452D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-185.5/</w:t>
            </w:r>
          </w:p>
          <w:p w14:paraId="5C82CECD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-175.13</w:t>
            </w:r>
          </w:p>
          <w:p w14:paraId="21446744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362" w:type="pct"/>
            <w:vAlign w:val="center"/>
          </w:tcPr>
          <w:p w14:paraId="583A588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6.97</w:t>
            </w:r>
          </w:p>
          <w:p w14:paraId="5163B93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8.5</w:t>
            </w:r>
          </w:p>
          <w:p w14:paraId="79C56252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10.3</w:t>
            </w:r>
          </w:p>
          <w:p w14:paraId="2459E0D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724" w:type="pct"/>
            <w:vAlign w:val="center"/>
          </w:tcPr>
          <w:p w14:paraId="27139E74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47/52/60</w:t>
            </w:r>
          </w:p>
          <w:p w14:paraId="36B295C4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(3)</w:t>
            </w:r>
          </w:p>
        </w:tc>
        <w:tc>
          <w:tcPr>
            <w:tcW w:w="1161" w:type="pct"/>
            <w:vAlign w:val="center"/>
          </w:tcPr>
          <w:p w14:paraId="7C2860EF" w14:textId="6C01B0A6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C5A2A2C" wp14:editId="4B5A8DE0">
                  <wp:extent cx="1257300" cy="561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341B9DC5" w14:textId="3420FFDA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A10B895" wp14:editId="7DC971D5">
                  <wp:extent cx="1276350" cy="561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22806C9B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-</w:t>
            </w:r>
          </w:p>
        </w:tc>
      </w:tr>
      <w:tr w:rsidR="00471332" w:rsidRPr="00D146F3" w14:paraId="19DC2D91" w14:textId="77777777" w:rsidTr="00471332">
        <w:trPr>
          <w:jc w:val="center"/>
        </w:trPr>
        <w:tc>
          <w:tcPr>
            <w:tcW w:w="271" w:type="pct"/>
            <w:vAlign w:val="center"/>
          </w:tcPr>
          <w:p w14:paraId="46BA7868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SK</w:t>
            </w:r>
          </w:p>
        </w:tc>
        <w:tc>
          <w:tcPr>
            <w:tcW w:w="359" w:type="pct"/>
            <w:vAlign w:val="center"/>
          </w:tcPr>
          <w:p w14:paraId="7AAA10F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-26.9/</w:t>
            </w:r>
          </w:p>
          <w:p w14:paraId="695A8044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-24/</w:t>
            </w:r>
          </w:p>
          <w:p w14:paraId="4FF7A01F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-21.7</w:t>
            </w:r>
          </w:p>
          <w:p w14:paraId="69C6A2E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(56)</w:t>
            </w:r>
          </w:p>
        </w:tc>
        <w:tc>
          <w:tcPr>
            <w:tcW w:w="436" w:type="pct"/>
            <w:vAlign w:val="center"/>
          </w:tcPr>
          <w:p w14:paraId="0465138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-204.8/</w:t>
            </w:r>
          </w:p>
          <w:p w14:paraId="34AAC2B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-184.8/</w:t>
            </w:r>
          </w:p>
          <w:p w14:paraId="15FCA174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-164.8</w:t>
            </w:r>
          </w:p>
          <w:p w14:paraId="17CA90BF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(56)</w:t>
            </w:r>
          </w:p>
        </w:tc>
        <w:tc>
          <w:tcPr>
            <w:tcW w:w="362" w:type="pct"/>
            <w:vAlign w:val="center"/>
          </w:tcPr>
          <w:p w14:paraId="511FAC4D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bCs/>
                <w:color w:val="000000"/>
                <w:sz w:val="20"/>
                <w:szCs w:val="20"/>
              </w:rPr>
              <w:t>-0.4</w:t>
            </w:r>
          </w:p>
          <w:p w14:paraId="4721F9A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bCs/>
                <w:color w:val="000000"/>
                <w:sz w:val="20"/>
                <w:szCs w:val="20"/>
              </w:rPr>
              <w:t>7.229</w:t>
            </w:r>
          </w:p>
          <w:p w14:paraId="7D73B39D" w14:textId="77777777" w:rsidR="00D146F3" w:rsidRPr="00D146F3" w:rsidRDefault="00D146F3" w:rsidP="00D146F3">
            <w:pPr>
              <w:spacing w:before="0"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D146F3">
              <w:rPr>
                <w:bCs/>
                <w:color w:val="000000"/>
                <w:sz w:val="20"/>
                <w:szCs w:val="20"/>
              </w:rPr>
              <w:t>10.9</w:t>
            </w:r>
          </w:p>
          <w:p w14:paraId="5ABE8B7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(56)</w:t>
            </w:r>
          </w:p>
        </w:tc>
        <w:tc>
          <w:tcPr>
            <w:tcW w:w="724" w:type="pct"/>
            <w:vAlign w:val="center"/>
          </w:tcPr>
          <w:p w14:paraId="5AF930C4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57/128/266</w:t>
            </w:r>
          </w:p>
          <w:p w14:paraId="24D0B58F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(8)</w:t>
            </w:r>
          </w:p>
        </w:tc>
        <w:tc>
          <w:tcPr>
            <w:tcW w:w="1161" w:type="pct"/>
            <w:vAlign w:val="center"/>
          </w:tcPr>
          <w:p w14:paraId="75D1E711" w14:textId="07937F89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E85E826" wp14:editId="75C7A861">
                  <wp:extent cx="1285875" cy="5810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109A7941" w14:textId="35780F0C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227C03D" wp14:editId="2352AB08">
                  <wp:extent cx="1276350" cy="571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112A72AE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24/55/90</w:t>
            </w:r>
          </w:p>
          <w:p w14:paraId="247E3C4D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(5)</w:t>
            </w:r>
          </w:p>
        </w:tc>
      </w:tr>
      <w:tr w:rsidR="00D146F3" w:rsidRPr="00D146F3" w14:paraId="02F23E78" w14:textId="77777777" w:rsidTr="00471332">
        <w:trPr>
          <w:jc w:val="center"/>
        </w:trPr>
        <w:tc>
          <w:tcPr>
            <w:tcW w:w="5000" w:type="pct"/>
            <w:gridSpan w:val="8"/>
            <w:vAlign w:val="center"/>
          </w:tcPr>
          <w:p w14:paraId="2ECCD41E" w14:textId="77777777" w:rsidR="00D146F3" w:rsidRPr="00D146F3" w:rsidRDefault="00D146F3" w:rsidP="00D146F3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146F3">
              <w:rPr>
                <w:b/>
                <w:sz w:val="20"/>
                <w:szCs w:val="20"/>
              </w:rPr>
              <w:t>MTGI (I type)</w:t>
            </w:r>
          </w:p>
        </w:tc>
      </w:tr>
      <w:tr w:rsidR="00471332" w:rsidRPr="00D146F3" w14:paraId="01C89BCB" w14:textId="77777777" w:rsidTr="00471332">
        <w:trPr>
          <w:jc w:val="center"/>
        </w:trPr>
        <w:tc>
          <w:tcPr>
            <w:tcW w:w="271" w:type="pct"/>
            <w:vAlign w:val="center"/>
          </w:tcPr>
          <w:p w14:paraId="22534495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MS</w:t>
            </w:r>
          </w:p>
        </w:tc>
        <w:tc>
          <w:tcPr>
            <w:tcW w:w="359" w:type="pct"/>
            <w:vAlign w:val="center"/>
          </w:tcPr>
          <w:p w14:paraId="6F7ACA71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-21.5/</w:t>
            </w:r>
          </w:p>
          <w:p w14:paraId="54B5386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-19.4/</w:t>
            </w:r>
          </w:p>
          <w:p w14:paraId="4740A74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 -17.2</w:t>
            </w:r>
          </w:p>
          <w:p w14:paraId="165EE215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(33)</w:t>
            </w:r>
          </w:p>
        </w:tc>
        <w:tc>
          <w:tcPr>
            <w:tcW w:w="436" w:type="pct"/>
            <w:vAlign w:val="center"/>
          </w:tcPr>
          <w:p w14:paraId="707427BF" w14:textId="77777777" w:rsidR="00471332" w:rsidRDefault="00D146F3" w:rsidP="00471332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-165/ </w:t>
            </w:r>
          </w:p>
          <w:p w14:paraId="4ADFBFC7" w14:textId="77777777" w:rsidR="00471332" w:rsidRDefault="00D146F3" w:rsidP="00471332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-147/ </w:t>
            </w:r>
          </w:p>
          <w:p w14:paraId="0761CD77" w14:textId="04CD1BF3" w:rsidR="00D146F3" w:rsidRPr="00D146F3" w:rsidRDefault="00D146F3" w:rsidP="00471332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-129</w:t>
            </w:r>
            <w:r w:rsidR="00471332" w:rsidRPr="00D146F3">
              <w:rPr>
                <w:color w:val="000000"/>
                <w:sz w:val="20"/>
                <w:szCs w:val="20"/>
              </w:rPr>
              <w:t xml:space="preserve"> </w:t>
            </w:r>
            <w:r w:rsidRPr="00D146F3">
              <w:rPr>
                <w:color w:val="000000"/>
                <w:sz w:val="20"/>
                <w:szCs w:val="20"/>
              </w:rPr>
              <w:t xml:space="preserve">(33) </w:t>
            </w:r>
          </w:p>
        </w:tc>
        <w:tc>
          <w:tcPr>
            <w:tcW w:w="362" w:type="pct"/>
            <w:vAlign w:val="center"/>
          </w:tcPr>
          <w:p w14:paraId="4E13FC9C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5.19/ 7.9/ 10.3</w:t>
            </w:r>
          </w:p>
          <w:p w14:paraId="6FCED73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(33)</w:t>
            </w:r>
          </w:p>
        </w:tc>
        <w:tc>
          <w:tcPr>
            <w:tcW w:w="724" w:type="pct"/>
            <w:vAlign w:val="center"/>
          </w:tcPr>
          <w:p w14:paraId="6D23646B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23/103/260</w:t>
            </w:r>
          </w:p>
          <w:p w14:paraId="01D05E6D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(8)</w:t>
            </w:r>
          </w:p>
        </w:tc>
        <w:tc>
          <w:tcPr>
            <w:tcW w:w="1161" w:type="pct"/>
            <w:vAlign w:val="center"/>
          </w:tcPr>
          <w:p w14:paraId="31C33153" w14:textId="0C8148E0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A06B41C" wp14:editId="5892A2ED">
                  <wp:extent cx="1295400" cy="542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2847F9B3" w14:textId="34CB87DA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E3868BF" wp14:editId="6F7D4BA2">
                  <wp:extent cx="1295400" cy="5619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6C430983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2/1413/9182</w:t>
            </w:r>
          </w:p>
          <w:p w14:paraId="62D0DD59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(18)</w:t>
            </w:r>
          </w:p>
        </w:tc>
      </w:tr>
      <w:tr w:rsidR="00471332" w:rsidRPr="00D146F3" w14:paraId="37B9F50E" w14:textId="77777777" w:rsidTr="00471332">
        <w:trPr>
          <w:jc w:val="center"/>
        </w:trPr>
        <w:tc>
          <w:tcPr>
            <w:tcW w:w="271" w:type="pct"/>
            <w:vAlign w:val="center"/>
          </w:tcPr>
          <w:p w14:paraId="080D62E9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SK</w:t>
            </w:r>
          </w:p>
        </w:tc>
        <w:tc>
          <w:tcPr>
            <w:tcW w:w="359" w:type="pct"/>
            <w:vAlign w:val="center"/>
          </w:tcPr>
          <w:p w14:paraId="049845EA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-24.2/ </w:t>
            </w:r>
          </w:p>
          <w:p w14:paraId="60BECE21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-22.9/</w:t>
            </w:r>
          </w:p>
          <w:p w14:paraId="12F6B86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-17.2</w:t>
            </w:r>
          </w:p>
          <w:p w14:paraId="1E0D60B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(29)</w:t>
            </w:r>
          </w:p>
        </w:tc>
        <w:tc>
          <w:tcPr>
            <w:tcW w:w="436" w:type="pct"/>
            <w:vAlign w:val="center"/>
          </w:tcPr>
          <w:p w14:paraId="0244651D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-185.6/ -173.2/ -128.7</w:t>
            </w:r>
          </w:p>
          <w:p w14:paraId="14E7BD1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(29)</w:t>
            </w:r>
          </w:p>
        </w:tc>
        <w:tc>
          <w:tcPr>
            <w:tcW w:w="362" w:type="pct"/>
            <w:vAlign w:val="center"/>
          </w:tcPr>
          <w:p w14:paraId="194DCDA3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2/</w:t>
            </w:r>
          </w:p>
          <w:p w14:paraId="58D6AC1F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5.8/</w:t>
            </w:r>
          </w:p>
          <w:p w14:paraId="3E960D2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8.9</w:t>
            </w:r>
          </w:p>
          <w:p w14:paraId="1D83A6F4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(29)</w:t>
            </w:r>
          </w:p>
        </w:tc>
        <w:tc>
          <w:tcPr>
            <w:tcW w:w="724" w:type="pct"/>
            <w:vAlign w:val="center"/>
          </w:tcPr>
          <w:p w14:paraId="5EA895F0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311/772/1068</w:t>
            </w:r>
          </w:p>
          <w:p w14:paraId="048CF3FB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(4)</w:t>
            </w:r>
          </w:p>
        </w:tc>
        <w:tc>
          <w:tcPr>
            <w:tcW w:w="1161" w:type="pct"/>
            <w:vAlign w:val="center"/>
          </w:tcPr>
          <w:p w14:paraId="2E7884DB" w14:textId="1A9A3495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517214E" wp14:editId="6DD4DFCA">
                  <wp:extent cx="1276350" cy="571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608D8087" w14:textId="0FB4B4B5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36596D6" wp14:editId="71E595E7">
                  <wp:extent cx="1266825" cy="571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2F889303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6/301/1177</w:t>
            </w:r>
          </w:p>
          <w:p w14:paraId="257C9702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(12)</w:t>
            </w:r>
          </w:p>
        </w:tc>
      </w:tr>
      <w:tr w:rsidR="00D146F3" w:rsidRPr="00D146F3" w14:paraId="7A47C0FA" w14:textId="77777777" w:rsidTr="00471332">
        <w:trPr>
          <w:jc w:val="center"/>
        </w:trPr>
        <w:tc>
          <w:tcPr>
            <w:tcW w:w="5000" w:type="pct"/>
            <w:gridSpan w:val="8"/>
            <w:vAlign w:val="center"/>
          </w:tcPr>
          <w:p w14:paraId="73FADEF1" w14:textId="77777777" w:rsidR="00D146F3" w:rsidRPr="00D146F3" w:rsidRDefault="00D146F3" w:rsidP="00D146F3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146F3">
              <w:rPr>
                <w:b/>
                <w:sz w:val="20"/>
                <w:szCs w:val="20"/>
              </w:rPr>
              <w:t>MTGI (II type)</w:t>
            </w:r>
          </w:p>
        </w:tc>
      </w:tr>
      <w:tr w:rsidR="00471332" w:rsidRPr="00D146F3" w14:paraId="618CE089" w14:textId="77777777" w:rsidTr="00471332">
        <w:trPr>
          <w:jc w:val="center"/>
        </w:trPr>
        <w:tc>
          <w:tcPr>
            <w:tcW w:w="271" w:type="pct"/>
            <w:vAlign w:val="center"/>
          </w:tcPr>
          <w:p w14:paraId="2DC339B9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MS</w:t>
            </w:r>
          </w:p>
        </w:tc>
        <w:tc>
          <w:tcPr>
            <w:tcW w:w="359" w:type="pct"/>
            <w:vAlign w:val="center"/>
          </w:tcPr>
          <w:p w14:paraId="358A2E4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-21.9/ </w:t>
            </w:r>
          </w:p>
          <w:p w14:paraId="111DF286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 xml:space="preserve">-15.4/ </w:t>
            </w:r>
          </w:p>
          <w:p w14:paraId="44EDAFE8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-7.5</w:t>
            </w:r>
          </w:p>
          <w:p w14:paraId="7B6B0A4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(50)</w:t>
            </w:r>
          </w:p>
          <w:p w14:paraId="6D823E15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38948D9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-163.7/ - 126.1/ -67.9</w:t>
            </w:r>
          </w:p>
          <w:p w14:paraId="36079060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(50)</w:t>
            </w:r>
          </w:p>
        </w:tc>
        <w:tc>
          <w:tcPr>
            <w:tcW w:w="362" w:type="pct"/>
            <w:vAlign w:val="center"/>
          </w:tcPr>
          <w:p w14:paraId="5B3A7C27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-1.1/</w:t>
            </w:r>
          </w:p>
          <w:p w14:paraId="6DB9D6BB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6.4/</w:t>
            </w:r>
          </w:p>
          <w:p w14:paraId="0D6FB9B9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11.9</w:t>
            </w:r>
          </w:p>
          <w:p w14:paraId="1234B65E" w14:textId="77777777" w:rsidR="00D146F3" w:rsidRPr="00D146F3" w:rsidRDefault="00D146F3" w:rsidP="00D146F3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146F3">
              <w:rPr>
                <w:color w:val="000000"/>
                <w:sz w:val="20"/>
                <w:szCs w:val="20"/>
              </w:rPr>
              <w:t>(50)</w:t>
            </w:r>
          </w:p>
        </w:tc>
        <w:tc>
          <w:tcPr>
            <w:tcW w:w="724" w:type="pct"/>
            <w:vAlign w:val="center"/>
          </w:tcPr>
          <w:p w14:paraId="0B44E48E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32/100/218</w:t>
            </w:r>
          </w:p>
          <w:p w14:paraId="6D00DC19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(4)</w:t>
            </w:r>
          </w:p>
        </w:tc>
        <w:tc>
          <w:tcPr>
            <w:tcW w:w="1161" w:type="pct"/>
            <w:vAlign w:val="center"/>
          </w:tcPr>
          <w:p w14:paraId="550893FB" w14:textId="201E918E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B585FFE" wp14:editId="7264CD22">
                  <wp:extent cx="1304925" cy="5715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vAlign w:val="center"/>
          </w:tcPr>
          <w:p w14:paraId="4521E969" w14:textId="41575646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8675B5A" wp14:editId="3977BB40">
                  <wp:extent cx="1295400" cy="542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  <w:vAlign w:val="center"/>
          </w:tcPr>
          <w:p w14:paraId="41044A32" w14:textId="77777777" w:rsidR="00D146F3" w:rsidRPr="00D146F3" w:rsidRDefault="00D146F3" w:rsidP="00D146F3">
            <w:pPr>
              <w:spacing w:before="0" w:after="0"/>
              <w:jc w:val="center"/>
              <w:rPr>
                <w:rFonts w:eastAsia="Calibri"/>
                <w:sz w:val="20"/>
                <w:szCs w:val="20"/>
              </w:rPr>
            </w:pPr>
            <w:r w:rsidRPr="00D146F3">
              <w:rPr>
                <w:rFonts w:eastAsia="Calibri"/>
                <w:sz w:val="20"/>
                <w:szCs w:val="20"/>
              </w:rPr>
              <w:t>12/558/4663</w:t>
            </w:r>
          </w:p>
          <w:p w14:paraId="5C9F2CF7" w14:textId="77777777" w:rsidR="00D146F3" w:rsidRPr="00D146F3" w:rsidRDefault="00D146F3" w:rsidP="00D146F3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D146F3">
              <w:rPr>
                <w:sz w:val="20"/>
                <w:szCs w:val="20"/>
              </w:rPr>
              <w:t>(16)</w:t>
            </w:r>
          </w:p>
        </w:tc>
      </w:tr>
    </w:tbl>
    <w:p w14:paraId="748EDBAE" w14:textId="77777777" w:rsidR="00D146F3" w:rsidRPr="00FF7F70" w:rsidRDefault="00D146F3" w:rsidP="00D146F3">
      <w:pPr>
        <w:spacing w:before="0" w:after="0"/>
      </w:pPr>
      <w:r w:rsidRPr="00E66C9B">
        <w:rPr>
          <w:sz w:val="20"/>
          <w:szCs w:val="20"/>
          <w:vertAlign w:val="superscript"/>
        </w:rPr>
        <w:t>1</w:t>
      </w:r>
      <w:r w:rsidRPr="00E66C9B">
        <w:rPr>
          <w:sz w:val="20"/>
          <w:szCs w:val="20"/>
        </w:rPr>
        <w:t>Maximum / mean / minimum values (number of the samples)</w:t>
      </w:r>
    </w:p>
    <w:p w14:paraId="42B3B3D7" w14:textId="77777777" w:rsidR="00241990" w:rsidRDefault="00241990" w:rsidP="00D146F3">
      <w:pPr>
        <w:spacing w:before="0" w:after="0"/>
      </w:pPr>
    </w:p>
    <w:p w14:paraId="5912F894" w14:textId="77777777" w:rsidR="00A82947" w:rsidRDefault="00A82947" w:rsidP="00D146F3">
      <w:pPr>
        <w:spacing w:before="0" w:after="0"/>
      </w:pPr>
    </w:p>
    <w:p w14:paraId="03070505" w14:textId="77777777" w:rsidR="00241990" w:rsidRDefault="00241990" w:rsidP="00D146F3">
      <w:pPr>
        <w:spacing w:before="0" w:after="0"/>
      </w:pPr>
    </w:p>
    <w:p w14:paraId="4E292042" w14:textId="3F582FFD" w:rsidR="00777D97" w:rsidRPr="00A82947" w:rsidRDefault="00777D97" w:rsidP="00D146F3">
      <w:pPr>
        <w:spacing w:before="0" w:after="0"/>
        <w:rPr>
          <w:b/>
        </w:rPr>
      </w:pPr>
      <w:r w:rsidRPr="00777D97">
        <w:rPr>
          <w:b/>
        </w:rPr>
        <w:t>References</w:t>
      </w:r>
    </w:p>
    <w:p w14:paraId="30CE3023" w14:textId="2D72852A" w:rsidR="00241990" w:rsidRDefault="00241990" w:rsidP="00777D97">
      <w:proofErr w:type="spellStart"/>
      <w:r>
        <w:t>Arslanov</w:t>
      </w:r>
      <w:proofErr w:type="spellEnd"/>
      <w:r>
        <w:t xml:space="preserve">, H. A., </w:t>
      </w:r>
      <w:proofErr w:type="spellStart"/>
      <w:r>
        <w:t>Kaplyanskaya</w:t>
      </w:r>
      <w:proofErr w:type="spellEnd"/>
      <w:r>
        <w:t xml:space="preserve">, F. A., </w:t>
      </w:r>
      <w:proofErr w:type="spellStart"/>
      <w:r>
        <w:t>Tarnogradsky</w:t>
      </w:r>
      <w:proofErr w:type="spellEnd"/>
      <w:r>
        <w:t xml:space="preserve">, V. D., and </w:t>
      </w:r>
      <w:proofErr w:type="spellStart"/>
      <w:r>
        <w:t>Tertychnaya</w:t>
      </w:r>
      <w:proofErr w:type="spellEnd"/>
      <w:r>
        <w:t xml:space="preserve">, T. V. (1986). Radiocarbon dates from the Quaternary deposits of the western coast of Yamal Peninsula. </w:t>
      </w:r>
      <w:r w:rsidR="00BB1DD1">
        <w:rPr>
          <w:i/>
        </w:rPr>
        <w:t xml:space="preserve">Bull. Comm. </w:t>
      </w:r>
      <w:proofErr w:type="spellStart"/>
      <w:r w:rsidR="00BB1DD1">
        <w:rPr>
          <w:i/>
        </w:rPr>
        <w:t>Quat</w:t>
      </w:r>
      <w:proofErr w:type="spellEnd"/>
      <w:r w:rsidR="00BB1DD1">
        <w:rPr>
          <w:i/>
        </w:rPr>
        <w:t>.</w:t>
      </w:r>
      <w:r w:rsidRPr="009B56EA">
        <w:rPr>
          <w:i/>
        </w:rPr>
        <w:t xml:space="preserve"> Period</w:t>
      </w:r>
      <w:r w:rsidR="00CD43DB">
        <w:rPr>
          <w:i/>
        </w:rPr>
        <w:t>.</w:t>
      </w:r>
      <w:r w:rsidR="00CD43DB">
        <w:t xml:space="preserve"> </w:t>
      </w:r>
      <w:proofErr w:type="gramStart"/>
      <w:r>
        <w:t>55</w:t>
      </w:r>
      <w:proofErr w:type="gramEnd"/>
      <w:r>
        <w:t xml:space="preserve">, 132–133. </w:t>
      </w:r>
    </w:p>
    <w:p w14:paraId="711975AB" w14:textId="7B5E1602" w:rsidR="00241990" w:rsidRDefault="00241990" w:rsidP="00777D97">
      <w:proofErr w:type="spellStart"/>
      <w:r w:rsidRPr="00777D97">
        <w:t>Bolikhovsky</w:t>
      </w:r>
      <w:proofErr w:type="spellEnd"/>
      <w:r w:rsidRPr="00777D97">
        <w:t xml:space="preserve">, V. F. (1987). </w:t>
      </w:r>
      <w:r w:rsidR="00CD43DB" w:rsidRPr="00CD43DB">
        <w:t>“</w:t>
      </w:r>
      <w:proofErr w:type="spellStart"/>
      <w:r w:rsidRPr="00777D97">
        <w:t>Edo</w:t>
      </w:r>
      <w:r w:rsidR="00CD43DB">
        <w:t>ma</w:t>
      </w:r>
      <w:proofErr w:type="spellEnd"/>
      <w:r w:rsidR="00CD43DB">
        <w:t xml:space="preserve"> sediments of Western Siberia,</w:t>
      </w:r>
      <w:r w:rsidR="00293810" w:rsidRPr="00293810">
        <w:t>”</w:t>
      </w:r>
      <w:r w:rsidR="00CD43DB">
        <w:t xml:space="preserve"> i</w:t>
      </w:r>
      <w:r w:rsidRPr="00777D97">
        <w:t xml:space="preserve">n: </w:t>
      </w:r>
      <w:r w:rsidRPr="00CD43DB">
        <w:rPr>
          <w:i/>
        </w:rPr>
        <w:t>New data on the geochronology of the Quaternary period.</w:t>
      </w:r>
      <w:r w:rsidRPr="00777D97">
        <w:t xml:space="preserve"> </w:t>
      </w:r>
      <w:r w:rsidR="00022C26">
        <w:t>(</w:t>
      </w:r>
      <w:r w:rsidRPr="00777D97">
        <w:t xml:space="preserve">Moscow: </w:t>
      </w:r>
      <w:proofErr w:type="spellStart"/>
      <w:r w:rsidRPr="00777D97">
        <w:t>Nauka</w:t>
      </w:r>
      <w:proofErr w:type="spellEnd"/>
      <w:r w:rsidR="00022C26">
        <w:t>)</w:t>
      </w:r>
      <w:r w:rsidRPr="00777D97">
        <w:t>.</w:t>
      </w:r>
    </w:p>
    <w:p w14:paraId="637F5471" w14:textId="7360CB7B" w:rsidR="00293810" w:rsidRDefault="00293810" w:rsidP="00293810">
      <w:r>
        <w:t xml:space="preserve">Forman, S. L., </w:t>
      </w:r>
      <w:proofErr w:type="spellStart"/>
      <w:r>
        <w:t>Ingólfsson</w:t>
      </w:r>
      <w:proofErr w:type="spellEnd"/>
      <w:r>
        <w:t xml:space="preserve">, </w:t>
      </w:r>
      <w:proofErr w:type="gramStart"/>
      <w:r>
        <w:t>Ó.,</w:t>
      </w:r>
      <w:proofErr w:type="gramEnd"/>
      <w:r>
        <w:t xml:space="preserve"> </w:t>
      </w:r>
      <w:proofErr w:type="spellStart"/>
      <w:r>
        <w:t>Gataullin</w:t>
      </w:r>
      <w:proofErr w:type="spellEnd"/>
      <w:r>
        <w:t xml:space="preserve">, V., Manley, W., and </w:t>
      </w:r>
      <w:proofErr w:type="spellStart"/>
      <w:r>
        <w:t>Lokrantz</w:t>
      </w:r>
      <w:proofErr w:type="spellEnd"/>
      <w:r>
        <w:t>, H. (2002).</w:t>
      </w:r>
      <w:r w:rsidRPr="00293810">
        <w:t xml:space="preserve"> </w:t>
      </w:r>
      <w:r>
        <w:t xml:space="preserve">Late Quaternary Stratigraphy, Glacial Limits, and </w:t>
      </w:r>
      <w:proofErr w:type="spellStart"/>
      <w:r>
        <w:t>Paleoenvironments</w:t>
      </w:r>
      <w:proofErr w:type="spellEnd"/>
      <w:r>
        <w:t xml:space="preserve"> of the</w:t>
      </w:r>
      <w:r w:rsidRPr="00293810">
        <w:t xml:space="preserve"> </w:t>
      </w:r>
      <w:proofErr w:type="spellStart"/>
      <w:r>
        <w:t>Marresale</w:t>
      </w:r>
      <w:proofErr w:type="spellEnd"/>
      <w:r>
        <w:t xml:space="preserve"> Area, Western Yamal Peninsula, Russia. </w:t>
      </w:r>
      <w:proofErr w:type="spellStart"/>
      <w:r w:rsidRPr="00293810">
        <w:rPr>
          <w:i/>
        </w:rPr>
        <w:t>Quat</w:t>
      </w:r>
      <w:proofErr w:type="spellEnd"/>
      <w:r w:rsidRPr="00293810">
        <w:rPr>
          <w:i/>
        </w:rPr>
        <w:t>. Res</w:t>
      </w:r>
      <w:r>
        <w:t>. 57, 355–370.</w:t>
      </w:r>
      <w:r w:rsidRPr="00761FCB">
        <w:t xml:space="preserve"> </w:t>
      </w:r>
      <w:r>
        <w:t>doi:10.1006/qres.2002.232</w:t>
      </w:r>
    </w:p>
    <w:p w14:paraId="636B28F0" w14:textId="6162FE12" w:rsidR="00293810" w:rsidRDefault="00293810" w:rsidP="00293810">
      <w:proofErr w:type="spellStart"/>
      <w:r>
        <w:t>Gataullin</w:t>
      </w:r>
      <w:proofErr w:type="spellEnd"/>
      <w:r>
        <w:t xml:space="preserve">, V. N. (1988). </w:t>
      </w:r>
      <w:r w:rsidRPr="009C2DF7">
        <w:rPr>
          <w:i/>
        </w:rPr>
        <w:t>Upper Quaternary Deposits of the Western Coast of the Yamal Peninsula, Russia. [PhD Thesis Abstract]</w:t>
      </w:r>
      <w:r>
        <w:t>. St. Petersburg: Federal</w:t>
      </w:r>
      <w:r w:rsidRPr="009C2DF7">
        <w:t xml:space="preserve"> </w:t>
      </w:r>
      <w:r>
        <w:t>Geological Institute.</w:t>
      </w:r>
    </w:p>
    <w:p w14:paraId="0A8AFA67" w14:textId="7E8DC990" w:rsidR="009C2DF7" w:rsidRPr="00777D97" w:rsidRDefault="009C2DF7" w:rsidP="009C2DF7">
      <w:proofErr w:type="spellStart"/>
      <w:r>
        <w:t>Gusev</w:t>
      </w:r>
      <w:proofErr w:type="spellEnd"/>
      <w:r>
        <w:t xml:space="preserve">, E. A., </w:t>
      </w:r>
      <w:proofErr w:type="spellStart"/>
      <w:r>
        <w:t>Molodkov</w:t>
      </w:r>
      <w:proofErr w:type="spellEnd"/>
      <w:r>
        <w:t xml:space="preserve">, A. N., and </w:t>
      </w:r>
      <w:proofErr w:type="spellStart"/>
      <w:r>
        <w:t>Derevyanko</w:t>
      </w:r>
      <w:proofErr w:type="spellEnd"/>
      <w:r>
        <w:t xml:space="preserve">, L. G. (2015). </w:t>
      </w:r>
      <w:proofErr w:type="spellStart"/>
      <w:r>
        <w:t>Sopochnaya</w:t>
      </w:r>
      <w:proofErr w:type="spellEnd"/>
      <w:r>
        <w:t xml:space="preserve"> </w:t>
      </w:r>
      <w:proofErr w:type="spellStart"/>
      <w:r>
        <w:t>Karga</w:t>
      </w:r>
      <w:proofErr w:type="spellEnd"/>
      <w:r w:rsidRPr="009C2DF7">
        <w:t xml:space="preserve"> </w:t>
      </w:r>
      <w:r>
        <w:t>mammoth, Time and Environment Conditions of its Habitat (North of West</w:t>
      </w:r>
      <w:r w:rsidRPr="009C2DF7">
        <w:t xml:space="preserve"> </w:t>
      </w:r>
      <w:r>
        <w:t xml:space="preserve">Siberia). </w:t>
      </w:r>
      <w:proofErr w:type="spellStart"/>
      <w:r w:rsidRPr="009C2DF7">
        <w:rPr>
          <w:i/>
        </w:rPr>
        <w:t>Uspehi</w:t>
      </w:r>
      <w:proofErr w:type="spellEnd"/>
      <w:r w:rsidRPr="009C2DF7">
        <w:rPr>
          <w:i/>
        </w:rPr>
        <w:t xml:space="preserve"> </w:t>
      </w:r>
      <w:proofErr w:type="spellStart"/>
      <w:r w:rsidRPr="009C2DF7">
        <w:rPr>
          <w:i/>
        </w:rPr>
        <w:t>sovremennogo</w:t>
      </w:r>
      <w:proofErr w:type="spellEnd"/>
      <w:r w:rsidRPr="009C2DF7">
        <w:rPr>
          <w:i/>
        </w:rPr>
        <w:t xml:space="preserve"> </w:t>
      </w:r>
      <w:proofErr w:type="spellStart"/>
      <w:r w:rsidRPr="009C2DF7">
        <w:rPr>
          <w:i/>
        </w:rPr>
        <w:t>estestvoznanija</w:t>
      </w:r>
      <w:proofErr w:type="spellEnd"/>
      <w:r>
        <w:t>. 1-3, 432–435.</w:t>
      </w:r>
    </w:p>
    <w:p w14:paraId="3B199F4B" w14:textId="77777777" w:rsidR="00241990" w:rsidRDefault="00241990" w:rsidP="00C80432">
      <w:proofErr w:type="spellStart"/>
      <w:r>
        <w:lastRenderedPageBreak/>
        <w:t>Gusev</w:t>
      </w:r>
      <w:proofErr w:type="spellEnd"/>
      <w:r>
        <w:t xml:space="preserve">, E.A., </w:t>
      </w:r>
      <w:proofErr w:type="spellStart"/>
      <w:r>
        <w:t>Anikina</w:t>
      </w:r>
      <w:proofErr w:type="spellEnd"/>
      <w:r>
        <w:t xml:space="preserve">, </w:t>
      </w:r>
      <w:proofErr w:type="spellStart"/>
      <w:r>
        <w:t>N.Yu</w:t>
      </w:r>
      <w:proofErr w:type="spellEnd"/>
      <w:r>
        <w:t xml:space="preserve">., </w:t>
      </w:r>
      <w:proofErr w:type="spellStart"/>
      <w:r>
        <w:t>Arslanov</w:t>
      </w:r>
      <w:proofErr w:type="spellEnd"/>
      <w:r>
        <w:t xml:space="preserve">, </w:t>
      </w:r>
      <w:proofErr w:type="spellStart"/>
      <w:r>
        <w:t>Kh.A</w:t>
      </w:r>
      <w:proofErr w:type="spellEnd"/>
      <w:r>
        <w:t xml:space="preserve">., </w:t>
      </w:r>
      <w:proofErr w:type="spellStart"/>
      <w:r>
        <w:t>Bondarenko</w:t>
      </w:r>
      <w:proofErr w:type="spellEnd"/>
      <w:r>
        <w:t xml:space="preserve">, S. A., </w:t>
      </w:r>
      <w:proofErr w:type="spellStart"/>
      <w:r>
        <w:t>Derevyanko</w:t>
      </w:r>
      <w:proofErr w:type="spellEnd"/>
      <w:r>
        <w:t xml:space="preserve">, L. G., </w:t>
      </w:r>
      <w:proofErr w:type="spellStart"/>
      <w:r>
        <w:t>Molodkov</w:t>
      </w:r>
      <w:proofErr w:type="spellEnd"/>
      <w:r>
        <w:t xml:space="preserve">, A. N., </w:t>
      </w:r>
      <w:proofErr w:type="spellStart"/>
      <w:r>
        <w:t>Pushina</w:t>
      </w:r>
      <w:proofErr w:type="spellEnd"/>
      <w:r>
        <w:t xml:space="preserve">, Z. V., </w:t>
      </w:r>
      <w:proofErr w:type="spellStart"/>
      <w:r>
        <w:t>Rekant</w:t>
      </w:r>
      <w:proofErr w:type="spellEnd"/>
      <w:r>
        <w:t xml:space="preserve">, P. V., and </w:t>
      </w:r>
      <w:proofErr w:type="spellStart"/>
      <w:r>
        <w:t>Stepanova</w:t>
      </w:r>
      <w:proofErr w:type="spellEnd"/>
      <w:r>
        <w:t xml:space="preserve">, G. V. (2013). Quaternary deposits and paleogeography of </w:t>
      </w:r>
      <w:proofErr w:type="spellStart"/>
      <w:r>
        <w:t>Sibiryakov</w:t>
      </w:r>
      <w:proofErr w:type="spellEnd"/>
      <w:r>
        <w:t xml:space="preserve"> Island during the past 50 000. </w:t>
      </w:r>
      <w:proofErr w:type="spellStart"/>
      <w:r w:rsidRPr="002519E4">
        <w:rPr>
          <w:i/>
        </w:rPr>
        <w:t>Izvestija</w:t>
      </w:r>
      <w:proofErr w:type="spellEnd"/>
      <w:r w:rsidRPr="002519E4">
        <w:rPr>
          <w:i/>
        </w:rPr>
        <w:t xml:space="preserve"> </w:t>
      </w:r>
      <w:proofErr w:type="spellStart"/>
      <w:r w:rsidRPr="002519E4">
        <w:rPr>
          <w:i/>
        </w:rPr>
        <w:t>Russkogo</w:t>
      </w:r>
      <w:proofErr w:type="spellEnd"/>
      <w:r w:rsidRPr="002519E4">
        <w:rPr>
          <w:i/>
        </w:rPr>
        <w:t xml:space="preserve"> </w:t>
      </w:r>
      <w:proofErr w:type="spellStart"/>
      <w:r w:rsidRPr="002519E4">
        <w:rPr>
          <w:i/>
        </w:rPr>
        <w:t>Geograficheskogo</w:t>
      </w:r>
      <w:proofErr w:type="spellEnd"/>
      <w:r w:rsidRPr="002519E4">
        <w:rPr>
          <w:i/>
        </w:rPr>
        <w:t xml:space="preserve"> </w:t>
      </w:r>
      <w:proofErr w:type="spellStart"/>
      <w:r w:rsidRPr="002519E4">
        <w:rPr>
          <w:i/>
        </w:rPr>
        <w:t>Obcshestva</w:t>
      </w:r>
      <w:proofErr w:type="spellEnd"/>
      <w:r w:rsidRPr="002519E4">
        <w:rPr>
          <w:i/>
        </w:rPr>
        <w:t xml:space="preserve"> </w:t>
      </w:r>
      <w:r>
        <w:t>145 (4), 65–79.</w:t>
      </w:r>
    </w:p>
    <w:p w14:paraId="6100D67D" w14:textId="77777777" w:rsidR="00241990" w:rsidRPr="00053B52" w:rsidRDefault="00241990" w:rsidP="00C80432">
      <w:proofErr w:type="spellStart"/>
      <w:r>
        <w:t>Gusev</w:t>
      </w:r>
      <w:proofErr w:type="spellEnd"/>
      <w:r>
        <w:t xml:space="preserve">, Е. А., </w:t>
      </w:r>
      <w:proofErr w:type="spellStart"/>
      <w:r>
        <w:t>Arslanov</w:t>
      </w:r>
      <w:proofErr w:type="spellEnd"/>
      <w:r>
        <w:t xml:space="preserve">, H. A., </w:t>
      </w:r>
      <w:proofErr w:type="spellStart"/>
      <w:r>
        <w:t>Maksimov</w:t>
      </w:r>
      <w:proofErr w:type="spellEnd"/>
      <w:r>
        <w:t xml:space="preserve">, F. E., </w:t>
      </w:r>
      <w:proofErr w:type="spellStart"/>
      <w:r>
        <w:t>Molodkov</w:t>
      </w:r>
      <w:proofErr w:type="spellEnd"/>
      <w:r>
        <w:t xml:space="preserve">, A. N., </w:t>
      </w:r>
      <w:proofErr w:type="spellStart"/>
      <w:r>
        <w:t>Kuznetsov</w:t>
      </w:r>
      <w:proofErr w:type="spellEnd"/>
      <w:r>
        <w:t xml:space="preserve">, V. Yu., Smirnov, S. B., </w:t>
      </w:r>
      <w:proofErr w:type="spellStart"/>
      <w:r>
        <w:t>Chernov</w:t>
      </w:r>
      <w:proofErr w:type="spellEnd"/>
      <w:r>
        <w:t xml:space="preserve">, S. B., </w:t>
      </w:r>
      <w:proofErr w:type="spellStart"/>
      <w:r>
        <w:t>Zherebtsov</w:t>
      </w:r>
      <w:proofErr w:type="spellEnd"/>
      <w:r>
        <w:t xml:space="preserve">, I. E., and </w:t>
      </w:r>
      <w:proofErr w:type="spellStart"/>
      <w:r>
        <w:t>Levchenko</w:t>
      </w:r>
      <w:proofErr w:type="spellEnd"/>
      <w:r>
        <w:t xml:space="preserve">, S. B. (2011). New geochronological data on </w:t>
      </w:r>
      <w:proofErr w:type="spellStart"/>
      <w:r>
        <w:t>NeoPleistocene</w:t>
      </w:r>
      <w:proofErr w:type="spellEnd"/>
      <w:r>
        <w:t xml:space="preserve"> - Holocene sediments from Lower </w:t>
      </w:r>
      <w:proofErr w:type="spellStart"/>
      <w:r>
        <w:t>Yenisey</w:t>
      </w:r>
      <w:proofErr w:type="spellEnd"/>
      <w:r>
        <w:t xml:space="preserve"> area. </w:t>
      </w:r>
      <w:proofErr w:type="spellStart"/>
      <w:r w:rsidRPr="00E86792">
        <w:rPr>
          <w:i/>
        </w:rPr>
        <w:t>Problemy</w:t>
      </w:r>
      <w:proofErr w:type="spellEnd"/>
      <w:r w:rsidRPr="00053B52">
        <w:rPr>
          <w:i/>
        </w:rPr>
        <w:t xml:space="preserve"> </w:t>
      </w:r>
      <w:proofErr w:type="spellStart"/>
      <w:r w:rsidRPr="00E86792">
        <w:rPr>
          <w:i/>
        </w:rPr>
        <w:t>Arktiki</w:t>
      </w:r>
      <w:proofErr w:type="spellEnd"/>
      <w:r w:rsidRPr="00053B52">
        <w:rPr>
          <w:i/>
        </w:rPr>
        <w:t xml:space="preserve"> </w:t>
      </w:r>
      <w:proofErr w:type="spellStart"/>
      <w:r w:rsidRPr="00E86792">
        <w:rPr>
          <w:i/>
        </w:rPr>
        <w:t>i</w:t>
      </w:r>
      <w:proofErr w:type="spellEnd"/>
      <w:r w:rsidRPr="00053B52">
        <w:rPr>
          <w:i/>
        </w:rPr>
        <w:t xml:space="preserve"> </w:t>
      </w:r>
      <w:proofErr w:type="spellStart"/>
      <w:r w:rsidRPr="00E86792">
        <w:rPr>
          <w:i/>
        </w:rPr>
        <w:t>Antarktiki</w:t>
      </w:r>
      <w:proofErr w:type="spellEnd"/>
      <w:r w:rsidRPr="00053B52">
        <w:t xml:space="preserve"> 2, 36–44. </w:t>
      </w:r>
    </w:p>
    <w:p w14:paraId="783155DE" w14:textId="3B8993A1" w:rsidR="00241990" w:rsidRDefault="00241990" w:rsidP="00241990">
      <w:proofErr w:type="spellStart"/>
      <w:r>
        <w:t>Maschenko</w:t>
      </w:r>
      <w:proofErr w:type="spellEnd"/>
      <w:r>
        <w:t xml:space="preserve">, E. N., </w:t>
      </w:r>
      <w:proofErr w:type="spellStart"/>
      <w:r>
        <w:t>Serdyuk</w:t>
      </w:r>
      <w:proofErr w:type="spellEnd"/>
      <w:r>
        <w:t xml:space="preserve">, N. V., Tarasenko, K. K., </w:t>
      </w:r>
      <w:proofErr w:type="spellStart"/>
      <w:r>
        <w:t>Potapova</w:t>
      </w:r>
      <w:proofErr w:type="spellEnd"/>
      <w:r>
        <w:t xml:space="preserve">, O. R., </w:t>
      </w:r>
      <w:proofErr w:type="spellStart"/>
      <w:r>
        <w:t>Vershinina</w:t>
      </w:r>
      <w:proofErr w:type="spellEnd"/>
      <w:r>
        <w:t xml:space="preserve">, A., Shapiro, B., </w:t>
      </w:r>
      <w:proofErr w:type="spellStart"/>
      <w:r>
        <w:t>Streletskaya</w:t>
      </w:r>
      <w:proofErr w:type="spellEnd"/>
      <w:r>
        <w:t xml:space="preserve">, I. D., </w:t>
      </w:r>
      <w:proofErr w:type="spellStart"/>
      <w:r>
        <w:t>Vasiliev</w:t>
      </w:r>
      <w:proofErr w:type="spellEnd"/>
      <w:r>
        <w:t xml:space="preserve">, A. A., </w:t>
      </w:r>
      <w:proofErr w:type="spellStart"/>
      <w:r>
        <w:t>Oblogov</w:t>
      </w:r>
      <w:proofErr w:type="spellEnd"/>
      <w:r>
        <w:t xml:space="preserve">, G. E., </w:t>
      </w:r>
      <w:proofErr w:type="spellStart"/>
      <w:r>
        <w:t>Kharlamova</w:t>
      </w:r>
      <w:proofErr w:type="spellEnd"/>
      <w:r>
        <w:t xml:space="preserve">, A. S., </w:t>
      </w:r>
      <w:proofErr w:type="spellStart"/>
      <w:r>
        <w:t>Potapov</w:t>
      </w:r>
      <w:proofErr w:type="spellEnd"/>
      <w:r>
        <w:t xml:space="preserve">, E., van der </w:t>
      </w:r>
      <w:proofErr w:type="spellStart"/>
      <w:r>
        <w:t>Plicht</w:t>
      </w:r>
      <w:proofErr w:type="spellEnd"/>
      <w:r>
        <w:t xml:space="preserve">, J., and Tikhonov, A. N. (2017). The </w:t>
      </w:r>
      <w:proofErr w:type="spellStart"/>
      <w:r>
        <w:t>Zhenya</w:t>
      </w:r>
      <w:proofErr w:type="spellEnd"/>
      <w:r>
        <w:t xml:space="preserve"> mammoth (</w:t>
      </w:r>
      <w:proofErr w:type="spellStart"/>
      <w:r>
        <w:t>Mammuthus</w:t>
      </w:r>
      <w:proofErr w:type="spellEnd"/>
      <w:r>
        <w:t xml:space="preserve"> </w:t>
      </w:r>
      <w:proofErr w:type="spellStart"/>
      <w:r>
        <w:t>primigenius</w:t>
      </w:r>
      <w:proofErr w:type="spellEnd"/>
      <w:r>
        <w:t xml:space="preserve"> (</w:t>
      </w:r>
      <w:proofErr w:type="spellStart"/>
      <w:r>
        <w:t>blum</w:t>
      </w:r>
      <w:proofErr w:type="spellEnd"/>
      <w:r>
        <w:t xml:space="preserve">.)): </w:t>
      </w:r>
      <w:proofErr w:type="spellStart"/>
      <w:r>
        <w:t>taphonomy</w:t>
      </w:r>
      <w:proofErr w:type="spellEnd"/>
      <w:r>
        <w:t xml:space="preserve">, geology, age, morphology and ancient DNA of a 48,000-year-old frozen mummy from western Taimyr, Russia. </w:t>
      </w:r>
      <w:proofErr w:type="spellStart"/>
      <w:r w:rsidR="009C2DF7">
        <w:rPr>
          <w:i/>
        </w:rPr>
        <w:t>Quat</w:t>
      </w:r>
      <w:proofErr w:type="spellEnd"/>
      <w:r w:rsidR="009C2DF7">
        <w:rPr>
          <w:i/>
        </w:rPr>
        <w:t>.</w:t>
      </w:r>
      <w:r w:rsidR="00D81DF2">
        <w:rPr>
          <w:i/>
        </w:rPr>
        <w:t xml:space="preserve"> Int.</w:t>
      </w:r>
      <w:r>
        <w:t xml:space="preserve"> 445, 104–134. </w:t>
      </w:r>
      <w:proofErr w:type="spellStart"/>
      <w:proofErr w:type="gramStart"/>
      <w:r>
        <w:t>doi</w:t>
      </w:r>
      <w:proofErr w:type="spellEnd"/>
      <w:proofErr w:type="gramEnd"/>
      <w:r>
        <w:t>: 10.1016/j.quaint.2017.06.055</w:t>
      </w:r>
    </w:p>
    <w:p w14:paraId="17B82B66" w14:textId="115CF20F" w:rsidR="00241990" w:rsidRDefault="00241990" w:rsidP="005B5329">
      <w:proofErr w:type="spellStart"/>
      <w:r>
        <w:t>Oblogov</w:t>
      </w:r>
      <w:proofErr w:type="spellEnd"/>
      <w:r>
        <w:t xml:space="preserve">, G. E., </w:t>
      </w:r>
      <w:proofErr w:type="spellStart"/>
      <w:r>
        <w:t>Streletskaya</w:t>
      </w:r>
      <w:proofErr w:type="spellEnd"/>
      <w:r>
        <w:t xml:space="preserve">, I. D., </w:t>
      </w:r>
      <w:proofErr w:type="spellStart"/>
      <w:r>
        <w:t>Vasiliev</w:t>
      </w:r>
      <w:proofErr w:type="spellEnd"/>
      <w:r>
        <w:t xml:space="preserve">, A. A., </w:t>
      </w:r>
      <w:proofErr w:type="spellStart"/>
      <w:r>
        <w:t>Gusev</w:t>
      </w:r>
      <w:proofErr w:type="spellEnd"/>
      <w:r>
        <w:t xml:space="preserve">, E. A., and </w:t>
      </w:r>
      <w:proofErr w:type="spellStart"/>
      <w:r>
        <w:t>Arslanov</w:t>
      </w:r>
      <w:proofErr w:type="spellEnd"/>
      <w:r>
        <w:t xml:space="preserve"> H. A. (2012). Quaternary Deposits and </w:t>
      </w:r>
      <w:proofErr w:type="spellStart"/>
      <w:r>
        <w:t>Geocryological</w:t>
      </w:r>
      <w:proofErr w:type="spellEnd"/>
      <w:r>
        <w:t xml:space="preserve"> Conditions of </w:t>
      </w:r>
      <w:proofErr w:type="spellStart"/>
      <w:r>
        <w:t>Gydan</w:t>
      </w:r>
      <w:proofErr w:type="spellEnd"/>
      <w:r>
        <w:t xml:space="preserve"> Bay Coast of the Kara Sea. </w:t>
      </w:r>
      <w:r w:rsidRPr="00D81DF2">
        <w:rPr>
          <w:i/>
        </w:rPr>
        <w:t>Tenth Int</w:t>
      </w:r>
      <w:r w:rsidR="00D81DF2" w:rsidRPr="00D81DF2">
        <w:rPr>
          <w:i/>
        </w:rPr>
        <w:t>. Conf.</w:t>
      </w:r>
      <w:r w:rsidRPr="00D81DF2">
        <w:rPr>
          <w:i/>
        </w:rPr>
        <w:t xml:space="preserve"> Permafrost</w:t>
      </w:r>
      <w:r>
        <w:t>,</w:t>
      </w:r>
      <w:r w:rsidR="00D81DF2" w:rsidRPr="00AD52AA">
        <w:t xml:space="preserve"> 3,</w:t>
      </w:r>
      <w:r>
        <w:t xml:space="preserve"> 293–297.</w:t>
      </w:r>
    </w:p>
    <w:p w14:paraId="0F65A460" w14:textId="663439E2" w:rsidR="00241990" w:rsidRDefault="00241990" w:rsidP="00DB3D1D">
      <w:proofErr w:type="spellStart"/>
      <w:r>
        <w:t>Pismeniuk</w:t>
      </w:r>
      <w:proofErr w:type="spellEnd"/>
      <w:r>
        <w:t xml:space="preserve">, A., </w:t>
      </w:r>
      <w:proofErr w:type="spellStart"/>
      <w:r>
        <w:t>Streletskaya</w:t>
      </w:r>
      <w:proofErr w:type="spellEnd"/>
      <w:r>
        <w:t xml:space="preserve">, I., and </w:t>
      </w:r>
      <w:proofErr w:type="spellStart"/>
      <w:r>
        <w:t>Gusev</w:t>
      </w:r>
      <w:proofErr w:type="spellEnd"/>
      <w:r>
        <w:t xml:space="preserve">, E. (2019). </w:t>
      </w:r>
      <w:r w:rsidR="00AD52AA" w:rsidRPr="00CD43DB">
        <w:t>“</w:t>
      </w:r>
      <w:r>
        <w:t xml:space="preserve">Quaternary deposits of the </w:t>
      </w:r>
      <w:proofErr w:type="spellStart"/>
      <w:r>
        <w:t>Gydan</w:t>
      </w:r>
      <w:proofErr w:type="spellEnd"/>
      <w:r>
        <w:t xml:space="preserve"> peninsula coast of Western Siberia and their </w:t>
      </w:r>
      <w:proofErr w:type="spellStart"/>
      <w:r>
        <w:t>сryogenic</w:t>
      </w:r>
      <w:proofErr w:type="spellEnd"/>
      <w:r>
        <w:t xml:space="preserve"> structure</w:t>
      </w:r>
      <w:r w:rsidR="00AD52AA" w:rsidRPr="00AD52AA">
        <w:t>,</w:t>
      </w:r>
      <w:r w:rsidR="00AD52AA" w:rsidRPr="00293810">
        <w:t>”</w:t>
      </w:r>
      <w:r w:rsidR="00AD52AA">
        <w:t xml:space="preserve"> in</w:t>
      </w:r>
      <w:r>
        <w:t xml:space="preserve"> Abstracts of International Conference "Solving the puzzles from Cryosphere".</w:t>
      </w:r>
    </w:p>
    <w:p w14:paraId="495FB2D1" w14:textId="77777777" w:rsidR="00241990" w:rsidRDefault="00241990" w:rsidP="00777D97">
      <w:proofErr w:type="spellStart"/>
      <w:r>
        <w:t>Slagoda</w:t>
      </w:r>
      <w:proofErr w:type="spellEnd"/>
      <w:r>
        <w:t xml:space="preserve">, E. A., </w:t>
      </w:r>
      <w:proofErr w:type="spellStart"/>
      <w:r>
        <w:t>Opokina</w:t>
      </w:r>
      <w:proofErr w:type="spellEnd"/>
      <w:r>
        <w:t xml:space="preserve">, O. L., </w:t>
      </w:r>
      <w:proofErr w:type="spellStart"/>
      <w:r>
        <w:t>Rogov</w:t>
      </w:r>
      <w:proofErr w:type="spellEnd"/>
      <w:r>
        <w:t xml:space="preserve">, V. V., and </w:t>
      </w:r>
      <w:proofErr w:type="spellStart"/>
      <w:r>
        <w:t>Kurchatova</w:t>
      </w:r>
      <w:proofErr w:type="spellEnd"/>
      <w:r>
        <w:t xml:space="preserve">, A. N. (2012). Structure and Genesis of Underground Ice in Upper Pleistocene-Holocene Deposits of Cape </w:t>
      </w:r>
      <w:proofErr w:type="spellStart"/>
      <w:r>
        <w:t>Marre</w:t>
      </w:r>
      <w:proofErr w:type="spellEnd"/>
      <w:r>
        <w:t xml:space="preserve">-Sale (Western Yamal). </w:t>
      </w:r>
      <w:r w:rsidRPr="002451AE">
        <w:rPr>
          <w:i/>
        </w:rPr>
        <w:t>Earth’s Cryosphere</w:t>
      </w:r>
      <w:r>
        <w:t xml:space="preserve"> 16 (2), 9–22.</w:t>
      </w:r>
    </w:p>
    <w:p w14:paraId="775BE1C0" w14:textId="41B27A7F" w:rsidR="00241990" w:rsidRDefault="00241990" w:rsidP="00C822AE">
      <w:proofErr w:type="spellStart"/>
      <w:r>
        <w:t>Streletskaya</w:t>
      </w:r>
      <w:proofErr w:type="spellEnd"/>
      <w:r>
        <w:t xml:space="preserve">, I. D., </w:t>
      </w:r>
      <w:proofErr w:type="spellStart"/>
      <w:r>
        <w:t>Gusev</w:t>
      </w:r>
      <w:proofErr w:type="spellEnd"/>
      <w:r>
        <w:t xml:space="preserve">, E. A., </w:t>
      </w:r>
      <w:proofErr w:type="spellStart"/>
      <w:r>
        <w:t>Vasiliev</w:t>
      </w:r>
      <w:proofErr w:type="spellEnd"/>
      <w:r>
        <w:t xml:space="preserve">, A. A., </w:t>
      </w:r>
      <w:proofErr w:type="spellStart"/>
      <w:r>
        <w:t>Oblogov</w:t>
      </w:r>
      <w:proofErr w:type="spellEnd"/>
      <w:r>
        <w:t xml:space="preserve">, G. E., and </w:t>
      </w:r>
      <w:proofErr w:type="spellStart"/>
      <w:r>
        <w:t>Molodkov</w:t>
      </w:r>
      <w:proofErr w:type="spellEnd"/>
      <w:r>
        <w:t xml:space="preserve">, A. N. (2013). Pleistocene - Holocene </w:t>
      </w:r>
      <w:proofErr w:type="spellStart"/>
      <w:r>
        <w:t>paleoenvironmental</w:t>
      </w:r>
      <w:proofErr w:type="spellEnd"/>
      <w:r>
        <w:t xml:space="preserve"> records from permafrost sequences at the Kara Sea coasts (NW Siberia, Russia). </w:t>
      </w:r>
      <w:proofErr w:type="spellStart"/>
      <w:r w:rsidR="00AD52AA">
        <w:rPr>
          <w:i/>
        </w:rPr>
        <w:t>Geogr</w:t>
      </w:r>
      <w:proofErr w:type="spellEnd"/>
      <w:r w:rsidR="00BD0ECC">
        <w:rPr>
          <w:i/>
        </w:rPr>
        <w:t>. Environ. Sustain.</w:t>
      </w:r>
      <w:r>
        <w:t xml:space="preserve"> </w:t>
      </w:r>
      <w:proofErr w:type="gramStart"/>
      <w:r>
        <w:t>6</w:t>
      </w:r>
      <w:proofErr w:type="gramEnd"/>
      <w:r>
        <w:t xml:space="preserve">, 60–76. </w:t>
      </w:r>
      <w:proofErr w:type="gramStart"/>
      <w:r>
        <w:t>doi:</w:t>
      </w:r>
      <w:proofErr w:type="gramEnd"/>
      <w:r>
        <w:t xml:space="preserve">10.24057/2071-9388-2013-6-3-60-76 </w:t>
      </w:r>
    </w:p>
    <w:p w14:paraId="1AF07D2F" w14:textId="2AF064A9" w:rsidR="00241990" w:rsidRDefault="00241990" w:rsidP="00241990">
      <w:proofErr w:type="spellStart"/>
      <w:r>
        <w:t>Streletskaya</w:t>
      </w:r>
      <w:proofErr w:type="spellEnd"/>
      <w:r>
        <w:t xml:space="preserve">, I.D., </w:t>
      </w:r>
      <w:proofErr w:type="spellStart"/>
      <w:r>
        <w:t>Vasiliev</w:t>
      </w:r>
      <w:proofErr w:type="spellEnd"/>
      <w:r>
        <w:t xml:space="preserve">, A.A., </w:t>
      </w:r>
      <w:proofErr w:type="spellStart"/>
      <w:r>
        <w:t>Slagoda</w:t>
      </w:r>
      <w:proofErr w:type="spellEnd"/>
      <w:r>
        <w:t xml:space="preserve">, E.A., </w:t>
      </w:r>
      <w:proofErr w:type="spellStart"/>
      <w:r>
        <w:t>Opokina</w:t>
      </w:r>
      <w:proofErr w:type="spellEnd"/>
      <w:r>
        <w:t xml:space="preserve">, O.L., </w:t>
      </w:r>
      <w:proofErr w:type="spellStart"/>
      <w:r>
        <w:t>Oblogov</w:t>
      </w:r>
      <w:proofErr w:type="spellEnd"/>
      <w:r>
        <w:t xml:space="preserve">, G.E. (2012) Ice wedges on </w:t>
      </w:r>
      <w:proofErr w:type="spellStart"/>
      <w:r>
        <w:t>Sibiryakov</w:t>
      </w:r>
      <w:proofErr w:type="spellEnd"/>
      <w:r>
        <w:t xml:space="preserve"> Island (Kara Sea)</w:t>
      </w:r>
      <w:r w:rsidR="00B90706">
        <w:t>.</w:t>
      </w:r>
      <w:r>
        <w:t xml:space="preserve"> </w:t>
      </w:r>
      <w:r w:rsidRPr="00EE02E3">
        <w:rPr>
          <w:i/>
        </w:rPr>
        <w:t xml:space="preserve">Bulletin of Moscow </w:t>
      </w:r>
      <w:r>
        <w:rPr>
          <w:i/>
        </w:rPr>
        <w:t>University. Ser.</w:t>
      </w:r>
      <w:r w:rsidRPr="0001606D">
        <w:rPr>
          <w:i/>
        </w:rPr>
        <w:t xml:space="preserve"> 5. Geography</w:t>
      </w:r>
      <w:r>
        <w:rPr>
          <w:i/>
        </w:rPr>
        <w:t xml:space="preserve"> 3, </w:t>
      </w:r>
      <w:r w:rsidRPr="0001606D">
        <w:t>57-63</w:t>
      </w:r>
      <w:r>
        <w:t>.</w:t>
      </w:r>
    </w:p>
    <w:p w14:paraId="16FF466C" w14:textId="2A87EFD7" w:rsidR="00241990" w:rsidRDefault="00241990" w:rsidP="00A248E1">
      <w:proofErr w:type="spellStart"/>
      <w:r>
        <w:t>Trofimov</w:t>
      </w:r>
      <w:proofErr w:type="spellEnd"/>
      <w:r>
        <w:t>, V.T., Badu, </w:t>
      </w:r>
      <w:proofErr w:type="spellStart"/>
      <w:r>
        <w:t>Yu.B</w:t>
      </w:r>
      <w:proofErr w:type="spellEnd"/>
      <w:r>
        <w:t xml:space="preserve">. </w:t>
      </w:r>
      <w:proofErr w:type="spellStart"/>
      <w:r>
        <w:t>Vasilchuk</w:t>
      </w:r>
      <w:proofErr w:type="spellEnd"/>
      <w:r>
        <w:t>, </w:t>
      </w:r>
      <w:proofErr w:type="spellStart"/>
      <w:r>
        <w:t>Yu.K</w:t>
      </w:r>
      <w:proofErr w:type="spellEnd"/>
      <w:r>
        <w:t xml:space="preserve">. (1986). </w:t>
      </w:r>
      <w:r w:rsidRPr="00B90706">
        <w:rPr>
          <w:i/>
        </w:rPr>
        <w:t xml:space="preserve">The </w:t>
      </w:r>
      <w:proofErr w:type="spellStart"/>
      <w:r w:rsidRPr="00B90706">
        <w:rPr>
          <w:i/>
        </w:rPr>
        <w:t>Gydan</w:t>
      </w:r>
      <w:proofErr w:type="spellEnd"/>
      <w:r w:rsidRPr="00B90706">
        <w:rPr>
          <w:i/>
        </w:rPr>
        <w:t xml:space="preserve"> Peninsula engineering-geological conditions</w:t>
      </w:r>
      <w:r>
        <w:t>. Moscow</w:t>
      </w:r>
      <w:r w:rsidRPr="00A82947">
        <w:t xml:space="preserve">: </w:t>
      </w:r>
      <w:r>
        <w:t>Moscow University Press</w:t>
      </w:r>
    </w:p>
    <w:p w14:paraId="5A3D689C" w14:textId="77777777" w:rsidR="00241990" w:rsidRDefault="00241990" w:rsidP="005B5329">
      <w:proofErr w:type="spellStart"/>
      <w:r>
        <w:t>Vasil’chuk</w:t>
      </w:r>
      <w:proofErr w:type="spellEnd"/>
      <w:r>
        <w:t xml:space="preserve"> Y.K. (1992) </w:t>
      </w:r>
      <w:r w:rsidRPr="00B90706">
        <w:rPr>
          <w:i/>
        </w:rPr>
        <w:t xml:space="preserve">Oxygen Isotope Composition of Ground Ice (Application to </w:t>
      </w:r>
      <w:proofErr w:type="spellStart"/>
      <w:r w:rsidRPr="00B90706">
        <w:rPr>
          <w:i/>
        </w:rPr>
        <w:t>Paleogeocryological</w:t>
      </w:r>
      <w:proofErr w:type="spellEnd"/>
      <w:r w:rsidRPr="00B90706">
        <w:rPr>
          <w:i/>
        </w:rPr>
        <w:t xml:space="preserve"> Reconstructions)</w:t>
      </w:r>
      <w:r>
        <w:t>. Moscow: Geological Faculty of Moscow State University.</w:t>
      </w:r>
    </w:p>
    <w:p w14:paraId="00E31E8A" w14:textId="77777777" w:rsidR="00241990" w:rsidRDefault="00241990" w:rsidP="00A248E1">
      <w:proofErr w:type="spellStart"/>
      <w:r>
        <w:t>Zubakov</w:t>
      </w:r>
      <w:proofErr w:type="spellEnd"/>
      <w:r>
        <w:t xml:space="preserve">, V. A. (1972). </w:t>
      </w:r>
      <w:r w:rsidRPr="00B90706">
        <w:rPr>
          <w:i/>
        </w:rPr>
        <w:t>Quaternary Deposits of the West-Siberian Lowland</w:t>
      </w:r>
      <w:r>
        <w:t xml:space="preserve">. Leningrad: </w:t>
      </w:r>
      <w:proofErr w:type="spellStart"/>
      <w:r>
        <w:t>Nedra</w:t>
      </w:r>
      <w:proofErr w:type="spellEnd"/>
      <w:r>
        <w:t xml:space="preserve"> </w:t>
      </w:r>
    </w:p>
    <w:p w14:paraId="1B395911" w14:textId="77777777" w:rsidR="00241990" w:rsidRDefault="00241990" w:rsidP="00C822AE"/>
    <w:p w14:paraId="0596B023" w14:textId="77777777" w:rsidR="0062034C" w:rsidRDefault="0062034C" w:rsidP="00A248E1"/>
    <w:p w14:paraId="1AC75BCC" w14:textId="77777777" w:rsidR="00777D97" w:rsidRPr="00777D97" w:rsidRDefault="00777D97" w:rsidP="00D146F3">
      <w:pPr>
        <w:spacing w:before="0" w:after="0"/>
        <w:rPr>
          <w:b/>
        </w:rPr>
      </w:pPr>
    </w:p>
    <w:sectPr w:rsidR="00777D97" w:rsidRPr="00777D97" w:rsidSect="0093429D">
      <w:headerReference w:type="even" r:id="rId36"/>
      <w:footerReference w:type="even" r:id="rId37"/>
      <w:footerReference w:type="default" r:id="rId38"/>
      <w:headerReference w:type="first" r:id="rId3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52CE4" w14:textId="77777777" w:rsidR="00637B45" w:rsidRDefault="00637B45" w:rsidP="00117666">
      <w:pPr>
        <w:spacing w:after="0"/>
      </w:pPr>
      <w:r>
        <w:separator/>
      </w:r>
    </w:p>
  </w:endnote>
  <w:endnote w:type="continuationSeparator" w:id="0">
    <w:p w14:paraId="77A1E4BF" w14:textId="77777777" w:rsidR="00637B45" w:rsidRDefault="00637B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FF47C2" w:rsidRPr="00577C4C" w:rsidRDefault="00FF47C2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AD5395E" w:rsidR="00FF47C2" w:rsidRPr="00577C4C" w:rsidRDefault="00FF47C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40E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AD5395E" w:rsidR="00FF47C2" w:rsidRPr="00577C4C" w:rsidRDefault="00FF47C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40E6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FF47C2" w:rsidRPr="00577C4C" w:rsidRDefault="00FF47C2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82D7115" w:rsidR="00FF47C2" w:rsidRPr="00577C4C" w:rsidRDefault="00FF47C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40E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82D7115" w:rsidR="00FF47C2" w:rsidRPr="00577C4C" w:rsidRDefault="00FF47C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40E6E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A12CF" w14:textId="77777777" w:rsidR="00637B45" w:rsidRDefault="00637B45" w:rsidP="00117666">
      <w:pPr>
        <w:spacing w:after="0"/>
      </w:pPr>
      <w:r>
        <w:separator/>
      </w:r>
    </w:p>
  </w:footnote>
  <w:footnote w:type="continuationSeparator" w:id="0">
    <w:p w14:paraId="49A64081" w14:textId="77777777" w:rsidR="00637B45" w:rsidRDefault="00637B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FF47C2" w:rsidRPr="009151AA" w:rsidRDefault="00FF47C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FF47C2" w:rsidRDefault="00FF47C2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4D4B"/>
    <w:multiLevelType w:val="hybridMultilevel"/>
    <w:tmpl w:val="ED8835AC"/>
    <w:lvl w:ilvl="0" w:tplc="9384AF0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DC5E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2D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26E6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9449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E7D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EB1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1AB6B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96F8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2C26"/>
    <w:rsid w:val="00034304"/>
    <w:rsid w:val="00035434"/>
    <w:rsid w:val="0003615F"/>
    <w:rsid w:val="00052A14"/>
    <w:rsid w:val="00076DC1"/>
    <w:rsid w:val="00077D53"/>
    <w:rsid w:val="000A23D5"/>
    <w:rsid w:val="000C33F8"/>
    <w:rsid w:val="000D054D"/>
    <w:rsid w:val="000D5D8B"/>
    <w:rsid w:val="00105FD9"/>
    <w:rsid w:val="00117666"/>
    <w:rsid w:val="00145138"/>
    <w:rsid w:val="001549D3"/>
    <w:rsid w:val="0015690C"/>
    <w:rsid w:val="00160065"/>
    <w:rsid w:val="00177D84"/>
    <w:rsid w:val="001B515E"/>
    <w:rsid w:val="001B746F"/>
    <w:rsid w:val="00241990"/>
    <w:rsid w:val="00267D18"/>
    <w:rsid w:val="00274347"/>
    <w:rsid w:val="002868E2"/>
    <w:rsid w:val="002869C3"/>
    <w:rsid w:val="002936E4"/>
    <w:rsid w:val="00293810"/>
    <w:rsid w:val="00294904"/>
    <w:rsid w:val="002B4A57"/>
    <w:rsid w:val="002C44F6"/>
    <w:rsid w:val="002C74CA"/>
    <w:rsid w:val="002E099B"/>
    <w:rsid w:val="00304467"/>
    <w:rsid w:val="00305B4B"/>
    <w:rsid w:val="00305C2C"/>
    <w:rsid w:val="003123F4"/>
    <w:rsid w:val="003544FB"/>
    <w:rsid w:val="00360426"/>
    <w:rsid w:val="003D2F2D"/>
    <w:rsid w:val="003E20A2"/>
    <w:rsid w:val="00401590"/>
    <w:rsid w:val="00447801"/>
    <w:rsid w:val="00452E9C"/>
    <w:rsid w:val="00470775"/>
    <w:rsid w:val="00471332"/>
    <w:rsid w:val="004735C8"/>
    <w:rsid w:val="004947A6"/>
    <w:rsid w:val="004961FF"/>
    <w:rsid w:val="004C247B"/>
    <w:rsid w:val="0051397F"/>
    <w:rsid w:val="00517A89"/>
    <w:rsid w:val="005250F2"/>
    <w:rsid w:val="00536F46"/>
    <w:rsid w:val="005542BD"/>
    <w:rsid w:val="00593EEA"/>
    <w:rsid w:val="005A5EEE"/>
    <w:rsid w:val="005B5329"/>
    <w:rsid w:val="0062034C"/>
    <w:rsid w:val="006375C7"/>
    <w:rsid w:val="00637B45"/>
    <w:rsid w:val="00637CC4"/>
    <w:rsid w:val="00654E8F"/>
    <w:rsid w:val="00660D05"/>
    <w:rsid w:val="00661F4F"/>
    <w:rsid w:val="006820B1"/>
    <w:rsid w:val="006870A1"/>
    <w:rsid w:val="006A55C5"/>
    <w:rsid w:val="006B7D14"/>
    <w:rsid w:val="00701727"/>
    <w:rsid w:val="0070566C"/>
    <w:rsid w:val="00714224"/>
    <w:rsid w:val="00714C50"/>
    <w:rsid w:val="00725A7D"/>
    <w:rsid w:val="007501BE"/>
    <w:rsid w:val="00761FCB"/>
    <w:rsid w:val="00767436"/>
    <w:rsid w:val="00777D97"/>
    <w:rsid w:val="007900BD"/>
    <w:rsid w:val="00790BB3"/>
    <w:rsid w:val="007C206C"/>
    <w:rsid w:val="00817DD6"/>
    <w:rsid w:val="0083759F"/>
    <w:rsid w:val="008724E6"/>
    <w:rsid w:val="00883961"/>
    <w:rsid w:val="00885156"/>
    <w:rsid w:val="008A450B"/>
    <w:rsid w:val="008C0205"/>
    <w:rsid w:val="008F131A"/>
    <w:rsid w:val="009113A6"/>
    <w:rsid w:val="009151AA"/>
    <w:rsid w:val="0093429D"/>
    <w:rsid w:val="00943573"/>
    <w:rsid w:val="00956E0B"/>
    <w:rsid w:val="00964134"/>
    <w:rsid w:val="00970F7D"/>
    <w:rsid w:val="00994A3D"/>
    <w:rsid w:val="009C2B12"/>
    <w:rsid w:val="009C2DF7"/>
    <w:rsid w:val="009F6C9A"/>
    <w:rsid w:val="00A174D9"/>
    <w:rsid w:val="00A248E1"/>
    <w:rsid w:val="00A82947"/>
    <w:rsid w:val="00A91867"/>
    <w:rsid w:val="00A958E0"/>
    <w:rsid w:val="00AA4D24"/>
    <w:rsid w:val="00AB6715"/>
    <w:rsid w:val="00AD52AA"/>
    <w:rsid w:val="00AE573F"/>
    <w:rsid w:val="00AF1856"/>
    <w:rsid w:val="00AF3888"/>
    <w:rsid w:val="00B1671E"/>
    <w:rsid w:val="00B25EB8"/>
    <w:rsid w:val="00B37F4D"/>
    <w:rsid w:val="00B64EAE"/>
    <w:rsid w:val="00B90706"/>
    <w:rsid w:val="00BB1DD1"/>
    <w:rsid w:val="00BD0795"/>
    <w:rsid w:val="00BD0ECC"/>
    <w:rsid w:val="00BD39EB"/>
    <w:rsid w:val="00BE3945"/>
    <w:rsid w:val="00BF70DB"/>
    <w:rsid w:val="00C22C76"/>
    <w:rsid w:val="00C414BA"/>
    <w:rsid w:val="00C52A7B"/>
    <w:rsid w:val="00C56BAF"/>
    <w:rsid w:val="00C679AA"/>
    <w:rsid w:val="00C75972"/>
    <w:rsid w:val="00C80432"/>
    <w:rsid w:val="00C822AE"/>
    <w:rsid w:val="00CA4CC9"/>
    <w:rsid w:val="00CC3A01"/>
    <w:rsid w:val="00CC72DA"/>
    <w:rsid w:val="00CD066B"/>
    <w:rsid w:val="00CD43DB"/>
    <w:rsid w:val="00CE4FEE"/>
    <w:rsid w:val="00D060CF"/>
    <w:rsid w:val="00D146F3"/>
    <w:rsid w:val="00D81DF2"/>
    <w:rsid w:val="00D91195"/>
    <w:rsid w:val="00D970E7"/>
    <w:rsid w:val="00DB3D1D"/>
    <w:rsid w:val="00DB59C3"/>
    <w:rsid w:val="00DC259A"/>
    <w:rsid w:val="00DE23E8"/>
    <w:rsid w:val="00DF5FB5"/>
    <w:rsid w:val="00E40E6E"/>
    <w:rsid w:val="00E52377"/>
    <w:rsid w:val="00E537AD"/>
    <w:rsid w:val="00E64E17"/>
    <w:rsid w:val="00E866C9"/>
    <w:rsid w:val="00EA3D3C"/>
    <w:rsid w:val="00EC090A"/>
    <w:rsid w:val="00ED20B5"/>
    <w:rsid w:val="00EF4C06"/>
    <w:rsid w:val="00F46900"/>
    <w:rsid w:val="00F61D89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link w:val="ab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c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AB6715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B671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1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2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5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6">
    <w:name w:val="footer"/>
    <w:basedOn w:val="a0"/>
    <w:link w:val="af7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7">
    <w:name w:val="Нижний колонтитул Знак"/>
    <w:basedOn w:val="a1"/>
    <w:link w:val="af6"/>
    <w:uiPriority w:val="99"/>
    <w:rsid w:val="00AB6715"/>
    <w:rPr>
      <w:rFonts w:ascii="Times New Roman" w:hAnsi="Times New Roman"/>
      <w:sz w:val="24"/>
    </w:rPr>
  </w:style>
  <w:style w:type="character" w:styleId="af8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9">
    <w:name w:val="footnote text"/>
    <w:basedOn w:val="a0"/>
    <w:link w:val="afa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b">
    <w:name w:val="header"/>
    <w:basedOn w:val="a0"/>
    <w:link w:val="afc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c">
    <w:name w:val="Верхний колонтитул Знак"/>
    <w:basedOn w:val="a1"/>
    <w:link w:val="afb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d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e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f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0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1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Название Знак"/>
    <w:basedOn w:val="a1"/>
    <w:link w:val="aff5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  <w:style w:type="paragraph" w:customStyle="1" w:styleId="aff7">
    <w:name w:val="СОбственный_Заголовок"/>
    <w:basedOn w:val="aff5"/>
    <w:next w:val="a0"/>
    <w:qFormat/>
    <w:rsid w:val="00D91195"/>
    <w:pPr>
      <w:suppressLineNumbers w:val="0"/>
      <w:spacing w:before="0" w:after="0"/>
      <w:contextualSpacing/>
      <w:jc w:val="left"/>
    </w:pPr>
    <w:rPr>
      <w:rFonts w:eastAsia="Times New Roman"/>
      <w:spacing w:val="-10"/>
      <w:kern w:val="28"/>
      <w:sz w:val="36"/>
      <w:szCs w:val="36"/>
      <w:lang w:val="x-none" w:eastAsia="x-none"/>
    </w:rPr>
  </w:style>
  <w:style w:type="paragraph" w:customStyle="1" w:styleId="aff8">
    <w:name w:val="Собств_подзаголовок"/>
    <w:basedOn w:val="a4"/>
    <w:next w:val="a0"/>
    <w:qFormat/>
    <w:rsid w:val="00D91195"/>
    <w:pPr>
      <w:numPr>
        <w:ilvl w:val="1"/>
      </w:numPr>
      <w:spacing w:before="0" w:after="0"/>
    </w:pPr>
    <w:rPr>
      <w:rFonts w:ascii="Calibri" w:eastAsia="Times New Roman" w:hAnsi="Calibri"/>
      <w:b w:val="0"/>
      <w:i/>
      <w:color w:val="000000"/>
      <w:spacing w:val="15"/>
      <w:sz w:val="32"/>
      <w:szCs w:val="22"/>
      <w:lang w:val="x-none" w:eastAsia="x-none"/>
    </w:rPr>
  </w:style>
  <w:style w:type="character" w:customStyle="1" w:styleId="apple-converted-space">
    <w:name w:val="apple-converted-space"/>
    <w:basedOn w:val="a1"/>
    <w:rsid w:val="00D91195"/>
  </w:style>
  <w:style w:type="character" w:customStyle="1" w:styleId="jlqj4b">
    <w:name w:val="jlqj4b"/>
    <w:basedOn w:val="a1"/>
    <w:rsid w:val="00D91195"/>
  </w:style>
  <w:style w:type="character" w:customStyle="1" w:styleId="ab">
    <w:name w:val="Без интервала Знак"/>
    <w:link w:val="aa"/>
    <w:rsid w:val="00D91195"/>
    <w:rPr>
      <w:rFonts w:ascii="Times New Roman" w:hAnsi="Times New Roman"/>
      <w:sz w:val="24"/>
    </w:rPr>
  </w:style>
  <w:style w:type="paragraph" w:styleId="HTML">
    <w:name w:val="HTML Preformatted"/>
    <w:basedOn w:val="a0"/>
    <w:link w:val="HTML0"/>
    <w:uiPriority w:val="99"/>
    <w:unhideWhenUsed/>
    <w:rsid w:val="00D911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D91195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9">
    <w:name w:val="Revision"/>
    <w:hidden/>
    <w:uiPriority w:val="99"/>
    <w:semiHidden/>
    <w:rsid w:val="00D91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911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210">
    <w:name w:val="Таблица простая 21"/>
    <w:basedOn w:val="a2"/>
    <w:uiPriority w:val="42"/>
    <w:rsid w:val="00D91195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6750D91-BB42-4ECE-A25C-5E92FF6A0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85</TotalTime>
  <Pages>6</Pages>
  <Words>2144</Words>
  <Characters>12224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Анфиса</cp:lastModifiedBy>
  <cp:revision>13</cp:revision>
  <cp:lastPrinted>2013-10-03T12:51:00Z</cp:lastPrinted>
  <dcterms:created xsi:type="dcterms:W3CDTF">2021-09-20T11:39:00Z</dcterms:created>
  <dcterms:modified xsi:type="dcterms:W3CDTF">2021-11-11T15:49:00Z</dcterms:modified>
</cp:coreProperties>
</file>