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3BECDDC6" w:rsidR="00654E8F" w:rsidRPr="00507440" w:rsidRDefault="00654E8F" w:rsidP="00F67956">
      <w:pPr>
        <w:pStyle w:val="SupplementaryMaterial"/>
      </w:pPr>
      <w:r w:rsidRPr="00507440">
        <w:t>Supplementary Material</w:t>
      </w:r>
    </w:p>
    <w:p w14:paraId="0904C794" w14:textId="146C0BF2" w:rsidR="0086125E" w:rsidRPr="00507440" w:rsidRDefault="0086125E" w:rsidP="0086125E">
      <w:r w:rsidRPr="00507440">
        <w:rPr>
          <w:b/>
          <w:bCs/>
        </w:rPr>
        <w:t>Supplementary Table 1.</w:t>
      </w:r>
      <w:r w:rsidRPr="00507440">
        <w:t xml:space="preserve"> Details of DST-tagged cod analyzed for sub-annual δ</w:t>
      </w:r>
      <w:r w:rsidRPr="00507440">
        <w:rPr>
          <w:vertAlign w:val="superscript"/>
        </w:rPr>
        <w:t>18</w:t>
      </w:r>
      <w:r w:rsidRPr="00507440">
        <w:t>O signatures. Dates are given in dd/mm/</w:t>
      </w:r>
      <w:proofErr w:type="spellStart"/>
      <w:r w:rsidRPr="00507440">
        <w:t>yyyy</w:t>
      </w:r>
      <w:proofErr w:type="spellEnd"/>
      <w:r w:rsidRPr="00507440">
        <w:t xml:space="preserve"> format, Sex: M = male, F = female and behavior type: C = coastal, F = frontal, NA = data not available, tagging and recapture area: W = west, SW = southwest, SE = southeast, NE = northeast, N = north off Iceland, * = recapture area is offshore.</w:t>
      </w:r>
    </w:p>
    <w:tbl>
      <w:tblPr>
        <w:tblStyle w:val="PlainTable41"/>
        <w:tblW w:w="13892" w:type="dxa"/>
        <w:tblLayout w:type="fixed"/>
        <w:tblLook w:val="04A0" w:firstRow="1" w:lastRow="0" w:firstColumn="1" w:lastColumn="0" w:noHBand="0" w:noVBand="1"/>
      </w:tblPr>
      <w:tblGrid>
        <w:gridCol w:w="841"/>
        <w:gridCol w:w="1396"/>
        <w:gridCol w:w="1258"/>
        <w:gridCol w:w="979"/>
        <w:gridCol w:w="980"/>
        <w:gridCol w:w="1118"/>
        <w:gridCol w:w="1396"/>
        <w:gridCol w:w="979"/>
        <w:gridCol w:w="1258"/>
        <w:gridCol w:w="561"/>
        <w:gridCol w:w="1118"/>
        <w:gridCol w:w="874"/>
        <w:gridCol w:w="1134"/>
      </w:tblGrid>
      <w:tr w:rsidR="00B74D00" w:rsidRPr="00507440" w14:paraId="24DEBC3D" w14:textId="1D609249" w:rsidTr="00B74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B6C3DDB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DST ID</w:t>
            </w:r>
          </w:p>
        </w:tc>
        <w:tc>
          <w:tcPr>
            <w:tcW w:w="13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28DCFC1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Release date</w:t>
            </w:r>
          </w:p>
        </w:tc>
        <w:tc>
          <w:tcPr>
            <w:tcW w:w="12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567E6BE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Recapture date</w:t>
            </w:r>
          </w:p>
        </w:tc>
        <w:tc>
          <w:tcPr>
            <w:tcW w:w="97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E0BF9BD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Days at liberty</w:t>
            </w:r>
          </w:p>
        </w:tc>
        <w:tc>
          <w:tcPr>
            <w:tcW w:w="9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C78A506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Days DST</w:t>
            </w:r>
          </w:p>
        </w:tc>
        <w:tc>
          <w:tcPr>
            <w:tcW w:w="11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B5F9719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Age at tagging [</w:t>
            </w:r>
            <w:proofErr w:type="spellStart"/>
            <w:r w:rsidRPr="00507440">
              <w:rPr>
                <w:rFonts w:cs="Times New Roman"/>
                <w:sz w:val="18"/>
                <w:szCs w:val="18"/>
                <w:lang w:val="en-US"/>
              </w:rPr>
              <w:t>yr</w:t>
            </w:r>
            <w:proofErr w:type="spellEnd"/>
            <w:r w:rsidRPr="00507440">
              <w:rPr>
                <w:rFonts w:cs="Times New Roman"/>
                <w:sz w:val="18"/>
                <w:szCs w:val="18"/>
                <w:lang w:val="en-US"/>
              </w:rPr>
              <w:t>]</w:t>
            </w:r>
          </w:p>
        </w:tc>
        <w:tc>
          <w:tcPr>
            <w:tcW w:w="13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344B3C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Age at recapture [</w:t>
            </w:r>
            <w:proofErr w:type="spellStart"/>
            <w:r w:rsidRPr="00507440">
              <w:rPr>
                <w:rFonts w:cs="Times New Roman"/>
                <w:sz w:val="18"/>
                <w:szCs w:val="18"/>
                <w:lang w:val="en-US"/>
              </w:rPr>
              <w:t>yr</w:t>
            </w:r>
            <w:proofErr w:type="spellEnd"/>
            <w:r w:rsidRPr="00507440">
              <w:rPr>
                <w:rFonts w:cs="Times New Roman"/>
                <w:sz w:val="18"/>
                <w:szCs w:val="18"/>
                <w:lang w:val="en-US"/>
              </w:rPr>
              <w:t>]</w:t>
            </w:r>
          </w:p>
        </w:tc>
        <w:tc>
          <w:tcPr>
            <w:tcW w:w="97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BF77756" w14:textId="790A1D1C" w:rsidR="00B74D00" w:rsidRPr="00507440" w:rsidRDefault="00B74D00" w:rsidP="00B74D00">
            <w:pPr>
              <w:spacing w:before="0"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Length at tagging</w:t>
            </w:r>
            <w:r w:rsidR="00C636E3" w:rsidRPr="00507440">
              <w:rPr>
                <w:rFonts w:cs="Times New Roman"/>
                <w:sz w:val="18"/>
                <w:szCs w:val="18"/>
                <w:lang w:val="en-US"/>
              </w:rPr>
              <w:t xml:space="preserve"> [cm]</w:t>
            </w:r>
          </w:p>
        </w:tc>
        <w:tc>
          <w:tcPr>
            <w:tcW w:w="12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6524241" w14:textId="58F186F5" w:rsidR="00B74D00" w:rsidRPr="00507440" w:rsidRDefault="00B74D00" w:rsidP="00B74D00">
            <w:pPr>
              <w:spacing w:before="0"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Length at recapture</w:t>
            </w:r>
            <w:r w:rsidR="00886690" w:rsidRPr="00507440">
              <w:rPr>
                <w:rFonts w:cs="Times New Roman"/>
                <w:sz w:val="18"/>
                <w:szCs w:val="18"/>
                <w:lang w:val="en-US"/>
              </w:rPr>
              <w:t xml:space="preserve"> [cm]</w:t>
            </w:r>
          </w:p>
        </w:tc>
        <w:tc>
          <w:tcPr>
            <w:tcW w:w="5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A371CA2" w14:textId="678B4E93" w:rsidR="00B74D00" w:rsidRPr="00507440" w:rsidRDefault="00B74D00" w:rsidP="00B74D00">
            <w:pPr>
              <w:spacing w:before="0"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Sex</w:t>
            </w:r>
          </w:p>
        </w:tc>
        <w:tc>
          <w:tcPr>
            <w:tcW w:w="11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F52329D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Behavior type</w:t>
            </w:r>
          </w:p>
        </w:tc>
        <w:tc>
          <w:tcPr>
            <w:tcW w:w="8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F6CA0FB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Tagging area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46B638B" w14:textId="5F114B23" w:rsidR="00B74D00" w:rsidRPr="00507440" w:rsidRDefault="00B74D00" w:rsidP="00B74D00">
            <w:pPr>
              <w:spacing w:before="0"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Recapture area</w:t>
            </w:r>
          </w:p>
        </w:tc>
      </w:tr>
      <w:tr w:rsidR="00B74D00" w:rsidRPr="00507440" w14:paraId="36C477EC" w14:textId="3FCB9EFB" w:rsidTr="00B74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tcBorders>
              <w:top w:val="single" w:sz="12" w:space="0" w:color="auto"/>
            </w:tcBorders>
          </w:tcPr>
          <w:p w14:paraId="0FE83193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2C0526</w:t>
            </w:r>
          </w:p>
        </w:tc>
        <w:tc>
          <w:tcPr>
            <w:tcW w:w="1396" w:type="dxa"/>
            <w:tcBorders>
              <w:top w:val="single" w:sz="12" w:space="0" w:color="auto"/>
            </w:tcBorders>
          </w:tcPr>
          <w:p w14:paraId="59C29DD5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15/04/2003</w:t>
            </w:r>
          </w:p>
        </w:tc>
        <w:tc>
          <w:tcPr>
            <w:tcW w:w="1258" w:type="dxa"/>
            <w:tcBorders>
              <w:top w:val="single" w:sz="12" w:space="0" w:color="auto"/>
            </w:tcBorders>
          </w:tcPr>
          <w:p w14:paraId="1A2DCE85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07/04/2004</w:t>
            </w:r>
          </w:p>
        </w:tc>
        <w:tc>
          <w:tcPr>
            <w:tcW w:w="979" w:type="dxa"/>
            <w:tcBorders>
              <w:top w:val="single" w:sz="12" w:space="0" w:color="auto"/>
            </w:tcBorders>
          </w:tcPr>
          <w:p w14:paraId="6A588B7F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358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EC7667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358</w:t>
            </w:r>
          </w:p>
        </w:tc>
        <w:tc>
          <w:tcPr>
            <w:tcW w:w="1118" w:type="dxa"/>
            <w:tcBorders>
              <w:top w:val="single" w:sz="12" w:space="0" w:color="auto"/>
            </w:tcBorders>
          </w:tcPr>
          <w:p w14:paraId="47874381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1396" w:type="dxa"/>
            <w:tcBorders>
              <w:top w:val="single" w:sz="12" w:space="0" w:color="auto"/>
            </w:tcBorders>
          </w:tcPr>
          <w:p w14:paraId="2B358FE5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979" w:type="dxa"/>
            <w:tcBorders>
              <w:top w:val="single" w:sz="12" w:space="0" w:color="auto"/>
            </w:tcBorders>
          </w:tcPr>
          <w:p w14:paraId="35433EF3" w14:textId="22483661" w:rsidR="00B74D00" w:rsidRPr="00507440" w:rsidRDefault="00C636E3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98</w:t>
            </w:r>
          </w:p>
        </w:tc>
        <w:tc>
          <w:tcPr>
            <w:tcW w:w="1258" w:type="dxa"/>
            <w:tcBorders>
              <w:top w:val="single" w:sz="12" w:space="0" w:color="auto"/>
            </w:tcBorders>
          </w:tcPr>
          <w:p w14:paraId="1EDB807C" w14:textId="15B789DC" w:rsidR="00B74D00" w:rsidRPr="00507440" w:rsidRDefault="0088669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104</w:t>
            </w:r>
          </w:p>
        </w:tc>
        <w:tc>
          <w:tcPr>
            <w:tcW w:w="561" w:type="dxa"/>
            <w:tcBorders>
              <w:top w:val="single" w:sz="12" w:space="0" w:color="auto"/>
            </w:tcBorders>
          </w:tcPr>
          <w:p w14:paraId="40DE0A79" w14:textId="7CC4A42E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M</w:t>
            </w:r>
          </w:p>
        </w:tc>
        <w:tc>
          <w:tcPr>
            <w:tcW w:w="1118" w:type="dxa"/>
            <w:tcBorders>
              <w:top w:val="single" w:sz="12" w:space="0" w:color="auto"/>
            </w:tcBorders>
          </w:tcPr>
          <w:p w14:paraId="2144AC56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874" w:type="dxa"/>
            <w:tcBorders>
              <w:top w:val="single" w:sz="12" w:space="0" w:color="auto"/>
            </w:tcBorders>
          </w:tcPr>
          <w:p w14:paraId="629413B1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42BCEF7C" w14:textId="357C79F2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</w:tr>
      <w:tr w:rsidR="00B74D00" w:rsidRPr="00507440" w14:paraId="3FDD97C4" w14:textId="46E27D3B" w:rsidTr="00B74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2A396BD5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1C0593</w:t>
            </w:r>
          </w:p>
        </w:tc>
        <w:tc>
          <w:tcPr>
            <w:tcW w:w="1396" w:type="dxa"/>
          </w:tcPr>
          <w:p w14:paraId="77EA8EB6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23/04/2003</w:t>
            </w:r>
          </w:p>
        </w:tc>
        <w:tc>
          <w:tcPr>
            <w:tcW w:w="1258" w:type="dxa"/>
          </w:tcPr>
          <w:p w14:paraId="7C71CF21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06/03/2005</w:t>
            </w:r>
          </w:p>
        </w:tc>
        <w:tc>
          <w:tcPr>
            <w:tcW w:w="979" w:type="dxa"/>
          </w:tcPr>
          <w:p w14:paraId="35241E4C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683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AB2672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683</w:t>
            </w:r>
          </w:p>
        </w:tc>
        <w:tc>
          <w:tcPr>
            <w:tcW w:w="1118" w:type="dxa"/>
          </w:tcPr>
          <w:p w14:paraId="51EEBF46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1396" w:type="dxa"/>
          </w:tcPr>
          <w:p w14:paraId="4F2CD4CB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979" w:type="dxa"/>
          </w:tcPr>
          <w:p w14:paraId="048F735A" w14:textId="052BFD25" w:rsidR="00B74D00" w:rsidRPr="00507440" w:rsidRDefault="00C636E3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78</w:t>
            </w:r>
          </w:p>
        </w:tc>
        <w:tc>
          <w:tcPr>
            <w:tcW w:w="1258" w:type="dxa"/>
          </w:tcPr>
          <w:p w14:paraId="62C9058E" w14:textId="089F3059" w:rsidR="00B74D00" w:rsidRPr="00507440" w:rsidRDefault="0088669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87</w:t>
            </w:r>
          </w:p>
        </w:tc>
        <w:tc>
          <w:tcPr>
            <w:tcW w:w="561" w:type="dxa"/>
          </w:tcPr>
          <w:p w14:paraId="05EC4CF6" w14:textId="65DCCD9E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1118" w:type="dxa"/>
          </w:tcPr>
          <w:p w14:paraId="55512B58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874" w:type="dxa"/>
          </w:tcPr>
          <w:p w14:paraId="25F8AEBB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NE</w:t>
            </w:r>
          </w:p>
        </w:tc>
        <w:tc>
          <w:tcPr>
            <w:tcW w:w="1134" w:type="dxa"/>
          </w:tcPr>
          <w:p w14:paraId="535C7746" w14:textId="035F18E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NE</w:t>
            </w:r>
          </w:p>
        </w:tc>
      </w:tr>
      <w:tr w:rsidR="00B74D00" w:rsidRPr="00507440" w14:paraId="54A5F975" w14:textId="4B3F0DDC" w:rsidTr="00B74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3313FFAA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1C0595</w:t>
            </w:r>
          </w:p>
        </w:tc>
        <w:tc>
          <w:tcPr>
            <w:tcW w:w="1396" w:type="dxa"/>
          </w:tcPr>
          <w:p w14:paraId="2143DED9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23/04/2003</w:t>
            </w:r>
          </w:p>
        </w:tc>
        <w:tc>
          <w:tcPr>
            <w:tcW w:w="1258" w:type="dxa"/>
          </w:tcPr>
          <w:p w14:paraId="43C8E640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11/04/2005</w:t>
            </w:r>
          </w:p>
        </w:tc>
        <w:tc>
          <w:tcPr>
            <w:tcW w:w="979" w:type="dxa"/>
          </w:tcPr>
          <w:p w14:paraId="0D3600AA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C4444F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719</w:t>
            </w:r>
          </w:p>
        </w:tc>
        <w:tc>
          <w:tcPr>
            <w:tcW w:w="1118" w:type="dxa"/>
          </w:tcPr>
          <w:p w14:paraId="637D80A2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1396" w:type="dxa"/>
          </w:tcPr>
          <w:p w14:paraId="60BCC375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979" w:type="dxa"/>
          </w:tcPr>
          <w:p w14:paraId="1E22BCF9" w14:textId="737986FA" w:rsidR="00B74D00" w:rsidRPr="00507440" w:rsidRDefault="00C636E3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73</w:t>
            </w:r>
          </w:p>
        </w:tc>
        <w:tc>
          <w:tcPr>
            <w:tcW w:w="1258" w:type="dxa"/>
          </w:tcPr>
          <w:p w14:paraId="3EDD2401" w14:textId="6CD106F4" w:rsidR="00B74D00" w:rsidRPr="00507440" w:rsidRDefault="0088669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90</w:t>
            </w:r>
          </w:p>
        </w:tc>
        <w:tc>
          <w:tcPr>
            <w:tcW w:w="561" w:type="dxa"/>
          </w:tcPr>
          <w:p w14:paraId="44A33BF7" w14:textId="54E70CA6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1118" w:type="dxa"/>
          </w:tcPr>
          <w:p w14:paraId="4540521D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874" w:type="dxa"/>
          </w:tcPr>
          <w:p w14:paraId="4F9B0524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NE</w:t>
            </w:r>
          </w:p>
        </w:tc>
        <w:tc>
          <w:tcPr>
            <w:tcW w:w="1134" w:type="dxa"/>
          </w:tcPr>
          <w:p w14:paraId="6C62D68B" w14:textId="724AFD2D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NE</w:t>
            </w:r>
          </w:p>
        </w:tc>
      </w:tr>
      <w:tr w:rsidR="00B74D00" w:rsidRPr="00507440" w14:paraId="75B0CF33" w14:textId="1B1A7616" w:rsidTr="00B74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7E5FD132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1C1366</w:t>
            </w:r>
          </w:p>
        </w:tc>
        <w:tc>
          <w:tcPr>
            <w:tcW w:w="1396" w:type="dxa"/>
          </w:tcPr>
          <w:p w14:paraId="3CE9673F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20/04/2004</w:t>
            </w:r>
          </w:p>
        </w:tc>
        <w:tc>
          <w:tcPr>
            <w:tcW w:w="1258" w:type="dxa"/>
          </w:tcPr>
          <w:p w14:paraId="612AADEE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08/04/2005</w:t>
            </w:r>
          </w:p>
        </w:tc>
        <w:tc>
          <w:tcPr>
            <w:tcW w:w="979" w:type="dxa"/>
          </w:tcPr>
          <w:p w14:paraId="3D5F7FB1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353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B28949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352</w:t>
            </w:r>
          </w:p>
        </w:tc>
        <w:tc>
          <w:tcPr>
            <w:tcW w:w="1118" w:type="dxa"/>
          </w:tcPr>
          <w:p w14:paraId="43498325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1396" w:type="dxa"/>
          </w:tcPr>
          <w:p w14:paraId="7639032C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979" w:type="dxa"/>
          </w:tcPr>
          <w:p w14:paraId="7BED8956" w14:textId="57313FD1" w:rsidR="00B74D00" w:rsidRPr="00507440" w:rsidRDefault="00C636E3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93</w:t>
            </w:r>
          </w:p>
        </w:tc>
        <w:tc>
          <w:tcPr>
            <w:tcW w:w="1258" w:type="dxa"/>
          </w:tcPr>
          <w:p w14:paraId="5A41C6B2" w14:textId="426AE196" w:rsidR="00B74D00" w:rsidRPr="00507440" w:rsidRDefault="0088669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561" w:type="dxa"/>
          </w:tcPr>
          <w:p w14:paraId="043B9BEF" w14:textId="44BB2330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1118" w:type="dxa"/>
          </w:tcPr>
          <w:p w14:paraId="7DD9D77E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874" w:type="dxa"/>
          </w:tcPr>
          <w:p w14:paraId="292CFB67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  <w:tc>
          <w:tcPr>
            <w:tcW w:w="1134" w:type="dxa"/>
          </w:tcPr>
          <w:p w14:paraId="35094B3A" w14:textId="41DFAE72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SW</w:t>
            </w:r>
          </w:p>
        </w:tc>
      </w:tr>
      <w:tr w:rsidR="00B74D00" w:rsidRPr="00507440" w14:paraId="3ED1C6E7" w14:textId="2A511A68" w:rsidTr="00B74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1B09BC02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1C0605</w:t>
            </w:r>
          </w:p>
        </w:tc>
        <w:tc>
          <w:tcPr>
            <w:tcW w:w="1396" w:type="dxa"/>
          </w:tcPr>
          <w:p w14:paraId="5F7E6288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24/04/2003</w:t>
            </w:r>
          </w:p>
        </w:tc>
        <w:tc>
          <w:tcPr>
            <w:tcW w:w="1258" w:type="dxa"/>
          </w:tcPr>
          <w:p w14:paraId="0E96D207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05/03/2005</w:t>
            </w:r>
          </w:p>
        </w:tc>
        <w:tc>
          <w:tcPr>
            <w:tcW w:w="979" w:type="dxa"/>
          </w:tcPr>
          <w:p w14:paraId="4B04091F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681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DEB50A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681</w:t>
            </w:r>
          </w:p>
        </w:tc>
        <w:tc>
          <w:tcPr>
            <w:tcW w:w="1118" w:type="dxa"/>
          </w:tcPr>
          <w:p w14:paraId="1ED4251D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1396" w:type="dxa"/>
          </w:tcPr>
          <w:p w14:paraId="4BA09357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979" w:type="dxa"/>
          </w:tcPr>
          <w:p w14:paraId="2D3BF668" w14:textId="5EEFB6E5" w:rsidR="00B74D00" w:rsidRPr="00507440" w:rsidRDefault="00C636E3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78</w:t>
            </w:r>
          </w:p>
        </w:tc>
        <w:tc>
          <w:tcPr>
            <w:tcW w:w="1258" w:type="dxa"/>
          </w:tcPr>
          <w:p w14:paraId="0017E92C" w14:textId="2320F389" w:rsidR="00B74D00" w:rsidRPr="00507440" w:rsidRDefault="0088669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90</w:t>
            </w:r>
          </w:p>
        </w:tc>
        <w:tc>
          <w:tcPr>
            <w:tcW w:w="561" w:type="dxa"/>
          </w:tcPr>
          <w:p w14:paraId="6A414738" w14:textId="287087D6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M</w:t>
            </w:r>
          </w:p>
        </w:tc>
        <w:tc>
          <w:tcPr>
            <w:tcW w:w="1118" w:type="dxa"/>
          </w:tcPr>
          <w:p w14:paraId="65562EA5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874" w:type="dxa"/>
          </w:tcPr>
          <w:p w14:paraId="36486116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NE</w:t>
            </w:r>
          </w:p>
        </w:tc>
        <w:tc>
          <w:tcPr>
            <w:tcW w:w="1134" w:type="dxa"/>
          </w:tcPr>
          <w:p w14:paraId="19076E62" w14:textId="3D341212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</w:t>
            </w:r>
          </w:p>
        </w:tc>
      </w:tr>
      <w:tr w:rsidR="00B74D00" w:rsidRPr="00507440" w14:paraId="22702FC7" w14:textId="29854875" w:rsidTr="00B74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10C85B92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1C1270</w:t>
            </w:r>
          </w:p>
        </w:tc>
        <w:tc>
          <w:tcPr>
            <w:tcW w:w="1396" w:type="dxa"/>
          </w:tcPr>
          <w:p w14:paraId="716DA6BC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19/04/2004</w:t>
            </w:r>
          </w:p>
        </w:tc>
        <w:tc>
          <w:tcPr>
            <w:tcW w:w="1258" w:type="dxa"/>
          </w:tcPr>
          <w:p w14:paraId="16A26B11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06/04/2005</w:t>
            </w:r>
          </w:p>
        </w:tc>
        <w:tc>
          <w:tcPr>
            <w:tcW w:w="979" w:type="dxa"/>
          </w:tcPr>
          <w:p w14:paraId="6FF22CE3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352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B0E5C5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352</w:t>
            </w:r>
          </w:p>
        </w:tc>
        <w:tc>
          <w:tcPr>
            <w:tcW w:w="1118" w:type="dxa"/>
          </w:tcPr>
          <w:p w14:paraId="756B8038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1396" w:type="dxa"/>
          </w:tcPr>
          <w:p w14:paraId="3822D363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979" w:type="dxa"/>
          </w:tcPr>
          <w:p w14:paraId="7AF6745C" w14:textId="49ECE0A8" w:rsidR="00B74D00" w:rsidRPr="00507440" w:rsidRDefault="00C636E3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91</w:t>
            </w:r>
          </w:p>
        </w:tc>
        <w:tc>
          <w:tcPr>
            <w:tcW w:w="1258" w:type="dxa"/>
          </w:tcPr>
          <w:p w14:paraId="60A01E6F" w14:textId="1C1366D6" w:rsidR="00B74D00" w:rsidRPr="00507440" w:rsidRDefault="0088669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98</w:t>
            </w:r>
          </w:p>
        </w:tc>
        <w:tc>
          <w:tcPr>
            <w:tcW w:w="561" w:type="dxa"/>
          </w:tcPr>
          <w:p w14:paraId="2B145E4C" w14:textId="3058FAF4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1118" w:type="dxa"/>
          </w:tcPr>
          <w:p w14:paraId="47726193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874" w:type="dxa"/>
          </w:tcPr>
          <w:p w14:paraId="0A1627B0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  <w:tc>
          <w:tcPr>
            <w:tcW w:w="1134" w:type="dxa"/>
          </w:tcPr>
          <w:p w14:paraId="38D190AC" w14:textId="11A62165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</w:tr>
      <w:tr w:rsidR="00B74D00" w:rsidRPr="00507440" w14:paraId="7A91F2CC" w14:textId="2D04C018" w:rsidTr="00B74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vAlign w:val="center"/>
          </w:tcPr>
          <w:p w14:paraId="44E5BC5C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3M1052</w:t>
            </w:r>
          </w:p>
        </w:tc>
        <w:tc>
          <w:tcPr>
            <w:tcW w:w="1396" w:type="dxa"/>
            <w:vAlign w:val="center"/>
          </w:tcPr>
          <w:p w14:paraId="3C77F1CF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23/04/2002</w:t>
            </w:r>
          </w:p>
        </w:tc>
        <w:tc>
          <w:tcPr>
            <w:tcW w:w="1258" w:type="dxa"/>
            <w:vAlign w:val="center"/>
          </w:tcPr>
          <w:p w14:paraId="60846A9D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27/10/2003</w:t>
            </w:r>
          </w:p>
        </w:tc>
        <w:tc>
          <w:tcPr>
            <w:tcW w:w="979" w:type="dxa"/>
            <w:vAlign w:val="center"/>
          </w:tcPr>
          <w:p w14:paraId="52FAEFC3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552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CCE6CD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424</w:t>
            </w:r>
          </w:p>
        </w:tc>
        <w:tc>
          <w:tcPr>
            <w:tcW w:w="1118" w:type="dxa"/>
            <w:vAlign w:val="center"/>
          </w:tcPr>
          <w:p w14:paraId="72BF33F1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1396" w:type="dxa"/>
            <w:vAlign w:val="center"/>
          </w:tcPr>
          <w:p w14:paraId="2C388CED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979" w:type="dxa"/>
          </w:tcPr>
          <w:p w14:paraId="779EB318" w14:textId="26CE86C0" w:rsidR="00B74D00" w:rsidRPr="00507440" w:rsidRDefault="00C636E3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78</w:t>
            </w:r>
          </w:p>
        </w:tc>
        <w:tc>
          <w:tcPr>
            <w:tcW w:w="1258" w:type="dxa"/>
          </w:tcPr>
          <w:p w14:paraId="4CCF22C1" w14:textId="16C9A0E6" w:rsidR="00B74D00" w:rsidRPr="00507440" w:rsidRDefault="0088669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81</w:t>
            </w:r>
          </w:p>
        </w:tc>
        <w:tc>
          <w:tcPr>
            <w:tcW w:w="561" w:type="dxa"/>
            <w:vAlign w:val="center"/>
          </w:tcPr>
          <w:p w14:paraId="10833AFD" w14:textId="79BC6DD9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1118" w:type="dxa"/>
            <w:vAlign w:val="center"/>
          </w:tcPr>
          <w:p w14:paraId="157ABC0D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874" w:type="dxa"/>
            <w:vAlign w:val="center"/>
          </w:tcPr>
          <w:p w14:paraId="208D04C8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NE</w:t>
            </w:r>
          </w:p>
        </w:tc>
        <w:tc>
          <w:tcPr>
            <w:tcW w:w="1134" w:type="dxa"/>
            <w:vAlign w:val="center"/>
          </w:tcPr>
          <w:p w14:paraId="772E9828" w14:textId="2D5BE5E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E*</w:t>
            </w:r>
          </w:p>
        </w:tc>
      </w:tr>
      <w:tr w:rsidR="00B74D00" w:rsidRPr="00507440" w14:paraId="3E9969C5" w14:textId="795A8273" w:rsidTr="00B74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4C1C80E2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2M1056</w:t>
            </w:r>
          </w:p>
        </w:tc>
        <w:tc>
          <w:tcPr>
            <w:tcW w:w="1396" w:type="dxa"/>
          </w:tcPr>
          <w:p w14:paraId="7C8932D8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23/04/2002</w:t>
            </w:r>
          </w:p>
        </w:tc>
        <w:tc>
          <w:tcPr>
            <w:tcW w:w="1258" w:type="dxa"/>
          </w:tcPr>
          <w:p w14:paraId="36707305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30/03/2005</w:t>
            </w:r>
          </w:p>
        </w:tc>
        <w:tc>
          <w:tcPr>
            <w:tcW w:w="979" w:type="dxa"/>
          </w:tcPr>
          <w:p w14:paraId="12F945AF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1072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F30D42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423</w:t>
            </w:r>
          </w:p>
        </w:tc>
        <w:tc>
          <w:tcPr>
            <w:tcW w:w="1118" w:type="dxa"/>
          </w:tcPr>
          <w:p w14:paraId="2A509025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1396" w:type="dxa"/>
          </w:tcPr>
          <w:p w14:paraId="6FB695F5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979" w:type="dxa"/>
          </w:tcPr>
          <w:p w14:paraId="0974D351" w14:textId="66A13EC1" w:rsidR="00B74D00" w:rsidRPr="00507440" w:rsidRDefault="00C636E3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93</w:t>
            </w:r>
          </w:p>
        </w:tc>
        <w:tc>
          <w:tcPr>
            <w:tcW w:w="1258" w:type="dxa"/>
          </w:tcPr>
          <w:p w14:paraId="46B095CB" w14:textId="203F0A59" w:rsidR="00B74D00" w:rsidRPr="00507440" w:rsidRDefault="0088669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109</w:t>
            </w:r>
          </w:p>
        </w:tc>
        <w:tc>
          <w:tcPr>
            <w:tcW w:w="561" w:type="dxa"/>
          </w:tcPr>
          <w:p w14:paraId="4AA3D2E3" w14:textId="417528F2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1118" w:type="dxa"/>
          </w:tcPr>
          <w:p w14:paraId="09DE241D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NA</w:t>
            </w:r>
          </w:p>
        </w:tc>
        <w:tc>
          <w:tcPr>
            <w:tcW w:w="874" w:type="dxa"/>
          </w:tcPr>
          <w:p w14:paraId="2A1C1140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NE</w:t>
            </w:r>
          </w:p>
        </w:tc>
        <w:tc>
          <w:tcPr>
            <w:tcW w:w="1134" w:type="dxa"/>
          </w:tcPr>
          <w:p w14:paraId="26036B4A" w14:textId="398F89F6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NE</w:t>
            </w:r>
          </w:p>
        </w:tc>
      </w:tr>
      <w:tr w:rsidR="00B74D00" w:rsidRPr="00507440" w14:paraId="3FC23548" w14:textId="07C0C98A" w:rsidTr="00B74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1E7B7BB7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2M1060</w:t>
            </w:r>
          </w:p>
        </w:tc>
        <w:tc>
          <w:tcPr>
            <w:tcW w:w="1396" w:type="dxa"/>
          </w:tcPr>
          <w:p w14:paraId="0245EA75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23/04/2002</w:t>
            </w:r>
          </w:p>
        </w:tc>
        <w:tc>
          <w:tcPr>
            <w:tcW w:w="1258" w:type="dxa"/>
          </w:tcPr>
          <w:p w14:paraId="4F404F36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31/03/2004</w:t>
            </w:r>
          </w:p>
        </w:tc>
        <w:tc>
          <w:tcPr>
            <w:tcW w:w="979" w:type="dxa"/>
          </w:tcPr>
          <w:p w14:paraId="712BBA1C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708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8FBFCE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424</w:t>
            </w:r>
          </w:p>
        </w:tc>
        <w:tc>
          <w:tcPr>
            <w:tcW w:w="1118" w:type="dxa"/>
          </w:tcPr>
          <w:p w14:paraId="66BE1095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1396" w:type="dxa"/>
          </w:tcPr>
          <w:p w14:paraId="248F20A9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979" w:type="dxa"/>
          </w:tcPr>
          <w:p w14:paraId="3AFB89CA" w14:textId="115CDA63" w:rsidR="00B74D00" w:rsidRPr="00507440" w:rsidRDefault="00C636E3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83</w:t>
            </w:r>
          </w:p>
        </w:tc>
        <w:tc>
          <w:tcPr>
            <w:tcW w:w="1258" w:type="dxa"/>
          </w:tcPr>
          <w:p w14:paraId="704F13B2" w14:textId="6537ECB5" w:rsidR="00B74D00" w:rsidRPr="00507440" w:rsidRDefault="0088669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96</w:t>
            </w:r>
          </w:p>
        </w:tc>
        <w:tc>
          <w:tcPr>
            <w:tcW w:w="561" w:type="dxa"/>
          </w:tcPr>
          <w:p w14:paraId="21E4C8E4" w14:textId="7F6F6A54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1118" w:type="dxa"/>
          </w:tcPr>
          <w:p w14:paraId="60FB8FF8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874" w:type="dxa"/>
          </w:tcPr>
          <w:p w14:paraId="2DCEFF54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NE</w:t>
            </w:r>
          </w:p>
        </w:tc>
        <w:tc>
          <w:tcPr>
            <w:tcW w:w="1134" w:type="dxa"/>
          </w:tcPr>
          <w:p w14:paraId="2F29976E" w14:textId="52AC814D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NE</w:t>
            </w:r>
          </w:p>
        </w:tc>
      </w:tr>
      <w:tr w:rsidR="00B74D00" w:rsidRPr="00507440" w14:paraId="0B04833F" w14:textId="4EF4033F" w:rsidTr="00B74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1882DD0E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2M1061</w:t>
            </w:r>
          </w:p>
        </w:tc>
        <w:tc>
          <w:tcPr>
            <w:tcW w:w="1396" w:type="dxa"/>
          </w:tcPr>
          <w:p w14:paraId="6F672A04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23/04/2002</w:t>
            </w:r>
          </w:p>
        </w:tc>
        <w:tc>
          <w:tcPr>
            <w:tcW w:w="1258" w:type="dxa"/>
          </w:tcPr>
          <w:p w14:paraId="63C3C3AD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08/03/2004</w:t>
            </w:r>
          </w:p>
        </w:tc>
        <w:tc>
          <w:tcPr>
            <w:tcW w:w="979" w:type="dxa"/>
          </w:tcPr>
          <w:p w14:paraId="6836B729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685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1D8EA4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424</w:t>
            </w:r>
          </w:p>
        </w:tc>
        <w:tc>
          <w:tcPr>
            <w:tcW w:w="1118" w:type="dxa"/>
          </w:tcPr>
          <w:p w14:paraId="06F5EEE4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1396" w:type="dxa"/>
          </w:tcPr>
          <w:p w14:paraId="23DA54FB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979" w:type="dxa"/>
          </w:tcPr>
          <w:p w14:paraId="1C927E25" w14:textId="6310A466" w:rsidR="00B74D00" w:rsidRPr="00507440" w:rsidRDefault="00C636E3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83</w:t>
            </w:r>
          </w:p>
        </w:tc>
        <w:tc>
          <w:tcPr>
            <w:tcW w:w="1258" w:type="dxa"/>
          </w:tcPr>
          <w:p w14:paraId="160916BF" w14:textId="3F6FA69F" w:rsidR="00B74D00" w:rsidRPr="00507440" w:rsidRDefault="0088669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92</w:t>
            </w:r>
          </w:p>
        </w:tc>
        <w:tc>
          <w:tcPr>
            <w:tcW w:w="561" w:type="dxa"/>
          </w:tcPr>
          <w:p w14:paraId="09FAE4D9" w14:textId="24B3852F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1118" w:type="dxa"/>
          </w:tcPr>
          <w:p w14:paraId="792A0D21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874" w:type="dxa"/>
          </w:tcPr>
          <w:p w14:paraId="5D46A2F2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NE</w:t>
            </w:r>
          </w:p>
        </w:tc>
        <w:tc>
          <w:tcPr>
            <w:tcW w:w="1134" w:type="dxa"/>
          </w:tcPr>
          <w:p w14:paraId="336347DB" w14:textId="3EE94622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NE</w:t>
            </w:r>
          </w:p>
        </w:tc>
      </w:tr>
      <w:tr w:rsidR="00B74D00" w:rsidRPr="00507440" w14:paraId="4C8ADAA0" w14:textId="20FF9A46" w:rsidTr="00B74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472BCF25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2M1074</w:t>
            </w:r>
          </w:p>
        </w:tc>
        <w:tc>
          <w:tcPr>
            <w:tcW w:w="1396" w:type="dxa"/>
          </w:tcPr>
          <w:p w14:paraId="76B68E50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24/04/2004</w:t>
            </w:r>
          </w:p>
        </w:tc>
        <w:tc>
          <w:tcPr>
            <w:tcW w:w="1258" w:type="dxa"/>
          </w:tcPr>
          <w:p w14:paraId="547E8507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20/01/2004</w:t>
            </w:r>
          </w:p>
        </w:tc>
        <w:tc>
          <w:tcPr>
            <w:tcW w:w="979" w:type="dxa"/>
          </w:tcPr>
          <w:p w14:paraId="14C24206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636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6BA9E8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423</w:t>
            </w:r>
          </w:p>
        </w:tc>
        <w:tc>
          <w:tcPr>
            <w:tcW w:w="1118" w:type="dxa"/>
          </w:tcPr>
          <w:p w14:paraId="6C621F4A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396" w:type="dxa"/>
          </w:tcPr>
          <w:p w14:paraId="0B575D63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979" w:type="dxa"/>
          </w:tcPr>
          <w:p w14:paraId="42E6654E" w14:textId="0E9B20BD" w:rsidR="00B74D00" w:rsidRPr="00507440" w:rsidRDefault="00C636E3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73</w:t>
            </w:r>
          </w:p>
        </w:tc>
        <w:tc>
          <w:tcPr>
            <w:tcW w:w="1258" w:type="dxa"/>
          </w:tcPr>
          <w:p w14:paraId="09079117" w14:textId="7F4235C7" w:rsidR="00B74D00" w:rsidRPr="00507440" w:rsidRDefault="0088669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81</w:t>
            </w:r>
          </w:p>
        </w:tc>
        <w:tc>
          <w:tcPr>
            <w:tcW w:w="561" w:type="dxa"/>
          </w:tcPr>
          <w:p w14:paraId="31A64A0D" w14:textId="75BA597A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M</w:t>
            </w:r>
          </w:p>
        </w:tc>
        <w:tc>
          <w:tcPr>
            <w:tcW w:w="1118" w:type="dxa"/>
          </w:tcPr>
          <w:p w14:paraId="53739935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874" w:type="dxa"/>
          </w:tcPr>
          <w:p w14:paraId="14C960D8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NE</w:t>
            </w:r>
          </w:p>
        </w:tc>
        <w:tc>
          <w:tcPr>
            <w:tcW w:w="1134" w:type="dxa"/>
          </w:tcPr>
          <w:p w14:paraId="5BDB221C" w14:textId="1634540E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NE</w:t>
            </w:r>
          </w:p>
        </w:tc>
      </w:tr>
      <w:tr w:rsidR="00B74D00" w:rsidRPr="00507440" w14:paraId="2A64FABD" w14:textId="66FE6860" w:rsidTr="00B74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05F1FE1A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1M1085</w:t>
            </w:r>
          </w:p>
        </w:tc>
        <w:tc>
          <w:tcPr>
            <w:tcW w:w="1396" w:type="dxa"/>
          </w:tcPr>
          <w:p w14:paraId="2FADD3FC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24/04/2004</w:t>
            </w:r>
          </w:p>
        </w:tc>
        <w:tc>
          <w:tcPr>
            <w:tcW w:w="1258" w:type="dxa"/>
          </w:tcPr>
          <w:p w14:paraId="3AAA284A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06/03/2004</w:t>
            </w:r>
          </w:p>
        </w:tc>
        <w:tc>
          <w:tcPr>
            <w:tcW w:w="979" w:type="dxa"/>
          </w:tcPr>
          <w:p w14:paraId="2CD86C23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682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9389C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422</w:t>
            </w:r>
          </w:p>
        </w:tc>
        <w:tc>
          <w:tcPr>
            <w:tcW w:w="1118" w:type="dxa"/>
          </w:tcPr>
          <w:p w14:paraId="2DBD6D7F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1396" w:type="dxa"/>
          </w:tcPr>
          <w:p w14:paraId="571E7D26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979" w:type="dxa"/>
          </w:tcPr>
          <w:p w14:paraId="1026F396" w14:textId="6D9A0646" w:rsidR="00B74D00" w:rsidRPr="00507440" w:rsidRDefault="00C636E3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71</w:t>
            </w:r>
          </w:p>
        </w:tc>
        <w:tc>
          <w:tcPr>
            <w:tcW w:w="1258" w:type="dxa"/>
          </w:tcPr>
          <w:p w14:paraId="2F6F5F1B" w14:textId="2BB4A3C9" w:rsidR="00B74D00" w:rsidRPr="00507440" w:rsidRDefault="0088669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86</w:t>
            </w:r>
          </w:p>
        </w:tc>
        <w:tc>
          <w:tcPr>
            <w:tcW w:w="561" w:type="dxa"/>
          </w:tcPr>
          <w:p w14:paraId="47B3F6BE" w14:textId="0255C4E6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1118" w:type="dxa"/>
          </w:tcPr>
          <w:p w14:paraId="5E0DABFE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874" w:type="dxa"/>
          </w:tcPr>
          <w:p w14:paraId="4D8C085D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NE</w:t>
            </w:r>
          </w:p>
        </w:tc>
        <w:tc>
          <w:tcPr>
            <w:tcW w:w="1134" w:type="dxa"/>
          </w:tcPr>
          <w:p w14:paraId="3F4511B6" w14:textId="70895E6C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NE</w:t>
            </w:r>
          </w:p>
        </w:tc>
      </w:tr>
      <w:tr w:rsidR="00B74D00" w:rsidRPr="00507440" w14:paraId="40117BED" w14:textId="4CDAB456" w:rsidTr="00B74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7EF3EF23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1M1087</w:t>
            </w:r>
          </w:p>
        </w:tc>
        <w:tc>
          <w:tcPr>
            <w:tcW w:w="1396" w:type="dxa"/>
          </w:tcPr>
          <w:p w14:paraId="6F2A00AE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24/04/2004</w:t>
            </w:r>
          </w:p>
        </w:tc>
        <w:tc>
          <w:tcPr>
            <w:tcW w:w="1258" w:type="dxa"/>
          </w:tcPr>
          <w:p w14:paraId="396913DD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08/11/2003</w:t>
            </w:r>
          </w:p>
        </w:tc>
        <w:tc>
          <w:tcPr>
            <w:tcW w:w="979" w:type="dxa"/>
          </w:tcPr>
          <w:p w14:paraId="0F2BDA7B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563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696851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422</w:t>
            </w:r>
          </w:p>
        </w:tc>
        <w:tc>
          <w:tcPr>
            <w:tcW w:w="1118" w:type="dxa"/>
          </w:tcPr>
          <w:p w14:paraId="06D3B7C8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1396" w:type="dxa"/>
          </w:tcPr>
          <w:p w14:paraId="033E2AA8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979" w:type="dxa"/>
          </w:tcPr>
          <w:p w14:paraId="6D07BB3D" w14:textId="2AF795DD" w:rsidR="00B74D00" w:rsidRPr="00507440" w:rsidRDefault="00C636E3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65</w:t>
            </w:r>
          </w:p>
        </w:tc>
        <w:tc>
          <w:tcPr>
            <w:tcW w:w="1258" w:type="dxa"/>
          </w:tcPr>
          <w:p w14:paraId="4AAD930C" w14:textId="21A8A06B" w:rsidR="00B74D00" w:rsidRPr="00507440" w:rsidRDefault="0088669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76</w:t>
            </w:r>
          </w:p>
        </w:tc>
        <w:tc>
          <w:tcPr>
            <w:tcW w:w="561" w:type="dxa"/>
          </w:tcPr>
          <w:p w14:paraId="02F72EF3" w14:textId="5EA06773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M</w:t>
            </w:r>
          </w:p>
        </w:tc>
        <w:tc>
          <w:tcPr>
            <w:tcW w:w="1118" w:type="dxa"/>
          </w:tcPr>
          <w:p w14:paraId="5FD0D16E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874" w:type="dxa"/>
          </w:tcPr>
          <w:p w14:paraId="68FF5FCA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NE</w:t>
            </w:r>
          </w:p>
        </w:tc>
        <w:tc>
          <w:tcPr>
            <w:tcW w:w="1134" w:type="dxa"/>
          </w:tcPr>
          <w:p w14:paraId="45D5DF45" w14:textId="60F83E0F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</w:t>
            </w:r>
          </w:p>
        </w:tc>
      </w:tr>
      <w:tr w:rsidR="00B74D00" w:rsidRPr="00507440" w14:paraId="6A00E407" w14:textId="5E020C18" w:rsidTr="00B74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79CBF734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1C1315</w:t>
            </w:r>
          </w:p>
        </w:tc>
        <w:tc>
          <w:tcPr>
            <w:tcW w:w="1396" w:type="dxa"/>
          </w:tcPr>
          <w:p w14:paraId="20D78A5E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14/04/2004</w:t>
            </w:r>
          </w:p>
        </w:tc>
        <w:tc>
          <w:tcPr>
            <w:tcW w:w="1258" w:type="dxa"/>
          </w:tcPr>
          <w:p w14:paraId="07E3F106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31/03/2005</w:t>
            </w:r>
          </w:p>
        </w:tc>
        <w:tc>
          <w:tcPr>
            <w:tcW w:w="979" w:type="dxa"/>
          </w:tcPr>
          <w:p w14:paraId="4EA2217C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351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EB75A1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350</w:t>
            </w:r>
          </w:p>
        </w:tc>
        <w:tc>
          <w:tcPr>
            <w:tcW w:w="1118" w:type="dxa"/>
          </w:tcPr>
          <w:p w14:paraId="300C6453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1396" w:type="dxa"/>
          </w:tcPr>
          <w:p w14:paraId="66719EE3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979" w:type="dxa"/>
          </w:tcPr>
          <w:p w14:paraId="0C2F3B8B" w14:textId="79FD4034" w:rsidR="00B74D00" w:rsidRPr="00507440" w:rsidRDefault="00C636E3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86</w:t>
            </w:r>
          </w:p>
        </w:tc>
        <w:tc>
          <w:tcPr>
            <w:tcW w:w="1258" w:type="dxa"/>
          </w:tcPr>
          <w:p w14:paraId="138EF009" w14:textId="083F42BC" w:rsidR="00B74D00" w:rsidRPr="00507440" w:rsidRDefault="0088669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88</w:t>
            </w:r>
          </w:p>
        </w:tc>
        <w:tc>
          <w:tcPr>
            <w:tcW w:w="561" w:type="dxa"/>
          </w:tcPr>
          <w:p w14:paraId="2FE96965" w14:textId="7FEF1F41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M</w:t>
            </w:r>
          </w:p>
        </w:tc>
        <w:tc>
          <w:tcPr>
            <w:tcW w:w="1118" w:type="dxa"/>
          </w:tcPr>
          <w:p w14:paraId="287D15FE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874" w:type="dxa"/>
          </w:tcPr>
          <w:p w14:paraId="61C183FE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W</w:t>
            </w:r>
          </w:p>
        </w:tc>
        <w:tc>
          <w:tcPr>
            <w:tcW w:w="1134" w:type="dxa"/>
          </w:tcPr>
          <w:p w14:paraId="014AC5F0" w14:textId="2E71A3C9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W</w:t>
            </w:r>
          </w:p>
        </w:tc>
      </w:tr>
      <w:tr w:rsidR="00B74D00" w:rsidRPr="00507440" w14:paraId="5C02B3C4" w14:textId="2BDA6372" w:rsidTr="00B74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3F38D7E7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1C1279</w:t>
            </w:r>
          </w:p>
        </w:tc>
        <w:tc>
          <w:tcPr>
            <w:tcW w:w="1396" w:type="dxa"/>
          </w:tcPr>
          <w:p w14:paraId="02BFA053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19/04/2004</w:t>
            </w:r>
          </w:p>
        </w:tc>
        <w:tc>
          <w:tcPr>
            <w:tcW w:w="1258" w:type="dxa"/>
          </w:tcPr>
          <w:p w14:paraId="0C7636BE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03/04/2005</w:t>
            </w:r>
          </w:p>
        </w:tc>
        <w:tc>
          <w:tcPr>
            <w:tcW w:w="979" w:type="dxa"/>
          </w:tcPr>
          <w:p w14:paraId="2E1EDF68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349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6D7515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348</w:t>
            </w:r>
          </w:p>
        </w:tc>
        <w:tc>
          <w:tcPr>
            <w:tcW w:w="1118" w:type="dxa"/>
          </w:tcPr>
          <w:p w14:paraId="0F318F32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1396" w:type="dxa"/>
          </w:tcPr>
          <w:p w14:paraId="7B4F23E3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979" w:type="dxa"/>
          </w:tcPr>
          <w:p w14:paraId="67788452" w14:textId="088F6131" w:rsidR="00B74D00" w:rsidRPr="00507440" w:rsidRDefault="00C636E3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92</w:t>
            </w:r>
          </w:p>
        </w:tc>
        <w:tc>
          <w:tcPr>
            <w:tcW w:w="1258" w:type="dxa"/>
          </w:tcPr>
          <w:p w14:paraId="780BB655" w14:textId="7E2E8A04" w:rsidR="00B74D00" w:rsidRPr="00507440" w:rsidRDefault="0088669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103</w:t>
            </w:r>
          </w:p>
        </w:tc>
        <w:tc>
          <w:tcPr>
            <w:tcW w:w="561" w:type="dxa"/>
          </w:tcPr>
          <w:p w14:paraId="2620BA8C" w14:textId="6D9B40A4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M</w:t>
            </w:r>
          </w:p>
        </w:tc>
        <w:tc>
          <w:tcPr>
            <w:tcW w:w="1118" w:type="dxa"/>
          </w:tcPr>
          <w:p w14:paraId="50A142BB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874" w:type="dxa"/>
          </w:tcPr>
          <w:p w14:paraId="5589F0C6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  <w:tc>
          <w:tcPr>
            <w:tcW w:w="1134" w:type="dxa"/>
          </w:tcPr>
          <w:p w14:paraId="66724339" w14:textId="58A523CB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</w:tr>
      <w:tr w:rsidR="00B74D00" w:rsidRPr="00507440" w14:paraId="01D3BB36" w14:textId="69058B10" w:rsidTr="00B74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6EB75AB7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1C0431</w:t>
            </w:r>
          </w:p>
        </w:tc>
        <w:tc>
          <w:tcPr>
            <w:tcW w:w="1396" w:type="dxa"/>
          </w:tcPr>
          <w:p w14:paraId="0B2009A2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12/04/2003</w:t>
            </w:r>
          </w:p>
        </w:tc>
        <w:tc>
          <w:tcPr>
            <w:tcW w:w="1258" w:type="dxa"/>
          </w:tcPr>
          <w:p w14:paraId="671E35BC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05/09/2004</w:t>
            </w:r>
          </w:p>
        </w:tc>
        <w:tc>
          <w:tcPr>
            <w:tcW w:w="979" w:type="dxa"/>
          </w:tcPr>
          <w:p w14:paraId="0D005BBF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512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CC57D2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512</w:t>
            </w:r>
          </w:p>
        </w:tc>
        <w:tc>
          <w:tcPr>
            <w:tcW w:w="1118" w:type="dxa"/>
          </w:tcPr>
          <w:p w14:paraId="7751FE49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1396" w:type="dxa"/>
          </w:tcPr>
          <w:p w14:paraId="1F951F0C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979" w:type="dxa"/>
          </w:tcPr>
          <w:p w14:paraId="66ADF20E" w14:textId="5EE3A9EF" w:rsidR="00B74D00" w:rsidRPr="00507440" w:rsidRDefault="00C636E3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96</w:t>
            </w:r>
          </w:p>
        </w:tc>
        <w:tc>
          <w:tcPr>
            <w:tcW w:w="1258" w:type="dxa"/>
          </w:tcPr>
          <w:p w14:paraId="729DADB0" w14:textId="5947219F" w:rsidR="00B74D00" w:rsidRPr="00507440" w:rsidRDefault="0088669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98</w:t>
            </w:r>
          </w:p>
        </w:tc>
        <w:tc>
          <w:tcPr>
            <w:tcW w:w="561" w:type="dxa"/>
          </w:tcPr>
          <w:p w14:paraId="36D4D1D2" w14:textId="745EC44D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NA</w:t>
            </w:r>
          </w:p>
        </w:tc>
        <w:tc>
          <w:tcPr>
            <w:tcW w:w="1118" w:type="dxa"/>
          </w:tcPr>
          <w:p w14:paraId="1D82438D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874" w:type="dxa"/>
          </w:tcPr>
          <w:p w14:paraId="29663F08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  <w:tc>
          <w:tcPr>
            <w:tcW w:w="1134" w:type="dxa"/>
          </w:tcPr>
          <w:p w14:paraId="6A552451" w14:textId="525B116A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</w:tr>
      <w:tr w:rsidR="00B74D00" w:rsidRPr="00507440" w14:paraId="54013910" w14:textId="7AD99B16" w:rsidTr="00B74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32C1C269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1C0444</w:t>
            </w:r>
          </w:p>
        </w:tc>
        <w:tc>
          <w:tcPr>
            <w:tcW w:w="1396" w:type="dxa"/>
          </w:tcPr>
          <w:p w14:paraId="4E4C0E0A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12/04/2003</w:t>
            </w:r>
          </w:p>
        </w:tc>
        <w:tc>
          <w:tcPr>
            <w:tcW w:w="1258" w:type="dxa"/>
          </w:tcPr>
          <w:p w14:paraId="56C36295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11/03/2005</w:t>
            </w:r>
          </w:p>
        </w:tc>
        <w:tc>
          <w:tcPr>
            <w:tcW w:w="979" w:type="dxa"/>
          </w:tcPr>
          <w:p w14:paraId="20A9DCE0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699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8B42AF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699</w:t>
            </w:r>
          </w:p>
        </w:tc>
        <w:tc>
          <w:tcPr>
            <w:tcW w:w="1118" w:type="dxa"/>
          </w:tcPr>
          <w:p w14:paraId="0C8A0E17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396" w:type="dxa"/>
          </w:tcPr>
          <w:p w14:paraId="274B4C04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979" w:type="dxa"/>
          </w:tcPr>
          <w:p w14:paraId="44EEA669" w14:textId="65014B79" w:rsidR="00B74D00" w:rsidRPr="00507440" w:rsidRDefault="00C636E3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93</w:t>
            </w:r>
          </w:p>
        </w:tc>
        <w:tc>
          <w:tcPr>
            <w:tcW w:w="1258" w:type="dxa"/>
          </w:tcPr>
          <w:p w14:paraId="4928F735" w14:textId="350A7FBE" w:rsidR="00B74D00" w:rsidRPr="00507440" w:rsidRDefault="0088669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106</w:t>
            </w:r>
          </w:p>
        </w:tc>
        <w:tc>
          <w:tcPr>
            <w:tcW w:w="561" w:type="dxa"/>
          </w:tcPr>
          <w:p w14:paraId="0EB0101F" w14:textId="261D328C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M</w:t>
            </w:r>
          </w:p>
        </w:tc>
        <w:tc>
          <w:tcPr>
            <w:tcW w:w="1118" w:type="dxa"/>
          </w:tcPr>
          <w:p w14:paraId="13672080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874" w:type="dxa"/>
          </w:tcPr>
          <w:p w14:paraId="76567A8E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  <w:tc>
          <w:tcPr>
            <w:tcW w:w="1134" w:type="dxa"/>
          </w:tcPr>
          <w:p w14:paraId="5FE38FD1" w14:textId="0AB7F43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</w:tr>
      <w:tr w:rsidR="00B74D00" w:rsidRPr="00507440" w14:paraId="5918EA45" w14:textId="1D4F5661" w:rsidTr="00B74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4DF6F15B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1C0476</w:t>
            </w:r>
          </w:p>
        </w:tc>
        <w:tc>
          <w:tcPr>
            <w:tcW w:w="1396" w:type="dxa"/>
          </w:tcPr>
          <w:p w14:paraId="15960208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13/04/2003</w:t>
            </w:r>
          </w:p>
        </w:tc>
        <w:tc>
          <w:tcPr>
            <w:tcW w:w="1258" w:type="dxa"/>
          </w:tcPr>
          <w:p w14:paraId="36D8BBCE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12/06/2004</w:t>
            </w:r>
          </w:p>
        </w:tc>
        <w:tc>
          <w:tcPr>
            <w:tcW w:w="979" w:type="dxa"/>
          </w:tcPr>
          <w:p w14:paraId="33A9B1F1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426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1C37CE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426</w:t>
            </w:r>
          </w:p>
        </w:tc>
        <w:tc>
          <w:tcPr>
            <w:tcW w:w="1118" w:type="dxa"/>
          </w:tcPr>
          <w:p w14:paraId="259597BB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1396" w:type="dxa"/>
          </w:tcPr>
          <w:p w14:paraId="76EA95C1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979" w:type="dxa"/>
          </w:tcPr>
          <w:p w14:paraId="5ACC814C" w14:textId="49E2C9CF" w:rsidR="00B74D00" w:rsidRPr="00507440" w:rsidRDefault="00C636E3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80</w:t>
            </w:r>
          </w:p>
        </w:tc>
        <w:tc>
          <w:tcPr>
            <w:tcW w:w="1258" w:type="dxa"/>
          </w:tcPr>
          <w:p w14:paraId="7E1A5159" w14:textId="70188455" w:rsidR="00B74D00" w:rsidRPr="00507440" w:rsidRDefault="0088669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93</w:t>
            </w:r>
          </w:p>
        </w:tc>
        <w:tc>
          <w:tcPr>
            <w:tcW w:w="561" w:type="dxa"/>
          </w:tcPr>
          <w:p w14:paraId="20800F7E" w14:textId="43A077A2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M</w:t>
            </w:r>
          </w:p>
        </w:tc>
        <w:tc>
          <w:tcPr>
            <w:tcW w:w="1118" w:type="dxa"/>
          </w:tcPr>
          <w:p w14:paraId="6BDF0A58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874" w:type="dxa"/>
          </w:tcPr>
          <w:p w14:paraId="669CCD4C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  <w:tc>
          <w:tcPr>
            <w:tcW w:w="1134" w:type="dxa"/>
          </w:tcPr>
          <w:p w14:paraId="084E2368" w14:textId="4E209A40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</w:tr>
      <w:tr w:rsidR="00B74D00" w:rsidRPr="00507440" w14:paraId="07E1408B" w14:textId="3F336ADA" w:rsidTr="00B74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2BE02D10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1C0493</w:t>
            </w:r>
          </w:p>
        </w:tc>
        <w:tc>
          <w:tcPr>
            <w:tcW w:w="1396" w:type="dxa"/>
          </w:tcPr>
          <w:p w14:paraId="522D8A0A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14/04/2003</w:t>
            </w:r>
          </w:p>
        </w:tc>
        <w:tc>
          <w:tcPr>
            <w:tcW w:w="1258" w:type="dxa"/>
          </w:tcPr>
          <w:p w14:paraId="3815898F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05/05/2004</w:t>
            </w:r>
          </w:p>
        </w:tc>
        <w:tc>
          <w:tcPr>
            <w:tcW w:w="979" w:type="dxa"/>
          </w:tcPr>
          <w:p w14:paraId="2D4B0A51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387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D79753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387</w:t>
            </w:r>
          </w:p>
        </w:tc>
        <w:tc>
          <w:tcPr>
            <w:tcW w:w="1118" w:type="dxa"/>
          </w:tcPr>
          <w:p w14:paraId="13D51316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1396" w:type="dxa"/>
          </w:tcPr>
          <w:p w14:paraId="7049F4DA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979" w:type="dxa"/>
          </w:tcPr>
          <w:p w14:paraId="13A57E79" w14:textId="683F0644" w:rsidR="00B74D00" w:rsidRPr="00507440" w:rsidRDefault="00C636E3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94</w:t>
            </w:r>
          </w:p>
        </w:tc>
        <w:tc>
          <w:tcPr>
            <w:tcW w:w="1258" w:type="dxa"/>
          </w:tcPr>
          <w:p w14:paraId="3A5222F0" w14:textId="08050271" w:rsidR="00B74D00" w:rsidRPr="00507440" w:rsidRDefault="0088669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94</w:t>
            </w:r>
          </w:p>
        </w:tc>
        <w:tc>
          <w:tcPr>
            <w:tcW w:w="561" w:type="dxa"/>
          </w:tcPr>
          <w:p w14:paraId="6043426F" w14:textId="52AFB8D2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M</w:t>
            </w:r>
          </w:p>
        </w:tc>
        <w:tc>
          <w:tcPr>
            <w:tcW w:w="1118" w:type="dxa"/>
          </w:tcPr>
          <w:p w14:paraId="0F588441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874" w:type="dxa"/>
          </w:tcPr>
          <w:p w14:paraId="51D6629E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  <w:tc>
          <w:tcPr>
            <w:tcW w:w="1134" w:type="dxa"/>
          </w:tcPr>
          <w:p w14:paraId="7ABCA620" w14:textId="53CA72E6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</w:tr>
      <w:tr w:rsidR="00B74D00" w:rsidRPr="00507440" w14:paraId="3C27A241" w14:textId="6491717C" w:rsidTr="00B74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6775D65B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2C0514</w:t>
            </w:r>
          </w:p>
        </w:tc>
        <w:tc>
          <w:tcPr>
            <w:tcW w:w="1396" w:type="dxa"/>
          </w:tcPr>
          <w:p w14:paraId="2EAD544D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15/04/2003</w:t>
            </w:r>
          </w:p>
        </w:tc>
        <w:tc>
          <w:tcPr>
            <w:tcW w:w="1258" w:type="dxa"/>
          </w:tcPr>
          <w:p w14:paraId="4A87CF62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02/09/2004</w:t>
            </w:r>
          </w:p>
        </w:tc>
        <w:tc>
          <w:tcPr>
            <w:tcW w:w="979" w:type="dxa"/>
          </w:tcPr>
          <w:p w14:paraId="572BD265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506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3346D4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506</w:t>
            </w:r>
          </w:p>
        </w:tc>
        <w:tc>
          <w:tcPr>
            <w:tcW w:w="1118" w:type="dxa"/>
          </w:tcPr>
          <w:p w14:paraId="15312090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1396" w:type="dxa"/>
          </w:tcPr>
          <w:p w14:paraId="18BAFD38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979" w:type="dxa"/>
          </w:tcPr>
          <w:p w14:paraId="29545B6D" w14:textId="137C696D" w:rsidR="00B74D00" w:rsidRPr="00507440" w:rsidRDefault="00C636E3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101</w:t>
            </w:r>
          </w:p>
        </w:tc>
        <w:tc>
          <w:tcPr>
            <w:tcW w:w="1258" w:type="dxa"/>
          </w:tcPr>
          <w:p w14:paraId="02A94849" w14:textId="5F978423" w:rsidR="00B74D00" w:rsidRPr="00507440" w:rsidRDefault="0088669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106</w:t>
            </w:r>
          </w:p>
        </w:tc>
        <w:tc>
          <w:tcPr>
            <w:tcW w:w="561" w:type="dxa"/>
          </w:tcPr>
          <w:p w14:paraId="58911D11" w14:textId="7C131212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1118" w:type="dxa"/>
          </w:tcPr>
          <w:p w14:paraId="5214F934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874" w:type="dxa"/>
          </w:tcPr>
          <w:p w14:paraId="09A92C8A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  <w:tc>
          <w:tcPr>
            <w:tcW w:w="1134" w:type="dxa"/>
          </w:tcPr>
          <w:p w14:paraId="1401654D" w14:textId="18A6BFBE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</w:tr>
      <w:tr w:rsidR="00B74D00" w:rsidRPr="00507440" w14:paraId="6BF6B93A" w14:textId="4A8BAB96" w:rsidTr="00B74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57887725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lastRenderedPageBreak/>
              <w:t>1C0418</w:t>
            </w:r>
          </w:p>
        </w:tc>
        <w:tc>
          <w:tcPr>
            <w:tcW w:w="1396" w:type="dxa"/>
          </w:tcPr>
          <w:p w14:paraId="294FB6FC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12/04/2003</w:t>
            </w:r>
          </w:p>
        </w:tc>
        <w:tc>
          <w:tcPr>
            <w:tcW w:w="1258" w:type="dxa"/>
          </w:tcPr>
          <w:p w14:paraId="722BB4A4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22/03/2004</w:t>
            </w:r>
          </w:p>
        </w:tc>
        <w:tc>
          <w:tcPr>
            <w:tcW w:w="979" w:type="dxa"/>
          </w:tcPr>
          <w:p w14:paraId="11BDE247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345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9E8A72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345</w:t>
            </w:r>
          </w:p>
        </w:tc>
        <w:tc>
          <w:tcPr>
            <w:tcW w:w="1118" w:type="dxa"/>
          </w:tcPr>
          <w:p w14:paraId="29320A49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1396" w:type="dxa"/>
          </w:tcPr>
          <w:p w14:paraId="7FC1684F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979" w:type="dxa"/>
          </w:tcPr>
          <w:p w14:paraId="6408DAD0" w14:textId="3F9B924B" w:rsidR="00B74D00" w:rsidRPr="00507440" w:rsidRDefault="00C636E3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90</w:t>
            </w:r>
          </w:p>
        </w:tc>
        <w:tc>
          <w:tcPr>
            <w:tcW w:w="1258" w:type="dxa"/>
          </w:tcPr>
          <w:p w14:paraId="3CAE1717" w14:textId="0B1EE22D" w:rsidR="00B74D00" w:rsidRPr="00507440" w:rsidRDefault="0088669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92</w:t>
            </w:r>
          </w:p>
        </w:tc>
        <w:tc>
          <w:tcPr>
            <w:tcW w:w="561" w:type="dxa"/>
          </w:tcPr>
          <w:p w14:paraId="39CB9E14" w14:textId="3346C2DB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M</w:t>
            </w:r>
          </w:p>
        </w:tc>
        <w:tc>
          <w:tcPr>
            <w:tcW w:w="1118" w:type="dxa"/>
          </w:tcPr>
          <w:p w14:paraId="537C3703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874" w:type="dxa"/>
          </w:tcPr>
          <w:p w14:paraId="5F574E72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  <w:tc>
          <w:tcPr>
            <w:tcW w:w="1134" w:type="dxa"/>
          </w:tcPr>
          <w:p w14:paraId="227B70C6" w14:textId="50169BDD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</w:tr>
      <w:tr w:rsidR="00B74D00" w:rsidRPr="00507440" w14:paraId="4E9A6158" w14:textId="70606943" w:rsidTr="00B74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732CD4E3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1C1236</w:t>
            </w:r>
          </w:p>
        </w:tc>
        <w:tc>
          <w:tcPr>
            <w:tcW w:w="1396" w:type="dxa"/>
          </w:tcPr>
          <w:p w14:paraId="19EFFB2F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18/04/2004</w:t>
            </w:r>
          </w:p>
        </w:tc>
        <w:tc>
          <w:tcPr>
            <w:tcW w:w="1258" w:type="dxa"/>
          </w:tcPr>
          <w:p w14:paraId="2683F126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29/03/2005</w:t>
            </w:r>
          </w:p>
        </w:tc>
        <w:tc>
          <w:tcPr>
            <w:tcW w:w="979" w:type="dxa"/>
          </w:tcPr>
          <w:p w14:paraId="2EC705B0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345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320456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345</w:t>
            </w:r>
          </w:p>
        </w:tc>
        <w:tc>
          <w:tcPr>
            <w:tcW w:w="1118" w:type="dxa"/>
          </w:tcPr>
          <w:p w14:paraId="2DDD1117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396" w:type="dxa"/>
          </w:tcPr>
          <w:p w14:paraId="14E55B87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979" w:type="dxa"/>
          </w:tcPr>
          <w:p w14:paraId="3FDC5823" w14:textId="442FFF50" w:rsidR="00C636E3" w:rsidRPr="00507440" w:rsidRDefault="00C636E3" w:rsidP="00C636E3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81</w:t>
            </w:r>
          </w:p>
        </w:tc>
        <w:tc>
          <w:tcPr>
            <w:tcW w:w="1258" w:type="dxa"/>
          </w:tcPr>
          <w:p w14:paraId="2E2FAF24" w14:textId="7D4F2A77" w:rsidR="00B74D00" w:rsidRPr="00507440" w:rsidRDefault="0088669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90</w:t>
            </w:r>
          </w:p>
        </w:tc>
        <w:tc>
          <w:tcPr>
            <w:tcW w:w="561" w:type="dxa"/>
          </w:tcPr>
          <w:p w14:paraId="3DF4F80D" w14:textId="7DB89B6D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1118" w:type="dxa"/>
          </w:tcPr>
          <w:p w14:paraId="79DCD26D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874" w:type="dxa"/>
          </w:tcPr>
          <w:p w14:paraId="27819948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  <w:tc>
          <w:tcPr>
            <w:tcW w:w="1134" w:type="dxa"/>
          </w:tcPr>
          <w:p w14:paraId="088376F7" w14:textId="0E663DD6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NE</w:t>
            </w:r>
          </w:p>
        </w:tc>
      </w:tr>
      <w:tr w:rsidR="00B74D00" w:rsidRPr="00507440" w14:paraId="7E4E3585" w14:textId="1CF78779" w:rsidTr="00B74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139540F7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1C0426</w:t>
            </w:r>
          </w:p>
        </w:tc>
        <w:tc>
          <w:tcPr>
            <w:tcW w:w="1396" w:type="dxa"/>
          </w:tcPr>
          <w:p w14:paraId="5FEA0EF5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12/04/2004</w:t>
            </w:r>
          </w:p>
        </w:tc>
        <w:tc>
          <w:tcPr>
            <w:tcW w:w="1258" w:type="dxa"/>
          </w:tcPr>
          <w:p w14:paraId="314CB4EE" w14:textId="77777777" w:rsidR="00B74D00" w:rsidRPr="00507440" w:rsidRDefault="00B74D00" w:rsidP="00B74D00">
            <w:pPr>
              <w:spacing w:before="0"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19/03/2004</w:t>
            </w:r>
          </w:p>
        </w:tc>
        <w:tc>
          <w:tcPr>
            <w:tcW w:w="979" w:type="dxa"/>
          </w:tcPr>
          <w:p w14:paraId="66C5E5D3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342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0EC7E9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342</w:t>
            </w:r>
          </w:p>
        </w:tc>
        <w:tc>
          <w:tcPr>
            <w:tcW w:w="1118" w:type="dxa"/>
          </w:tcPr>
          <w:p w14:paraId="3F1823F0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1396" w:type="dxa"/>
          </w:tcPr>
          <w:p w14:paraId="1C27966A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979" w:type="dxa"/>
          </w:tcPr>
          <w:p w14:paraId="19F5E0FC" w14:textId="5B9DF397" w:rsidR="00B74D00" w:rsidRPr="00507440" w:rsidRDefault="00C636E3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92</w:t>
            </w:r>
          </w:p>
        </w:tc>
        <w:tc>
          <w:tcPr>
            <w:tcW w:w="1258" w:type="dxa"/>
          </w:tcPr>
          <w:p w14:paraId="2DD33F9D" w14:textId="3466AB76" w:rsidR="00B74D00" w:rsidRPr="00507440" w:rsidRDefault="0088669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93</w:t>
            </w:r>
          </w:p>
        </w:tc>
        <w:tc>
          <w:tcPr>
            <w:tcW w:w="561" w:type="dxa"/>
          </w:tcPr>
          <w:p w14:paraId="35C22D63" w14:textId="765ECC5F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1118" w:type="dxa"/>
          </w:tcPr>
          <w:p w14:paraId="7553F060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874" w:type="dxa"/>
          </w:tcPr>
          <w:p w14:paraId="303982AB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  <w:tc>
          <w:tcPr>
            <w:tcW w:w="1134" w:type="dxa"/>
          </w:tcPr>
          <w:p w14:paraId="25281DFB" w14:textId="035EF856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</w:tr>
      <w:tr w:rsidR="00B74D00" w:rsidRPr="00507440" w14:paraId="182B4FE1" w14:textId="3EDEB4E7" w:rsidTr="00B74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19681E96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1C1352</w:t>
            </w:r>
          </w:p>
        </w:tc>
        <w:tc>
          <w:tcPr>
            <w:tcW w:w="1396" w:type="dxa"/>
          </w:tcPr>
          <w:p w14:paraId="4A6A304A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16/04/2004</w:t>
            </w:r>
          </w:p>
        </w:tc>
        <w:tc>
          <w:tcPr>
            <w:tcW w:w="1258" w:type="dxa"/>
          </w:tcPr>
          <w:p w14:paraId="66CB71E1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18/03/2005</w:t>
            </w:r>
          </w:p>
        </w:tc>
        <w:tc>
          <w:tcPr>
            <w:tcW w:w="979" w:type="dxa"/>
            <w:shd w:val="clear" w:color="auto" w:fill="auto"/>
          </w:tcPr>
          <w:p w14:paraId="25DCAD44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336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EFCC18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336</w:t>
            </w:r>
          </w:p>
        </w:tc>
        <w:tc>
          <w:tcPr>
            <w:tcW w:w="1118" w:type="dxa"/>
            <w:shd w:val="clear" w:color="auto" w:fill="auto"/>
          </w:tcPr>
          <w:p w14:paraId="137565A6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1396" w:type="dxa"/>
          </w:tcPr>
          <w:p w14:paraId="19C95C3C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979" w:type="dxa"/>
          </w:tcPr>
          <w:p w14:paraId="0320A25C" w14:textId="1626CBFB" w:rsidR="00B74D00" w:rsidRPr="00507440" w:rsidRDefault="00C636E3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90</w:t>
            </w:r>
          </w:p>
        </w:tc>
        <w:tc>
          <w:tcPr>
            <w:tcW w:w="1258" w:type="dxa"/>
          </w:tcPr>
          <w:p w14:paraId="4EA8BE2F" w14:textId="03FCD469" w:rsidR="00B74D00" w:rsidRPr="00507440" w:rsidRDefault="0088669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98</w:t>
            </w:r>
          </w:p>
        </w:tc>
        <w:tc>
          <w:tcPr>
            <w:tcW w:w="561" w:type="dxa"/>
          </w:tcPr>
          <w:p w14:paraId="5CE435D9" w14:textId="1C3C417B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NA</w:t>
            </w:r>
          </w:p>
        </w:tc>
        <w:tc>
          <w:tcPr>
            <w:tcW w:w="1118" w:type="dxa"/>
          </w:tcPr>
          <w:p w14:paraId="39F2ADAF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874" w:type="dxa"/>
          </w:tcPr>
          <w:p w14:paraId="2DFDE2F9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SW</w:t>
            </w:r>
          </w:p>
        </w:tc>
        <w:tc>
          <w:tcPr>
            <w:tcW w:w="1134" w:type="dxa"/>
          </w:tcPr>
          <w:p w14:paraId="6179F6F6" w14:textId="6D69BA8E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SW</w:t>
            </w:r>
          </w:p>
        </w:tc>
      </w:tr>
      <w:tr w:rsidR="00B74D00" w:rsidRPr="00507440" w14:paraId="1624E9D1" w14:textId="1953245A" w:rsidTr="00B74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50A43032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1C1258</w:t>
            </w:r>
          </w:p>
        </w:tc>
        <w:tc>
          <w:tcPr>
            <w:tcW w:w="1396" w:type="dxa"/>
          </w:tcPr>
          <w:p w14:paraId="45D9D69D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18/04/2004</w:t>
            </w:r>
          </w:p>
        </w:tc>
        <w:tc>
          <w:tcPr>
            <w:tcW w:w="1258" w:type="dxa"/>
          </w:tcPr>
          <w:p w14:paraId="510B26D1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16/05/2005</w:t>
            </w:r>
          </w:p>
        </w:tc>
        <w:tc>
          <w:tcPr>
            <w:tcW w:w="979" w:type="dxa"/>
          </w:tcPr>
          <w:p w14:paraId="33DCFB57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393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A30329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393</w:t>
            </w:r>
          </w:p>
        </w:tc>
        <w:tc>
          <w:tcPr>
            <w:tcW w:w="1118" w:type="dxa"/>
          </w:tcPr>
          <w:p w14:paraId="6BBD0B77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1396" w:type="dxa"/>
          </w:tcPr>
          <w:p w14:paraId="4E6DD0B0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979" w:type="dxa"/>
          </w:tcPr>
          <w:p w14:paraId="49AF46EA" w14:textId="72878DB8" w:rsidR="00B74D00" w:rsidRPr="00507440" w:rsidRDefault="00C636E3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72</w:t>
            </w:r>
          </w:p>
        </w:tc>
        <w:tc>
          <w:tcPr>
            <w:tcW w:w="1258" w:type="dxa"/>
          </w:tcPr>
          <w:p w14:paraId="0077887E" w14:textId="2DC657C6" w:rsidR="00B74D00" w:rsidRPr="00507440" w:rsidRDefault="0088669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74</w:t>
            </w:r>
          </w:p>
        </w:tc>
        <w:tc>
          <w:tcPr>
            <w:tcW w:w="561" w:type="dxa"/>
          </w:tcPr>
          <w:p w14:paraId="65EBBE89" w14:textId="3A94FB40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M</w:t>
            </w:r>
          </w:p>
        </w:tc>
        <w:tc>
          <w:tcPr>
            <w:tcW w:w="1118" w:type="dxa"/>
          </w:tcPr>
          <w:p w14:paraId="1FF97C5E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874" w:type="dxa"/>
          </w:tcPr>
          <w:p w14:paraId="4124D985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  <w:tc>
          <w:tcPr>
            <w:tcW w:w="1134" w:type="dxa"/>
          </w:tcPr>
          <w:p w14:paraId="7D0A08C4" w14:textId="0C26C616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</w:tr>
      <w:tr w:rsidR="00B74D00" w:rsidRPr="00507440" w14:paraId="1B483E32" w14:textId="782776EB" w:rsidTr="00B74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212AB245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1C1272</w:t>
            </w:r>
          </w:p>
        </w:tc>
        <w:tc>
          <w:tcPr>
            <w:tcW w:w="1396" w:type="dxa"/>
          </w:tcPr>
          <w:p w14:paraId="7E05D582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19/04/2004</w:t>
            </w:r>
          </w:p>
        </w:tc>
        <w:tc>
          <w:tcPr>
            <w:tcW w:w="1258" w:type="dxa"/>
          </w:tcPr>
          <w:p w14:paraId="40DCD144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15/03/2005</w:t>
            </w:r>
          </w:p>
        </w:tc>
        <w:tc>
          <w:tcPr>
            <w:tcW w:w="979" w:type="dxa"/>
            <w:shd w:val="clear" w:color="auto" w:fill="auto"/>
          </w:tcPr>
          <w:p w14:paraId="7254ED0D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330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16F346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330</w:t>
            </w:r>
          </w:p>
        </w:tc>
        <w:tc>
          <w:tcPr>
            <w:tcW w:w="1118" w:type="dxa"/>
            <w:shd w:val="clear" w:color="auto" w:fill="auto"/>
          </w:tcPr>
          <w:p w14:paraId="6E7F9F77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1396" w:type="dxa"/>
          </w:tcPr>
          <w:p w14:paraId="31158CAC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979" w:type="dxa"/>
          </w:tcPr>
          <w:p w14:paraId="131354B7" w14:textId="2DA9A233" w:rsidR="00B74D00" w:rsidRPr="00507440" w:rsidRDefault="00C636E3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95</w:t>
            </w:r>
          </w:p>
        </w:tc>
        <w:tc>
          <w:tcPr>
            <w:tcW w:w="1258" w:type="dxa"/>
          </w:tcPr>
          <w:p w14:paraId="3876EE60" w14:textId="0CC6AB7D" w:rsidR="00B74D00" w:rsidRPr="00507440" w:rsidRDefault="0088669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99</w:t>
            </w:r>
          </w:p>
        </w:tc>
        <w:tc>
          <w:tcPr>
            <w:tcW w:w="561" w:type="dxa"/>
          </w:tcPr>
          <w:p w14:paraId="22C26074" w14:textId="04BBECC5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1118" w:type="dxa"/>
          </w:tcPr>
          <w:p w14:paraId="15FAFDF0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874" w:type="dxa"/>
          </w:tcPr>
          <w:p w14:paraId="58EC91B7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  <w:tc>
          <w:tcPr>
            <w:tcW w:w="1134" w:type="dxa"/>
          </w:tcPr>
          <w:p w14:paraId="4D1BD84A" w14:textId="4689EE11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</w:tr>
      <w:tr w:rsidR="00B74D00" w:rsidRPr="00507440" w14:paraId="589A2513" w14:textId="28339B4E" w:rsidTr="00B74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3D86C8A6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1C0616</w:t>
            </w:r>
          </w:p>
        </w:tc>
        <w:tc>
          <w:tcPr>
            <w:tcW w:w="1396" w:type="dxa"/>
          </w:tcPr>
          <w:p w14:paraId="76CC62E4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24/04/2003</w:t>
            </w:r>
          </w:p>
        </w:tc>
        <w:tc>
          <w:tcPr>
            <w:tcW w:w="1258" w:type="dxa"/>
          </w:tcPr>
          <w:p w14:paraId="19FAB5D3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15/03/2004</w:t>
            </w:r>
          </w:p>
        </w:tc>
        <w:tc>
          <w:tcPr>
            <w:tcW w:w="979" w:type="dxa"/>
          </w:tcPr>
          <w:p w14:paraId="421E0FD5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326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52305A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326</w:t>
            </w:r>
          </w:p>
        </w:tc>
        <w:tc>
          <w:tcPr>
            <w:tcW w:w="1118" w:type="dxa"/>
          </w:tcPr>
          <w:p w14:paraId="6A15BB98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1396" w:type="dxa"/>
          </w:tcPr>
          <w:p w14:paraId="5ECA9A52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979" w:type="dxa"/>
          </w:tcPr>
          <w:p w14:paraId="5964761B" w14:textId="6DFFE2DD" w:rsidR="00B74D00" w:rsidRPr="00507440" w:rsidRDefault="00C636E3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69</w:t>
            </w:r>
          </w:p>
        </w:tc>
        <w:tc>
          <w:tcPr>
            <w:tcW w:w="1258" w:type="dxa"/>
          </w:tcPr>
          <w:p w14:paraId="33974F6C" w14:textId="6B623587" w:rsidR="00B74D00" w:rsidRPr="00507440" w:rsidRDefault="0088669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75</w:t>
            </w:r>
          </w:p>
        </w:tc>
        <w:tc>
          <w:tcPr>
            <w:tcW w:w="561" w:type="dxa"/>
          </w:tcPr>
          <w:p w14:paraId="1D8F2F68" w14:textId="45A3AFAD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1118" w:type="dxa"/>
          </w:tcPr>
          <w:p w14:paraId="191A66AD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874" w:type="dxa"/>
          </w:tcPr>
          <w:p w14:paraId="24E1AFAD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NE</w:t>
            </w:r>
          </w:p>
        </w:tc>
        <w:tc>
          <w:tcPr>
            <w:tcW w:w="1134" w:type="dxa"/>
          </w:tcPr>
          <w:p w14:paraId="44E5CF50" w14:textId="347EE53B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NE</w:t>
            </w:r>
          </w:p>
        </w:tc>
      </w:tr>
      <w:tr w:rsidR="00B74D00" w:rsidRPr="00507440" w14:paraId="7ED68420" w14:textId="652893A2" w:rsidTr="00B74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2C8D1EE0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1C1396</w:t>
            </w:r>
          </w:p>
        </w:tc>
        <w:tc>
          <w:tcPr>
            <w:tcW w:w="1396" w:type="dxa"/>
          </w:tcPr>
          <w:p w14:paraId="3CE63591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22/04/2004</w:t>
            </w:r>
          </w:p>
        </w:tc>
        <w:tc>
          <w:tcPr>
            <w:tcW w:w="1258" w:type="dxa"/>
          </w:tcPr>
          <w:p w14:paraId="66A1CC5F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09/03/2005</w:t>
            </w:r>
          </w:p>
        </w:tc>
        <w:tc>
          <w:tcPr>
            <w:tcW w:w="979" w:type="dxa"/>
            <w:shd w:val="clear" w:color="auto" w:fill="auto"/>
          </w:tcPr>
          <w:p w14:paraId="682A4A67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321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752EDB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321</w:t>
            </w:r>
          </w:p>
        </w:tc>
        <w:tc>
          <w:tcPr>
            <w:tcW w:w="1118" w:type="dxa"/>
            <w:shd w:val="clear" w:color="auto" w:fill="auto"/>
          </w:tcPr>
          <w:p w14:paraId="5F934E70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1396" w:type="dxa"/>
          </w:tcPr>
          <w:p w14:paraId="31351872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979" w:type="dxa"/>
          </w:tcPr>
          <w:p w14:paraId="577F0664" w14:textId="366C082F" w:rsidR="00B74D00" w:rsidRPr="00507440" w:rsidRDefault="00C636E3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102</w:t>
            </w:r>
          </w:p>
        </w:tc>
        <w:tc>
          <w:tcPr>
            <w:tcW w:w="1258" w:type="dxa"/>
          </w:tcPr>
          <w:p w14:paraId="6B823D0A" w14:textId="1464ECF5" w:rsidR="00B74D00" w:rsidRPr="00507440" w:rsidRDefault="0088669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110</w:t>
            </w:r>
          </w:p>
        </w:tc>
        <w:tc>
          <w:tcPr>
            <w:tcW w:w="561" w:type="dxa"/>
          </w:tcPr>
          <w:p w14:paraId="5CF7AD9F" w14:textId="4ECEB854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M</w:t>
            </w:r>
          </w:p>
        </w:tc>
        <w:tc>
          <w:tcPr>
            <w:tcW w:w="1118" w:type="dxa"/>
          </w:tcPr>
          <w:p w14:paraId="24CC8F4B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874" w:type="dxa"/>
          </w:tcPr>
          <w:p w14:paraId="56A2049D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  <w:tc>
          <w:tcPr>
            <w:tcW w:w="1134" w:type="dxa"/>
          </w:tcPr>
          <w:p w14:paraId="58CDF6F9" w14:textId="032CE739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SW</w:t>
            </w:r>
          </w:p>
        </w:tc>
      </w:tr>
      <w:tr w:rsidR="00B74D00" w:rsidRPr="00507440" w14:paraId="5457EE76" w14:textId="09813A92" w:rsidTr="00B74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0697BF3B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1C1418</w:t>
            </w:r>
          </w:p>
        </w:tc>
        <w:tc>
          <w:tcPr>
            <w:tcW w:w="1396" w:type="dxa"/>
          </w:tcPr>
          <w:p w14:paraId="068FFACD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23/04/2004</w:t>
            </w:r>
          </w:p>
        </w:tc>
        <w:tc>
          <w:tcPr>
            <w:tcW w:w="1258" w:type="dxa"/>
          </w:tcPr>
          <w:p w14:paraId="5C953F12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08/03/2005</w:t>
            </w:r>
          </w:p>
        </w:tc>
        <w:tc>
          <w:tcPr>
            <w:tcW w:w="979" w:type="dxa"/>
          </w:tcPr>
          <w:p w14:paraId="64A18302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2BCC07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319</w:t>
            </w:r>
          </w:p>
        </w:tc>
        <w:tc>
          <w:tcPr>
            <w:tcW w:w="1118" w:type="dxa"/>
          </w:tcPr>
          <w:p w14:paraId="623EFC63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1396" w:type="dxa"/>
          </w:tcPr>
          <w:p w14:paraId="2565459F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979" w:type="dxa"/>
          </w:tcPr>
          <w:p w14:paraId="0937C1A5" w14:textId="59DF3FF9" w:rsidR="00B74D00" w:rsidRPr="00507440" w:rsidRDefault="00C636E3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77</w:t>
            </w:r>
          </w:p>
        </w:tc>
        <w:tc>
          <w:tcPr>
            <w:tcW w:w="1258" w:type="dxa"/>
          </w:tcPr>
          <w:p w14:paraId="25E715E9" w14:textId="6C564232" w:rsidR="00B74D00" w:rsidRPr="00507440" w:rsidRDefault="0088669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561" w:type="dxa"/>
          </w:tcPr>
          <w:p w14:paraId="392CAE91" w14:textId="7E6C9041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M</w:t>
            </w:r>
          </w:p>
        </w:tc>
        <w:tc>
          <w:tcPr>
            <w:tcW w:w="1118" w:type="dxa"/>
          </w:tcPr>
          <w:p w14:paraId="0231C74C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874" w:type="dxa"/>
          </w:tcPr>
          <w:p w14:paraId="4AB76130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  <w:tc>
          <w:tcPr>
            <w:tcW w:w="1134" w:type="dxa"/>
          </w:tcPr>
          <w:p w14:paraId="431DA38C" w14:textId="6CAF2090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</w:tr>
      <w:tr w:rsidR="00B74D00" w:rsidRPr="00507440" w14:paraId="452E79ED" w14:textId="3CF9873D" w:rsidTr="00B74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4C640BE5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1C1284</w:t>
            </w:r>
          </w:p>
        </w:tc>
        <w:tc>
          <w:tcPr>
            <w:tcW w:w="1396" w:type="dxa"/>
          </w:tcPr>
          <w:p w14:paraId="352920AA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19/04/2004</w:t>
            </w:r>
          </w:p>
        </w:tc>
        <w:tc>
          <w:tcPr>
            <w:tcW w:w="1258" w:type="dxa"/>
          </w:tcPr>
          <w:p w14:paraId="05D6F6BF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24/02/2005</w:t>
            </w:r>
          </w:p>
        </w:tc>
        <w:tc>
          <w:tcPr>
            <w:tcW w:w="979" w:type="dxa"/>
            <w:shd w:val="clear" w:color="auto" w:fill="auto"/>
          </w:tcPr>
          <w:p w14:paraId="22C4C0D3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311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262468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309</w:t>
            </w:r>
          </w:p>
        </w:tc>
        <w:tc>
          <w:tcPr>
            <w:tcW w:w="1118" w:type="dxa"/>
            <w:shd w:val="clear" w:color="auto" w:fill="auto"/>
          </w:tcPr>
          <w:p w14:paraId="5F4FAE1A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1396" w:type="dxa"/>
          </w:tcPr>
          <w:p w14:paraId="0ED71342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979" w:type="dxa"/>
          </w:tcPr>
          <w:p w14:paraId="68BFD837" w14:textId="51B4EA24" w:rsidR="00B74D00" w:rsidRPr="00507440" w:rsidRDefault="00C636E3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94</w:t>
            </w:r>
          </w:p>
        </w:tc>
        <w:tc>
          <w:tcPr>
            <w:tcW w:w="1258" w:type="dxa"/>
          </w:tcPr>
          <w:p w14:paraId="17183F09" w14:textId="20342AAD" w:rsidR="00B74D00" w:rsidRPr="00507440" w:rsidRDefault="0088669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561" w:type="dxa"/>
          </w:tcPr>
          <w:p w14:paraId="6C0A8F75" w14:textId="2D404EB5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M</w:t>
            </w:r>
          </w:p>
        </w:tc>
        <w:tc>
          <w:tcPr>
            <w:tcW w:w="1118" w:type="dxa"/>
          </w:tcPr>
          <w:p w14:paraId="6C2E7C74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874" w:type="dxa"/>
          </w:tcPr>
          <w:p w14:paraId="4E695F35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  <w:tc>
          <w:tcPr>
            <w:tcW w:w="1134" w:type="dxa"/>
          </w:tcPr>
          <w:p w14:paraId="2A4C7D4F" w14:textId="158130A0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</w:tr>
      <w:tr w:rsidR="00B74D00" w:rsidRPr="00507440" w14:paraId="59E45DED" w14:textId="05688CCA" w:rsidTr="00B74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23084441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1C1292</w:t>
            </w:r>
          </w:p>
        </w:tc>
        <w:tc>
          <w:tcPr>
            <w:tcW w:w="1396" w:type="dxa"/>
          </w:tcPr>
          <w:p w14:paraId="0F2F2C36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20/04/2004</w:t>
            </w:r>
          </w:p>
        </w:tc>
        <w:tc>
          <w:tcPr>
            <w:tcW w:w="1258" w:type="dxa"/>
          </w:tcPr>
          <w:p w14:paraId="1FBFC8BE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25/02/2005</w:t>
            </w:r>
          </w:p>
        </w:tc>
        <w:tc>
          <w:tcPr>
            <w:tcW w:w="979" w:type="dxa"/>
          </w:tcPr>
          <w:p w14:paraId="1B84F28C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311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59B050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311</w:t>
            </w:r>
          </w:p>
        </w:tc>
        <w:tc>
          <w:tcPr>
            <w:tcW w:w="1118" w:type="dxa"/>
          </w:tcPr>
          <w:p w14:paraId="49CDC388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1396" w:type="dxa"/>
          </w:tcPr>
          <w:p w14:paraId="75D30368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979" w:type="dxa"/>
          </w:tcPr>
          <w:p w14:paraId="21F57C4D" w14:textId="76FCE492" w:rsidR="00B74D00" w:rsidRPr="00507440" w:rsidRDefault="00C636E3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87</w:t>
            </w:r>
          </w:p>
        </w:tc>
        <w:tc>
          <w:tcPr>
            <w:tcW w:w="1258" w:type="dxa"/>
          </w:tcPr>
          <w:p w14:paraId="124CD962" w14:textId="561D58B8" w:rsidR="00B74D00" w:rsidRPr="00507440" w:rsidRDefault="0088669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87</w:t>
            </w:r>
          </w:p>
        </w:tc>
        <w:tc>
          <w:tcPr>
            <w:tcW w:w="561" w:type="dxa"/>
          </w:tcPr>
          <w:p w14:paraId="3B36A62A" w14:textId="18370879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M</w:t>
            </w:r>
          </w:p>
        </w:tc>
        <w:tc>
          <w:tcPr>
            <w:tcW w:w="1118" w:type="dxa"/>
          </w:tcPr>
          <w:p w14:paraId="3A917CFD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874" w:type="dxa"/>
          </w:tcPr>
          <w:p w14:paraId="7A74C6AE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  <w:tc>
          <w:tcPr>
            <w:tcW w:w="1134" w:type="dxa"/>
          </w:tcPr>
          <w:p w14:paraId="0A4C45F4" w14:textId="18331B5B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SE/E</w:t>
            </w:r>
          </w:p>
        </w:tc>
      </w:tr>
      <w:tr w:rsidR="00B74D00" w:rsidRPr="00507440" w14:paraId="4638E583" w14:textId="3F19D5ED" w:rsidTr="00B74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28F441C3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1C1214</w:t>
            </w:r>
          </w:p>
        </w:tc>
        <w:tc>
          <w:tcPr>
            <w:tcW w:w="1396" w:type="dxa"/>
          </w:tcPr>
          <w:p w14:paraId="3D8BA890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16/04/2004</w:t>
            </w:r>
          </w:p>
        </w:tc>
        <w:tc>
          <w:tcPr>
            <w:tcW w:w="1258" w:type="dxa"/>
          </w:tcPr>
          <w:p w14:paraId="31CE642C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18/02/2005</w:t>
            </w:r>
          </w:p>
        </w:tc>
        <w:tc>
          <w:tcPr>
            <w:tcW w:w="979" w:type="dxa"/>
            <w:shd w:val="clear" w:color="auto" w:fill="auto"/>
          </w:tcPr>
          <w:p w14:paraId="55E5A6E1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308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3FD6BC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308</w:t>
            </w:r>
          </w:p>
        </w:tc>
        <w:tc>
          <w:tcPr>
            <w:tcW w:w="1118" w:type="dxa"/>
            <w:shd w:val="clear" w:color="auto" w:fill="auto"/>
          </w:tcPr>
          <w:p w14:paraId="3A1DD1B3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1396" w:type="dxa"/>
          </w:tcPr>
          <w:p w14:paraId="25028CFB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979" w:type="dxa"/>
          </w:tcPr>
          <w:p w14:paraId="77DCC015" w14:textId="5F4A7172" w:rsidR="00B74D00" w:rsidRPr="00507440" w:rsidRDefault="00C636E3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78</w:t>
            </w:r>
          </w:p>
        </w:tc>
        <w:tc>
          <w:tcPr>
            <w:tcW w:w="1258" w:type="dxa"/>
          </w:tcPr>
          <w:p w14:paraId="0959853F" w14:textId="6A3C0416" w:rsidR="00B74D00" w:rsidRPr="00507440" w:rsidRDefault="0088669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94</w:t>
            </w:r>
          </w:p>
        </w:tc>
        <w:tc>
          <w:tcPr>
            <w:tcW w:w="561" w:type="dxa"/>
          </w:tcPr>
          <w:p w14:paraId="6DE74190" w14:textId="293C4CC2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1118" w:type="dxa"/>
          </w:tcPr>
          <w:p w14:paraId="5BCB1CFC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874" w:type="dxa"/>
          </w:tcPr>
          <w:p w14:paraId="1A23CA23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SW</w:t>
            </w:r>
          </w:p>
        </w:tc>
        <w:tc>
          <w:tcPr>
            <w:tcW w:w="1134" w:type="dxa"/>
          </w:tcPr>
          <w:p w14:paraId="2AC87E3F" w14:textId="7BAD327E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SW/W</w:t>
            </w:r>
          </w:p>
        </w:tc>
      </w:tr>
      <w:tr w:rsidR="00B74D00" w:rsidRPr="00507440" w14:paraId="22CE42B8" w14:textId="33FF9901" w:rsidTr="00B74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0FC9A491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1C1268</w:t>
            </w:r>
          </w:p>
        </w:tc>
        <w:tc>
          <w:tcPr>
            <w:tcW w:w="1396" w:type="dxa"/>
          </w:tcPr>
          <w:p w14:paraId="45BAF736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19/04/2004</w:t>
            </w:r>
          </w:p>
        </w:tc>
        <w:tc>
          <w:tcPr>
            <w:tcW w:w="1258" w:type="dxa"/>
          </w:tcPr>
          <w:p w14:paraId="30AAB6B9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21/02/2005</w:t>
            </w:r>
          </w:p>
        </w:tc>
        <w:tc>
          <w:tcPr>
            <w:tcW w:w="979" w:type="dxa"/>
          </w:tcPr>
          <w:p w14:paraId="2030A476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308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2200C3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308</w:t>
            </w:r>
          </w:p>
        </w:tc>
        <w:tc>
          <w:tcPr>
            <w:tcW w:w="1118" w:type="dxa"/>
          </w:tcPr>
          <w:p w14:paraId="0483EDAB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1396" w:type="dxa"/>
          </w:tcPr>
          <w:p w14:paraId="54416EC5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979" w:type="dxa"/>
          </w:tcPr>
          <w:p w14:paraId="2A13FFB7" w14:textId="7BE5C011" w:rsidR="00B74D00" w:rsidRPr="00507440" w:rsidRDefault="00C636E3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87</w:t>
            </w:r>
          </w:p>
        </w:tc>
        <w:tc>
          <w:tcPr>
            <w:tcW w:w="1258" w:type="dxa"/>
          </w:tcPr>
          <w:p w14:paraId="66EC6BF4" w14:textId="0C13B59A" w:rsidR="00B74D00" w:rsidRPr="00507440" w:rsidRDefault="0088669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93</w:t>
            </w:r>
          </w:p>
        </w:tc>
        <w:tc>
          <w:tcPr>
            <w:tcW w:w="561" w:type="dxa"/>
          </w:tcPr>
          <w:p w14:paraId="6D435780" w14:textId="4A598266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M</w:t>
            </w:r>
          </w:p>
        </w:tc>
        <w:tc>
          <w:tcPr>
            <w:tcW w:w="1118" w:type="dxa"/>
          </w:tcPr>
          <w:p w14:paraId="4B80C4D5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874" w:type="dxa"/>
          </w:tcPr>
          <w:p w14:paraId="260BF89F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  <w:tc>
          <w:tcPr>
            <w:tcW w:w="1134" w:type="dxa"/>
          </w:tcPr>
          <w:p w14:paraId="5CE5A150" w14:textId="3E771412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E</w:t>
            </w:r>
          </w:p>
        </w:tc>
      </w:tr>
      <w:tr w:rsidR="00B74D00" w:rsidRPr="00507440" w14:paraId="1B5006C7" w14:textId="0A7D688F" w:rsidTr="00B74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5DE25812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1C1206</w:t>
            </w:r>
          </w:p>
        </w:tc>
        <w:tc>
          <w:tcPr>
            <w:tcW w:w="1396" w:type="dxa"/>
          </w:tcPr>
          <w:p w14:paraId="4F599277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16/04/2004</w:t>
            </w:r>
          </w:p>
        </w:tc>
        <w:tc>
          <w:tcPr>
            <w:tcW w:w="1258" w:type="dxa"/>
          </w:tcPr>
          <w:p w14:paraId="3A54B699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13/02/2005</w:t>
            </w:r>
          </w:p>
        </w:tc>
        <w:tc>
          <w:tcPr>
            <w:tcW w:w="979" w:type="dxa"/>
            <w:shd w:val="clear" w:color="auto" w:fill="auto"/>
          </w:tcPr>
          <w:p w14:paraId="5EEDDD7A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303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567F9D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300</w:t>
            </w:r>
          </w:p>
        </w:tc>
        <w:tc>
          <w:tcPr>
            <w:tcW w:w="1118" w:type="dxa"/>
            <w:shd w:val="clear" w:color="auto" w:fill="auto"/>
          </w:tcPr>
          <w:p w14:paraId="1F6A9243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1396" w:type="dxa"/>
          </w:tcPr>
          <w:p w14:paraId="5679E137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979" w:type="dxa"/>
          </w:tcPr>
          <w:p w14:paraId="7FCFEF12" w14:textId="6476595E" w:rsidR="00B74D00" w:rsidRPr="00507440" w:rsidRDefault="00C636E3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84</w:t>
            </w:r>
          </w:p>
        </w:tc>
        <w:tc>
          <w:tcPr>
            <w:tcW w:w="1258" w:type="dxa"/>
          </w:tcPr>
          <w:p w14:paraId="0322B1B4" w14:textId="5BCB915E" w:rsidR="00B74D00" w:rsidRPr="00507440" w:rsidRDefault="0088669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92</w:t>
            </w:r>
          </w:p>
        </w:tc>
        <w:tc>
          <w:tcPr>
            <w:tcW w:w="561" w:type="dxa"/>
          </w:tcPr>
          <w:p w14:paraId="1CC1E2C2" w14:textId="16F654DF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M</w:t>
            </w:r>
          </w:p>
        </w:tc>
        <w:tc>
          <w:tcPr>
            <w:tcW w:w="1118" w:type="dxa"/>
          </w:tcPr>
          <w:p w14:paraId="5524F5E8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874" w:type="dxa"/>
          </w:tcPr>
          <w:p w14:paraId="05FA9F6D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SW</w:t>
            </w:r>
          </w:p>
        </w:tc>
        <w:tc>
          <w:tcPr>
            <w:tcW w:w="1134" w:type="dxa"/>
          </w:tcPr>
          <w:p w14:paraId="3DBF2CF3" w14:textId="7949B999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</w:tr>
      <w:tr w:rsidR="00B74D00" w:rsidRPr="00507440" w14:paraId="0A72AFC1" w14:textId="725A0440" w:rsidTr="00B74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6820D017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1C1373</w:t>
            </w:r>
          </w:p>
        </w:tc>
        <w:tc>
          <w:tcPr>
            <w:tcW w:w="1396" w:type="dxa"/>
          </w:tcPr>
          <w:p w14:paraId="4DDBED5A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21/04/2004</w:t>
            </w:r>
          </w:p>
        </w:tc>
        <w:tc>
          <w:tcPr>
            <w:tcW w:w="1258" w:type="dxa"/>
          </w:tcPr>
          <w:p w14:paraId="092D7E39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15/02/2005</w:t>
            </w:r>
          </w:p>
        </w:tc>
        <w:tc>
          <w:tcPr>
            <w:tcW w:w="979" w:type="dxa"/>
          </w:tcPr>
          <w:p w14:paraId="31501318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F95702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299</w:t>
            </w:r>
          </w:p>
        </w:tc>
        <w:tc>
          <w:tcPr>
            <w:tcW w:w="1118" w:type="dxa"/>
          </w:tcPr>
          <w:p w14:paraId="638BD904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1396" w:type="dxa"/>
          </w:tcPr>
          <w:p w14:paraId="071160DF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979" w:type="dxa"/>
          </w:tcPr>
          <w:p w14:paraId="73B97349" w14:textId="1B418DA5" w:rsidR="00B74D00" w:rsidRPr="00507440" w:rsidRDefault="00C636E3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1258" w:type="dxa"/>
          </w:tcPr>
          <w:p w14:paraId="7C1561D2" w14:textId="01DB4A9E" w:rsidR="00B74D00" w:rsidRPr="00507440" w:rsidRDefault="0088669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98</w:t>
            </w:r>
          </w:p>
        </w:tc>
        <w:tc>
          <w:tcPr>
            <w:tcW w:w="561" w:type="dxa"/>
          </w:tcPr>
          <w:p w14:paraId="40BE0C80" w14:textId="6507ECD4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M</w:t>
            </w:r>
          </w:p>
        </w:tc>
        <w:tc>
          <w:tcPr>
            <w:tcW w:w="1118" w:type="dxa"/>
          </w:tcPr>
          <w:p w14:paraId="55F25AE6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874" w:type="dxa"/>
          </w:tcPr>
          <w:p w14:paraId="4D95FF92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  <w:tc>
          <w:tcPr>
            <w:tcW w:w="1134" w:type="dxa"/>
          </w:tcPr>
          <w:p w14:paraId="3B2F3867" w14:textId="1C62123A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E</w:t>
            </w:r>
          </w:p>
        </w:tc>
      </w:tr>
      <w:tr w:rsidR="00B74D00" w:rsidRPr="00507440" w14:paraId="6647386D" w14:textId="02815F61" w:rsidTr="00B74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vAlign w:val="center"/>
          </w:tcPr>
          <w:p w14:paraId="6CCD3A3B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1C1409</w:t>
            </w:r>
          </w:p>
        </w:tc>
        <w:tc>
          <w:tcPr>
            <w:tcW w:w="1396" w:type="dxa"/>
            <w:vAlign w:val="center"/>
          </w:tcPr>
          <w:p w14:paraId="183FCF57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22/04/2004</w:t>
            </w:r>
          </w:p>
        </w:tc>
        <w:tc>
          <w:tcPr>
            <w:tcW w:w="1258" w:type="dxa"/>
            <w:vAlign w:val="center"/>
          </w:tcPr>
          <w:p w14:paraId="6301F147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09/05/2005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5C92253B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382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AB2C9C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382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5ADB5741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1396" w:type="dxa"/>
            <w:vAlign w:val="center"/>
          </w:tcPr>
          <w:p w14:paraId="2BAF38BF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979" w:type="dxa"/>
          </w:tcPr>
          <w:p w14:paraId="1405A5A5" w14:textId="069EEF96" w:rsidR="00B74D00" w:rsidRPr="00507440" w:rsidRDefault="00C636E3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91</w:t>
            </w:r>
          </w:p>
        </w:tc>
        <w:tc>
          <w:tcPr>
            <w:tcW w:w="1258" w:type="dxa"/>
          </w:tcPr>
          <w:p w14:paraId="2A18821A" w14:textId="6E0721F6" w:rsidR="00B74D00" w:rsidRPr="00507440" w:rsidRDefault="0088669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91</w:t>
            </w:r>
          </w:p>
        </w:tc>
        <w:tc>
          <w:tcPr>
            <w:tcW w:w="561" w:type="dxa"/>
            <w:vAlign w:val="center"/>
          </w:tcPr>
          <w:p w14:paraId="7C20D2F2" w14:textId="5B56C034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M</w:t>
            </w:r>
          </w:p>
        </w:tc>
        <w:tc>
          <w:tcPr>
            <w:tcW w:w="1118" w:type="dxa"/>
            <w:vAlign w:val="center"/>
          </w:tcPr>
          <w:p w14:paraId="12498CC5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874" w:type="dxa"/>
            <w:vAlign w:val="center"/>
          </w:tcPr>
          <w:p w14:paraId="2AAA28FA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  <w:tc>
          <w:tcPr>
            <w:tcW w:w="1134" w:type="dxa"/>
            <w:vAlign w:val="center"/>
          </w:tcPr>
          <w:p w14:paraId="440B6DBC" w14:textId="7962076B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E*</w:t>
            </w:r>
          </w:p>
        </w:tc>
      </w:tr>
      <w:tr w:rsidR="00B74D00" w:rsidRPr="00507440" w14:paraId="4BB16D72" w14:textId="5B60D000" w:rsidTr="00B74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554C92C0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1C1424</w:t>
            </w:r>
          </w:p>
        </w:tc>
        <w:tc>
          <w:tcPr>
            <w:tcW w:w="1396" w:type="dxa"/>
          </w:tcPr>
          <w:p w14:paraId="75A6B1D4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23/04/2004</w:t>
            </w:r>
          </w:p>
        </w:tc>
        <w:tc>
          <w:tcPr>
            <w:tcW w:w="1258" w:type="dxa"/>
          </w:tcPr>
          <w:p w14:paraId="1701094E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04/05/2005</w:t>
            </w:r>
          </w:p>
        </w:tc>
        <w:tc>
          <w:tcPr>
            <w:tcW w:w="979" w:type="dxa"/>
          </w:tcPr>
          <w:p w14:paraId="1DCEAF68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376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2BF9DB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376</w:t>
            </w:r>
          </w:p>
        </w:tc>
        <w:tc>
          <w:tcPr>
            <w:tcW w:w="1118" w:type="dxa"/>
          </w:tcPr>
          <w:p w14:paraId="3B1D0E91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1396" w:type="dxa"/>
          </w:tcPr>
          <w:p w14:paraId="64C49981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979" w:type="dxa"/>
          </w:tcPr>
          <w:p w14:paraId="044E1E9B" w14:textId="0B5C8AD4" w:rsidR="00B74D00" w:rsidRPr="00507440" w:rsidRDefault="00C636E3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94</w:t>
            </w:r>
          </w:p>
        </w:tc>
        <w:tc>
          <w:tcPr>
            <w:tcW w:w="1258" w:type="dxa"/>
          </w:tcPr>
          <w:p w14:paraId="0FB0D7D7" w14:textId="271E1AB8" w:rsidR="00C636E3" w:rsidRPr="00507440" w:rsidRDefault="00886690" w:rsidP="00C636E3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97</w:t>
            </w:r>
          </w:p>
        </w:tc>
        <w:tc>
          <w:tcPr>
            <w:tcW w:w="561" w:type="dxa"/>
          </w:tcPr>
          <w:p w14:paraId="6541D8FB" w14:textId="0943F8EA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M</w:t>
            </w:r>
          </w:p>
        </w:tc>
        <w:tc>
          <w:tcPr>
            <w:tcW w:w="1118" w:type="dxa"/>
          </w:tcPr>
          <w:p w14:paraId="2A2DFD56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874" w:type="dxa"/>
          </w:tcPr>
          <w:p w14:paraId="415C9227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  <w:tc>
          <w:tcPr>
            <w:tcW w:w="1134" w:type="dxa"/>
          </w:tcPr>
          <w:p w14:paraId="3EC4D998" w14:textId="40C39798" w:rsidR="00B74D00" w:rsidRPr="00507440" w:rsidRDefault="00B74D00" w:rsidP="00B74D00">
            <w:pPr>
              <w:spacing w:before="0"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SE</w:t>
            </w:r>
          </w:p>
        </w:tc>
      </w:tr>
      <w:tr w:rsidR="00B74D00" w:rsidRPr="00507440" w14:paraId="4F2DC78E" w14:textId="4424BACA" w:rsidTr="00B74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tcBorders>
              <w:bottom w:val="single" w:sz="12" w:space="0" w:color="auto"/>
            </w:tcBorders>
          </w:tcPr>
          <w:p w14:paraId="70C08C12" w14:textId="77777777" w:rsidR="00B74D00" w:rsidRPr="00507440" w:rsidRDefault="00B74D00" w:rsidP="00B74D00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1C0621</w:t>
            </w:r>
          </w:p>
        </w:tc>
        <w:tc>
          <w:tcPr>
            <w:tcW w:w="1396" w:type="dxa"/>
            <w:tcBorders>
              <w:bottom w:val="single" w:sz="12" w:space="0" w:color="auto"/>
            </w:tcBorders>
          </w:tcPr>
          <w:p w14:paraId="25CA90B1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24/04/2003</w:t>
            </w:r>
          </w:p>
        </w:tc>
        <w:tc>
          <w:tcPr>
            <w:tcW w:w="1258" w:type="dxa"/>
            <w:tcBorders>
              <w:bottom w:val="single" w:sz="12" w:space="0" w:color="auto"/>
            </w:tcBorders>
          </w:tcPr>
          <w:p w14:paraId="671D9D68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08/09/2004</w:t>
            </w:r>
          </w:p>
        </w:tc>
        <w:tc>
          <w:tcPr>
            <w:tcW w:w="979" w:type="dxa"/>
            <w:tcBorders>
              <w:bottom w:val="single" w:sz="12" w:space="0" w:color="auto"/>
            </w:tcBorders>
            <w:shd w:val="clear" w:color="auto" w:fill="auto"/>
          </w:tcPr>
          <w:p w14:paraId="762C8714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503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2547047A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color w:val="000000"/>
                <w:sz w:val="18"/>
                <w:szCs w:val="18"/>
                <w:lang w:val="en-US"/>
              </w:rPr>
              <w:t>503</w:t>
            </w:r>
          </w:p>
        </w:tc>
        <w:tc>
          <w:tcPr>
            <w:tcW w:w="1118" w:type="dxa"/>
            <w:tcBorders>
              <w:bottom w:val="single" w:sz="12" w:space="0" w:color="auto"/>
            </w:tcBorders>
            <w:shd w:val="clear" w:color="auto" w:fill="auto"/>
          </w:tcPr>
          <w:p w14:paraId="308379B0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1396" w:type="dxa"/>
            <w:tcBorders>
              <w:bottom w:val="single" w:sz="12" w:space="0" w:color="auto"/>
            </w:tcBorders>
          </w:tcPr>
          <w:p w14:paraId="3EE025B6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979" w:type="dxa"/>
            <w:tcBorders>
              <w:bottom w:val="single" w:sz="12" w:space="0" w:color="auto"/>
            </w:tcBorders>
          </w:tcPr>
          <w:p w14:paraId="3E0C5EBB" w14:textId="00146485" w:rsidR="00B74D00" w:rsidRPr="00507440" w:rsidRDefault="00C636E3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73</w:t>
            </w:r>
          </w:p>
        </w:tc>
        <w:tc>
          <w:tcPr>
            <w:tcW w:w="1258" w:type="dxa"/>
            <w:tcBorders>
              <w:bottom w:val="single" w:sz="12" w:space="0" w:color="auto"/>
            </w:tcBorders>
          </w:tcPr>
          <w:p w14:paraId="71EF9102" w14:textId="4BDB71F7" w:rsidR="00B74D00" w:rsidRPr="00507440" w:rsidRDefault="0088669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80</w:t>
            </w:r>
          </w:p>
        </w:tc>
        <w:tc>
          <w:tcPr>
            <w:tcW w:w="561" w:type="dxa"/>
            <w:tcBorders>
              <w:bottom w:val="single" w:sz="12" w:space="0" w:color="auto"/>
            </w:tcBorders>
          </w:tcPr>
          <w:p w14:paraId="3813899D" w14:textId="0E551ABE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1118" w:type="dxa"/>
            <w:tcBorders>
              <w:bottom w:val="single" w:sz="12" w:space="0" w:color="auto"/>
            </w:tcBorders>
          </w:tcPr>
          <w:p w14:paraId="60932559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F</w:t>
            </w:r>
          </w:p>
        </w:tc>
        <w:tc>
          <w:tcPr>
            <w:tcW w:w="874" w:type="dxa"/>
            <w:tcBorders>
              <w:bottom w:val="single" w:sz="12" w:space="0" w:color="auto"/>
            </w:tcBorders>
          </w:tcPr>
          <w:p w14:paraId="080CB4F5" w14:textId="77777777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NE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457EA58D" w14:textId="2A9B88A6" w:rsidR="00B74D00" w:rsidRPr="00507440" w:rsidRDefault="00B74D00" w:rsidP="00B74D00">
            <w:pPr>
              <w:spacing w:before="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/>
              </w:rPr>
            </w:pPr>
            <w:r w:rsidRPr="00507440">
              <w:rPr>
                <w:rFonts w:cs="Times New Roman"/>
                <w:sz w:val="18"/>
                <w:szCs w:val="18"/>
                <w:lang w:val="en-US"/>
              </w:rPr>
              <w:t>NE*</w:t>
            </w:r>
          </w:p>
        </w:tc>
      </w:tr>
    </w:tbl>
    <w:p w14:paraId="4DB963E1" w14:textId="77777777" w:rsidR="0086125E" w:rsidRPr="00507440" w:rsidRDefault="0086125E" w:rsidP="0086125E">
      <w:pPr>
        <w:pStyle w:val="Title"/>
      </w:pPr>
    </w:p>
    <w:p w14:paraId="34B087E1" w14:textId="77777777" w:rsidR="0086125E" w:rsidRPr="00507440" w:rsidRDefault="0086125E" w:rsidP="00F67956">
      <w:pPr>
        <w:keepNext/>
        <w:rPr>
          <w:rFonts w:cs="Times New Roman"/>
          <w:szCs w:val="24"/>
        </w:rPr>
        <w:sectPr w:rsidR="0086125E" w:rsidRPr="00507440" w:rsidSect="0086125E">
          <w:headerReference w:type="even" r:id="rId8"/>
          <w:footerReference w:type="even" r:id="rId9"/>
          <w:footerReference w:type="default" r:id="rId10"/>
          <w:headerReference w:type="first" r:id="rId11"/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4828DD66" w14:textId="3DABBAF3" w:rsidR="003A6B0F" w:rsidRPr="00507440" w:rsidRDefault="003A6B0F" w:rsidP="003A6B0F">
      <w:pPr>
        <w:spacing w:before="0"/>
        <w:rPr>
          <w:rFonts w:cs="Times New Roman"/>
          <w:b/>
          <w:bCs/>
          <w:szCs w:val="24"/>
          <w:lang w:eastAsia="de-DE"/>
        </w:rPr>
      </w:pPr>
      <w:r w:rsidRPr="00507440">
        <w:rPr>
          <w:rFonts w:cs="Times New Roman"/>
          <w:b/>
          <w:bCs/>
          <w:szCs w:val="24"/>
          <w:lang w:eastAsia="de-DE"/>
        </w:rPr>
        <w:lastRenderedPageBreak/>
        <w:t xml:space="preserve">Supplementary Table </w:t>
      </w:r>
      <w:r>
        <w:rPr>
          <w:rFonts w:cs="Times New Roman"/>
          <w:b/>
          <w:bCs/>
          <w:szCs w:val="24"/>
          <w:lang w:eastAsia="de-DE"/>
        </w:rPr>
        <w:t>2</w:t>
      </w:r>
      <w:r w:rsidRPr="00507440">
        <w:rPr>
          <w:rFonts w:cs="Times New Roman"/>
          <w:b/>
          <w:bCs/>
          <w:szCs w:val="24"/>
          <w:lang w:eastAsia="de-DE"/>
        </w:rPr>
        <w:t xml:space="preserve">. </w:t>
      </w:r>
      <w:r>
        <w:rPr>
          <w:rFonts w:cs="Times New Roman"/>
          <w:szCs w:val="24"/>
          <w:lang w:eastAsia="de-DE"/>
        </w:rPr>
        <w:t xml:space="preserve">Analytical data: </w:t>
      </w:r>
      <w:r w:rsidRPr="00507440">
        <w:rPr>
          <w:rFonts w:cs="Times New Roman"/>
          <w:szCs w:val="24"/>
          <w:lang w:eastAsia="de-DE"/>
        </w:rPr>
        <w:t>SIMS-measured δ</w:t>
      </w:r>
      <w:r w:rsidRPr="00507440">
        <w:rPr>
          <w:rFonts w:cs="Times New Roman"/>
          <w:szCs w:val="24"/>
          <w:vertAlign w:val="superscript"/>
          <w:lang w:eastAsia="de-DE"/>
        </w:rPr>
        <w:t>18</w:t>
      </w:r>
      <w:r w:rsidRPr="00507440">
        <w:rPr>
          <w:rFonts w:cs="Times New Roman"/>
          <w:szCs w:val="24"/>
          <w:lang w:eastAsia="de-DE"/>
        </w:rPr>
        <w:t>O</w:t>
      </w:r>
      <w:r w:rsidRPr="00507440">
        <w:rPr>
          <w:rFonts w:cs="Times New Roman"/>
          <w:szCs w:val="24"/>
          <w:vertAlign w:val="subscript"/>
          <w:lang w:eastAsia="de-DE"/>
        </w:rPr>
        <w:t>otolith</w:t>
      </w:r>
      <w:r w:rsidRPr="00507440">
        <w:rPr>
          <w:rFonts w:cs="Times New Roman"/>
          <w:szCs w:val="24"/>
          <w:lang w:eastAsia="de-DE"/>
        </w:rPr>
        <w:t xml:space="preserve"> values (not offset-corrected) with sample position (x-y stage</w:t>
      </w:r>
      <w:r>
        <w:rPr>
          <w:rFonts w:cs="Times New Roman"/>
          <w:szCs w:val="24"/>
          <w:lang w:eastAsia="de-DE"/>
        </w:rPr>
        <w:t xml:space="preserve"> coordinates in µm relative to the center of the holder/mount</w:t>
      </w:r>
      <w:r w:rsidRPr="00507440">
        <w:rPr>
          <w:rFonts w:cs="Times New Roman"/>
          <w:szCs w:val="24"/>
          <w:lang w:eastAsia="de-DE"/>
        </w:rPr>
        <w:t xml:space="preserve">) and information if the data point was included in the data analysis based on the </w:t>
      </w:r>
      <w:r>
        <w:rPr>
          <w:rFonts w:cs="Times New Roman"/>
          <w:szCs w:val="24"/>
          <w:lang w:eastAsia="de-DE"/>
        </w:rPr>
        <w:t>overlay of images with growth measurements and SIMS measurement spots (see 2.4.1)</w:t>
      </w:r>
      <w:r w:rsidRPr="00507440">
        <w:rPr>
          <w:rFonts w:cs="Times New Roman"/>
          <w:szCs w:val="24"/>
          <w:lang w:eastAsia="de-DE"/>
        </w:rPr>
        <w:t xml:space="preserve">. </w:t>
      </w:r>
    </w:p>
    <w:tbl>
      <w:tblPr>
        <w:tblStyle w:val="PlainTable1"/>
        <w:tblW w:w="9686" w:type="dxa"/>
        <w:tblLayout w:type="fixed"/>
        <w:tblLook w:val="04A0" w:firstRow="1" w:lastRow="0" w:firstColumn="1" w:lastColumn="0" w:noHBand="0" w:noVBand="1"/>
      </w:tblPr>
      <w:tblGrid>
        <w:gridCol w:w="993"/>
        <w:gridCol w:w="2546"/>
        <w:gridCol w:w="1098"/>
        <w:gridCol w:w="366"/>
        <w:gridCol w:w="733"/>
        <w:gridCol w:w="76"/>
        <w:gridCol w:w="1022"/>
        <w:gridCol w:w="1099"/>
        <w:gridCol w:w="1753"/>
      </w:tblGrid>
      <w:tr w:rsidR="003A6B0F" w:rsidRPr="00507440" w14:paraId="0917F411" w14:textId="77777777" w:rsidTr="00B16F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</w:tcPr>
          <w:p w14:paraId="62C274CF" w14:textId="77777777" w:rsidR="003A6B0F" w:rsidRPr="00507440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</w:p>
        </w:tc>
        <w:tc>
          <w:tcPr>
            <w:tcW w:w="2546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</w:tcPr>
          <w:p w14:paraId="59081279" w14:textId="77777777" w:rsidR="003A6B0F" w:rsidRPr="00507440" w:rsidRDefault="003A6B0F" w:rsidP="00B16F37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5B98DAA" w14:textId="77777777" w:rsidR="003A6B0F" w:rsidRPr="00507440" w:rsidRDefault="003A6B0F" w:rsidP="00B16F37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</w:p>
        </w:tc>
        <w:tc>
          <w:tcPr>
            <w:tcW w:w="80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A7C8733" w14:textId="77777777" w:rsidR="003A6B0F" w:rsidRPr="00507440" w:rsidRDefault="003A6B0F" w:rsidP="00B16F37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2121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65BA490" w14:textId="77777777" w:rsidR="003A6B0F" w:rsidRPr="00507440" w:rsidRDefault="003A6B0F" w:rsidP="00B16F37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507440">
              <w:rPr>
                <w:rFonts w:eastAsia="Times New Roman" w:cs="Times New Roman"/>
                <w:color w:val="000000"/>
                <w:sz w:val="22"/>
                <w:lang w:eastAsia="is-IS"/>
              </w:rPr>
              <w:t>Sample position</w:t>
            </w:r>
            <w:r>
              <w:rPr>
                <w:rFonts w:eastAsia="Times New Roman" w:cs="Times New Roman"/>
                <w:color w:val="000000"/>
                <w:sz w:val="22"/>
                <w:lang w:eastAsia="is-IS"/>
              </w:rPr>
              <w:t xml:space="preserve"> [µm]</w:t>
            </w:r>
          </w:p>
        </w:tc>
        <w:tc>
          <w:tcPr>
            <w:tcW w:w="1753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4C51DE0" w14:textId="77777777" w:rsidR="003A6B0F" w:rsidRPr="00507440" w:rsidRDefault="003A6B0F" w:rsidP="00B16F37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507440">
              <w:rPr>
                <w:rFonts w:eastAsia="Times New Roman" w:cs="Times New Roman"/>
                <w:color w:val="000000"/>
                <w:sz w:val="22"/>
                <w:lang w:eastAsia="is-IS"/>
              </w:rPr>
              <w:t>Included in data analysis</w:t>
            </w:r>
          </w:p>
        </w:tc>
      </w:tr>
      <w:tr w:rsidR="003A6B0F" w:rsidRPr="00507440" w14:paraId="723BA43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76FAF3E8" w14:textId="77777777" w:rsidR="003A6B0F" w:rsidRPr="00507440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507440">
              <w:rPr>
                <w:rFonts w:eastAsia="Times New Roman" w:cs="Times New Roman"/>
                <w:color w:val="000000"/>
                <w:sz w:val="22"/>
                <w:lang w:eastAsia="is-IS"/>
              </w:rPr>
              <w:t>Otolith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146C1347" w14:textId="77777777" w:rsidR="003A6B0F" w:rsidRPr="00507440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507440">
              <w:rPr>
                <w:rFonts w:eastAsia="Times New Roman" w:cs="Times New Roman"/>
                <w:color w:val="000000"/>
                <w:sz w:val="22"/>
                <w:lang w:eastAsia="is-IS"/>
              </w:rPr>
              <w:t>ID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12C5859" w14:textId="77777777" w:rsidR="003A6B0F" w:rsidRPr="00507440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507440">
              <w:rPr>
                <w:rFonts w:eastAsia="Times New Roman" w:cs="Times New Roman"/>
                <w:color w:val="000000"/>
                <w:sz w:val="22"/>
                <w:lang w:eastAsia="is-IS"/>
              </w:rPr>
              <w:t>δ</w:t>
            </w:r>
            <w:r w:rsidRPr="00507440">
              <w:rPr>
                <w:rFonts w:eastAsia="Times New Roman" w:cs="Times New Roman"/>
                <w:color w:val="000000"/>
                <w:sz w:val="22"/>
                <w:vertAlign w:val="superscript"/>
                <w:lang w:eastAsia="is-IS"/>
              </w:rPr>
              <w:t>18</w:t>
            </w:r>
            <w:r w:rsidRPr="00507440">
              <w:rPr>
                <w:rFonts w:eastAsia="Times New Roman" w:cs="Times New Roman"/>
                <w:color w:val="000000"/>
                <w:sz w:val="22"/>
                <w:lang w:eastAsia="is-IS"/>
              </w:rPr>
              <w:t>O [‰]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6D4601BB" w14:textId="77777777" w:rsidR="003A6B0F" w:rsidRPr="00507440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507440">
              <w:rPr>
                <w:rFonts w:cs="Times New Roman"/>
                <w:color w:val="000000"/>
                <w:sz w:val="22"/>
              </w:rPr>
              <w:t>± ‰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31BD5400" w14:textId="77777777" w:rsidR="003A6B0F" w:rsidRPr="00507440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507440">
              <w:rPr>
                <w:rFonts w:eastAsia="Times New Roman" w:cs="Times New Roman"/>
                <w:color w:val="000000"/>
                <w:sz w:val="22"/>
                <w:lang w:eastAsia="is-IS"/>
              </w:rPr>
              <w:t>x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74C6196" w14:textId="77777777" w:rsidR="003A6B0F" w:rsidRPr="00507440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507440">
              <w:rPr>
                <w:rFonts w:eastAsia="Times New Roman" w:cs="Times New Roman"/>
                <w:color w:val="000000"/>
                <w:sz w:val="22"/>
                <w:lang w:eastAsia="is-IS"/>
              </w:rPr>
              <w:t>y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58488C4F" w14:textId="77777777" w:rsidR="003A6B0F" w:rsidRPr="00507440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</w:p>
        </w:tc>
      </w:tr>
      <w:tr w:rsidR="003A6B0F" w:rsidRPr="00507440" w14:paraId="6DE0A2F2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7517B2E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29387CD4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_@24</w:t>
            </w:r>
          </w:p>
        </w:tc>
        <w:tc>
          <w:tcPr>
            <w:tcW w:w="1098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198A2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-0.07</w:t>
            </w:r>
          </w:p>
        </w:tc>
        <w:tc>
          <w:tcPr>
            <w:tcW w:w="109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D71D9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9809A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1399</w:t>
            </w:r>
          </w:p>
        </w:tc>
        <w:tc>
          <w:tcPr>
            <w:tcW w:w="1099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B6D13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-3629</w:t>
            </w:r>
          </w:p>
        </w:tc>
        <w:tc>
          <w:tcPr>
            <w:tcW w:w="1753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84EF6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0FAC66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D8130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5EC9C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70007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CF4E1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F2C4C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1439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7407F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-3609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63853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6D7E15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9A506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0C8531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5EA4F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EB241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D4856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1406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0FCF9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-3590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9A91C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084BF7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ED13E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219FC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FC19E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7A364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81957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1445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FD53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-3570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B46B4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867B5B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B1F9F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CE77D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D8D63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9EC4A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EB689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1412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17BFC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-3551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25BA4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E8A1BE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B326B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E11046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3A267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E1B52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EFC64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1452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9575B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-3531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D1DFF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BD04F2B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5DAC4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A7430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C48EC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A6841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25723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1419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9B935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-3512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70C8B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FDAA4E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7A243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CC856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27CE4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21B3F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02D93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1458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53D77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-3492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7DCAD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2CE096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F5A1E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515FF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DBEF3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759C8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03993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1425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191A6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-3473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1702A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3951D9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4B7F7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670547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423BF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03AEB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52E54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1465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3524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-3453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E84B1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40BFC62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9C6C0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E99B18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EFAAE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7D43A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9A2E2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1432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A1E2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-3434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93CC2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FAF68B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DE445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F0D0D8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889F0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4977A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7F3C2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1472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333D6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-3414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C813E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3A82C5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5032D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BBCC4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97CB8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66F14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43DDD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1439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A2EDF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-3395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F89D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8D62111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BAC03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6D661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F30F5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A1892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1673C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1478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6398D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-3375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EC49C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24E68E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BF6C9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B65193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64310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B964A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56703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1445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1B03C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-3356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6DE74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968D980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1C600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9BF5A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2B179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34466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7ED69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1485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FBE0A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-3336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7746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BE0019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6CCDA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1B5F4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241E0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A10BE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532F9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1452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56231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-3317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8D757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88A520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AAC46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3D20C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1FFE4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6C127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0E0D9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1492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2B4A8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-3297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D697C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6112534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7A16D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C9E07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B5D45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A082B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C2C61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1458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377CD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-3278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BCF50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E9A2F9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CCE19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F6D29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FAC7C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CFB32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17CC0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1498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FBBC6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-3258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772A2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0547B0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2121C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18B7C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4F8F9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4420B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A8FC2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1465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DE49E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-3239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C6AFD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BA80F3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01D1E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DD7FF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8462F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D60F1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D284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1505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CF774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-3219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20855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7708EC1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5C2B5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F850CC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407CE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05494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D8A63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1472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6E91F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-3200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E334E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55B329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2154F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C61D57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606B9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0D848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A14F9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1511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76F79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-3180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0574B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6747CB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AFFDC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A6B279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19B23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D77F6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3EDFC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1478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1B442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-3161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11B5B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94B393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E0D5B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739C88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48D91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BCE60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D0731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1518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DBA16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-3141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CADB4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4A83C9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DEC79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9B2F16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6A534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09C76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33708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1485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06E5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-3122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45D92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FB1C32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29C9F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3609C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21291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-0.11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31905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7A927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1525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5303F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-3102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CB7E1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79206F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99685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45C1E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2BA58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79709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E2826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1492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B10F4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-3083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A394D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9BB916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21620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B9B660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965DF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9E8A9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37AAD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1531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A271E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-3063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F82BF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12FF283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C5DAC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66231C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5DD2D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6DA07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B2283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1498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BE5D5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-3044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0EA5E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702FD05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B7BBA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A6A313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CAEC9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E32AC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ED10E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1538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AE240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-3024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A88CD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203A0A8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58C1A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0AA724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BB112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EEA4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BE741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1505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788F7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-3005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23A9E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67DCC0E7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B3212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0AD66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CF874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859D8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F97C7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1545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7D59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-2985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38DF5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765B8340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E1560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AE2AE6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B0AA0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77744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B5C32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1511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0CA1D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-2966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A8589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777D37D7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C72BC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E66E8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2BA5C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82E67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CFEE5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1551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F6952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-2946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C40EE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066CF33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D4379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lastRenderedPageBreak/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6507F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F0BCA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82CFD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6CAEF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1518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81329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-2927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7EA42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6366068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BC616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F151A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D67E7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BD517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EA938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1558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2B5BD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-2907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F3C3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21F6785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14A51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0DFA23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41CC9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524EF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AD184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1525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882F0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-2888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03ED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135D376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74A0F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4EFB8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13D91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7CDF1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6451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1565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16AE1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-2868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20D37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6F90CE8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24174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9CFD77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4AAF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F1B9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A3797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1531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774E0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-2849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FA2CA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44DF892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4FD72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FEB3CA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44091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1CFCB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16BD2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1571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63A3D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-2829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912FB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25EC76A1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9E17B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0123F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CEB6E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4C219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B0D3D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1538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BB342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-2810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CD52B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1983722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8FC11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EFC847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330B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D0F66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8EAE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1578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A7E5C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-2790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26B89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24A6000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BE6BE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3F3A51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CF96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E81B2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65F53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1545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7C2CC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-2771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CF596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6C3C6A1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5C52E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E4540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77BB8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-0.23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60F12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0F010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1585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A6A64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-2751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45077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2E28EE8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BF235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BA930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A61FC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1EA2D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58C6F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1552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D62E4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-2732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9276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7968504E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352E07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D7B37D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2M1060_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B1AD6F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FB514E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F08A1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1592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6EF2EF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-2712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EA591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07F97BC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1DDC86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45E123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EE09B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1.03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F8B39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0E5B1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-1113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C9FDE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-2728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FC5F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6DB1D4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0F4BB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D8F9C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2637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DF8E5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64C14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-1093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58800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-2768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35BE8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9C3C30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FF1DB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239EB1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8BC26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AD6B3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F7049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-1078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8902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-2712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3F7DA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955739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1D1A0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7CC434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7FDF2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A1847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64594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-1058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C280B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-2752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CFD61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F90291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3FD4E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D8C704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57B76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23A0D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DD46D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-1043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F2B86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-2696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9970F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40901D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865F3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0033A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B342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9BF6B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546F5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-1023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406AE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-2736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51AA9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C00E4A2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98A9C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B5861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E5070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4C65A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0.21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E468A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-1008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90606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-2679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CE578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1EA033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4FE7B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79B25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BBC9C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3817F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FCBF5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-988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6420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-2719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60E2C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824E837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8AB4B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43B8D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17845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3E100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FA668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-972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3C8F3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-2662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4F8EC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E09215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ED7F3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3636C6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E0230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AC4F8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73F0A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-952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E3B46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-2702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8D5BD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187299C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5014F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402657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0B815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DC71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7C7B9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-936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9DA0A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-2645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28EFE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EEB729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54193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584121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C742E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5EE02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C912A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-916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DD612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-2685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E47F1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5B0AA21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98B6C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A967B5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FC5C0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643BA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5098A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-900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FE3B7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-2628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3BAED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6F4CC2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7B9D6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52B4D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F1557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6834C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BEB1C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-880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B8060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-2668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CCEED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958ECAC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49112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238086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6647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49875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D916F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-864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52510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-2611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FB50D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A2DC79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7C4E8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DDC5A0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F3355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50FBA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D3325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-844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3F63C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-2651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E30B1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3CD0444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4E383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D00381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233E0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10A94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39FA5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-828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46436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-2594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95D30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1E6FD4F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2966F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5EF4E7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E63B7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839C7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158A0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-808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5CBC0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-2634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A64D0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3EA5D9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9096C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F4B997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80AE4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AA73C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290DB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-792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FFC63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-2577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4610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463BE9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148DB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8CAF78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34653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1BA18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11B5B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-774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5853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-2614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83CD3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83E3BE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92C4D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96A28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706B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FA62B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AAE3F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-756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F79B5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-2560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F766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9A74C5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8E3CF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C5438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C07D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61B6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D6E75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-725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76883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-2622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539C7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B00A72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2816D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FFCEB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AA930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D6919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9CFE5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-720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D716D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-2543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93326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CD23FF5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195CE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0F07A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A6634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3C203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ACD45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-688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5BF3B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-2600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A0831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C6DCD80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EC66C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30CDA4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4E007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75BB8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A867D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-684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A45A4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-2526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273D7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92B2411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71AE7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3E38E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191E6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0294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2BD2F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-655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4A4A7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-2578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16A7A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887CD90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13449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3B3956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1361F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25D1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DAB1D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-648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E6826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-2509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26048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8C56BF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E5DB1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12C9AA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F3D1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67C6B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3F442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-628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25842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-2549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4C723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22F2F17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8CC868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950C22E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1C0605_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3624D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A304CE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03436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-592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A3DF8E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-2532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825CC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32389320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72E608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93A908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_@8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C6A72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1.31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07CB3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0C492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2257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5F829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468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2276E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21A673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70FB3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62E0A5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10E7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A4635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84BDD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2256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74309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427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89C8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ED70E2E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F6D0B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B2FD76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B27C0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4DACA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E569C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2232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17820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434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E35F9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692D0D2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47CAE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3F2793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DE2CB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65203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910A3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2234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4190C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394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5B45D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B09DF7E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61FD5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lastRenderedPageBreak/>
              <w:t>3M1052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404ED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1E5BE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B8DB8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C99FE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2209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07678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1BC2B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C9CB80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CFA5B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1609A4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CCB7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95996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2BA93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2212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085D4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360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F0529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2895025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4DC51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8E81D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18967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51EA6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9AB68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2185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5A3B8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369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AA910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472016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D4563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FB328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CD21C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95C1D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3AE46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2190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59D25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326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7E61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9F148C0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AD97F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AC2271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B233F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80B90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4694F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2161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CD784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336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8C56F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B1C33B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80D3B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476894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3BFB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5EDA6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ED4BE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2168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85B66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293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B2A2C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42A691E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F9CC6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225C3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39501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C1C06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FFA8B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2138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7E77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304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76C32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CD67BFC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0F809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C4C86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49871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D13FF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0F90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2167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AE176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237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C5659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CADC365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5F781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8F884A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6C489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2A7EA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ADCA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2115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FF239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272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064C6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9630B7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2DA11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8A5EC5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628AA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6EB2E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D1967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2132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86319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221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28557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492CB99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BAF91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F3D28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E0950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C3184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86F54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2092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C289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240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2EF2F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56D6BE1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3D89BF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7E51359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3M1052_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A24206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6FB54C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EF1AF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2102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9EA986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193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7E5681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3EC7422A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747C86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7E10DC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_@15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D9B79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1.46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65468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5013C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4095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142FA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-960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7522D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5260EFB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4222D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3F8D49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1C1B0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46094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DFB16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4115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A6965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-937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E3399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6F0F0E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198FF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B40BC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35D65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6BE4A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2EA9F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4075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3C1CE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-927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2DF3D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C0F03DB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5695B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B9CE5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2CCE8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FC918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67922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4095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5EBF2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-904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D824F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190E7E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13A02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F3EFD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4474E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1.67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468AE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4C965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4017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0653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-905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A6DD9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08E0DA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1DDD0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B5AB17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15EE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52C40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37CB1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4075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76025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-871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43F80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503B58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AE06C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479F1E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B0280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1.64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FC5E1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B3B35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4035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F3CF9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-861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70D76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51A316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57B73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1D65A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D2280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56D61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5FC44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4054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FA0A7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-838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718C2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B27749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E5D44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0C45B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DC16C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620C2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A3CA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4014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754A0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-828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A6B2D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A71186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B17FB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7D001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7A760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0F09C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F67D8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4034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3A1E9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-805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B3BD4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F2C32B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C1BF1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CCE4D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74063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202ED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B208C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3994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06D0B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-795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1FF4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9D6D5AB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A29F7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CBDA1E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7B748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336C9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DA94A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4014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84DD4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-771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2998C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FA9C8D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CFF72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48B07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A77CC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6AE88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67AE7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3974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9D6EF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-761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B5C74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92FF064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8A3A0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E18758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12228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C3233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2A686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4012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F3B0C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-733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D0894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0394D8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26069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D8B08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F89EF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F7D3A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7FBC8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3954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700C7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-727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9A018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61B2181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609B7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3A345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F712A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94303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0B999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3974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0BC7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-703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1B871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057710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E10DA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D5BDE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E3E30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8A14C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D0DA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3934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12CD2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-693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558EE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0533A5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972BB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7440E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EBA83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A0A02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2C695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3954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D1BD1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-669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4F113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3DEB3BA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F349D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64BCB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A8526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6E33C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5248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3914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16EA3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-659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2523E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3872EC6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A1AE8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B04CB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7C487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F4253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43923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3949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4DBB9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-634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21BD9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4FA8D071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E3D4C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66BA5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06C87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4432B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59D7D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3858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BA32A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-625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3587D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019302F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5165C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BA5E4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BED11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67FAE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12504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3932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9FA3F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-591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63111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33B83265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E550E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5DE7A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8D553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0B5E3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2992F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3874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F899D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-591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320A0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7ECD7BC7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7223D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D585B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78519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DEF4F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68498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3915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D9707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-562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BBAC4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504E6A4A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128CE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B3A33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89BBD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F803C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B650A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3853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41ACB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-561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8C380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0F00F87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507B7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9E45C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E69A6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BE88D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33EC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3905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DCEA8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-530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1E35C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57CB3D31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49C94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BB518E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34873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34C9B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2A23F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3834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B2184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-519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59C44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0BAEE83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F76E7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56D4F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3568A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FD26B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C1FB1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3854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CB64D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-499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7AB9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55086970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00F8BC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F73210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2M1061_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EC7A09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6811B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7CDCD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3814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302C5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-489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23087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662C4BF1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EC1CDF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C078C98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_@15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A9737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1.32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BF8AA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7DEA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-208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654AF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2696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F8C1B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80C5A1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6A3AC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5F045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377CF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C0E78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7E951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2B2B1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2660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1FE12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CA38FE8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E84F6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3A638E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0A093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10598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473BA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C8449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2676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FB52C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C77DA7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D49B8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5FB1F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3AE00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B0D56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F7326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54469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2623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2423A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2BE099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04CE3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66E1E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F4316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1927B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169BB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5F657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2638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C528E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D3871CE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83CFF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lastRenderedPageBreak/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CECB5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5CA04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7E8AE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A4A81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1A69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2586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F1C5A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3F56E60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72D96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0A4D8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4C43F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D7A54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ED8DF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-134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6CBE9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2602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D74EC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F59739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98230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85A32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D2066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4CB6C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0D830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-140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698CE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2550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50159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4FE503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B415A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AEE761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EF53E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735CD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BDE20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-117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95D1D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2566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9EB7C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9EA3D3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58743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70710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ADC33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27A18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6C6B8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-123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659EF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2514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91294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6F8BC27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3A994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172B2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DE986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88CA0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BC6ED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-100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F56D1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2529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67321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5016DD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56CEF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4E359E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6BB31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C3024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3C289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-106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EE739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2477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D6157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CC6501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E07AA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CDF118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A707C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E3146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92472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BF67B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2493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FA060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02E7315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FBBE3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BC92C0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56C2F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834BB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FB685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DFB84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2440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ADB61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A104CA1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01BC5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A3ACB9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2621D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ED909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00BD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6389B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2456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A7951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1A118B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58A73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12A916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EDAA3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1.62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A8490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05DF0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4A728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2404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17799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8317E4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3EAD9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95D2F8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CB4F0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A3499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4C2FF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D8043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2420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27BAA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BA8EC87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C728A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70C42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22BCE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1.65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B5B97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99ECD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20CF2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2367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B8B29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2A7090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86D99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55B0D9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6E438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20A16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DDAC3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2476C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2384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EC633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54DFF6F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1309E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70602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26761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1.77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8D1EC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E3A57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50B8C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2331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CC7FC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649713B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4D038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8CAFA6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3B653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1.81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A60C9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3E36D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A366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2347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963A5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B223B2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89927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C3C0C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C6A5C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D35C5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8AA8F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819F8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2294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D262B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782B50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435EB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958AB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862F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F912D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559B9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3F2B6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2311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70DAB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6183AB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68C47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46A031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7C34C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02240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2D7AB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CA55B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2258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480C9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CC9C05C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91AFA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0DBCA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0BBBC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2F51A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5B57E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47ADE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2274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E75C3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8C9E23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E5787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4B4E6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0C028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CA2D4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3862E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36E48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2222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E8DF4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E22D61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F8E9E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32B936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F8021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1.82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7606E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F382D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EF516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2238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13369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7F8002F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7CEF6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F9063A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70C7C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ABBAB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26A72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E7E84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2186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C796F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EE0AD14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2C059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DEFE4C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CE62E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B61C9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73249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50ACD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2202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03C67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940050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C5C96F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717865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8A61B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D33CB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CDEC4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76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BEE8D4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2166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9ADBD3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C15B72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80E8E0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16C69C1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_@17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21F39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0.89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89F57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99BBE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-3705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C979A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257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4E0B5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714F18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1F8BD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446D93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2CA2B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6AA86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CC8A7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-3665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E8861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237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6C12A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EDAFFD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82A5D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2185E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1B6D8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458FC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A8FCC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-3698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F5A54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217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D23F8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CA8639A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96D6E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BFC52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FBED9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D7AEE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5E7C7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-3658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DA787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197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4D2C4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6232A71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020A8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5B8396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D3EC7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230B9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8147F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-3691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B2EF4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177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9340A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63EB9C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20159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E9AC01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78944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C5F0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373C9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-3651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1CD9D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DE6E6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0E6A48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69653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5C3D0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9D234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5F6BC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69D5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-3684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BEE99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137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14680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173455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43022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B53DC0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0EA41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BA398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3D15A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-3644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58BC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117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811E4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3FA10F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38C3C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BB453E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5C2BD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0AF2E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1493D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-3677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79049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97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B2BC9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F467C05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690C2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04E248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69A60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12DAB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5CA01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-3637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75E8B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77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6CCEC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C95F3A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1094B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264CE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622A7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04EA0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94037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-3670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55A0A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0212B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4CB05F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B0B4A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0EDE27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6D718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AA4A4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F12D2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-3601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5E58C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61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80D72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8D6312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B0351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F25A5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80E6B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20DBC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9BEFC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-3663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499B3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3D66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94D5401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293E7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4D96FA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A5962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E9C9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49B30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-3623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65140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BDB17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A2ADAD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9C924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A4F853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7610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1.65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1C0A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37A2B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-3656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6A82E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2D914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503459F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1A044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221A84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5FF8D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D952F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510D9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-3616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846D9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6C479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86CE39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92AF7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6245B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1A57D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A9FBA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27EFE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-3649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2AB67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7261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885EAE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63404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A53D9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383EB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C9E3A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2FE90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-3609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0B2CB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C0839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9895D4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91D46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8EFCA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7FDFE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BD41B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8FB89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-3642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A8626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-103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D3C71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E19E94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CC2EC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2C6FBA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C6F2B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59F62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45EFD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-3602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0E0C1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-123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F31FD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9BE88D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18198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lastRenderedPageBreak/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97E88C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C1058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FE98A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36C4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-3635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CDB45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-143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8B36B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971EEB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942D5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9D4EC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E339A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267E1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C0702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-3595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9B77B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D52E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8370807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E0907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12197E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68B37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9BB0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4859C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-3628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A7F7A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D4F13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EF018D1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3BB2B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44A6F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C7502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5B38B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9ACB8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-3588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7F8D4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5AD6D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B564EC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F504B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C36F0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87F58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E3118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24984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-3621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F297A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-223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B10D4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13E021E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1A06B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81223A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0AF34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24778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0B97B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-3581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C74CF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-243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E0C6F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59A7810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E4139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CF4CE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C6591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53B38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1AE70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-3614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1EF9F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-263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67AE6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F5FDD01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FCE51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EC7C3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65348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9BDE0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A18FF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-3574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1D572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-283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A4DA8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06BCDC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AE74A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BE56A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0E332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CD691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46406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-3607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20573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-303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C00AD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C9B6C8F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C1A9E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9ECFC3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95606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A127B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7D637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-3567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5D606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-323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478A8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77CEE0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A0974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D80C6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61B40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451EC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BA24A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-3600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1D50F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B8115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94E03B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C42C5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E6602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044BE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E0C78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53E52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-3560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8BECB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048AC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5110037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F229A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34A3C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C581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1.87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4C772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83ABE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-3593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6647E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-381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E26A3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30F30DE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842282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D0B48C4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1C0595_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F376E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B260EE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E16A59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-3553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DB340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-401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5679D6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485194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8D29F6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33AC5D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_@33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C5314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0.87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0179D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AD0F2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-3350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2ABB9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-2079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6B255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E11066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27B75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B1A327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_@33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CCF67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192C3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C14DA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-3408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CC270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215F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288BA87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2EC82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C13EE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_@32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963F3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03F60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02243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-3334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350CC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-2034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3724B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873566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68A76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EB1CDE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_@32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BF538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1.74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F53F7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8F5EC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-3412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34409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-2014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9E356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BBE0F9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C6B12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86985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_@31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8FB29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1.88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2913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4A90D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-3366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A3BDF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-1994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BB33C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49E20A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69EE5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E8BC66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_@31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904B2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1.85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FF68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C261D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-3416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2FDD5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-1974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4BAFA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C004CC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56E2F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4CBCD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_@30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F68CE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8773B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6F4DD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-3370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09C51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DBB01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04BB74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8E855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9E885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_@30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E23A5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E409C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589ED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-3420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D18B4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-1934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7C92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2DA789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C2F2C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E8FA9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E328F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A81E1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98452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-3374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A2DF4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-1914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5CCAB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590962A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523BF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D2274E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3A88E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A27D7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B390E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-3424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CAA58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-1894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3C8A4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B38E57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DD85B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5FFA73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17EB5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AD239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3BBC7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-3378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B9DBE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-1874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35E90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7BE6767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C8DE9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108CE3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F9E39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9CECE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39139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-3428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B242A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B2F71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2F20F48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91B4C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D138B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7AB3E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55824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74EA2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-3382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48227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-1834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5E83C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750345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411A8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A3203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184EF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99A01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A0383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-3432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99CBD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-1814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2D7E3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B7E658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F59D9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AB8078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6C7AE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B3946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51454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-3386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DC8DE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-1794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3D15E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A0F7A6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0AF79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C9311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6E676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80A41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24EF5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-3436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FF7BC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-1774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3D707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0787FF4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D711E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D711D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D4BBD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37640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042A9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-3390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E3C85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897C7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8C15C41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D1793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255C47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51C2F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B1804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92277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-3440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01B32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-1734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421F8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AF2270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FD298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2E893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51E74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227DC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3F7C0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-3383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86F33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-1723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2E2FF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6C6A943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CF7E9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388BA0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513D0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9E654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0D9D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-3444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D2070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-1690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63EC3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60A0835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C5A4D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521E21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5AB72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30FAA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0CCE4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-3371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5366E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-1678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A0246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4FF56BD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DC76C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C6858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FCFA2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14DAB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18968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-3448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54456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8A59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071F29B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371D1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635969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6A067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1.62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8787E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75A65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-3402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7B80B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-1634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05EB4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4118F23E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8FC4D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7FDB51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0D74D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4726D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AA6A7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-3439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C4097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-1603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ABDBB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6EA0DDE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120A8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2B3E0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8648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1.67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3610F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34F5B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-3397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C2891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-1587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118ED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7C6104F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6F1D4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C1EACE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59B06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D1823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7E2CB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-3455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851D3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-1574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BE0F6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4B22ACB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08FDF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04562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6928E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53C60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E070F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-3408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5A10E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46D9E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35AC9D7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49BA7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83E923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939F2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1.72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4CB6C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0C47C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-3458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29AD0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-1534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E0A1D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675EBC4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212C6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B14D47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EE58D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1.82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1E9F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AAB9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-3411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656C0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-1514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EF821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2065C41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6A607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037930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4D1CF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5D63E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CF9BD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-3461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99928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-1494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96B9E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7F13E82C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2111B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B114A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7365C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15365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D2DC1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-3414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52E79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-1474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8BD91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0051C915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BECF4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21C06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DF672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84B89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AAD4C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-3476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B167D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-1455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E8F6D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460879F7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9BE89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lastRenderedPageBreak/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36F16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D6D62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E26DB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96B26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-3417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4725D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-1434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83455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0F954BD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3BE4A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BEBD8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7A5B2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07E95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8EB5D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-3467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E21AA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-1414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241DB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3E927DE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8BB78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0C548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14094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B4A5C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48E45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-3394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BB82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-1390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84FAB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183260E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F47E0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92AE9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41134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1.72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8E442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921B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-3470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F0823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-1374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C04C0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50462658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BCFB2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FCC516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21D1B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1.88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77CCC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F7999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-3423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CC825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-1354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B0EB7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6DCDA43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39F05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C4E794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F513A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FF9CF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34E15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-3491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B63A0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-1338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DDBDF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52717B4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22AD9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69AC28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FE468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1.73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E3CA1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CD68B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-3426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3623F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-1314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0DC5F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0B64C58A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9298F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02736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12EB9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E42B1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56C0B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-3476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2CFE4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-1294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22FD8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3C00EB5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FAFA0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56AF8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99288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B4DCB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846D9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-3429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6CFF5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-1274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8B888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6433C32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5276E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A92CA7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22D23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86A9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4EFDE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-3479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702E5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-1254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F614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3CCBD62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D35BD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77B77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C691C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D3133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9557A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-3432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51B69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-1234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D63C1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7E7F57F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E499C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EC0C7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A6C1F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6B016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22D2B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-3482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FABD0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-1214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337E4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3B96503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5F264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4B5F0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88B00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D5263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284F5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-3435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77C4F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-1194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CB4EA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5280E40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9104A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6B97D7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ACD68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AF584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D9939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-3485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FF3FB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-1174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B92F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506CD74B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B85DB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EF533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59931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6BE4B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313B4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-3438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BB2E9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-1154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F81C9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6C1E1420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8C324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72E746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1F5BE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15369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DBDC8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-3488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A7FE3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-1134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CF348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3FD709D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F6F29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C5FC34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690CD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1E658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2ABD1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-3441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A4364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-1114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C31A5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74EF0E1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A290A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94D61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E65F1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DABF4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EA1E4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-3491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97747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-1094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5BAC5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4DEB39C4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FBB68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96722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A4ECA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16760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BB40A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-3444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AC0EC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-1074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C01B7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1E70433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13E64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74FB1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D28DE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99E4B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E8944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-3494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8E3AF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-1054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7A072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6277803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CEB69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3EF4F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48F0E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4F0F8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13BC0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-3447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2160C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-1034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89FB3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71C917A1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7E94E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230A0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3A90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B80AC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82EFC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-3497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34891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-1014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7B35B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01047C3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9C6D6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1CFFAC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8956B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D1177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E917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-3450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9F5C8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-994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D2F8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0CC6908F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1E631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CB13D0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C3DDF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27A60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1904B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-3500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D7378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-974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79F55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426B85BB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A4720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B7333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5639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3A1C5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5E7EA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-3453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2D1A2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-954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51AD1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01EBC7A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F6405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0FD2B3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130F9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4A09A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60C71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-3503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C2E0D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-934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38CBB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0F74C5A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5736E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E1D83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31A65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C6BC4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30FE5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-3456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9A9C6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-914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E45B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56E058D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CFBD5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9F570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DA3F4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BB106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71893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-3506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A9496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-894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73145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74A9F05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BC5CD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434555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C7867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7DC8F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926D0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-3459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6DE7E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-874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668FD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748945AF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77333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F5BD5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6DC16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A207A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0C6D1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-3509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C1892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B8AB1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2049B9E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4335B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70CA75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13B29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B6F44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C6A5F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-3462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D9712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-834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D609F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66000E4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6E877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5006A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1BD20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1.94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55AB4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981D4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-3512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A7206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-814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91FF6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0747CA18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30770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5270EC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C30ED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1D006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A484D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-3465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8A2DC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-794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0A681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70A5F81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820B3B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99C47C4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2M1056_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B7A142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563EFD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5F5C70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E0436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-774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686E90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5D7B6FE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A2AC9F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693EE1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_@24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20BF0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0.84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CE92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9A2C5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19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A3693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-2146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07F62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D2082E7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8148D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D50C7E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4D1F2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B206A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B5C71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3FE2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-2096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59B92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B8B5AA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4AB62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3BC984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AEBFB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FEC05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261ED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A691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-2124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1E4D6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1843EFF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219F6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ECC0B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AA940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-0.38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FCF4E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4C3C8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B9DAA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-2074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05546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6288442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71AA6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A33597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4BCB9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-0.38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CDD1F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FDE65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79CB1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-2102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71933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DA9CF0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66C08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F3D73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95898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-0.64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CA648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E559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A692E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-2052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5F0E0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20A7A8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78FB8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55CFF7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182ED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-0.83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C9CE7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02757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61F01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-2080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4548E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CCA7711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0B076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28A288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F0359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-1.01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45ABC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DB4EF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719F7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-2030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FF7F7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4CB5F4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46716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7A9A3E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7C447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-0.88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5A901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55E76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-115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9AD3E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-2058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BFFFF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62821E1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13EC2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56A20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93B46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-0.75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7D7C1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0D29B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-95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05F1E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-2008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1EDD9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2EA9B6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A892C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138E3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42ECF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-0.55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892FD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FD5E3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-148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346C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-2036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F48D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77B3C9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59825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lastRenderedPageBreak/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E9D9A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4F052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847E5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EF575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-128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F5D9D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-1986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B2693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60EECF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D0765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591A15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4A8B1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C6EE0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6B2B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22585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-2014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A4D1B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10379E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A6A1F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A15F5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D2A2A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B6E70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C9521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5EAA0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-1964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AC88A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2863A9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67CB2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EA470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B429F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BB4E2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B0EBD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5480D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-1992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09A2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1D973A7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82485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1ED047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29325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7D523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C8695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EFD0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-1942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BD28F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FD7DA2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36CB6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25D9F4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272DA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0F022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D1C17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-247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F800B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-1970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1654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EAC7F8A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D8867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AC93C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AED4E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2A429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4955D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-227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6E579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-1920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242BA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DA4E85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A595F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780858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E4CDF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BF61B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1383A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-280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AEEBB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-1948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95DF5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2EAF5AF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730BA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92032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F6C3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38838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19C4C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-260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9FDD9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-1898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05B48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2B18A32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E00A3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F5153C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3C613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691F5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E5241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-313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A5DF5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-1926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50E4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7E512B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0F4FD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75F2D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F2343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CA037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F3ABC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-293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117F9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-1876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592B7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E180F4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0C40A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1897F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8B988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67682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139CB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6F54A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-1904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10158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C626C9F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0FDCA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90F138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82E98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45C75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FE4D7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-326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EFCDA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B0D18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ABFF35C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EE0E7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ADCB1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540AD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31A94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37352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-379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FFBDE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-1882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25873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239614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E7EFB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E4B493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F0247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B505B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8EE5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CC1D3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-1832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89241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DD7549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5627E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44ADF8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D2C4A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CF386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B372F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-412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4DC29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-1860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2E434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A7773B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D499B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18F2A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225C0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30F3B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03CE9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-392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1A29E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-1810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C6B76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3242C7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9FFAC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641AA1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5E5BC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F360C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D434F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-445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01BC6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-1838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A69EB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3E84E4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C9FA5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94B44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563E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6794A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BD9EE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-425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87046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-1788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BFB0A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2F5267C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0FFDB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8636D7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F2C79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E0FFB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F115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-478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08BB6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-1816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0A29D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D2491A1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D2155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88E66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FC8BD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8D58F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9B263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-458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15088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-1766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F618D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62CF09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F3A1F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981C8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8A29B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6E91A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D623B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-511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24BC8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-1794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60947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2ECF995A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16129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D406D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184E9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1.61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8BA58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5A58D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-491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0E919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-1744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4EA5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4DE2E3B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3AD89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93792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9BFA2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979D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244A1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-544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3ACFB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-1772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3F491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553CDF8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47F6A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CEE79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988F0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B32E2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FF1DC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-533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266CA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-1731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232B3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44AE572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58FBA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BB81A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689AF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0CAB6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193DF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-585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A8CD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-1756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A8D2D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20EB52AF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5352F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A25EB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195B7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D7BAA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20766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-566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6B302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-1710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23F14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09B4F087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CFD80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9F067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C8DF2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248FD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ADF97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-618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47974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-1736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836B3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400815D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7C32D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B6A2F1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95CCB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DC830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9B232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-596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A105F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-1685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6F547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3B15AA84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3AFDB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247E85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1685C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1674B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875E8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-652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422BA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-1711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923C0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492A634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3B58D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CC874E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6F623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1808F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1CA08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-623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48439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-1656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56208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3ED58C62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2FC0C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02B92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84FB2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A3208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2347A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-676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80105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-1683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F57B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1EA4B4AE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77513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7354A3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82F11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68E82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9E513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-656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9DB3C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-1633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0666D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7FAAE04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B437E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D05CD9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86CDD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-0.15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92B4B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2C095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-709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6EB97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-1660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CE4E9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1255F91F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6C198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1C405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DDEDF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-0.03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FF608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2699D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-689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E8D0E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-1610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A31B2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400F849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42CC1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9C602E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2285A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6F03D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F2CEE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-742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F7790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-1637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EB2C4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6A0A44F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E5EE0B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8E06F81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2M1074_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226E3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EB49B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176BBA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-722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308EF6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-1587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D4E2B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22C37488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704E1A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151D974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0FEE7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0.51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3B1A7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738CD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815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EE073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404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989CC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09C172E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5A510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E29E2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D9411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A3C94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6E920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795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E4BE1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5DE80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7655E10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32457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9F7C2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6BF96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4AE41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1C343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775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0D271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A1346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8608C80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D6808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0E7AE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8E26B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7128A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31828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755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68880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371D0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5906D3C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FADBD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D1DDE4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3A528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7D426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8AA0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735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4FB52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E4334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66D7C1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BB57F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2B3970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473DD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1BB41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D8106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715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F8F3A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A9855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7A5CE4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3DCF7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4C53D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39D3A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A4DF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0EE15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695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E6A45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A5A4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3AF5DEE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E8338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0D3D1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EDC26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468BA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67868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675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A0466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BAA09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197405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B3393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A6F74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6A3CA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A4EFC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8EEEA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655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67065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6BFB6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B002B3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8BC80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lastRenderedPageBreak/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85BBDE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84E8C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E2C57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BDBE9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635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45AF2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5E702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DAD9EE4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8650D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D8381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EDEC4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8F4D8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9DB15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615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A9687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1A8D5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4677D4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B591E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AC301A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BE2AB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797D1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C056D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595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D113A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EBF6C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DC308E1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3EA53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565D86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4E861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A105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1D57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575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F6F36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E365B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72C8F0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389E4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1D752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23D46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9728B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02A78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555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E21A8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21364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04135F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77A05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4FD8B1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38CE0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44A03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C2FDE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535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9348E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61AD4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E11E1D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C00EE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08D3E4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B5A41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653DD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02CE4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515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AF696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6B93C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4EF1904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128C3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99E4E9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EF8AB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A8B68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6EB65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495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5670B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2EE40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7F3C090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9F901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676978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45F36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97122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A03F4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475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A964B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8957A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3D07F9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2F1E9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B47ABE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D58B3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4B702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1BB0C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455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59F69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5519E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FE14131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BBFD0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E5E2D6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3BEC8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EEE1F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60C86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430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F41BC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469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DAD31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3DA5A7C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8EF03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A20151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192EA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1FBFA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07E3E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413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BEC8E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375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2EBB7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5E75D1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CE1EF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85B980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2A34F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3E12C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629D6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395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3E4F9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802A6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3E82C4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EB846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42B0E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89F0E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EAA27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68321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373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57258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375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477F3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B167EF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F7C37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116E23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BB156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2FC37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6B746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355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5DF6D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D2E13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161D1830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11222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58A90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5A6B5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D46F4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BDB0A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333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2E3FB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375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5056C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37D4C13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35966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D779E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6D863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1BA6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18C88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315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D1A4F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B3050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0A6ECA78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048B5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62127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6C6B1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54A90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E5EF7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293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20E52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375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02D33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4E95AC8A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5A020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0BEB3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4B19F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30A83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B1634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275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3B525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D2DDD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74A587D2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091AC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5411C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3C3F2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4F152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EC5C0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253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935BF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375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3C3AB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0B46E8C5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58818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6E8DE3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5EF8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0281A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35CB2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235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C0447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0EFE8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40807E77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5C86B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A9CAD8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D76D3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85283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6505B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213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995D1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375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949E0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14FD6231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806CF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E1932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D815D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C9BF0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B3448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195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5954C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16065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46665400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ACA29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E5EB2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79D88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75A6B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88856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173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71B31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375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F0D69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32EA2DB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B158D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AAAB6A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7EE3E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-0.14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F9684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21A24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5BC37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66196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28BB297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E9558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83A3F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35245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C0556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993FE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168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35B24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494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04FF1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0621C19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337E3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7E1411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D4B55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3D399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D7738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76FC4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516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B9C0A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032E863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80C39F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8185B1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1M1085_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96C9C6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6B9546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E8526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128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AE28D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494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61776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612D9ED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ADF664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763DFDA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8F9D2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0.47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8D2E7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3CA61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654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BD450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1957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0E1AF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501A414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339CE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1670D5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F34FF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50174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9A5A2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666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8290E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1907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FE76A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526C4C0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480B0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DAEBA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8F015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325B3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E312B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616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5100D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1944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9A319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4939D87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ACDBB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76DAE5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B858F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A948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622A0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628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F461C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1894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590C4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63E739B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3215B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76CD37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AB8D5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5B5FE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7B44C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579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0AB66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1931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03552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67322CEC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9E45A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E2CA2C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72BDC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E7FD5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EF08A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591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2D1B1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1881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75CC7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68E0FED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F25A5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7F7D37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F36BC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7A0E4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83807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542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E4C6B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1919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A8917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32D70307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9E111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029106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825BB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05285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EA4A0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554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27E60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1869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AFBC4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06F01F5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9BFA7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E44F51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C3B72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-0.22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56667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A6343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505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2D9F9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1907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4FF82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7B4EEB68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EF8D1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04C3E9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DC949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3D419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0B1F4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517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BC525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1857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0BCF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3CE3106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A9E92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620DB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B577E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C4CE6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2E185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468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685E7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1895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FC5F5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9E98280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F84FC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194667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AED7C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-0.68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98B88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EBAE3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480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8857E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1845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A097B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FF028C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4050B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65BC73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B493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-0.52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33A63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7CFF9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431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65719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1882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C3506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94CA71B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593E5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B8BC6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21D6B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-0.68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366BE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D6D68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443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F025A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1832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E124C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A0A797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B3953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705A17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3CE88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-0.94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B1DB3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3381B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394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04B7F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1870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12D1E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E383540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E34E3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3D1283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FC06B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-0.36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99FC7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60E6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129A3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1820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B24CC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43F56D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5FB29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540D1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88412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38DF7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E1D82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346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2D6C9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1865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ABA75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134250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F3B40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lastRenderedPageBreak/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4EE256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4DDD0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-0.06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24281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229AB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369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96970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1808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2CCFF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11B5BD7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7E659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0B89E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B7200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5407E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C0099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320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3C326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1846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5953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613A791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9F2BA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5AC33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00FAF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A9911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30807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332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BC3B6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1796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FBBC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35A2185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10638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C81E6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43D50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4F2AA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2437B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283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7A224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1834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82AE0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BF3292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C4DE4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8F55E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DE72A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E1495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C647F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295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C3E0F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1784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9B395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459ED25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7F7F2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3D28C0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5108B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C852C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1DB27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246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54E60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1821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08C5F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5D0A2F88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F8565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15B979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93DA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403D8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859E3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258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14728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1771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ACCA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4C1C747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CE60D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65787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C145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-0.25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366CD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FB009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209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51DA4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1810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2F856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3EE6CAA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ACC2B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B78767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D263D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4D1EC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A177F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221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839B1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1760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E0A35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20DC976F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6F902D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9EDF4D4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1M1087_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D627E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AC4CBC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ACAD13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172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C7D8E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1797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AD823A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0A70D77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9AA480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49A120E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_@30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B370F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0.33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00767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CD6D7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-2046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ECB3C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1882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BA0C2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77AC6D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06928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30E60A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_@30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F5FE0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1F17B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DD20F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-2006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695F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1861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F5318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CF4565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2BE1A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7BB30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910AB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54ADC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9C687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-2043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6072B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1840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1E06B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3480CD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A1733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CCF6FE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2C401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A3C00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0B525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-2003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62C67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1821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64D4E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BC3DB7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2252A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C8A3E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43F43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FB9C2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A3097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-2040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AE1C9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1800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8B1C2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8748D80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C708C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A9462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F57AB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72C1E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86D1D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-2000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2D84D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1780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4E147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735E011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6520A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A330A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8EBCD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EFE1E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B9DAD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-2037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0D635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1759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A8D66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6624CD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E1E44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FFA4F4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67F5B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4A357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F2C53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-1997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85A44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1739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FC1FF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02E5C82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2A004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58DA5E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BDFB5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5F7B5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0A95F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-2034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26E4E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1718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28BED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A86B67A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9F9A6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F33D94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8E40A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52A04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DCAA2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-1994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79520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1699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4C633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A0D192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13586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348CA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0536C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13C5D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9996A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-2031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3584C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1678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3450D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EAE46FF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8A9B9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811448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3C8D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6C291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71E49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-1991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5AA73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1658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CE556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AF82C88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E69FE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90E663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347D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8084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7176D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-2028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E8DCA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1637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66CDF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B8791D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D1594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5A42E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C61A9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F62DC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4703D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-1988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6BDD3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1617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12A66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EBE30B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F1E02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323C1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3765F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4E9B8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B06C3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-2025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35723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1596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6AC2C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3330A1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60BF9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A1EFA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73823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56F49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F2D7D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-1985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4F44C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1577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0E287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13F0B8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17CCC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18E59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2D654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93BCF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C658C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-2022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49AC5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1556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64F60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F728F6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A9776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57A4C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5A579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E007A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91DDB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-1982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F4A0A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1536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436A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C54FD18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F3FBF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16309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53B08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A72AE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2652F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-2019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A14D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1515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0D612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24374D5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7E591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2C72E3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405CC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3366B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F7D44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-1979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9727F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1495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E5A04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5AF7F5B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E5AE1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54E10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4ABD1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45D20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9673D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-2016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E7B6A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1474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572EE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971C54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B5905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6E2720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DFDD3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35E0E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0266B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-1976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2B886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1455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C659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5A0F9C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A9AE2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89D52C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C3C0C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C6F97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5E2BE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-2013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C6B0D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1434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B921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CC15B0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9A938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1A1B74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9BE53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B5520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19023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-1973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6640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1414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E9146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8BE3BC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CD4B8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D70774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45DAB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E35AD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20E03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-2010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459BD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1393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7800A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B5E4C2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07CF6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AB9BC6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83C51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2D964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EA997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-1970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0EB0F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1373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A6DC4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84F3A4C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9BD69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83829E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36D09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ED585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621A5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-2007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99E35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1352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B4132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6370E3A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7C56D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1D53A6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1EC85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F8A4E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BBA1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-1967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FD63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1333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4989C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A9AB852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29A1B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2E7AE5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2D75B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08BA4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DE16D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-2004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2038E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1312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33283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4E348A7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9E02A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D95500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9EDD0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9160C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3B98D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-1964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62C1B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1292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AEC5B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BC0C03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672CB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2A9695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DFBDE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41BD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2D867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-2001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C37E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1271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498D5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D275D15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9BB86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FD415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C1B52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4F524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3BDE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-1961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69913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1251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F5220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B3A187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2AAFE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AA9FB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BCDEF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C2237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D64FA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-1998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B9F2C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1230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A3E94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A45C42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C9AA3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9386D6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A89E3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-0.13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CAF2C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D0C91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-1958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BF101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1211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D8CD3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D90EC02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82A15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75A2D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F5BA9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044FE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7A465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-1995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E8F68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1190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4790F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5082C25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BADCD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B8302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1D0E0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-0.13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B0210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EFAE0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-1955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F4545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1170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54ECA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88F342B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9260F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lastRenderedPageBreak/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9F67B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5B560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FF8C3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B27BF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-1992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495FF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1149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F3159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59EA415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D11CF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50937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36C38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-0.21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F7F6D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C4BBE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-1952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68FF5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1129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19249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922E0B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0975A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F327B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484D9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62C3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6C26C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-1989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19966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1108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AC115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D5595DE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14CF9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6B886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5D918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-0.21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A45F9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F3767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-1949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13F0E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1089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0E4AB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FAB8C4B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63266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C47B69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BF1DA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E12D1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8C9A2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-1986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01FA1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1068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E357C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BC23675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31DDA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1149A7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435A6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F0910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9022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-1946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D374A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1048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2E355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AC01898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B0022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4EFE8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87B77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9741E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C9032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-1983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8BCCA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1027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36434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44C8A2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7C476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CB04A4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7DEE7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31C11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CA61B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-1943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1427D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1007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4A167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F822BF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5CD98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12D8D5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15185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541EA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2873A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-1980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E909E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986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2EE7D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845CC0A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DD16A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BB6E98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8E9A3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BEA6B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0D9A1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-1940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DC0F6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967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48007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F464624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B15F2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9BDB2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33DA7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50B28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DE318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-1977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1EAFF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946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5202E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051E87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FD8DF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3C5A74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66FB8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-0.06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CCD07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65942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-1937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F1AE3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926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B4DB6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B4F5A4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4F11B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676B14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83B0B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1E224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1615E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-1974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52E80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905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9D303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52D077F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46A3A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019D2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F7C12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BAE8E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52AE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-1934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CAA81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885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A0717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C33E6FB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8547E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23A48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6AEF4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6A981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5A6D2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-1971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1A11C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864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28403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89153F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30E7B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369B6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5315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-0.01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72856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75E15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-1931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51D32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844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1DE97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154EDA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4F023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160AB8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A61AF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658C0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BA1D5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-1968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049E4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824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38AD1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A0ED11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2EC0A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A22A26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37DF5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-0.49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7F661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7C72C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-1928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4BD76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804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93F44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FC46D0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78178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2C5EE7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41A63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-0.14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92BE8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A461D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-1965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4A55B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783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C61FF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DEF19B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9808A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90B76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D9926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-0.16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1A5E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D547E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-1925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347EB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763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ED76B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416F77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BABB9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BBE447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314FC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-0.34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CDA8C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CFE7C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-1961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FC8EB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743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FB19B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7899C8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209CF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31CE6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C7FAC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-0.45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EC260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B481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-1921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8A402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723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CBD3C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0F7CC0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46588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BE43EE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40A6A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5258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BECC3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-1957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AC6D8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703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F3E72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A60BFA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D5C562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A6310C7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1C0444_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5879BF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E779F0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E1DE91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-1917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845E9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683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2DA00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A5B59D1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CA5295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7307108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6D2C2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-0.15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44A63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AA87F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-3403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2E063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-537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B1216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661ED3E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9161E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65662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0CEFD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-0.36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58CBE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92AEB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-3375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446D0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-566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169BB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7E81107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D72AD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93EA67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9438E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57B45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AE067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-3408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3B823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-607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FF302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80F038E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E21BD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5339AA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D7DC8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-0.15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34734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380A4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-3347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EFB77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-595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5D158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E98C0E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08249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6FC18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60B66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4377F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5F49F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-3380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5DB9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-636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E59BD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C22D2B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2E2FE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F132E6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3A640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-0.35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1BCBB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62F24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-3319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F5CD4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-624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D2340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BAC16D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F9F4E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35B7AE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D4860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2658B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272C3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-3352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D826D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-665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57502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1F2EE70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F5AC1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D7FB2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CA9FE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-0.34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64EBC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B63E8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-3291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9D04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-653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09259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40E659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B2127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7AEF31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36F8C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F3ADA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5AEAE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-3324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F2F2C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-694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58284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5B609E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5D23D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35710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3D3B8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-0.59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20C5B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4DCF1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-3263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E04B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-682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D6A64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810774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A68C0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57C436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0F1E4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08D79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43A13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-3296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8D4B6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-723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9332C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7A6975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BDB1D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5C826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02DE6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-0.33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1B692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9E566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-3235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64DD8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-711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94059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38CEC12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08D4A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D1C6C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C4AE0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-0.13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54BFD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50ACF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-3268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0958D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-752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A26F1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A800F9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494E2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47D8F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5AD79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0E8D1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48344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-3206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0B529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-740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6CB59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38A0BA2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E2FF9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74986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08738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-0.09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43D08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A40C3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-3240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5316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-781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F6438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AC9C37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ECFB2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6ADA1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3D413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-0.01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FB3F1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B0D92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-3177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86BD8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-769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21A52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DD77E8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5BFD6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151E19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30A27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-0.31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4782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13603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-3211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5F003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-810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97F67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C607990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1D396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305878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BEE00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-0.15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A4CCE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0.21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5660E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-3148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D0A90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-798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F252D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7D58DF0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246E6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ABCD7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53D1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-0.24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35A1D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8F03C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-3182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9001F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-839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A84E6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0B6559A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B32CC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CA444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AA648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-0.02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DEADB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AFAD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-3119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357D7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-826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1A3D8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A22AA4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FEE9A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57B843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44CC7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63C65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BC054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-3153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22D48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-868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3F015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B01994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EBAA4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lastRenderedPageBreak/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EF637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C8B77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-0.15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33DA4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4A960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-3090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6ABDD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01FAD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1CC521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61D39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002F4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22EA0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78AE3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C12DA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-3124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0060D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-896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8EF7F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C4C585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762A8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494ACA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C7138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-0.67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4419D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9F851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-3061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C1FAE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-882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C4570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0DF2D07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E64B3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E13523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C0284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D5035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EE874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-3095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C9C5F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-924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BBFCD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27CF22F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CF417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0FE0A7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2A3FC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-0.65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DCCE3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DF0A0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-3032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90EC3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-910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C1BD0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DBB68C1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63C39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53AC35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024F1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-0.46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A1C78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71590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-3066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0E4C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-952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0505C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EA6FDC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AE763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F9644E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1C0476_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8A061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-0.14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19511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48AEE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-3037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6BB68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-980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7341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05D48FB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635CF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F2521C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44E8F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-0.19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AA420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B4729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-2266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9C04F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634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77149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C64D5D0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C5AF8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EAE9DE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1AA2B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E23C9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3B90E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-2261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31AC4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594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ABF86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190D95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6B835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99DD4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C9886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830BC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67666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-2232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D11F9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613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B6B6D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CFF411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EE3E1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D0B247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5410E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1A4AB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B0F03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-2227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FBA47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573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E1AEE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70D3B6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71B8C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C94E9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D9544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82AB3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F02AA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-2198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A0833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591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D679D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13EAD1A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AC690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473658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FCBC4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CF3E9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A00D8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-2193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34C1F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551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03436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1AB84D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8385B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AD1A43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D56E4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F58AD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B3DA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-2164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D925A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569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87614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98B003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13C76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D4B29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D37F2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C2D02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B8CDE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-2159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BFC6F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529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401C5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D558F2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93AE3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907B56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D83A8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4B28C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6880A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-2130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1BA9F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548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54E80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03229F7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61EA1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5E582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68F4A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7DDF9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F77DB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-2125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9DE76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508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C3878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616AFF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80DB3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66E22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FF319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1F0B0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F7182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-2096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679A9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527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A272B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3E1BDC7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6A65E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D37B60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30D76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C4A03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42A23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-2091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4E73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487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37631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B79A3F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3A534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98EE41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F9274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-0.07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65A03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BF753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-2062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0134D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505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5434C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916FA3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94F7C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F16E98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2CA1F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4F993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B69EB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-2057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F2A47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465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9D7ED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CD11774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8A8F4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A6D17C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BF5B3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1B11C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855C4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-2028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32D67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484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5B04B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877F90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7DACB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57876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F33B1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2F8B3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BD7E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-2023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96917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444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58105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725137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9A55F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DFDFE3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9CB91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74A47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D5E9E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-1993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7B352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462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B4261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78696E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69C74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0DD378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7667A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443D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5A9F6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-1988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A1797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422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BDEF0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8FEDCE0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574BA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FECAB7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B3C86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B6C1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0F487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-1958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5BABF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441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E1C99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ABCD44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6C5A5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D36538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DF017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48104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A4D90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-1953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275AC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D17D3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F34B01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27D3C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F5218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154CB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2D7D5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2E89E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-1923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C990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419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37EAB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A5117E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54705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66C1D4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269E0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8985B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DB1A5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-1918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8E4E4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379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5CD48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8910BE0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0DE35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D82B59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03B08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97F18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1A852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-1888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2848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398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530FC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CA7D6E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816E6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758A6A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4BB71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BB91C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D4173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-1883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8AB0D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358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AEA2C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39479D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EC4C9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43DDB5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9D24D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9B663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ADD79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-1853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5E81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376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4D74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7CADD9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140BC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146167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E9884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1E002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F8DBB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-1848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12E05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336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362F8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969150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A3812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9EC82E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724EB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-0.08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42EA0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18A15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-1818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F2C3E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355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513B9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42B07B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58BEA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97ECD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65762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71A62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00220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-1813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2623B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315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33D2C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F82F51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D326D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868EAE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1C6AF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-0.13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41BBE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2BC7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-1783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955E3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333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4BA84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61B5930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0182F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0B2BF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A310A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C1BF2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CF7D7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-1778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0CCB3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293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DC00E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EC087EB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3953E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550AC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8C4FA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D8E38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9DA9C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-1748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871B2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312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2A45B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DDDD7F5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2B1C8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F194C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538D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C2397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236E4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-1743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49DDA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272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C8226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CBAF04C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B2D7D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0EA36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9E7F0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7C119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BCF80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-1713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84C4C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290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7E70D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E92F25A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A15C7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6423C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BE7E0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F6F8B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AF5FD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-1708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FD78A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250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0A70B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2725502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68205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AC910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45807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5DCF1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DE5D0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-1678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3ADE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269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5296D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C6D4BEA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33F47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361853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50109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99C5B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434BF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-1673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C6CD1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229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B72E0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B113DB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05F82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0E713E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1B5FB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34DE8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4AC1F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-1643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FF9BD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248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0B282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070B17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79302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393B7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ABCC6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CE5D6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E2BA5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-1638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12BDB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208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05253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EF8061C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E5565A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D2947D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1C1258_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3B6590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822B6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C8ABD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-1608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6746C1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227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64395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00F12CE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C0F3BD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lastRenderedPageBreak/>
              <w:t>2C0514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F7653A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743D9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0.44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6C3A8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0E110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-2539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AF238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3755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F3263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9981971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515EE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B367C3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A0907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D3CD9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8242D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-2549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4BF6A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3715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40FF8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0F3269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14C26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7254F6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324B0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74B6A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8F717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-2575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01C64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3736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20E4B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D8EFBB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1CF84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6C9754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F6308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B0A20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44D17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-2585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24A3C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3696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AC42E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D923B8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5C9CD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F99E66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3E950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E8416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20E84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-2611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7ABA1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3717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0D75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8ED8F5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01E3A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889B46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B9991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328D8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6B3D4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-2621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1B3F4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3678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56BF1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9C723C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A139C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33399A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35916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17E8B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46CB0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-2647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E8C28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3699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7CC61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367E7C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B3C26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36166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073D2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C2983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55C6D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-2657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BA695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3660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6922C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AC42D9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33EC6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00F1DA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4B082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4460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7EC16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-2682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CD431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3681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937A3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C2A790B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15570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B7FC89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5FE39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-0.02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AA1CA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1ADB0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-2692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50C47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3641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8E539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C757C5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7247A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33B566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C2DAD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51C98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AC7FE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-2717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B3AE8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3662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3BB40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757B408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2F86E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57CE7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99B1E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4AEDF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98110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-2727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D1C31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3623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34F2E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F5E8D7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A2532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5CB424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77B30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1BE73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82E4E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-2752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935DC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3644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81BDE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48747E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65426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B14A27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7680C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3623A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01EE8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-2762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292B8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3604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77BC7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555149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DE34B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9A565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EED7A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D3837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678B1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-2787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4F5B1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3626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66D06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3D9347B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02FE4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E1D07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06796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6C7C5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EC307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-2797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0B100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3586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73BAF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8B523F0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BF31D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E7F92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4ECE5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4E089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AD4D4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-2822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7B236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3607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0A8C4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E317972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30905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1E57DC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1D6F3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41223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CB8F6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-2832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480A1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3568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8521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4E74BB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0CDC6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6F90D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15527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09737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9EE2E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-2857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73E03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3589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6D29C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1963ED7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50A8A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642F6C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7C00A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31C5E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823AC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-2867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16F5C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3549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DEF62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46B8D5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F57D9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DF1E1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92EA5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35FBF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0F976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-2892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2F58F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3571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75488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2E74E67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198AC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EE0E9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B1D0C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A4398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4040A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-2902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FCC7C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3531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89860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8F0E4E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B77E0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6C11F1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F92B2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8965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AD2D8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-2927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B943E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3553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6DD77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71F1C5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8B1E0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0AF857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E5CB4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B3C93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3C2BA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-2937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64C29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3513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8A425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5B0660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8F9D5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94A52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90444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98F8D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902DA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-2978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33FA6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3564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1AAEC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2F287F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46206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563323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F49B2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F043E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6941D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-2972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0ECD6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3495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EB10D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924EA8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57B41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A41B76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BE608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-1.39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8ABD2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87DA1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-2997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C6521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3517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47020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2C03921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463B2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57EF2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F916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F9E03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1BF9A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-3008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4604D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3538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347F4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BC7558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08919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C7074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6F276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486B6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4BEF2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-3036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21BA1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3551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ED4D9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F22E6F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928FFA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4E35FF6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2C0514_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E53B1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19536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A0582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-3007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63891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3476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8E3F6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D955655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902E04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E62E221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89D9C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1.86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3FC8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AAEBE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458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29E81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-1575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B9CA5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F21DCD0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1DE11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50B32E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6A94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9D4A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EFD0C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419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2A22E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-1562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8A27B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46FE9C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20E8C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8F486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DA5C8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1CAC9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15046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380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55D59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-1549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EF6E8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51F38A8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67CAF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E11EA5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61886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A464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263B5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342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BEC7D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-1536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04E05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3FD1C3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CD50B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9E1B21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837FA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C417A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B7B0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304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3B282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-1523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7F9ED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2A18AF4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30EEE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4919B6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6C2B2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BFDD9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A5D28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265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8BA1D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-1510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CBE87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6C06F3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5C59D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EEF3C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0B215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1.66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0B654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3851D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232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A7ABA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-1489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70C84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1904B8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774A8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72E3B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962EE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915A7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829D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7A408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-1484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0A349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B88212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ADC57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7C6C9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5FF12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B3DD8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476FB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96CE7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-1470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7BDAD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BCC8AC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6BEED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B59D1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5975E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0C9E8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2B17D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462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3F12D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-1624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C2734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894F42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F60D4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673961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10EBA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1.69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2CF5A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D7EF6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436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088BB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-1604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E6213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D74FCEC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67465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02976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81B4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BBFF4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3C804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399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124D4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-1593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2B980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188939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17A72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754117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EDDB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9D289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2C45D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364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80EA8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-1582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B3171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84E10F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93967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016347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4A516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22394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FD517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327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2AD37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-1570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FF4D8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B4AFD5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ED437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4242D6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AE95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-0.04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A6105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CD7E6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292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76C9A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-1558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22C0C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82DF9E0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E5EB6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lastRenderedPageBreak/>
              <w:t>1C0493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842DAC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D9113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76AD9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ED892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255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B3E2E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-1546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149F3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5442120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D7AC8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0208E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1BCA8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3468D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A6DFD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217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E7008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-1551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0BC2F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8B6B0E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B7B1D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2DC663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20C2E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E1B09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3FA1A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29BB5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-1522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03F40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988236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3AE46E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FE28E04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1C0493_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6F0C9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C42CE3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EE6AF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89CAF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-1510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3D162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66A8658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6C2C73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962381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_@26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0DB3E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0.59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BB629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C1DAC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445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F2C64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-4155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AE792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532A120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B081D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72AEF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AFE01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35F8B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0.21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93CDE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445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E60E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-4115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E80C7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AA0A4C4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5BFA1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95A69C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25843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4F02A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24DEF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412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8A629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-4132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F5829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77FA89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DDC3F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B42051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489CB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B1EC4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C2560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412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6B3C8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-4092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FD2BA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476EB1B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7462C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FF5586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80C39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DCE78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ABE8C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379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0D40E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-4109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7FC36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4810C1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262B3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55F1D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2AC84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520E1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F3F22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379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9CD16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-4069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1A281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8320D0C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B9B35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22A491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1027D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D542C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70178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346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42545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-4086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AAEC2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30A2C1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2B7BD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3A07C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49F52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4E9D0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EBEB4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346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AE618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-4046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E15F1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9AFA861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4AE27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DF0D8E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17D30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6C61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E9925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313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A0838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-4063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29D0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EDCD1B5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DB74F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231ED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63FD4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90D7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87A68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313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0BE69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-4023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99805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41E6CC7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65F99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26461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5CC26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9A59E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8027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280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04036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-4040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041EC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5A4952E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3FBAA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E86087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CBD60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DE090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0E418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280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F4403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-4000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5060F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066174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FC016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CF3B83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2B020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F9C70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55DE9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247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4A234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-4017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38000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39141D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991AD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A6E46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95DFE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BC2EA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56DFA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247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CE4CA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-3977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60686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8D0D147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9848B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29C235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0C5AA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FF562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98A53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214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078F7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-3994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17A99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C05070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F9741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E6CA3A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E8FE4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705A5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458B7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214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03933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-3954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32A58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7CE75E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EA9ED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DC39A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9D9C0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78A8D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F12AB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FFE78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-3971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61D8F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880EB4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8DA21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8F31C8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7583B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4A2CC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A5152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2955D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-3931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CF807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F59F332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CF525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96D981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22F40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F91D1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DDE60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CF73B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-3948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97EC8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08AF1F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D3C48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27DA3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EC5CE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B4143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78016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D9D50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-3908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CF6CB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B56830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7154C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CDBA57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72A56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40156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81874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115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2F827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-3925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ADCB2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1E3A8B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EDC62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D70CB3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0EFCA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FF736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FAFD1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115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CBA6C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-3885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C926D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8FF3A9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CC97E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EC3277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58C5E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AC7A5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DD620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82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05550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-3902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9C65E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AEF43C7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78B37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899D91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6EAC8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C9FC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9DFF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82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41142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-3862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AF738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F5683F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08054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C05D46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C71B6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72F12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99F12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C567C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-3879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2ABB0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374AE85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1174F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C03610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E6EEF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6A239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E52C7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E83AA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-3839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1E2B6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308B2F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57E77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571D64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0F4D6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1984F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0DFC8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9E6F6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-3856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23EB5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6FDE25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C75ED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8E2A2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F4286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BE080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45BE0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978D6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-3816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17615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6AEECF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E0924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594905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5335B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413CF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CBECF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4EFD3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-3833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555BC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2A633D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C5630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74A5D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0BCA1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-0.03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5537E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4ED82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C68CC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-3793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14AFB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4A3A9B2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1F545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F2440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29690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AF4E9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66EC4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82DEB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-3809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A80A6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A0DF7D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B1E5C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CA0F5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BC427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-0.09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4ECDB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3689F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57DA8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-3769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67CC1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27F067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E97FE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DD369C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84C92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-0.31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25A5C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55772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C8949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-3785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F9500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F96D06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27BD7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9BC3C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B2DC2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-0.28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4676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EF02A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468C2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-3745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7B7DD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951E7A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C60E0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142F9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730EB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-0.09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0898A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47F5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-116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268D3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-3761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054C6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3F55FC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32089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80E8AA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6AB11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-0.12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19092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8063A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-116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7AB7C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-3721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E9588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98BBC40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68F68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C604E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B6579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4C62F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7DE02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-148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0DB92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-3737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85A80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B3A9EC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C1EDC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CC590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80BBB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AEFE3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5C51C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-148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BA6DF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-3697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18ECA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5E7BFD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EAEEC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D7D72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660B9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D6E26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B87C6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A813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-3713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8B311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287FBC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B7453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E72C1E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944C4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3ED6F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C8E0B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61044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-3673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ECE13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4098C77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D1E49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3C628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9BEF4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37D07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450BE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E61F8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-3689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54D8A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79A56A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5E715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300F9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D2279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456D4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7DF0D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8E57B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-3649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C7732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B9A0BF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FAD4D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lastRenderedPageBreak/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C49207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22E08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0B4CB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89F30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-244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3C298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-3665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21AC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6B17CEF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CB2F5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E33608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9C913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7AFF2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9B933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-244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6AD40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-3625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5616B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EAE47F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12C79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800C34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60F5A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BC6AC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57F6E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-276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A6F93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-3641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B4A1C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544E45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0BF3A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8EF920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F827F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1819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76A3A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-276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701C6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-3601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FF394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32752B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F869D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006811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A538A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7B4ED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8C3E5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-308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41285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-3617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B642A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E23366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9DE93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099510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A860B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93983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4324E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-308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EAE71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-3577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AF3F7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68013E4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EA529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6FACB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40FED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7D06E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7D7C8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1EB63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-3593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40080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F2D777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87D03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4CC020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73712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C8C3B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09994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490EA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-3553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C3234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E5DD48B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4D092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65708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9B47B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1AC20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93114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-372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0B0FF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-3569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6F42A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D902AE7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0AFAF5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EE6641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1C0431_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79A84C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E45F3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26BA0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-372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1BB2C4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-3529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49D9CA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A3372F1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ECAD78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6BA45CE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_@9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14D6C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1.56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80CCE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41019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-3943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E6277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-2002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4C98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3B7C5FE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CD64E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A524E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86494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B4FC1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3797A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-3983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C2D73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-2002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C6124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2A7EA6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3394D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E0CCD8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1F802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83C0B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850BF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-3962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27DFC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-1967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C0130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AC4F2E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D88E6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DB80C6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E7FBB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B0F99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63183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-4002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A4454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-1967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028C1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B5301B1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A813C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0BEDD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B1546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00162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5F10D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-3981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14E74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-1932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FAA32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B80E5A0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749EF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0273D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23F03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C2CB9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092B7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-4021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D50BE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-1932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36AC6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558ABC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F60EC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A1D89C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FFBD3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0B2AC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74931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-4000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3BDD2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-1897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A00E7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F16C04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C2A70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8E275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88C54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04C18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81539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-4040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71029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-1897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7CB41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AF2C030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DA8A4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F6B72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DC4CD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7BFA5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3FC4B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-4019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6B0DB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-1862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F98F1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91F329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C3EE0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8FF888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3E5FD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EF53D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6FE9F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-4059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6FB5E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-1862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A1F42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D6597E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E5735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86EDA8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58151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2D924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52A5B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-4038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ABF5C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-1827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FFE79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216F2F1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823EE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B51684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2D889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1.72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CE88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D0A82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-4078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CFD3B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-1827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F9A40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F687C82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72E33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8287E6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A445C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15476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61BE3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-4057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CA545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-1792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124ED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C3BC9F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7D433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898E51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25AFB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1.82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D3B84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526FA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-4097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9292B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-1792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144F8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1E37B3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C01B3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E0EAF1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A1F0D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A191B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6108D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-4076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9D837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-1757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C83D4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418731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FC116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347D60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BAA78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B92C0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DBB1E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-4116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45F51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-1757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D94AD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056CAC0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903520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F6EC43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1C1409_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76B2F0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F700D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E8433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-4095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C68AD7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-1722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D479F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F49929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CACE41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FB6427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_@9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215CE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0.31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5B2D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DA4FB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-1877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323F5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479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B47DC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C250AF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8A2C5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D2B108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DE740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16B8A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B7367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-1824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12B8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575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EB72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1A48AA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23721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DD931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60709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CBE9C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D5706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-1819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46273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525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5A3B5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F7CF147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68B65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27D085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77388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C0BEC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63BE6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-1785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8CFEE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558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1B399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3B2F5F0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411D1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04DACA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4A210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E27C8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D06FE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-1780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62E75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510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519AF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23017BC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91A38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3A1888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CBC14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C23FD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17274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-1746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4A3C9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543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031B0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1AF235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0B525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6406DE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682BF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1.93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BA13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145F7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-1741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9F6A0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493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B3ED9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B45B16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EB4D6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05E98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DCFEE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2CBD9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72838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-1707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2CAFE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526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6607C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C8859C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B411F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21FE2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1F2A4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A4D98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9E8A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-1702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A056D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478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306B1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BF6FD8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E8B84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F344CE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A35CB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28B61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DD7F0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-1668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5DC7C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511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C6715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C5B42B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6A207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6BE340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F9D15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DFB35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F0032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-1663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B67E6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461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1C4A4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4C85E87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1C338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F1F7A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B7405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1.68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2C7F6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1F9F6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-1628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33133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495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75659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7A5EDE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DF2BB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9E1BE6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1146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1.83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98A90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9A5ED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-1623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3464D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446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0E9CE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B3B88C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A3D82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A772C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EC3C9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DDABC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139DE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-1588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9C772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479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934E9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A664600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FBB09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B2201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85012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89C18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D2571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-1583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651C8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429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03307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31A028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985DD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55EEC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B54B8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1FB66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A5CCB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-1548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AB318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464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9869A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308538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DF231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514E5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365F0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1.81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E8751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E0122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-1548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260BA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418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99240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7F1776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179F96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F60B7B5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1C0621_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7480C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7E534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54D88C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-1508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845CA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449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E28AB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4ECEF47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57ECF8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lastRenderedPageBreak/>
              <w:t>1C1424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CED87A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1C1424_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_@6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7AD2D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1.19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63CD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88142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2588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7A5AD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1087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FC8E5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3F5711E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A44A9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1C1424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CD52F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1C1424_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F5F4E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C1FE5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472C1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2608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72678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1037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FBBB8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0D2114E1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5774B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1C1424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24314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1C1424_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82F9C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B5661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19701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2628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EF15D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1084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2615D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2D02B862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2AB68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1C1424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AA55F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1C1424_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B1435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1538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9EEDC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2646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142BC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1032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DF63C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102120F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68565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1C1424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C590D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1C1424_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5343C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5C0CC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63D05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2666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3C787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1079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E6456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BC7DD3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7B8A6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1C1424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79CA7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1C1424_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5A104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2F38C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A2F57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2686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01D7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1029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67377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D9C4DB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7F8DE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1C1424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72E25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1C1424_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61987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21FE6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2A2C4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2706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F129A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1076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8F78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8E79B3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5EE36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1C1424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47233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1C1424_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1FAAC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E8A44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F268E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2726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AEE8C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1026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47D4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0B7D53A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3A2ED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1C1424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241891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1C1424_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CF556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0D463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4C4D8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2746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46224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1073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9EFF6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34512B0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7BD34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1C1424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6465DE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1C1424_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4B5C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DECC7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55DE8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2766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467B7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1023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FC6F4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B6620D0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EAD05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1C1424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48653E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1C1424_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traverse-2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60ACC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D0288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B08B2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2786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D7408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1070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D2F0A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A2602AC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8059A9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1C1424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A0944B6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1C1424_</w:t>
            </w:r>
            <w:proofErr w:type="gramStart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traverse-1</w:t>
            </w:r>
            <w:proofErr w:type="gramEnd"/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9DE57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479D16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063A3A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2806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8A16D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1020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19AC93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4F2708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F41431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1C1366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5B7E76A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1C1366_@1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35C11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3D369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652C2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5668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5ADAE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-1784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8DE0B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C4621F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D3866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1C1366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D78FA1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1C1366_@2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AE038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C95AE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B1577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5676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53A5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-1825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4BC16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7B1EA9F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91F35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1C1366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3270E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1C1366_@3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21F9B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771EA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DEE54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5684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0E7FA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-1866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43FF9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254B57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82C5A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1C1366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E492A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1C1366_@4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DB9A9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65EF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36B20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5692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579CA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-1907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2115F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0B9880E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C379E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1C1366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28E95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1C1366_@5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8D691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050B5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91EC9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5700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2E35B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-1948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CFBE0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EDD94A7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8A54A7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1C1366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825A438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1C1366_@6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19EA0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333D9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CFD00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5710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F6BAF1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-1988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128374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5A1A27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59CC02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1C1270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9849CB8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1C1270_@1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7CFEA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43501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65993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4697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B3B8A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-3618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BFF18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01C171F2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E32BB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11D071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1C1270_@2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7676A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B2212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AEE27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4719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33788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-3582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A49A5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1BE2097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3CF3E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65DE74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1C1270_@3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13EA8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18DD1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E7717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4742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F9749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-3546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FBB1D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14C81E7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916F2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61CDA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1C1270_@4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1AAEF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-0.15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B7485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5E3EA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4764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96E7A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-3510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42FBF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3E9C22E5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44E9B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C6ACFA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1C1270_@5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E6E61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-0.42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14B53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793B8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4787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EC77A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-3474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B695C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D26AF11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F388E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D8CED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1C1270_@6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846A7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-1.16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F55F4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55E16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4809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B5948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-3438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108E0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5B5466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16DBF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00924E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1C1270_@7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F9879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-0.88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D369B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8C9F9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4831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D2A66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-3402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470C7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5909771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659F6B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1C1270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459BD05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1C1270_@8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B51EB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-1.05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C6736C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EAD5F4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4855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C2C678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-3366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8D80B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A1B03B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70EC08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2C0526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BFC421A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2C0526_@10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80911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1.03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4C3C8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BA36C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1024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D4F55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-2074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D5048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C956BE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6B1D9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2C0526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5AD89C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2C0526_@9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4BFB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AB068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25397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1048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1B33D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-2043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A0D19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CDCF05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58E21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2C0526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E68BA8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2C0526_@8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889D2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02857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C6EFF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1074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F0800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-2012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6BF68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4AD00B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FDBB0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2C0526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FE0CC9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2C0526_@7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3D48C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1E826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7E013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1099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01534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-1981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E3A7E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1FAE27F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0238D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2C0526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4C46D4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2C0526_@6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463D6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AEAB8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F63CD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1124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89012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-1950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FE61C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7F545C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CFE0A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2C0526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E946B3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2C0526_@5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49FC1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581D7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6F8A1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1150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126EC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-1919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2F8B0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0D9685F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8228D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2C0526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65F2F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2C0526_@4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2690F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937BF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087E3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1175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DECDA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-1888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83AEE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7F782A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85F4E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2C0526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112D71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2C0526_@3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0914A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69306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72463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1200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FD912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-1857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B6CD8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EE15A2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5BBC2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2C0526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4EC1B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2C0526_@2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6A929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86E0D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6D135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1226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8BCC0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-1826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1EA65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48B299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64CB40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2C0526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7A3685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2C0526_@1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E72F8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A17C21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C7D909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1252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21FA4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-1795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8C544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9117DAF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9C7B6C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1C1315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DBB2B23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1C1315_@10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729E7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0.51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359F9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37EFF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4054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FECD7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-2084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C771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381EA3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0F4B4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1C1315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C71505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1C1315_@09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7E25F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-0.12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83B46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AC78F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4027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A928F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-2126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9677E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D86321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04684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1C1315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221DA6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1C1315_@08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854A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3555D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2B605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4000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1BC2C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-2168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0BDF6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4124A24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3D1EC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1C1315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D2CAD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1C1315_@07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BCF21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A182E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26AFB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3973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2F6E8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-2209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B0C8C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2C9976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B2F92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1C1315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0C4DB8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1C1315_@06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0E407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-0.01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CB1C8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12029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3946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FB3B3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-2250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1C9D4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CEC59B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C1837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1C1315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DD1F2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1C1315_@05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02155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F92DC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5D10B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3919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5720F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-2291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98471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A73EDD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3B37F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1C1315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E00794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1C1315_@04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8F9FB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1.75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F1F8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983A2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3892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FCD7E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-2332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F3363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5AABE4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792A3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1C1315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55BEF9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1C1315_@03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8C305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1.69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28852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88FE7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3865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95DD4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-2373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57281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9EC882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523FD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1C1315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674490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1C1315_@02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BE2A0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5ED64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4E970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3838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0443A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-2414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A4375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16D8C0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230482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1C1315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14D40BC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1C1315_@1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B93F3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BC0A4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E3676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3811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031FA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-2455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E1405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417F11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2A1437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lastRenderedPageBreak/>
              <w:t>1C1279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FA5965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1C1279_@12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85D30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1.49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FDE01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8B2B7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1532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10901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-135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756E5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A8186D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88597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DC2157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1C1279_@11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F7BF8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7C5FD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65A6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1519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7624D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6F223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984E460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1E58D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432A9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1C1279_@10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C6A23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495E3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B015B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1505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3E982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-232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5FD54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7633382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39EE7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7E6941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1C1279_@09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98BF8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F85A8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B51D7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1492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38622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-280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1B539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FCF26AE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BBBFA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B4DAD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1C1279_@08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3D1EA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E133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C4B67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1478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98F2F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-328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AE7BC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1B01A4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0BD3A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C2890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1C1279_@07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108F2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51171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F0EA7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1464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5E8CE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-376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51297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C01365F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EE3A5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41F0C1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1C1279_@06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BDF65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9FC2A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FBDEF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1451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A61A4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-424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49E5C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742602C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8FB90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B8EA6C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1C1279_@05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061EA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D1E7D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B73B4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1437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690FE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-472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93918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AD90DE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70757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581FC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1C1279_@04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C776A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1F8CF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70486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1424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95B13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-520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BC6E1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BF54A2B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F80A3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AC1CD8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1C1279_@03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DB6DE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13EBD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4A93E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1410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19031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-568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98AB6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5C06E77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2B17B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3A3F0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1C1279_@02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91683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58741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6AED0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1397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13E86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-616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C6ABF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9C70CBB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25A7A23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1C1279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40C5F51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1C1279_@1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9B16EA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1.65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EF00C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9FD41F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1384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D83D6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-664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B96E3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DCA71B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4400AF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1C0418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7F2A0C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1C0418_@8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0F628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0.84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43227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8E182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-1156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408F3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224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C31A0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79871B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790D9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1C0418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0A1ADE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1C0418_@7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B56A0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B23F6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38161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-1142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B4FE0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176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81FB7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8BDF82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4FA53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1C0418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82151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1C0418_@6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709CD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3D39B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DB4E5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-1128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59850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128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5089A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67B79F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E5CF4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1C0418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4CB758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1C0418_@5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2296C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FABE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72CC0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-1114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0A3D3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80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DAB5C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9EBA2BF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03C6B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1C0418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EA175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1C0418_@4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8F4B4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1.66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481D1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8FDE1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-1100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479B6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228F9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1767A3C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CF3BC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1C0418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34F238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1C0418_@3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3D3FA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1.76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F1C4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AC448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-1086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CECBF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74589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A0E508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3C152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1C0418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056731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1C0418_@2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54A8B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2.79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D8DC6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D360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-1072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5EDB9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1B5EB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6BB9502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2350D8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1C0418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8551238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1C0418_@1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A8B2D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E1499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9D189F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-1058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6A592B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-109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FAE1E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CD92B61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F45D8D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1C1236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59B972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1C1236_@8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037D9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1.31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F6584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A5AC2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-3188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CB3B6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-103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B1A37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865287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62061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1C1236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905405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1C1236_@7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F413B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A5A8D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4B0F4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-3144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958D0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-124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4FA47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42B5E7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CE691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1C1236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A3A8D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1C1236_@6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90631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37662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5650D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-3100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671E5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-145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02F2D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5E6F75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D43A8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1C1236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D5F61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1C1236_@5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4F31F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3CA79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F579F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-3056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5497C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4E823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E50A74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AB794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1C1236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588D3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1C1236_@4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2EF49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6AFF4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CF40C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-3012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F3C67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10F9E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B1C2D9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2EAE3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1C1236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DD6A0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1C1236_@3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385C3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36782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AB752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-2968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B98FD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CEFF1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1C1DD4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0D710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1C1236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B56FA8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1C1236_@2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896BA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F2D30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96C80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-2924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85750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-228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E6C93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0B8DFE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552E3A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1C1236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7F3747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1C1236_@1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1C82FC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DCEB3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393AC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-2879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8FF5C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-248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D489D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B53DA5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F73C41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1C0426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7359DC4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1C0426_@6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F216A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2.49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5C1C8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C007D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-463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F8B86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-2120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C78C0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A5C09F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ECE8E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1C0426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AF5B2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1C0426_@5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47D4D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2.68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BCD31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FBA9F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-456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B37B6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-2072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92448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D54C00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F8476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1C0426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D7934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1C0426_@4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3AF83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2.79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5150D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9803E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-449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DB8C8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-2024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AB728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8745B60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581F2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1C0426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B07ECC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1C0426_@3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FD519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2.35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2F125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E0B98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-442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3A42F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-1976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28C0A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269221E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E26A5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1C0426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17284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1C0426_@2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7047D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2.4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80D11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E2D60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-434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39562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-1928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AB1C4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FD38E3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64EAD9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1C0426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365774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1C0426_@1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9CE1D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2.46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B8FC34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544398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-426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560316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-1880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655420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6B95E7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203B53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1C1352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34CB650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1C1352_@12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FAC3C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0.99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34686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9708F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-4944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40029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-2290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B08A6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60ED0D1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69549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1C1352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DF92F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1C1352_@11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16646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16865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2C263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-4950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C32D2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-2241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A7FFD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3198D4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6DC97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1C1352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D7283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1C1352_@10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2E5FC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1C5B8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F06A3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-4956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288D5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-2192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2FAB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E4F7A6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4DE99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1C1352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06DE96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1C1352_@09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95D1B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9B66A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BDA9D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-4962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2AB95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-2143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15E71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051DB85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17B6D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1C1352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CDD50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1C1352_@08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73657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081E8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87355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-4952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1756A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-2089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650A8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FC26BB1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5F6E8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1C1352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2042D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1C1352_@07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B1912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1.65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1AEEA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42097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-4972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728FD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-2045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053B5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0A678FA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AA658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1C1352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04D79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1C1352_@06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D05C0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67692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3A240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-4977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85348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-1995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3CEEE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65B939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7BCCD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1C1352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6EFD0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1C1352_@05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EE893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12738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78BA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-4982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E5CF7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-1945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544EB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53980A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3A305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1C1352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5E738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1C1352_@04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837CD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58A8F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57889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-4987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20CA4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-1895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FDA89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991E9E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0A1BD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1C1352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DA6996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1C1352_@03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11639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26E90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C79D5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-4992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EB277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-1845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55971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1321567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C7249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1C1352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D4E293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1C1352_@02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04C9C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1.64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BE208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F396B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-4997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E9D97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-1795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495AE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58E4BD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96C126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lastRenderedPageBreak/>
              <w:t>1C1352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20B7268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1C1352_@1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30C9F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C0B57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9FE5AA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-5002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E8194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-1745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1E682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CC31C1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F00C01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1C1292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AD505C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1C1292_@11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4C30B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1.14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F67D0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7627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-5465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A334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1668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8EB50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9E29EEC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197CB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1C1292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D16027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1C1292_@10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2877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F2DAA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BA57D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-5469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C9790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1615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35B16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04D3B31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F77E8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1C1292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BED79E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1C1292_@09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628D9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DD738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5CDF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-5473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DA96E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1564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DBFB8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47F688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E495C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1C1292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52B80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1C1292_@08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69C79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19F15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0.14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CBDD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-5477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1BFCF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1512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C415A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ADBFC8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DAF4F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1C1292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F4785A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1C1292_@07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B9FF9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9031F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D94A8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-5481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C5A8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1460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F8FBA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1483B7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72C6F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1C1292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48C7D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1C1292_@06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27DE4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86E25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A7202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-5485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89DA6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1409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B7D0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2C20128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1D96A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1C1292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2A33E8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1C1292_@05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16029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6DC38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F3E59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-5489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BCD6C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1357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89991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746EDA4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B34F8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1C1292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FE820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1C1292_@04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CFF34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B5D53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C1B61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-5493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74382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1306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9BCE5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D46A7F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177BE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1C1292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FA1AA6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1C1292_@03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DD2D3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1B974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88516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-5496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A7632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1254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94031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98E2E74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A5EA0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1C1292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0FAC7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1C1292_@02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5730B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F5734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4B36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-5499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724D6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1203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0F647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2E8402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E98F05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1C1292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C48BEB3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1C1292_@1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C8C05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988290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9B57A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-5502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7E4E2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1152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89EA2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F403672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2F28A5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1C1284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DB1E17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1C1284_@7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23F62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0.57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A771D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C8059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-2322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8AAD8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-246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2FAE5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42AC2C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756A0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1C1284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71C512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1C1284_@6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A2094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4B869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6605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-2290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5AA03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-208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C1BAD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133849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7EDD8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1C1284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055557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1C1284_@5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A7C79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A0D5A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3153C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-2258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684A5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-170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F8E34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0110A0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735DD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1C1284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E4D787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1C1284_@4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2D33A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2287C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BF7A1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-2226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BAAE6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-132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C253A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9D9BE6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B9D9B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1C1284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E276B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1C1284_@3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F1CCA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462D0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39CB5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-2194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39CC9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-94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6AF22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DB2944F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6B552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1C1284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ADC4A8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1C1284_@2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5E298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6D4C8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0.14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1EDC4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-2162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F61B0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790B4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9717E6B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6F07BA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1C1284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2C4B784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1C1284_@1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FC13AD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FB158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0.14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76E56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4C04E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863D86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3E64B4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20BC60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1C1418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8B80D3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1C1418_@6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E01D0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C6366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3368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-2319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F0FDE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2136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49DE6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6D164B0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E269D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1C1418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03136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1C1418_@5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0D30E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194AB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53DE3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-2354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80C35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2099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D3A96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34FD0FE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4A16E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1C1418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5C719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1C1418_@4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7F262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E817C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E6586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-2389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D98EE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2062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4D067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92F87A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586F4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1C1418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B2E15F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1C1418_@3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7CD1D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1.89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8B77F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85AAE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-2424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9281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2025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84F17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E80329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7387A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1C1418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26F84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1C1418_@2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100FB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36C6D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772F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-2458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82121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1988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FC1A0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DA06A6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72100C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1C1418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826AD6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1C1418_@1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ED61DB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73F715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EAF6D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-2492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C0D25D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1951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F72AE9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51658E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E1F27A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1C1396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C40B531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1C1396_@9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73E0F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9EDC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0.14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73857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D328F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517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D6D78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229C916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5DD5F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1C1396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E606C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1C1396_@8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9DB90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D14EF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CF1D6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A75FF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470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1A64D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02287D5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8421A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1C1396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0C8EDD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1C1396_@7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D183E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BF44E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0.13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C282D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2366A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421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25CCA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38E42F8B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5DD45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1C1396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A8D87E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1C1396_@6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86290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E191F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A8A98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7DB91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374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31FDD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DC578A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00CCC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1C1396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BD9E21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1C1396_@5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6820A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BA214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9C775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9C164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325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10ACE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BD0FBF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B25FA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1C1396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0B8FE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1C1396_@4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9CB11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38CB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0.14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7A009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-93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75EFA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278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77E67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4B425C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5EBD9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1C1396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9C5704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1C1396_@3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C33CC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FE54D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0.14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0878D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-110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10C2A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229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090FE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0D3F16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1B003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1C1396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E50B3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1C1396_@2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EB00E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8EC7A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0.13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8D554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-127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0DBDA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311A8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3FB03D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DE1E5E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1C1396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E3C95D8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1C1396_@1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4D66A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67A66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0.14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687F5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-144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E8E02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135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BEB111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A62C05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FCFCF5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1C0616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252DE5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1C0616_@1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290C0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1.06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BFEAA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9A98C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-213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E51AA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-1640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3BA62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E2B229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79F26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1C0616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55D5C6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1C0616_@2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F7042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2.05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66B28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DC53B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-263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83750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-1643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2CA10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03F950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DB2E3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1C0616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8987C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1C0616_@3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2B41F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8ED56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0.13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9CE7F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-313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7BE72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-1646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5F25F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411E51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45C8E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1C0616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39DE3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1C0616_@4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0F1E7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110C3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0.14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0E179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-363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AB902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-1649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6575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4834124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8EBBE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1C0616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CBAC97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1C0616_@5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A8F99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CF74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0.13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27CA5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-413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8B54F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-1652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48236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F254B0E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6705A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1C0616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50B003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1C0616_@6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7D1C7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BAA02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0.13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9DFF2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-463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52945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-1655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10F21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0A7C304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BD2FFB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1C0616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E66622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1C0616_@7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E8F7C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1.62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7737F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AA8CB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-513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E62DA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-1658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72A81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10A3E2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F1349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1C0616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7A566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1C0616_@8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524C7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1.69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4C6C5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0.13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E509C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-562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B56F7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-1661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81DD0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B525A68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10000E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1C0616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82EFBA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1C0616_@9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79F55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2.32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AC4D34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E9529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-611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112F70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-1664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9B7E8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D65E876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16345A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1C1272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874443A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1C1272_@1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6A4B1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D0CD3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0.12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5E62F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-1205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088F3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-5602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6A8B1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7D6B99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93D62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8C57FC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1C1272_@02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183E1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1275C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3E594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-1254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F47CF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-5590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6A1C9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D2F0F1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9BE59A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C3FA86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1C1272_@03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6E954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61EA9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0.13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723B6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-1303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5D213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-5578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CF925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DCD9787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63CC1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lastRenderedPageBreak/>
              <w:t>1C1272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9A42B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1C1272_@04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FD1EB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906F4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0.13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0AE3D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-1352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D3AD8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-5566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B43E7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880732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3ADB4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FB11D7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1C1272_@05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E83BA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45214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1A6FB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-1401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3BBD6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-5554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DE0C0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505928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CEC71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B84CA4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1C1272_@06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610B8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039BE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0.13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8185D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-1450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F7C85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-5541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CE9A6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FB2383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D2C7E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4B4BE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1C1272_@07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AC6B4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9BAA9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0.14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ECB7C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-1499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5415D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-5528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D738F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41D535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23B54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EE4513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1C1272_@08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DCD36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A6E6A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0.14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EBF63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-1548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0F8B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-5515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6162E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F2927A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13661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400AE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1C1272_@09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EFCAA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3EA7C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0.13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B8980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-1597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ADFB4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-5502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8D6A0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BD6F5C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E2B91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E35A3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1C1272_@10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09701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1DCFF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0.13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C0E82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-1646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966EA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-5489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1F60F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D1DC3B1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0A0F47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1C1272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9D06E00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1C1272_@11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C18C2E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CF8FE9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74CB4C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-1694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C158F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-5476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7FE26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43F26BE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9E9263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1C1206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06B8EF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1C1206_@1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58F0D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1.59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1CA17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6BADB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-3294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F3607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132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C907D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5F1463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BDF3C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1C1206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3D1DC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1C1206_@2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AD813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42EDE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E79D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-3265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85C1D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173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69410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C1E3A6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1EC80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1C1206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EC828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1C1206_@3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58EBC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5A36F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FB7D5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-3236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055E9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214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0B49E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B532DD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B2FF9E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1C1206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0542D0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1C1206_@4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E10D7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CF4BC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9AE33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-3207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0A96B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255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456C2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7E2EF6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12A63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1C1206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7F514A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1C1206_@5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5E5E6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5832B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9E712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-3178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676A0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297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5BD40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B3B5AB3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0840B4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1C1206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A708E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1C1206_@6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0CE1F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5204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F477C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-3149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3A5F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338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22058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759765F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F13372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1C1206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F37C0DD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1C1206_@7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EEB52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A77A7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12325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-3120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1234C1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380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2BDA1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264660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E1EFD3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1C1268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5E43A1C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1C1268_@6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96210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1.03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7D259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17DFD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-183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F3B1C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-720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F7AAE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285F1294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AB6CB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1C1268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769594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1C1268_@5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552B3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682F7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F157D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C2F59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-760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54B98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1072397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588A5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1C1268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C15575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1C1268_@4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F8641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0.73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24802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54273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-247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7034E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-800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AB55C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D96E3A8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ED1F69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1C1268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DAEAE5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1C1268_@3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720E7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A1925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780CC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-279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8E8A0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-839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520BA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F6BD64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A88EE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1C1268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7E287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1C1268_@2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E3A8E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D2DAE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2523A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-311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D616B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-878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330C4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6D61189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708B96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1C1268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4BECE64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1C1268_@1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00777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1.45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7F4FA3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2FB07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-343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92F1E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-917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C56BE7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C468744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D6B65A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C266F17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1C1214_@1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806F2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1.73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3585B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58513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2228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30959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-2124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E820F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17CAB15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C0112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5DAECC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1C1214_@02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07AE7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BCC38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A4EF2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2180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762F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-2134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1D6A1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E0CC5D0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BC289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6DC1CE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1C1214_@03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B0E85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1.59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CDDF5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FD097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2133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61927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-2144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3CD6E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A022D7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0DA65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B4038B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1C1214_@04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8C97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1.35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555EC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0.14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22BB6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2085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B816E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21493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227E04C9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97762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9C0E3B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1C1214_@05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ACE6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2CB94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CCC8D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2038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409C3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-2164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B6D7B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39D680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8A582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65A949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1C1214_@06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1C47C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0.81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FAC40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3E605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1991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02946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-2174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038F4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70452BD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AD5D7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E8690A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1C1214_@07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127C4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375D6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6300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1943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6E261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-2184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B7D8C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5AD63ED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E6ED9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354D9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1C1214_@08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ED5E6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4AC3F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4CF04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1896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B0FA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-2194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83C872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BDBD8C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DF62E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E0F4CE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1C1214_@09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1C5CF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27AA0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B1B14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1849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EA73C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-2204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68F06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41F910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18A5E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A19E08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1C1214_@10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38703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351F7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04978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1801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370A6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-2214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983B1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0A064EC5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0AE7A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6590B0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1C1214_@11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6C916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-0.04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139BC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0.17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4BD5F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1754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5C592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-2224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D5AAC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9CF7911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089C61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6413A5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1C1214_@12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529C0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0.09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962F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97233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1707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2F656C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-2233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52DC0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4C4C50B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64656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940826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1C1214_@13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0975D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9AED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0.14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B6294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1659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597BB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-2242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B811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357F85B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C827D7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AD2BB5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1C1214_@14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72BF5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0.64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22EE0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126DB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1612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06EF6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-2251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1AFC9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B4973CE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DF7EF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15D31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1C1214_@15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51117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908A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0.14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6EE95C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1565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FB225A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-2260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61857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34959A36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EC7650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8391B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1C1214_@16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8D06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0.92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DEB8A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5DFCD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1517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888D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-2269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673CD6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2A61061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A49D37F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D438CB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1C1214_@17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7A6A0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1.26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A4259B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77E29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1471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3DC940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-2278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5E6DC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A4AFD22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7CF5612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1C1373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825BB8C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1C1373_@8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989685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0.49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D329A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0.19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F2EF59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-2935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D4FBD3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-2585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CDCD5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no</w:t>
            </w:r>
          </w:p>
        </w:tc>
      </w:tr>
      <w:tr w:rsidR="003A6B0F" w:rsidRPr="00507440" w14:paraId="44C8997C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DDF79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1C1373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702776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1C1373_@7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A697E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1E886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63D1A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-2960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6DCAC8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-2542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09247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42C070F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B502F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1C1373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406EB0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1C1373_@6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E33A6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0.26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44E49A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0.14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02B79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-2985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4A1F4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-2499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9ED790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17FF8312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B9F89C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1C1373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836CCF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1C1373_@5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F23005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0.53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28FC19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5BFB1D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-3010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BD4B92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-2456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08F72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28DD993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53F778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1C1373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499DB1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1C1373_@4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338D1B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0.32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B91DB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0.14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B71988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-3035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5B34A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-2413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008227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55B3CA9E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E0BA36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1C1373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549358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1C1373_@3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A555D6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0.13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DAB56F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6F09C4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-3059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D65EA7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-2370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F9EAD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67AB0D8A" w14:textId="77777777" w:rsidTr="00B16F3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71015D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1C1373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4E3131" w14:textId="77777777" w:rsidR="003A6B0F" w:rsidRPr="0044315A" w:rsidRDefault="003A6B0F" w:rsidP="00B16F3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1C1373_@2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C1E79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0.49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DD5314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C92951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-3083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42D66D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-2327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28F0CF" w14:textId="77777777" w:rsidR="003A6B0F" w:rsidRPr="0044315A" w:rsidRDefault="003A6B0F" w:rsidP="00B16F3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  <w:tr w:rsidR="003A6B0F" w:rsidRPr="00507440" w14:paraId="7E87B5C1" w14:textId="77777777" w:rsidTr="00B16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14:paraId="283346E5" w14:textId="77777777" w:rsidR="003A6B0F" w:rsidRPr="0044315A" w:rsidRDefault="003A6B0F" w:rsidP="00B16F3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lastRenderedPageBreak/>
              <w:t>1C1373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14:paraId="523377E9" w14:textId="77777777" w:rsidR="003A6B0F" w:rsidRPr="0044315A" w:rsidRDefault="003A6B0F" w:rsidP="00B16F3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1C1373_@1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1B8C12BE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1.1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67B7C87B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0.14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1092FF2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-3107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72529D21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-2283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6662FCC3" w14:textId="77777777" w:rsidR="003A6B0F" w:rsidRPr="0044315A" w:rsidRDefault="003A6B0F" w:rsidP="00B16F3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is-IS"/>
              </w:rPr>
            </w:pPr>
            <w:r w:rsidRPr="0044315A">
              <w:rPr>
                <w:rFonts w:eastAsia="Times New Roman" w:cs="Times New Roman"/>
                <w:color w:val="000000"/>
                <w:sz w:val="22"/>
                <w:lang w:eastAsia="is-IS"/>
              </w:rPr>
              <w:t>yes</w:t>
            </w:r>
          </w:p>
        </w:tc>
      </w:tr>
    </w:tbl>
    <w:p w14:paraId="6CA3FACC" w14:textId="3754A30D" w:rsidR="003A6B0F" w:rsidRDefault="003A6B0F" w:rsidP="003A6B0F">
      <w:pPr>
        <w:spacing w:before="0" w:after="200" w:line="276" w:lineRule="auto"/>
        <w:rPr>
          <w:rFonts w:cs="Times New Roman"/>
          <w:b/>
          <w:bCs/>
          <w:szCs w:val="24"/>
        </w:rPr>
      </w:pPr>
    </w:p>
    <w:p w14:paraId="3DDA7821" w14:textId="77777777" w:rsidR="00CB0F89" w:rsidRDefault="00CB0F89">
      <w:pPr>
        <w:spacing w:before="0" w:after="200" w:line="276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4457499C" w14:textId="7CBEC6B8" w:rsidR="00F67956" w:rsidRPr="00507440" w:rsidRDefault="00F67956" w:rsidP="00F67956">
      <w:pPr>
        <w:rPr>
          <w:rFonts w:cs="Times New Roman"/>
          <w:szCs w:val="24"/>
        </w:rPr>
      </w:pPr>
      <w:r w:rsidRPr="00507440">
        <w:rPr>
          <w:rFonts w:cs="Times New Roman"/>
          <w:b/>
          <w:bCs/>
          <w:szCs w:val="24"/>
        </w:rPr>
        <w:lastRenderedPageBreak/>
        <w:t xml:space="preserve">Supplementary Table </w:t>
      </w:r>
      <w:r w:rsidR="00BD504F">
        <w:rPr>
          <w:rFonts w:cs="Times New Roman"/>
          <w:b/>
          <w:bCs/>
          <w:szCs w:val="24"/>
        </w:rPr>
        <w:t>3</w:t>
      </w:r>
      <w:r w:rsidRPr="00507440">
        <w:rPr>
          <w:rFonts w:cs="Times New Roman"/>
          <w:b/>
          <w:bCs/>
          <w:szCs w:val="24"/>
        </w:rPr>
        <w:t xml:space="preserve">. </w:t>
      </w:r>
      <w:r w:rsidRPr="00507440">
        <w:rPr>
          <w:rFonts w:cs="Times New Roman"/>
          <w:szCs w:val="24"/>
        </w:rPr>
        <w:t xml:space="preserve">Salinity variation around Iceland (W=west, SW=southwest, SE=southeast, and NE=northeast off Iceland) between 2002 and 2005. Season: 1=January-March, 2=April-June, 3=July-September, and 4=October-December. </w:t>
      </w:r>
    </w:p>
    <w:tbl>
      <w:tblPr>
        <w:tblStyle w:val="PlainTable4"/>
        <w:tblW w:w="9067" w:type="dxa"/>
        <w:tblLook w:val="04A0" w:firstRow="1" w:lastRow="0" w:firstColumn="1" w:lastColumn="0" w:noHBand="0" w:noVBand="1"/>
      </w:tblPr>
      <w:tblGrid>
        <w:gridCol w:w="1167"/>
        <w:gridCol w:w="955"/>
        <w:gridCol w:w="1406"/>
        <w:gridCol w:w="1406"/>
        <w:gridCol w:w="1406"/>
        <w:gridCol w:w="1406"/>
        <w:gridCol w:w="1321"/>
      </w:tblGrid>
      <w:tr w:rsidR="00F67956" w:rsidRPr="00507440" w14:paraId="5E31A670" w14:textId="77777777" w:rsidTr="002D76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dxa"/>
            <w:tcBorders>
              <w:top w:val="single" w:sz="12" w:space="0" w:color="auto"/>
            </w:tcBorders>
          </w:tcPr>
          <w:p w14:paraId="63AFB8C4" w14:textId="77777777" w:rsidR="00F67956" w:rsidRPr="00507440" w:rsidRDefault="00F67956" w:rsidP="00F67956">
            <w:pPr>
              <w:spacing w:before="0" w:after="0"/>
              <w:rPr>
                <w:rFonts w:cs="Times New Roman"/>
                <w:b w:val="0"/>
                <w:bCs w:val="0"/>
                <w:szCs w:val="24"/>
                <w:lang w:val="en-US"/>
              </w:rPr>
            </w:pPr>
          </w:p>
        </w:tc>
        <w:tc>
          <w:tcPr>
            <w:tcW w:w="955" w:type="dxa"/>
            <w:tcBorders>
              <w:top w:val="single" w:sz="12" w:space="0" w:color="auto"/>
            </w:tcBorders>
          </w:tcPr>
          <w:p w14:paraId="675021E6" w14:textId="77777777" w:rsidR="00F67956" w:rsidRPr="00507440" w:rsidRDefault="00F67956" w:rsidP="00F6795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Cs w:val="24"/>
                <w:lang w:val="en-US"/>
              </w:rPr>
            </w:pPr>
          </w:p>
        </w:tc>
        <w:tc>
          <w:tcPr>
            <w:tcW w:w="5624" w:type="dxa"/>
            <w:gridSpan w:val="4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8316793" w14:textId="77777777" w:rsidR="00F67956" w:rsidRPr="00507440" w:rsidRDefault="00F67956" w:rsidP="00F67956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Season</w:t>
            </w:r>
          </w:p>
        </w:tc>
        <w:tc>
          <w:tcPr>
            <w:tcW w:w="1321" w:type="dxa"/>
            <w:tcBorders>
              <w:top w:val="single" w:sz="12" w:space="0" w:color="auto"/>
            </w:tcBorders>
          </w:tcPr>
          <w:p w14:paraId="6A5F1EE8" w14:textId="77777777" w:rsidR="00F67956" w:rsidRPr="00507440" w:rsidRDefault="00F67956" w:rsidP="00F6795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</w:p>
        </w:tc>
      </w:tr>
      <w:tr w:rsidR="00F67956" w:rsidRPr="00507440" w14:paraId="38A32354" w14:textId="77777777" w:rsidTr="002D7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dxa"/>
            <w:tcBorders>
              <w:bottom w:val="single" w:sz="12" w:space="0" w:color="auto"/>
            </w:tcBorders>
            <w:vAlign w:val="center"/>
            <w:hideMark/>
          </w:tcPr>
          <w:p w14:paraId="31CAEFB4" w14:textId="77777777" w:rsidR="00F67956" w:rsidRPr="00507440" w:rsidRDefault="00F67956" w:rsidP="00F67956">
            <w:pPr>
              <w:spacing w:before="0" w:after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Area</w:t>
            </w:r>
          </w:p>
        </w:tc>
        <w:tc>
          <w:tcPr>
            <w:tcW w:w="955" w:type="dxa"/>
            <w:tcBorders>
              <w:bottom w:val="single" w:sz="12" w:space="0" w:color="auto"/>
            </w:tcBorders>
            <w:vAlign w:val="center"/>
            <w:hideMark/>
          </w:tcPr>
          <w:p w14:paraId="515A9E23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b/>
                <w:bCs/>
                <w:szCs w:val="24"/>
                <w:lang w:val="en-US"/>
              </w:rPr>
              <w:t>Year</w:t>
            </w:r>
          </w:p>
        </w:tc>
        <w:tc>
          <w:tcPr>
            <w:tcW w:w="1406" w:type="dxa"/>
            <w:tcBorders>
              <w:top w:val="single" w:sz="4" w:space="0" w:color="auto"/>
              <w:bottom w:val="single" w:sz="12" w:space="0" w:color="auto"/>
            </w:tcBorders>
            <w:vAlign w:val="center"/>
            <w:hideMark/>
          </w:tcPr>
          <w:p w14:paraId="1C718513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b/>
                <w:bCs/>
                <w:szCs w:val="24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bottom w:val="single" w:sz="12" w:space="0" w:color="auto"/>
            </w:tcBorders>
            <w:vAlign w:val="center"/>
            <w:hideMark/>
          </w:tcPr>
          <w:p w14:paraId="4A0AF402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b/>
                <w:bCs/>
                <w:szCs w:val="24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bottom w:val="single" w:sz="12" w:space="0" w:color="auto"/>
            </w:tcBorders>
            <w:vAlign w:val="center"/>
            <w:hideMark/>
          </w:tcPr>
          <w:p w14:paraId="213FBCDB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b/>
                <w:bCs/>
                <w:szCs w:val="24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bottom w:val="single" w:sz="12" w:space="0" w:color="auto"/>
            </w:tcBorders>
            <w:vAlign w:val="center"/>
            <w:hideMark/>
          </w:tcPr>
          <w:p w14:paraId="253CE604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b/>
                <w:bCs/>
                <w:szCs w:val="24"/>
                <w:lang w:val="en-US"/>
              </w:rPr>
              <w:t>4</w:t>
            </w:r>
          </w:p>
        </w:tc>
        <w:tc>
          <w:tcPr>
            <w:tcW w:w="1321" w:type="dxa"/>
            <w:tcBorders>
              <w:bottom w:val="single" w:sz="12" w:space="0" w:color="auto"/>
            </w:tcBorders>
            <w:vAlign w:val="center"/>
            <w:hideMark/>
          </w:tcPr>
          <w:p w14:paraId="2C50F3BB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Cs w:val="24"/>
                <w:lang w:val="en-US"/>
              </w:rPr>
            </w:pPr>
            <w:r w:rsidRPr="00507440">
              <w:rPr>
                <w:rFonts w:cs="Times New Roman"/>
                <w:b/>
                <w:bCs/>
                <w:szCs w:val="24"/>
                <w:lang w:val="en-US"/>
              </w:rPr>
              <w:t>Variation</w:t>
            </w:r>
          </w:p>
        </w:tc>
      </w:tr>
      <w:tr w:rsidR="00F67956" w:rsidRPr="00507440" w14:paraId="4981EC3F" w14:textId="77777777" w:rsidTr="002D767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14:paraId="658F118C" w14:textId="77777777" w:rsidR="00F67956" w:rsidRPr="00507440" w:rsidRDefault="00F67956" w:rsidP="00F67956">
            <w:pPr>
              <w:spacing w:before="0" w:after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W</w:t>
            </w:r>
          </w:p>
        </w:tc>
        <w:tc>
          <w:tcPr>
            <w:tcW w:w="955" w:type="dxa"/>
            <w:tcBorders>
              <w:top w:val="single" w:sz="12" w:space="0" w:color="auto"/>
            </w:tcBorders>
            <w:vAlign w:val="center"/>
            <w:hideMark/>
          </w:tcPr>
          <w:p w14:paraId="3CA1255D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2002</w:t>
            </w:r>
          </w:p>
        </w:tc>
        <w:tc>
          <w:tcPr>
            <w:tcW w:w="1406" w:type="dxa"/>
            <w:tcBorders>
              <w:top w:val="single" w:sz="12" w:space="0" w:color="auto"/>
            </w:tcBorders>
            <w:vAlign w:val="center"/>
            <w:hideMark/>
          </w:tcPr>
          <w:p w14:paraId="0D234425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</w:t>
            </w:r>
          </w:p>
        </w:tc>
        <w:tc>
          <w:tcPr>
            <w:tcW w:w="1406" w:type="dxa"/>
            <w:tcBorders>
              <w:top w:val="single" w:sz="12" w:space="0" w:color="auto"/>
            </w:tcBorders>
            <w:vAlign w:val="center"/>
            <w:hideMark/>
          </w:tcPr>
          <w:p w14:paraId="1CF9ED60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35-35.1</w:t>
            </w:r>
          </w:p>
        </w:tc>
        <w:tc>
          <w:tcPr>
            <w:tcW w:w="1406" w:type="dxa"/>
            <w:tcBorders>
              <w:top w:val="single" w:sz="12" w:space="0" w:color="auto"/>
            </w:tcBorders>
            <w:vAlign w:val="center"/>
            <w:hideMark/>
          </w:tcPr>
          <w:p w14:paraId="3B143C9D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35.1</w:t>
            </w:r>
          </w:p>
        </w:tc>
        <w:tc>
          <w:tcPr>
            <w:tcW w:w="1406" w:type="dxa"/>
            <w:tcBorders>
              <w:top w:val="single" w:sz="12" w:space="0" w:color="auto"/>
            </w:tcBorders>
            <w:vAlign w:val="center"/>
            <w:hideMark/>
          </w:tcPr>
          <w:p w14:paraId="12662A7B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</w:t>
            </w:r>
          </w:p>
        </w:tc>
        <w:tc>
          <w:tcPr>
            <w:tcW w:w="1321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14:paraId="7478632F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0.1</w:t>
            </w:r>
          </w:p>
        </w:tc>
      </w:tr>
      <w:tr w:rsidR="00F67956" w:rsidRPr="00507440" w14:paraId="71F68A96" w14:textId="77777777" w:rsidTr="002D7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dxa"/>
            <w:vMerge/>
            <w:hideMark/>
          </w:tcPr>
          <w:p w14:paraId="18511590" w14:textId="77777777" w:rsidR="00F67956" w:rsidRPr="00507440" w:rsidRDefault="00F67956" w:rsidP="00F67956">
            <w:pPr>
              <w:spacing w:before="0" w:after="0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955" w:type="dxa"/>
            <w:vAlign w:val="center"/>
            <w:hideMark/>
          </w:tcPr>
          <w:p w14:paraId="79B505A2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2003</w:t>
            </w:r>
          </w:p>
        </w:tc>
        <w:tc>
          <w:tcPr>
            <w:tcW w:w="1406" w:type="dxa"/>
            <w:vAlign w:val="center"/>
            <w:hideMark/>
          </w:tcPr>
          <w:p w14:paraId="30A60D44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</w:t>
            </w:r>
          </w:p>
        </w:tc>
        <w:tc>
          <w:tcPr>
            <w:tcW w:w="1406" w:type="dxa"/>
            <w:vAlign w:val="center"/>
            <w:hideMark/>
          </w:tcPr>
          <w:p w14:paraId="6D57B574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</w:t>
            </w:r>
          </w:p>
        </w:tc>
        <w:tc>
          <w:tcPr>
            <w:tcW w:w="1406" w:type="dxa"/>
            <w:vAlign w:val="center"/>
            <w:hideMark/>
          </w:tcPr>
          <w:p w14:paraId="58D9157B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35-35.1</w:t>
            </w:r>
          </w:p>
        </w:tc>
        <w:tc>
          <w:tcPr>
            <w:tcW w:w="1406" w:type="dxa"/>
            <w:vAlign w:val="center"/>
            <w:hideMark/>
          </w:tcPr>
          <w:p w14:paraId="1B19F0B8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</w:t>
            </w:r>
          </w:p>
        </w:tc>
        <w:tc>
          <w:tcPr>
            <w:tcW w:w="1321" w:type="dxa"/>
            <w:vMerge/>
            <w:vAlign w:val="center"/>
            <w:hideMark/>
          </w:tcPr>
          <w:p w14:paraId="4D347EF0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</w:p>
        </w:tc>
      </w:tr>
      <w:tr w:rsidR="00F67956" w:rsidRPr="00507440" w14:paraId="37C28542" w14:textId="77777777" w:rsidTr="002D767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dxa"/>
            <w:vMerge/>
            <w:hideMark/>
          </w:tcPr>
          <w:p w14:paraId="1A2F8EAF" w14:textId="77777777" w:rsidR="00F67956" w:rsidRPr="00507440" w:rsidRDefault="00F67956" w:rsidP="00F67956">
            <w:pPr>
              <w:spacing w:before="0" w:after="0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955" w:type="dxa"/>
            <w:vAlign w:val="center"/>
            <w:hideMark/>
          </w:tcPr>
          <w:p w14:paraId="2D81A285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2004</w:t>
            </w:r>
          </w:p>
        </w:tc>
        <w:tc>
          <w:tcPr>
            <w:tcW w:w="1406" w:type="dxa"/>
            <w:vAlign w:val="center"/>
            <w:hideMark/>
          </w:tcPr>
          <w:p w14:paraId="6144A513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</w:t>
            </w:r>
          </w:p>
        </w:tc>
        <w:tc>
          <w:tcPr>
            <w:tcW w:w="1406" w:type="dxa"/>
            <w:vAlign w:val="center"/>
            <w:hideMark/>
          </w:tcPr>
          <w:p w14:paraId="217DC529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</w:t>
            </w:r>
          </w:p>
        </w:tc>
        <w:tc>
          <w:tcPr>
            <w:tcW w:w="1406" w:type="dxa"/>
            <w:vAlign w:val="center"/>
            <w:hideMark/>
          </w:tcPr>
          <w:p w14:paraId="71018803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35.1</w:t>
            </w:r>
          </w:p>
        </w:tc>
        <w:tc>
          <w:tcPr>
            <w:tcW w:w="1406" w:type="dxa"/>
            <w:vAlign w:val="center"/>
            <w:hideMark/>
          </w:tcPr>
          <w:p w14:paraId="62CBDE4A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</w:t>
            </w:r>
          </w:p>
        </w:tc>
        <w:tc>
          <w:tcPr>
            <w:tcW w:w="1321" w:type="dxa"/>
            <w:vMerge/>
            <w:vAlign w:val="center"/>
            <w:hideMark/>
          </w:tcPr>
          <w:p w14:paraId="421B98D2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</w:p>
        </w:tc>
      </w:tr>
      <w:tr w:rsidR="00F67956" w:rsidRPr="00507440" w14:paraId="02BF49F8" w14:textId="77777777" w:rsidTr="002D7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dxa"/>
            <w:vMerge/>
            <w:tcBorders>
              <w:bottom w:val="single" w:sz="4" w:space="0" w:color="auto"/>
            </w:tcBorders>
            <w:hideMark/>
          </w:tcPr>
          <w:p w14:paraId="3C7F0E11" w14:textId="77777777" w:rsidR="00F67956" w:rsidRPr="00507440" w:rsidRDefault="00F67956" w:rsidP="00F67956">
            <w:pPr>
              <w:spacing w:before="0" w:after="0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955" w:type="dxa"/>
            <w:tcBorders>
              <w:bottom w:val="single" w:sz="4" w:space="0" w:color="auto"/>
            </w:tcBorders>
            <w:vAlign w:val="center"/>
            <w:hideMark/>
          </w:tcPr>
          <w:p w14:paraId="714B7AE3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2005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vAlign w:val="center"/>
            <w:hideMark/>
          </w:tcPr>
          <w:p w14:paraId="77B65910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35.1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vAlign w:val="center"/>
            <w:hideMark/>
          </w:tcPr>
          <w:p w14:paraId="2983ABBB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vAlign w:val="center"/>
            <w:hideMark/>
          </w:tcPr>
          <w:p w14:paraId="3B5FF495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35.1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vAlign w:val="center"/>
            <w:hideMark/>
          </w:tcPr>
          <w:p w14:paraId="6B36D530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35.1</w:t>
            </w:r>
          </w:p>
        </w:tc>
        <w:tc>
          <w:tcPr>
            <w:tcW w:w="132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19D8335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</w:p>
        </w:tc>
      </w:tr>
      <w:tr w:rsidR="00F67956" w:rsidRPr="00507440" w14:paraId="534CE6E5" w14:textId="77777777" w:rsidTr="002D767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7F856E08" w14:textId="77777777" w:rsidR="00F67956" w:rsidRPr="00507440" w:rsidRDefault="00F67956" w:rsidP="00F67956">
            <w:pPr>
              <w:spacing w:before="0" w:after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SW</w:t>
            </w:r>
          </w:p>
        </w:tc>
        <w:tc>
          <w:tcPr>
            <w:tcW w:w="955" w:type="dxa"/>
            <w:tcBorders>
              <w:top w:val="single" w:sz="4" w:space="0" w:color="auto"/>
            </w:tcBorders>
            <w:vAlign w:val="center"/>
            <w:hideMark/>
          </w:tcPr>
          <w:p w14:paraId="3CDB18ED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2002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vAlign w:val="center"/>
            <w:hideMark/>
          </w:tcPr>
          <w:p w14:paraId="3C581BC8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35.1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vAlign w:val="center"/>
            <w:hideMark/>
          </w:tcPr>
          <w:p w14:paraId="1B2E9FC6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35.2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vAlign w:val="center"/>
            <w:hideMark/>
          </w:tcPr>
          <w:p w14:paraId="66B439C8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35.1-35.2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vAlign w:val="center"/>
            <w:hideMark/>
          </w:tcPr>
          <w:p w14:paraId="2B19991B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35.1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1013666C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0.15</w:t>
            </w:r>
          </w:p>
        </w:tc>
      </w:tr>
      <w:tr w:rsidR="00F67956" w:rsidRPr="00507440" w14:paraId="7E441F71" w14:textId="77777777" w:rsidTr="002D7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dxa"/>
            <w:vMerge/>
            <w:hideMark/>
          </w:tcPr>
          <w:p w14:paraId="4842B8BB" w14:textId="77777777" w:rsidR="00F67956" w:rsidRPr="00507440" w:rsidRDefault="00F67956" w:rsidP="00F67956">
            <w:pPr>
              <w:spacing w:before="0" w:after="0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955" w:type="dxa"/>
            <w:vAlign w:val="center"/>
            <w:hideMark/>
          </w:tcPr>
          <w:p w14:paraId="42B5BA18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2003</w:t>
            </w:r>
          </w:p>
        </w:tc>
        <w:tc>
          <w:tcPr>
            <w:tcW w:w="1406" w:type="dxa"/>
            <w:vAlign w:val="center"/>
            <w:hideMark/>
          </w:tcPr>
          <w:p w14:paraId="50B11497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35-35.2</w:t>
            </w:r>
          </w:p>
        </w:tc>
        <w:tc>
          <w:tcPr>
            <w:tcW w:w="1406" w:type="dxa"/>
            <w:vAlign w:val="center"/>
            <w:hideMark/>
          </w:tcPr>
          <w:p w14:paraId="346FD7F2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35.2</w:t>
            </w:r>
          </w:p>
        </w:tc>
        <w:tc>
          <w:tcPr>
            <w:tcW w:w="1406" w:type="dxa"/>
            <w:vAlign w:val="center"/>
            <w:hideMark/>
          </w:tcPr>
          <w:p w14:paraId="41BC38C1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35.2</w:t>
            </w:r>
          </w:p>
        </w:tc>
        <w:tc>
          <w:tcPr>
            <w:tcW w:w="1406" w:type="dxa"/>
            <w:vAlign w:val="center"/>
            <w:hideMark/>
          </w:tcPr>
          <w:p w14:paraId="6CDA15C8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35.1-35.2</w:t>
            </w:r>
          </w:p>
        </w:tc>
        <w:tc>
          <w:tcPr>
            <w:tcW w:w="1321" w:type="dxa"/>
            <w:vMerge/>
            <w:vAlign w:val="center"/>
            <w:hideMark/>
          </w:tcPr>
          <w:p w14:paraId="0582996A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</w:p>
        </w:tc>
      </w:tr>
      <w:tr w:rsidR="00F67956" w:rsidRPr="00507440" w14:paraId="362CBEA7" w14:textId="77777777" w:rsidTr="002D767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dxa"/>
            <w:vMerge/>
            <w:hideMark/>
          </w:tcPr>
          <w:p w14:paraId="16772B23" w14:textId="77777777" w:rsidR="00F67956" w:rsidRPr="00507440" w:rsidRDefault="00F67956" w:rsidP="00F67956">
            <w:pPr>
              <w:spacing w:before="0" w:after="0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955" w:type="dxa"/>
            <w:vAlign w:val="center"/>
            <w:hideMark/>
          </w:tcPr>
          <w:p w14:paraId="74BEA591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2004</w:t>
            </w:r>
          </w:p>
        </w:tc>
        <w:tc>
          <w:tcPr>
            <w:tcW w:w="1406" w:type="dxa"/>
            <w:vAlign w:val="center"/>
            <w:hideMark/>
          </w:tcPr>
          <w:p w14:paraId="50E2B34C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35.2</w:t>
            </w:r>
          </w:p>
        </w:tc>
        <w:tc>
          <w:tcPr>
            <w:tcW w:w="1406" w:type="dxa"/>
            <w:vAlign w:val="center"/>
            <w:hideMark/>
          </w:tcPr>
          <w:p w14:paraId="24053BC2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35.2</w:t>
            </w:r>
          </w:p>
        </w:tc>
        <w:tc>
          <w:tcPr>
            <w:tcW w:w="1406" w:type="dxa"/>
            <w:vAlign w:val="center"/>
            <w:hideMark/>
          </w:tcPr>
          <w:p w14:paraId="77D25073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&gt;35.1</w:t>
            </w:r>
          </w:p>
        </w:tc>
        <w:tc>
          <w:tcPr>
            <w:tcW w:w="1406" w:type="dxa"/>
            <w:vAlign w:val="center"/>
            <w:hideMark/>
          </w:tcPr>
          <w:p w14:paraId="5A6536D9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35-35.2</w:t>
            </w:r>
          </w:p>
        </w:tc>
        <w:tc>
          <w:tcPr>
            <w:tcW w:w="1321" w:type="dxa"/>
            <w:vMerge/>
            <w:vAlign w:val="center"/>
            <w:hideMark/>
          </w:tcPr>
          <w:p w14:paraId="77F61266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</w:p>
        </w:tc>
      </w:tr>
      <w:tr w:rsidR="00F67956" w:rsidRPr="00507440" w14:paraId="15B5663C" w14:textId="77777777" w:rsidTr="002D7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dxa"/>
            <w:vMerge/>
            <w:tcBorders>
              <w:bottom w:val="single" w:sz="4" w:space="0" w:color="auto"/>
            </w:tcBorders>
            <w:hideMark/>
          </w:tcPr>
          <w:p w14:paraId="6D9AE036" w14:textId="77777777" w:rsidR="00F67956" w:rsidRPr="00507440" w:rsidRDefault="00F67956" w:rsidP="00F67956">
            <w:pPr>
              <w:spacing w:before="0" w:after="0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955" w:type="dxa"/>
            <w:tcBorders>
              <w:bottom w:val="single" w:sz="4" w:space="0" w:color="auto"/>
            </w:tcBorders>
            <w:vAlign w:val="center"/>
            <w:hideMark/>
          </w:tcPr>
          <w:p w14:paraId="699865C2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2005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vAlign w:val="center"/>
            <w:hideMark/>
          </w:tcPr>
          <w:p w14:paraId="1684C448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35.1-35.2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vAlign w:val="center"/>
            <w:hideMark/>
          </w:tcPr>
          <w:p w14:paraId="7E6ABAD8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35.2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vAlign w:val="center"/>
            <w:hideMark/>
          </w:tcPr>
          <w:p w14:paraId="5F8EF59D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35.3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vAlign w:val="center"/>
            <w:hideMark/>
          </w:tcPr>
          <w:p w14:paraId="0A717FB3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35.1-35.2</w:t>
            </w:r>
          </w:p>
        </w:tc>
        <w:tc>
          <w:tcPr>
            <w:tcW w:w="132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F3CAC93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</w:p>
        </w:tc>
      </w:tr>
      <w:tr w:rsidR="00F67956" w:rsidRPr="00507440" w14:paraId="3C46B310" w14:textId="77777777" w:rsidTr="002D767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6B1FD5AD" w14:textId="77777777" w:rsidR="00F67956" w:rsidRPr="00507440" w:rsidRDefault="00F67956" w:rsidP="00F67956">
            <w:pPr>
              <w:spacing w:before="0" w:after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SE</w:t>
            </w:r>
          </w:p>
        </w:tc>
        <w:tc>
          <w:tcPr>
            <w:tcW w:w="955" w:type="dxa"/>
            <w:tcBorders>
              <w:top w:val="single" w:sz="4" w:space="0" w:color="auto"/>
            </w:tcBorders>
            <w:vAlign w:val="center"/>
            <w:hideMark/>
          </w:tcPr>
          <w:p w14:paraId="3F552B6F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2002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vAlign w:val="center"/>
            <w:hideMark/>
          </w:tcPr>
          <w:p w14:paraId="41701638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34.7-35.2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vAlign w:val="center"/>
            <w:hideMark/>
          </w:tcPr>
          <w:p w14:paraId="04113478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35.1-35.2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vAlign w:val="center"/>
            <w:hideMark/>
          </w:tcPr>
          <w:p w14:paraId="23169612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34.7-35.2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vAlign w:val="center"/>
            <w:hideMark/>
          </w:tcPr>
          <w:p w14:paraId="3487E60A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34.5-35.2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5C90DBA2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0.6</w:t>
            </w:r>
          </w:p>
        </w:tc>
      </w:tr>
      <w:tr w:rsidR="00F67956" w:rsidRPr="00507440" w14:paraId="5DFF25EF" w14:textId="77777777" w:rsidTr="002D7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dxa"/>
            <w:vMerge/>
            <w:hideMark/>
          </w:tcPr>
          <w:p w14:paraId="7F504526" w14:textId="77777777" w:rsidR="00F67956" w:rsidRPr="00507440" w:rsidRDefault="00F67956" w:rsidP="00F67956">
            <w:pPr>
              <w:spacing w:before="0" w:after="0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955" w:type="dxa"/>
            <w:vAlign w:val="center"/>
            <w:hideMark/>
          </w:tcPr>
          <w:p w14:paraId="4579C8ED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2003</w:t>
            </w:r>
          </w:p>
        </w:tc>
        <w:tc>
          <w:tcPr>
            <w:tcW w:w="1406" w:type="dxa"/>
            <w:vAlign w:val="center"/>
            <w:hideMark/>
          </w:tcPr>
          <w:p w14:paraId="6C1E0B54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34.7-35.2</w:t>
            </w:r>
          </w:p>
        </w:tc>
        <w:tc>
          <w:tcPr>
            <w:tcW w:w="1406" w:type="dxa"/>
            <w:vAlign w:val="center"/>
            <w:hideMark/>
          </w:tcPr>
          <w:p w14:paraId="57A5908C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34.9-35.2</w:t>
            </w:r>
          </w:p>
        </w:tc>
        <w:tc>
          <w:tcPr>
            <w:tcW w:w="1406" w:type="dxa"/>
            <w:vAlign w:val="center"/>
            <w:hideMark/>
          </w:tcPr>
          <w:p w14:paraId="05A72E98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34.9-35.2</w:t>
            </w:r>
          </w:p>
        </w:tc>
        <w:tc>
          <w:tcPr>
            <w:tcW w:w="1406" w:type="dxa"/>
            <w:vAlign w:val="center"/>
            <w:hideMark/>
          </w:tcPr>
          <w:p w14:paraId="79B327A0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34.8-35.3</w:t>
            </w:r>
          </w:p>
        </w:tc>
        <w:tc>
          <w:tcPr>
            <w:tcW w:w="1321" w:type="dxa"/>
            <w:vMerge/>
            <w:vAlign w:val="center"/>
            <w:hideMark/>
          </w:tcPr>
          <w:p w14:paraId="69041DFB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</w:p>
        </w:tc>
      </w:tr>
      <w:tr w:rsidR="00F67956" w:rsidRPr="00507440" w14:paraId="2464BCA4" w14:textId="77777777" w:rsidTr="002D767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dxa"/>
            <w:vMerge/>
            <w:hideMark/>
          </w:tcPr>
          <w:p w14:paraId="205F366A" w14:textId="77777777" w:rsidR="00F67956" w:rsidRPr="00507440" w:rsidRDefault="00F67956" w:rsidP="00F67956">
            <w:pPr>
              <w:spacing w:before="0" w:after="0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955" w:type="dxa"/>
            <w:vAlign w:val="center"/>
            <w:hideMark/>
          </w:tcPr>
          <w:p w14:paraId="7FB74C42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2004</w:t>
            </w:r>
          </w:p>
        </w:tc>
        <w:tc>
          <w:tcPr>
            <w:tcW w:w="1406" w:type="dxa"/>
            <w:vAlign w:val="center"/>
            <w:hideMark/>
          </w:tcPr>
          <w:p w14:paraId="35F57251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34.9-35.2</w:t>
            </w:r>
          </w:p>
        </w:tc>
        <w:tc>
          <w:tcPr>
            <w:tcW w:w="1406" w:type="dxa"/>
            <w:vAlign w:val="center"/>
            <w:hideMark/>
          </w:tcPr>
          <w:p w14:paraId="242F6E76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34.8-35.2</w:t>
            </w:r>
          </w:p>
        </w:tc>
        <w:tc>
          <w:tcPr>
            <w:tcW w:w="1406" w:type="dxa"/>
            <w:vAlign w:val="center"/>
            <w:hideMark/>
          </w:tcPr>
          <w:p w14:paraId="4AAD60F6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</w:t>
            </w:r>
          </w:p>
        </w:tc>
        <w:tc>
          <w:tcPr>
            <w:tcW w:w="1406" w:type="dxa"/>
            <w:vAlign w:val="center"/>
            <w:hideMark/>
          </w:tcPr>
          <w:p w14:paraId="786D8AC4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34.8-35.3</w:t>
            </w:r>
          </w:p>
        </w:tc>
        <w:tc>
          <w:tcPr>
            <w:tcW w:w="1321" w:type="dxa"/>
            <w:vMerge/>
            <w:vAlign w:val="center"/>
            <w:hideMark/>
          </w:tcPr>
          <w:p w14:paraId="1D717365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</w:p>
        </w:tc>
      </w:tr>
      <w:tr w:rsidR="00F67956" w:rsidRPr="00507440" w14:paraId="63D99B35" w14:textId="77777777" w:rsidTr="002D7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dxa"/>
            <w:vMerge/>
            <w:tcBorders>
              <w:bottom w:val="single" w:sz="4" w:space="0" w:color="auto"/>
            </w:tcBorders>
            <w:hideMark/>
          </w:tcPr>
          <w:p w14:paraId="47A595FA" w14:textId="77777777" w:rsidR="00F67956" w:rsidRPr="00507440" w:rsidRDefault="00F67956" w:rsidP="00F67956">
            <w:pPr>
              <w:spacing w:before="0" w:after="0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955" w:type="dxa"/>
            <w:tcBorders>
              <w:bottom w:val="single" w:sz="4" w:space="0" w:color="auto"/>
            </w:tcBorders>
            <w:vAlign w:val="center"/>
            <w:hideMark/>
          </w:tcPr>
          <w:p w14:paraId="36776CB7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2005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vAlign w:val="center"/>
            <w:hideMark/>
          </w:tcPr>
          <w:p w14:paraId="1E927A9B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34.7-35.2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vAlign w:val="center"/>
            <w:hideMark/>
          </w:tcPr>
          <w:p w14:paraId="747642C7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34.6-35.2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vAlign w:val="center"/>
            <w:hideMark/>
          </w:tcPr>
          <w:p w14:paraId="77ECCE84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34.6-35.2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vAlign w:val="center"/>
            <w:hideMark/>
          </w:tcPr>
          <w:p w14:paraId="52BB9277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34.7-35.2</w:t>
            </w:r>
          </w:p>
        </w:tc>
        <w:tc>
          <w:tcPr>
            <w:tcW w:w="132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0EECA75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</w:p>
        </w:tc>
      </w:tr>
      <w:tr w:rsidR="00F67956" w:rsidRPr="00507440" w14:paraId="0EFC5C54" w14:textId="77777777" w:rsidTr="002D767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2E241CA5" w14:textId="77777777" w:rsidR="00F67956" w:rsidRPr="00507440" w:rsidRDefault="00F67956" w:rsidP="00F67956">
            <w:pPr>
              <w:spacing w:before="0" w:after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NE</w:t>
            </w:r>
          </w:p>
        </w:tc>
        <w:tc>
          <w:tcPr>
            <w:tcW w:w="955" w:type="dxa"/>
            <w:tcBorders>
              <w:top w:val="single" w:sz="4" w:space="0" w:color="auto"/>
            </w:tcBorders>
            <w:vAlign w:val="center"/>
            <w:hideMark/>
          </w:tcPr>
          <w:p w14:paraId="3A6BA375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2002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vAlign w:val="center"/>
            <w:hideMark/>
          </w:tcPr>
          <w:p w14:paraId="4E6A9E36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34.6-34.7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vAlign w:val="center"/>
            <w:hideMark/>
          </w:tcPr>
          <w:p w14:paraId="6B446E3B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34.6-34.7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vAlign w:val="center"/>
            <w:hideMark/>
          </w:tcPr>
          <w:p w14:paraId="3B45CDDC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34.7-34.8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vAlign w:val="center"/>
            <w:hideMark/>
          </w:tcPr>
          <w:p w14:paraId="7FF757A5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34.5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4EEA5644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0.25</w:t>
            </w:r>
          </w:p>
        </w:tc>
      </w:tr>
      <w:tr w:rsidR="00F67956" w:rsidRPr="00507440" w14:paraId="61D91452" w14:textId="77777777" w:rsidTr="002D7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dxa"/>
            <w:vMerge/>
            <w:hideMark/>
          </w:tcPr>
          <w:p w14:paraId="026EAC08" w14:textId="77777777" w:rsidR="00F67956" w:rsidRPr="00507440" w:rsidRDefault="00F67956" w:rsidP="00F67956">
            <w:pPr>
              <w:spacing w:before="0" w:after="0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955" w:type="dxa"/>
            <w:vAlign w:val="center"/>
            <w:hideMark/>
          </w:tcPr>
          <w:p w14:paraId="6ACA5425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2003</w:t>
            </w:r>
          </w:p>
        </w:tc>
        <w:tc>
          <w:tcPr>
            <w:tcW w:w="1406" w:type="dxa"/>
            <w:vAlign w:val="center"/>
            <w:hideMark/>
          </w:tcPr>
          <w:p w14:paraId="6F0AF3D8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34.7-34.9</w:t>
            </w:r>
          </w:p>
        </w:tc>
        <w:tc>
          <w:tcPr>
            <w:tcW w:w="1406" w:type="dxa"/>
            <w:vAlign w:val="center"/>
            <w:hideMark/>
          </w:tcPr>
          <w:p w14:paraId="1239A5AD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34.8-34.9</w:t>
            </w:r>
          </w:p>
        </w:tc>
        <w:tc>
          <w:tcPr>
            <w:tcW w:w="1406" w:type="dxa"/>
            <w:vAlign w:val="center"/>
            <w:hideMark/>
          </w:tcPr>
          <w:p w14:paraId="4895893B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34.9</w:t>
            </w:r>
          </w:p>
        </w:tc>
        <w:tc>
          <w:tcPr>
            <w:tcW w:w="1406" w:type="dxa"/>
            <w:vAlign w:val="center"/>
            <w:hideMark/>
          </w:tcPr>
          <w:p w14:paraId="2BBE7CCB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34.7-34.8</w:t>
            </w:r>
          </w:p>
        </w:tc>
        <w:tc>
          <w:tcPr>
            <w:tcW w:w="1321" w:type="dxa"/>
            <w:vMerge/>
            <w:hideMark/>
          </w:tcPr>
          <w:p w14:paraId="45C641DA" w14:textId="77777777" w:rsidR="00F67956" w:rsidRPr="00507440" w:rsidRDefault="00F67956" w:rsidP="00F6795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</w:p>
        </w:tc>
      </w:tr>
      <w:tr w:rsidR="00F67956" w:rsidRPr="00507440" w14:paraId="2E097F15" w14:textId="77777777" w:rsidTr="002D767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dxa"/>
            <w:vMerge/>
            <w:hideMark/>
          </w:tcPr>
          <w:p w14:paraId="5FED7C9B" w14:textId="77777777" w:rsidR="00F67956" w:rsidRPr="00507440" w:rsidRDefault="00F67956" w:rsidP="00F67956">
            <w:pPr>
              <w:spacing w:before="0" w:after="0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955" w:type="dxa"/>
            <w:vAlign w:val="center"/>
            <w:hideMark/>
          </w:tcPr>
          <w:p w14:paraId="34D238F3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2004</w:t>
            </w:r>
          </w:p>
        </w:tc>
        <w:tc>
          <w:tcPr>
            <w:tcW w:w="1406" w:type="dxa"/>
            <w:vAlign w:val="center"/>
            <w:hideMark/>
          </w:tcPr>
          <w:p w14:paraId="7FDF98AB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34.8</w:t>
            </w:r>
          </w:p>
        </w:tc>
        <w:tc>
          <w:tcPr>
            <w:tcW w:w="1406" w:type="dxa"/>
            <w:vAlign w:val="center"/>
            <w:hideMark/>
          </w:tcPr>
          <w:p w14:paraId="3FF0C285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34.8-34.9</w:t>
            </w:r>
          </w:p>
        </w:tc>
        <w:tc>
          <w:tcPr>
            <w:tcW w:w="1406" w:type="dxa"/>
            <w:vAlign w:val="center"/>
            <w:hideMark/>
          </w:tcPr>
          <w:p w14:paraId="12633F76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35</w:t>
            </w:r>
          </w:p>
        </w:tc>
        <w:tc>
          <w:tcPr>
            <w:tcW w:w="1406" w:type="dxa"/>
            <w:vAlign w:val="center"/>
            <w:hideMark/>
          </w:tcPr>
          <w:p w14:paraId="04864EDD" w14:textId="77777777" w:rsidR="00F67956" w:rsidRPr="00507440" w:rsidRDefault="00F67956" w:rsidP="00F6795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34.8</w:t>
            </w:r>
          </w:p>
        </w:tc>
        <w:tc>
          <w:tcPr>
            <w:tcW w:w="1321" w:type="dxa"/>
            <w:vMerge/>
            <w:hideMark/>
          </w:tcPr>
          <w:p w14:paraId="2F8C2238" w14:textId="77777777" w:rsidR="00F67956" w:rsidRPr="00507440" w:rsidRDefault="00F67956" w:rsidP="00F6795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</w:p>
        </w:tc>
      </w:tr>
      <w:tr w:rsidR="00F67956" w:rsidRPr="00507440" w14:paraId="2087D59A" w14:textId="77777777" w:rsidTr="002D7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dxa"/>
            <w:vMerge/>
            <w:tcBorders>
              <w:bottom w:val="single" w:sz="12" w:space="0" w:color="auto"/>
            </w:tcBorders>
            <w:hideMark/>
          </w:tcPr>
          <w:p w14:paraId="3D5D2012" w14:textId="77777777" w:rsidR="00F67956" w:rsidRPr="00507440" w:rsidRDefault="00F67956" w:rsidP="00F67956">
            <w:pPr>
              <w:spacing w:before="0" w:after="0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955" w:type="dxa"/>
            <w:tcBorders>
              <w:bottom w:val="single" w:sz="12" w:space="0" w:color="auto"/>
            </w:tcBorders>
            <w:vAlign w:val="center"/>
            <w:hideMark/>
          </w:tcPr>
          <w:p w14:paraId="38A42B68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2005</w:t>
            </w:r>
          </w:p>
        </w:tc>
        <w:tc>
          <w:tcPr>
            <w:tcW w:w="1406" w:type="dxa"/>
            <w:tcBorders>
              <w:bottom w:val="single" w:sz="12" w:space="0" w:color="auto"/>
            </w:tcBorders>
            <w:vAlign w:val="center"/>
            <w:hideMark/>
          </w:tcPr>
          <w:p w14:paraId="0D21F898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34.8</w:t>
            </w:r>
          </w:p>
        </w:tc>
        <w:tc>
          <w:tcPr>
            <w:tcW w:w="1406" w:type="dxa"/>
            <w:tcBorders>
              <w:bottom w:val="single" w:sz="12" w:space="0" w:color="auto"/>
            </w:tcBorders>
            <w:vAlign w:val="center"/>
            <w:hideMark/>
          </w:tcPr>
          <w:p w14:paraId="6B4AA174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34.6-34.7</w:t>
            </w:r>
          </w:p>
        </w:tc>
        <w:tc>
          <w:tcPr>
            <w:tcW w:w="1406" w:type="dxa"/>
            <w:tcBorders>
              <w:bottom w:val="single" w:sz="12" w:space="0" w:color="auto"/>
            </w:tcBorders>
            <w:vAlign w:val="center"/>
            <w:hideMark/>
          </w:tcPr>
          <w:p w14:paraId="2920CEDC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34.6-34.8/9</w:t>
            </w:r>
          </w:p>
        </w:tc>
        <w:tc>
          <w:tcPr>
            <w:tcW w:w="1406" w:type="dxa"/>
            <w:tcBorders>
              <w:bottom w:val="single" w:sz="12" w:space="0" w:color="auto"/>
            </w:tcBorders>
            <w:vAlign w:val="center"/>
            <w:hideMark/>
          </w:tcPr>
          <w:p w14:paraId="6AACA12A" w14:textId="77777777" w:rsidR="00F67956" w:rsidRPr="00507440" w:rsidRDefault="00F67956" w:rsidP="00F679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507440">
              <w:rPr>
                <w:rFonts w:cs="Times New Roman"/>
                <w:szCs w:val="24"/>
                <w:lang w:val="en-US"/>
              </w:rPr>
              <w:t>34.7</w:t>
            </w:r>
          </w:p>
        </w:tc>
        <w:tc>
          <w:tcPr>
            <w:tcW w:w="1321" w:type="dxa"/>
            <w:vMerge/>
            <w:tcBorders>
              <w:bottom w:val="single" w:sz="12" w:space="0" w:color="auto"/>
            </w:tcBorders>
            <w:hideMark/>
          </w:tcPr>
          <w:p w14:paraId="7BAFC0E4" w14:textId="77777777" w:rsidR="00F67956" w:rsidRPr="00507440" w:rsidRDefault="00F67956" w:rsidP="00F6795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</w:p>
        </w:tc>
      </w:tr>
    </w:tbl>
    <w:p w14:paraId="161A48A5" w14:textId="77777777" w:rsidR="00F67956" w:rsidRPr="00507440" w:rsidRDefault="00F67956" w:rsidP="00F67956">
      <w:pPr>
        <w:rPr>
          <w:rFonts w:cs="Times New Roman"/>
          <w:szCs w:val="24"/>
        </w:rPr>
      </w:pPr>
    </w:p>
    <w:p w14:paraId="0961914D" w14:textId="7571808A" w:rsidR="006E2E4D" w:rsidRDefault="006E2E4D" w:rsidP="00F67956">
      <w:pPr>
        <w:rPr>
          <w:rFonts w:cs="Times New Roman"/>
          <w:szCs w:val="24"/>
        </w:rPr>
      </w:pPr>
    </w:p>
    <w:p w14:paraId="78E14719" w14:textId="67AED1CE" w:rsidR="006E2E4D" w:rsidRDefault="006E2E4D" w:rsidP="006E2E4D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65572B5" w14:textId="77777777" w:rsidR="006E2E4D" w:rsidRDefault="006E2E4D">
      <w:pPr>
        <w:spacing w:before="0" w:after="200" w:line="276" w:lineRule="auto"/>
        <w:rPr>
          <w:rFonts w:cs="Times New Roman"/>
          <w:szCs w:val="24"/>
        </w:rPr>
      </w:pPr>
      <w:r w:rsidRPr="00507440">
        <w:rPr>
          <w:rFonts w:cs="Times New Roman"/>
          <w:noProof/>
          <w:szCs w:val="24"/>
        </w:rPr>
        <w:lastRenderedPageBreak/>
        <w:drawing>
          <wp:inline distT="0" distB="0" distL="0" distR="0" wp14:anchorId="3C03DC77" wp14:editId="7B2D8317">
            <wp:extent cx="5486400" cy="4572000"/>
            <wp:effectExtent l="0" t="0" r="0" b="0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E6A7D" w14:textId="77777777" w:rsidR="006E2E4D" w:rsidRPr="00507440" w:rsidRDefault="006E2E4D" w:rsidP="006E2E4D">
      <w:pPr>
        <w:rPr>
          <w:rFonts w:cs="Times New Roman"/>
          <w:szCs w:val="24"/>
          <w:lang w:eastAsia="de-DE"/>
        </w:rPr>
      </w:pPr>
      <w:r w:rsidRPr="00507440">
        <w:rPr>
          <w:rFonts w:cs="Times New Roman"/>
          <w:b/>
          <w:bCs/>
          <w:noProof/>
          <w:szCs w:val="24"/>
        </w:rPr>
        <w:t>Supplemenary Figure 1.</w:t>
      </w:r>
      <w:r w:rsidRPr="00507440">
        <w:rPr>
          <w:rFonts w:cs="Times New Roman"/>
          <w:noProof/>
          <w:szCs w:val="24"/>
        </w:rPr>
        <w:t xml:space="preserve"> </w:t>
      </w:r>
      <w:r w:rsidRPr="00507440">
        <w:rPr>
          <w:rFonts w:cs="Times New Roman"/>
          <w:szCs w:val="24"/>
          <w:lang w:eastAsia="de-DE"/>
        </w:rPr>
        <w:t xml:space="preserve">Mean monthly depth and standard deviation for each tagging area </w:t>
      </w:r>
      <w:r w:rsidRPr="00507440">
        <w:rPr>
          <w:rFonts w:cs="Times New Roman"/>
          <w:szCs w:val="24"/>
        </w:rPr>
        <w:t xml:space="preserve">(W=west, SW=southwest, SE=southeast, and NE=northeast off Iceland) </w:t>
      </w:r>
      <w:r w:rsidRPr="00507440">
        <w:rPr>
          <w:rFonts w:cs="Times New Roman"/>
          <w:szCs w:val="24"/>
          <w:lang w:eastAsia="de-DE"/>
        </w:rPr>
        <w:t>and ecotype recorded by DST tags.</w:t>
      </w:r>
    </w:p>
    <w:p w14:paraId="45A3C465" w14:textId="397E1E19" w:rsidR="006E2E4D" w:rsidRDefault="006E2E4D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BD4FB26" w14:textId="37649A55" w:rsidR="005E5B43" w:rsidRPr="00507440" w:rsidRDefault="00B349D3" w:rsidP="00F67956">
      <w:pPr>
        <w:rPr>
          <w:rFonts w:cs="Times New Roman"/>
          <w:b/>
          <w:bCs/>
          <w:szCs w:val="24"/>
        </w:rPr>
      </w:pPr>
      <w:r w:rsidRPr="00507440">
        <w:rPr>
          <w:noProof/>
        </w:rPr>
        <w:lastRenderedPageBreak/>
        <w:drawing>
          <wp:inline distT="0" distB="0" distL="0" distR="0" wp14:anchorId="3A7E195A" wp14:editId="7A9EC125">
            <wp:extent cx="5486400" cy="5486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2432E279" w:rsidR="008113B3" w:rsidRPr="00507440" w:rsidRDefault="00F67956" w:rsidP="00F67956">
      <w:pPr>
        <w:rPr>
          <w:rFonts w:cs="Times New Roman"/>
          <w:szCs w:val="24"/>
        </w:rPr>
      </w:pPr>
      <w:r w:rsidRPr="00507440">
        <w:rPr>
          <w:rFonts w:cs="Times New Roman"/>
          <w:b/>
          <w:bCs/>
          <w:szCs w:val="24"/>
        </w:rPr>
        <w:t>Supplementary Figure 2.</w:t>
      </w:r>
      <w:r w:rsidRPr="00507440">
        <w:rPr>
          <w:rFonts w:cs="Times New Roman"/>
          <w:szCs w:val="24"/>
        </w:rPr>
        <w:t xml:space="preserve"> Measured and predicted otolith δ</w:t>
      </w:r>
      <w:r w:rsidRPr="00507440">
        <w:rPr>
          <w:rFonts w:cs="Times New Roman"/>
          <w:szCs w:val="24"/>
          <w:vertAlign w:val="superscript"/>
        </w:rPr>
        <w:t>18</w:t>
      </w:r>
      <w:r w:rsidRPr="00507440">
        <w:rPr>
          <w:rFonts w:cs="Times New Roman"/>
          <w:szCs w:val="24"/>
        </w:rPr>
        <w:t>O of (A) coastal and (B) frontal cod by tagging area (W=west, SW=southwest, SE=southeast, and NE=northeast off Iceland).</w:t>
      </w:r>
    </w:p>
    <w:p w14:paraId="4F271041" w14:textId="77777777" w:rsidR="008113B3" w:rsidRPr="00507440" w:rsidRDefault="008113B3">
      <w:pPr>
        <w:spacing w:before="0" w:after="200" w:line="276" w:lineRule="auto"/>
        <w:rPr>
          <w:rFonts w:cs="Times New Roman"/>
          <w:szCs w:val="24"/>
        </w:rPr>
      </w:pPr>
      <w:r w:rsidRPr="00507440">
        <w:rPr>
          <w:rFonts w:cs="Times New Roman"/>
          <w:szCs w:val="24"/>
        </w:rPr>
        <w:br w:type="page"/>
      </w:r>
    </w:p>
    <w:p w14:paraId="01F80DB7" w14:textId="205F5128" w:rsidR="00DE23E8" w:rsidRPr="00507440" w:rsidRDefault="008113B3" w:rsidP="00F67956">
      <w:pPr>
        <w:rPr>
          <w:rFonts w:cs="Times New Roman"/>
          <w:szCs w:val="24"/>
        </w:rPr>
      </w:pPr>
      <w:r w:rsidRPr="00507440">
        <w:rPr>
          <w:noProof/>
          <w:lang w:eastAsia="en-CA"/>
        </w:rPr>
        <w:lastRenderedPageBreak/>
        <w:drawing>
          <wp:inline distT="0" distB="0" distL="0" distR="0" wp14:anchorId="10FCBF73" wp14:editId="4B4964D6">
            <wp:extent cx="3059430" cy="39624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40261" w14:textId="491F3BA7" w:rsidR="001D4B99" w:rsidRPr="00507440" w:rsidRDefault="008113B3" w:rsidP="00F67956">
      <w:pPr>
        <w:rPr>
          <w:rFonts w:cs="Times New Roman"/>
          <w:szCs w:val="24"/>
          <w:lang w:eastAsia="de-DE"/>
        </w:rPr>
      </w:pPr>
      <w:r w:rsidRPr="00507440">
        <w:rPr>
          <w:rFonts w:cs="Times New Roman"/>
          <w:b/>
          <w:bCs/>
          <w:szCs w:val="24"/>
        </w:rPr>
        <w:t>Supplementary Figure 3.</w:t>
      </w:r>
      <w:r w:rsidRPr="00507440">
        <w:rPr>
          <w:rFonts w:cs="Times New Roman"/>
          <w:szCs w:val="24"/>
        </w:rPr>
        <w:t xml:space="preserve"> </w:t>
      </w:r>
      <w:r w:rsidRPr="00507440">
        <w:rPr>
          <w:rFonts w:cs="Times New Roman"/>
          <w:szCs w:val="24"/>
          <w:lang w:eastAsia="de-DE"/>
        </w:rPr>
        <w:t>Predicted vs. measured (A) mean and (B) minimum and maximum δ</w:t>
      </w:r>
      <w:r w:rsidRPr="00507440">
        <w:rPr>
          <w:rFonts w:cs="Times New Roman"/>
          <w:szCs w:val="24"/>
          <w:vertAlign w:val="superscript"/>
          <w:lang w:eastAsia="de-DE"/>
        </w:rPr>
        <w:t>18</w:t>
      </w:r>
      <w:r w:rsidRPr="00507440">
        <w:rPr>
          <w:rFonts w:cs="Times New Roman"/>
          <w:szCs w:val="24"/>
          <w:lang w:eastAsia="de-DE"/>
        </w:rPr>
        <w:t>O</w:t>
      </w:r>
      <w:r w:rsidRPr="00507440">
        <w:rPr>
          <w:rFonts w:cs="Times New Roman"/>
          <w:szCs w:val="24"/>
          <w:vertAlign w:val="subscript"/>
          <w:lang w:eastAsia="de-DE"/>
        </w:rPr>
        <w:t>otolith</w:t>
      </w:r>
      <w:r w:rsidRPr="00507440">
        <w:rPr>
          <w:rFonts w:cs="Times New Roman"/>
          <w:szCs w:val="24"/>
          <w:lang w:eastAsia="de-DE"/>
        </w:rPr>
        <w:t xml:space="preserve"> values for all DST-tagged cod by tagging area (</w:t>
      </w:r>
      <w:proofErr w:type="spellStart"/>
      <w:r w:rsidRPr="00507440">
        <w:rPr>
          <w:rFonts w:cs="Times New Roman"/>
          <w:szCs w:val="24"/>
          <w:lang w:eastAsia="de-DE"/>
        </w:rPr>
        <w:t>tArea</w:t>
      </w:r>
      <w:proofErr w:type="spellEnd"/>
      <w:r w:rsidRPr="00507440">
        <w:rPr>
          <w:rFonts w:cs="Times New Roman"/>
          <w:szCs w:val="24"/>
          <w:lang w:eastAsia="de-DE"/>
        </w:rPr>
        <w:t>) and ecotype (C=coastal, F=frontal). Extremes show minimum (50% color transparency) and maximum (full-color intensity). The grey area around the 1:1 line represents the approximate analytical error of the SIMS measurement.</w:t>
      </w:r>
    </w:p>
    <w:sectPr w:rsidR="001D4B99" w:rsidRPr="00507440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9C469" w14:textId="77777777" w:rsidR="00C6683B" w:rsidRDefault="00C6683B" w:rsidP="00117666">
      <w:pPr>
        <w:spacing w:after="0"/>
      </w:pPr>
      <w:r>
        <w:separator/>
      </w:r>
    </w:p>
  </w:endnote>
  <w:endnote w:type="continuationSeparator" w:id="0">
    <w:p w14:paraId="29E189AB" w14:textId="77777777" w:rsidR="00C6683B" w:rsidRDefault="00C6683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AA4F8" w14:textId="77777777" w:rsidR="00C6683B" w:rsidRDefault="00C6683B" w:rsidP="00117666">
      <w:pPr>
        <w:spacing w:after="0"/>
      </w:pPr>
      <w:r>
        <w:separator/>
      </w:r>
    </w:p>
  </w:footnote>
  <w:footnote w:type="continuationSeparator" w:id="0">
    <w:p w14:paraId="49B0ED76" w14:textId="77777777" w:rsidR="00C6683B" w:rsidRDefault="00C6683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CxMDY0MjU3NrM0NDZW0lEKTi0uzszPAykwrwUARsykySwAAAA="/>
  </w:docVars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D4B99"/>
    <w:rsid w:val="00267D18"/>
    <w:rsid w:val="00274347"/>
    <w:rsid w:val="002868E2"/>
    <w:rsid w:val="002869C3"/>
    <w:rsid w:val="002936E4"/>
    <w:rsid w:val="00296D41"/>
    <w:rsid w:val="002B4A57"/>
    <w:rsid w:val="002C74CA"/>
    <w:rsid w:val="002D0ABB"/>
    <w:rsid w:val="00301098"/>
    <w:rsid w:val="0030316D"/>
    <w:rsid w:val="003123F4"/>
    <w:rsid w:val="003544FB"/>
    <w:rsid w:val="003617FB"/>
    <w:rsid w:val="0037108C"/>
    <w:rsid w:val="003A6B0F"/>
    <w:rsid w:val="003D2F2D"/>
    <w:rsid w:val="00401590"/>
    <w:rsid w:val="0044315A"/>
    <w:rsid w:val="00447801"/>
    <w:rsid w:val="00452E9C"/>
    <w:rsid w:val="004735C8"/>
    <w:rsid w:val="004947A6"/>
    <w:rsid w:val="004961FF"/>
    <w:rsid w:val="00507440"/>
    <w:rsid w:val="00517A89"/>
    <w:rsid w:val="005250F2"/>
    <w:rsid w:val="00593EEA"/>
    <w:rsid w:val="00595DB0"/>
    <w:rsid w:val="005A5EEE"/>
    <w:rsid w:val="005E5B43"/>
    <w:rsid w:val="006129B0"/>
    <w:rsid w:val="006375C7"/>
    <w:rsid w:val="00654E8F"/>
    <w:rsid w:val="00660D05"/>
    <w:rsid w:val="006820B1"/>
    <w:rsid w:val="006827AF"/>
    <w:rsid w:val="006B7D14"/>
    <w:rsid w:val="006E2E4D"/>
    <w:rsid w:val="006E6573"/>
    <w:rsid w:val="00701727"/>
    <w:rsid w:val="0070566C"/>
    <w:rsid w:val="00714C50"/>
    <w:rsid w:val="00716417"/>
    <w:rsid w:val="00725A7D"/>
    <w:rsid w:val="007335D3"/>
    <w:rsid w:val="007501BE"/>
    <w:rsid w:val="0079032A"/>
    <w:rsid w:val="00790BB3"/>
    <w:rsid w:val="007C206C"/>
    <w:rsid w:val="008113B3"/>
    <w:rsid w:val="00817DD6"/>
    <w:rsid w:val="00827C2E"/>
    <w:rsid w:val="0083759F"/>
    <w:rsid w:val="0086125E"/>
    <w:rsid w:val="00885156"/>
    <w:rsid w:val="00886690"/>
    <w:rsid w:val="00890A0F"/>
    <w:rsid w:val="008D79D5"/>
    <w:rsid w:val="009151AA"/>
    <w:rsid w:val="0093429D"/>
    <w:rsid w:val="00943573"/>
    <w:rsid w:val="00964134"/>
    <w:rsid w:val="00970F7D"/>
    <w:rsid w:val="00994A3D"/>
    <w:rsid w:val="009A5F39"/>
    <w:rsid w:val="009C2B12"/>
    <w:rsid w:val="00A174D9"/>
    <w:rsid w:val="00A32E0B"/>
    <w:rsid w:val="00A54C70"/>
    <w:rsid w:val="00AA2F29"/>
    <w:rsid w:val="00AA4D24"/>
    <w:rsid w:val="00AB6715"/>
    <w:rsid w:val="00B1671E"/>
    <w:rsid w:val="00B25EB8"/>
    <w:rsid w:val="00B349D3"/>
    <w:rsid w:val="00B37F4D"/>
    <w:rsid w:val="00B74D00"/>
    <w:rsid w:val="00BD504F"/>
    <w:rsid w:val="00C52A7B"/>
    <w:rsid w:val="00C56BAF"/>
    <w:rsid w:val="00C636E3"/>
    <w:rsid w:val="00C6683B"/>
    <w:rsid w:val="00C679AA"/>
    <w:rsid w:val="00C75972"/>
    <w:rsid w:val="00C82AA0"/>
    <w:rsid w:val="00CA46D5"/>
    <w:rsid w:val="00CB0F89"/>
    <w:rsid w:val="00CB1C50"/>
    <w:rsid w:val="00CB23C8"/>
    <w:rsid w:val="00CD066B"/>
    <w:rsid w:val="00CE4FEE"/>
    <w:rsid w:val="00D060CF"/>
    <w:rsid w:val="00DB0C2E"/>
    <w:rsid w:val="00DB59C3"/>
    <w:rsid w:val="00DC259A"/>
    <w:rsid w:val="00DE23E8"/>
    <w:rsid w:val="00E2067B"/>
    <w:rsid w:val="00E35716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67956"/>
    <w:rsid w:val="00FA47AA"/>
    <w:rsid w:val="00FB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PlainTable4">
    <w:name w:val="Plain Table 4"/>
    <w:basedOn w:val="TableNormal"/>
    <w:uiPriority w:val="44"/>
    <w:rsid w:val="00F67956"/>
    <w:pPr>
      <w:spacing w:after="0" w:line="240" w:lineRule="auto"/>
    </w:pPr>
    <w:rPr>
      <w:lang w:val="is-I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">
    <w:name w:val="Plain Table 41"/>
    <w:basedOn w:val="TableNormal"/>
    <w:next w:val="PlainTable4"/>
    <w:uiPriority w:val="44"/>
    <w:rsid w:val="0086125E"/>
    <w:pPr>
      <w:spacing w:after="0" w:line="240" w:lineRule="auto"/>
    </w:pPr>
    <w:rPr>
      <w:lang w:val="is-I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msonormal0">
    <w:name w:val="msonormal"/>
    <w:basedOn w:val="Normal"/>
    <w:rsid w:val="0044315A"/>
    <w:pPr>
      <w:spacing w:before="100" w:beforeAutospacing="1" w:after="100" w:afterAutospacing="1"/>
    </w:pPr>
    <w:rPr>
      <w:rFonts w:eastAsia="Times New Roman" w:cs="Times New Roman"/>
      <w:szCs w:val="24"/>
      <w:lang w:val="is-IS" w:eastAsia="is-IS"/>
    </w:rPr>
  </w:style>
  <w:style w:type="table" w:styleId="PlainTable2">
    <w:name w:val="Plain Table 2"/>
    <w:basedOn w:val="TableNormal"/>
    <w:uiPriority w:val="42"/>
    <w:rsid w:val="0044315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4431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2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23</TotalTime>
  <Pages>25</Pages>
  <Words>6976</Words>
  <Characters>39769</Characters>
  <Application>Microsoft Office Word</Application>
  <DocSecurity>0</DocSecurity>
  <Lines>331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Gotje Katharina G. Von Leesen - HI</cp:lastModifiedBy>
  <cp:revision>7</cp:revision>
  <cp:lastPrinted>2013-10-03T12:51:00Z</cp:lastPrinted>
  <dcterms:created xsi:type="dcterms:W3CDTF">2021-09-28T09:56:00Z</dcterms:created>
  <dcterms:modified xsi:type="dcterms:W3CDTF">2021-09-29T14:50:00Z</dcterms:modified>
</cp:coreProperties>
</file>