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7EEE6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3BD5A427" w14:textId="2DC82932" w:rsidR="00EA3D3C" w:rsidRPr="00994A3D" w:rsidRDefault="00654E8F" w:rsidP="0001436A">
      <w:pPr>
        <w:pStyle w:val="Heading1"/>
      </w:pPr>
      <w:r w:rsidRPr="00994A3D">
        <w:t xml:space="preserve">Supplementary </w:t>
      </w:r>
      <w:r w:rsidR="0053382E">
        <w:t>Text</w:t>
      </w:r>
    </w:p>
    <w:p w14:paraId="3216A8C0" w14:textId="1FA4CBD0" w:rsidR="0053382E" w:rsidRDefault="0053382E" w:rsidP="0053382E">
      <w:r>
        <w:t>Supplementary Text 1. Analysis predictions.</w:t>
      </w:r>
    </w:p>
    <w:p w14:paraId="094FC454" w14:textId="1F21467E" w:rsidR="0053382E" w:rsidRPr="0053382E" w:rsidRDefault="0053382E" w:rsidP="0053382E">
      <w:pPr>
        <w:rPr>
          <w:i/>
          <w:iCs/>
        </w:rPr>
      </w:pPr>
      <w:r w:rsidRPr="0053382E">
        <w:rPr>
          <w:i/>
          <w:iCs/>
        </w:rPr>
        <w:t xml:space="preserve">Isotopic </w:t>
      </w:r>
      <w:r w:rsidR="0089623F">
        <w:rPr>
          <w:i/>
          <w:iCs/>
        </w:rPr>
        <w:t>dietary analysis</w:t>
      </w:r>
      <w:r w:rsidRPr="0053382E">
        <w:rPr>
          <w:i/>
          <w:iCs/>
        </w:rPr>
        <w:t xml:space="preserve"> (I</w:t>
      </w:r>
      <w:r w:rsidR="0089623F">
        <w:rPr>
          <w:i/>
          <w:iCs/>
        </w:rPr>
        <w:t>DA</w:t>
      </w:r>
      <w:r w:rsidRPr="0053382E">
        <w:rPr>
          <w:i/>
          <w:iCs/>
        </w:rPr>
        <w:t>) predictions</w:t>
      </w:r>
    </w:p>
    <w:p w14:paraId="24C97CB9" w14:textId="22931244" w:rsidR="0053382E" w:rsidRDefault="0053382E" w:rsidP="0053382E">
      <w:r>
        <w:t>W</w:t>
      </w:r>
      <w:r w:rsidRPr="00E84510">
        <w:t xml:space="preserve">e first </w:t>
      </w:r>
      <w:r>
        <w:t>examined</w:t>
      </w:r>
      <w:r w:rsidRPr="00E84510">
        <w:t xml:space="preserve"> whether species and year parameters, including their interaction, were important predictors of variation in </w:t>
      </w:r>
      <w:r w:rsidRPr="00E84510">
        <w:sym w:font="Symbol" w:char="F064"/>
      </w:r>
      <w:r w:rsidRPr="00E84510">
        <w:rPr>
          <w:vertAlign w:val="superscript"/>
        </w:rPr>
        <w:t>13</w:t>
      </w:r>
      <w:r w:rsidRPr="00E84510">
        <w:t xml:space="preserve">C and </w:t>
      </w:r>
      <w:r w:rsidRPr="00E84510">
        <w:sym w:font="Symbol" w:char="F064"/>
      </w:r>
      <w:r w:rsidRPr="00E84510">
        <w:rPr>
          <w:vertAlign w:val="superscript"/>
        </w:rPr>
        <w:t>15</w:t>
      </w:r>
      <w:r w:rsidRPr="00E84510">
        <w:t xml:space="preserve">N </w:t>
      </w:r>
      <w:r>
        <w:t>stable isotope</w:t>
      </w:r>
      <w:r w:rsidRPr="00E84510">
        <w:t xml:space="preserve"> </w:t>
      </w:r>
      <w:r>
        <w:t>(SI) values</w:t>
      </w:r>
      <w:r w:rsidRPr="00E84510">
        <w:t xml:space="preserve"> of </w:t>
      </w:r>
      <w:proofErr w:type="spellStart"/>
      <w:r w:rsidRPr="00E84510">
        <w:rPr>
          <w:i/>
        </w:rPr>
        <w:t>Pygoscelis</w:t>
      </w:r>
      <w:proofErr w:type="spellEnd"/>
      <w:r w:rsidRPr="00E84510">
        <w:t xml:space="preserve"> penguin blood tissue</w:t>
      </w:r>
      <w:r>
        <w:t xml:space="preserve"> (i.e., red blood cell fraction)</w:t>
      </w:r>
      <w:r w:rsidRPr="00E84510">
        <w:t xml:space="preserve"> across four stages of breeding among populations nesting within our northern study area near Anvers Island</w:t>
      </w:r>
      <w:r>
        <w:t>:</w:t>
      </w:r>
      <w:r w:rsidRPr="00E84510">
        <w:t xml:space="preserve"> adults at the one-egg stage, and their young chicks at five and 15 days of age, as well as older </w:t>
      </w:r>
      <w:proofErr w:type="spellStart"/>
      <w:r w:rsidRPr="006F4C37">
        <w:t>crèched</w:t>
      </w:r>
      <w:proofErr w:type="spellEnd"/>
      <w:r w:rsidRPr="006F4C37">
        <w:t xml:space="preserve"> </w:t>
      </w:r>
      <w:r w:rsidRPr="00E84510">
        <w:t xml:space="preserve">chicks at a population level age of five weeks. We predicted that species differences in </w:t>
      </w:r>
      <w:r>
        <w:t>SI values</w:t>
      </w:r>
      <w:r w:rsidRPr="00E84510">
        <w:t xml:space="preserve"> would become more similar at later stages of breeding</w:t>
      </w:r>
      <w:r w:rsidR="00DA6B11">
        <w:t xml:space="preserve"> (see references in manuscript Introduction)</w:t>
      </w:r>
      <w:r w:rsidRPr="00E84510">
        <w:t>.</w:t>
      </w:r>
      <w:r>
        <w:t xml:space="preserve"> Additionally, w</w:t>
      </w:r>
      <w:r w:rsidRPr="00E84510">
        <w:t xml:space="preserve">e </w:t>
      </w:r>
      <w:r>
        <w:t>examined</w:t>
      </w:r>
      <w:r w:rsidRPr="00E84510">
        <w:t xml:space="preserve"> whether regional </w:t>
      </w:r>
      <w:r>
        <w:t>breeding colony</w:t>
      </w:r>
      <w:r w:rsidRPr="00E84510">
        <w:t xml:space="preserve"> location and year parameters, including their interaction, were important predictors of variation in </w:t>
      </w:r>
      <w:r w:rsidRPr="00E84510">
        <w:sym w:font="Symbol" w:char="F064"/>
      </w:r>
      <w:r w:rsidRPr="00E84510">
        <w:rPr>
          <w:vertAlign w:val="superscript"/>
        </w:rPr>
        <w:t>13</w:t>
      </w:r>
      <w:r w:rsidRPr="00E84510">
        <w:t xml:space="preserve">C and </w:t>
      </w:r>
      <w:r w:rsidRPr="00E84510">
        <w:sym w:font="Symbol" w:char="F064"/>
      </w:r>
      <w:r w:rsidRPr="00E84510">
        <w:rPr>
          <w:vertAlign w:val="superscript"/>
        </w:rPr>
        <w:t>15</w:t>
      </w:r>
      <w:r w:rsidRPr="00E84510">
        <w:t xml:space="preserve">N </w:t>
      </w:r>
      <w:r>
        <w:t>SI values</w:t>
      </w:r>
      <w:r w:rsidRPr="00E84510">
        <w:t xml:space="preserve"> of older </w:t>
      </w:r>
      <w:proofErr w:type="spellStart"/>
      <w:r w:rsidRPr="00E84510">
        <w:t>Adélie</w:t>
      </w:r>
      <w:proofErr w:type="spellEnd"/>
      <w:r w:rsidRPr="00E84510">
        <w:t xml:space="preserve"> penguin chicks at five weeks of age, predicting that individual chicks from southern </w:t>
      </w:r>
      <w:r>
        <w:t>colonies</w:t>
      </w:r>
      <w:r w:rsidRPr="00E84510">
        <w:t xml:space="preserve"> would </w:t>
      </w:r>
      <w:r>
        <w:t>have higher isotopic values</w:t>
      </w:r>
      <w:r w:rsidRPr="00E84510">
        <w:t xml:space="preserve"> relative to their northern conspecifics</w:t>
      </w:r>
      <w:r w:rsidR="00DA6B11">
        <w:t xml:space="preserve"> (again, see references in manuscript Introduction)</w:t>
      </w:r>
      <w:r w:rsidRPr="00E84510">
        <w:t xml:space="preserve">. Although we discuss yearly variation in penguin </w:t>
      </w:r>
      <w:r>
        <w:t>SI</w:t>
      </w:r>
      <w:r w:rsidRPr="00E84510">
        <w:t xml:space="preserve"> </w:t>
      </w:r>
      <w:r>
        <w:t>values</w:t>
      </w:r>
      <w:r w:rsidRPr="00E84510">
        <w:t xml:space="preserve"> within the context of qualitative variation in the previous winter’s average sea ice coverage, we made no </w:t>
      </w:r>
      <w:r w:rsidRPr="00E84510">
        <w:rPr>
          <w:i/>
        </w:rPr>
        <w:t>a priori</w:t>
      </w:r>
      <w:r w:rsidRPr="00E84510">
        <w:t xml:space="preserve"> predictions regarding these relationships given that isotopic perspectives of this predator-prey system </w:t>
      </w:r>
      <w:r>
        <w:t>have not been explored in detail</w:t>
      </w:r>
      <w:r w:rsidRPr="00E84510">
        <w:t xml:space="preserve"> at this level.</w:t>
      </w:r>
    </w:p>
    <w:p w14:paraId="209997DE" w14:textId="667D863E" w:rsidR="0053382E" w:rsidRPr="0053382E" w:rsidRDefault="0053382E" w:rsidP="0053382E">
      <w:pPr>
        <w:rPr>
          <w:i/>
          <w:iCs/>
        </w:rPr>
      </w:pPr>
      <w:r w:rsidRPr="0053382E">
        <w:rPr>
          <w:i/>
          <w:iCs/>
        </w:rPr>
        <w:t xml:space="preserve">Trophic </w:t>
      </w:r>
      <w:r w:rsidR="0089623F">
        <w:rPr>
          <w:i/>
          <w:iCs/>
        </w:rPr>
        <w:t>position analysis</w:t>
      </w:r>
      <w:r w:rsidRPr="0053382E">
        <w:rPr>
          <w:i/>
          <w:iCs/>
        </w:rPr>
        <w:t xml:space="preserve"> (T</w:t>
      </w:r>
      <w:r w:rsidR="0089623F">
        <w:rPr>
          <w:i/>
          <w:iCs/>
        </w:rPr>
        <w:t>PA</w:t>
      </w:r>
      <w:r w:rsidRPr="0053382E">
        <w:rPr>
          <w:i/>
          <w:iCs/>
        </w:rPr>
        <w:t>) predictions</w:t>
      </w:r>
    </w:p>
    <w:p w14:paraId="76BAE0DC" w14:textId="1C8132D6" w:rsidR="0053382E" w:rsidRDefault="0053382E" w:rsidP="0053382E">
      <w:r>
        <w:t>W</w:t>
      </w:r>
      <w:r w:rsidRPr="00E84510">
        <w:t>e examined species</w:t>
      </w:r>
      <w:r>
        <w:t xml:space="preserve"> and</w:t>
      </w:r>
      <w:r w:rsidRPr="00E84510">
        <w:t xml:space="preserve"> </w:t>
      </w:r>
      <w:r>
        <w:t>year</w:t>
      </w:r>
      <w:r w:rsidRPr="00E84510">
        <w:t xml:space="preserve"> differences in trophic level of five-week-old </w:t>
      </w:r>
      <w:proofErr w:type="spellStart"/>
      <w:r w:rsidRPr="006F4C37">
        <w:t>crèched</w:t>
      </w:r>
      <w:proofErr w:type="spellEnd"/>
      <w:r w:rsidRPr="00E84510">
        <w:rPr>
          <w:i/>
        </w:rPr>
        <w:t xml:space="preserve"> </w:t>
      </w:r>
      <w:proofErr w:type="spellStart"/>
      <w:r w:rsidRPr="00E84510">
        <w:rPr>
          <w:i/>
        </w:rPr>
        <w:t>Pygoscelis</w:t>
      </w:r>
      <w:proofErr w:type="spellEnd"/>
      <w:r w:rsidRPr="00E84510">
        <w:t xml:space="preserve"> penguin chicks reared at Anvers Island, as well as </w:t>
      </w:r>
      <w:r>
        <w:t xml:space="preserve">location and year differences among </w:t>
      </w:r>
      <w:proofErr w:type="spellStart"/>
      <w:r w:rsidRPr="006F4C37">
        <w:t>crèched</w:t>
      </w:r>
      <w:proofErr w:type="spellEnd"/>
      <w:r w:rsidRPr="00E84510">
        <w:t xml:space="preserve"> </w:t>
      </w:r>
      <w:proofErr w:type="spellStart"/>
      <w:r w:rsidRPr="00E84510">
        <w:t>Adélie</w:t>
      </w:r>
      <w:proofErr w:type="spellEnd"/>
      <w:r w:rsidRPr="00E84510">
        <w:t xml:space="preserve"> penguin chicks reared from regional </w:t>
      </w:r>
      <w:r>
        <w:t>breeding colonies</w:t>
      </w:r>
      <w:r w:rsidRPr="00E84510">
        <w:t xml:space="preserve">. Analyses are based on individual differences in </w:t>
      </w:r>
      <w:r w:rsidRPr="00E84510">
        <w:sym w:font="Symbol" w:char="F064"/>
      </w:r>
      <w:r w:rsidRPr="00E84510">
        <w:rPr>
          <w:vertAlign w:val="superscript"/>
        </w:rPr>
        <w:t>15</w:t>
      </w:r>
      <w:r w:rsidRPr="00E84510">
        <w:t xml:space="preserve">N </w:t>
      </w:r>
      <w:r>
        <w:t>values</w:t>
      </w:r>
      <w:r w:rsidRPr="00E84510">
        <w:t xml:space="preserve"> between penguin chicks and the base of regional food</w:t>
      </w:r>
      <w:r>
        <w:t xml:space="preserve"> </w:t>
      </w:r>
      <w:r w:rsidRPr="00E84510">
        <w:t xml:space="preserve">webs established using </w:t>
      </w:r>
      <w:r w:rsidRPr="00E84510">
        <w:sym w:font="Symbol" w:char="F064"/>
      </w:r>
      <w:r w:rsidRPr="00E84510">
        <w:rPr>
          <w:vertAlign w:val="superscript"/>
        </w:rPr>
        <w:t>15</w:t>
      </w:r>
      <w:r w:rsidRPr="00E84510">
        <w:t xml:space="preserve">N </w:t>
      </w:r>
      <w:r>
        <w:t>values</w:t>
      </w:r>
      <w:r w:rsidRPr="00E84510">
        <w:t xml:space="preserve"> </w:t>
      </w:r>
      <w:r>
        <w:t>of a primary consumer (Antarctic krill) collected from each region</w:t>
      </w:r>
      <w:r w:rsidRPr="00E84510">
        <w:t xml:space="preserve">. Similar to </w:t>
      </w:r>
      <w:r>
        <w:t>IN</w:t>
      </w:r>
      <w:r w:rsidRPr="00E84510">
        <w:t xml:space="preserve"> analyses, we predicted that five-week-old </w:t>
      </w:r>
      <w:proofErr w:type="spellStart"/>
      <w:r w:rsidRPr="006F4C37">
        <w:t>crèched</w:t>
      </w:r>
      <w:proofErr w:type="spellEnd"/>
      <w:r w:rsidRPr="00E84510">
        <w:rPr>
          <w:i/>
        </w:rPr>
        <w:t xml:space="preserve"> </w:t>
      </w:r>
      <w:proofErr w:type="spellStart"/>
      <w:r w:rsidRPr="00E84510">
        <w:rPr>
          <w:i/>
        </w:rPr>
        <w:t>Pygoscelis</w:t>
      </w:r>
      <w:proofErr w:type="spellEnd"/>
      <w:r w:rsidRPr="00E84510">
        <w:t xml:space="preserve"> penguin chicks at Anvers Island would occupy similar trophic levels, however, </w:t>
      </w:r>
      <w:proofErr w:type="spellStart"/>
      <w:r w:rsidRPr="006F4C37">
        <w:t>crèched</w:t>
      </w:r>
      <w:proofErr w:type="spellEnd"/>
      <w:r w:rsidRPr="00E84510">
        <w:t xml:space="preserve"> </w:t>
      </w:r>
      <w:proofErr w:type="spellStart"/>
      <w:r w:rsidRPr="00E84510">
        <w:t>Adélie</w:t>
      </w:r>
      <w:proofErr w:type="spellEnd"/>
      <w:r w:rsidRPr="00E84510">
        <w:t xml:space="preserve"> penguin chicks </w:t>
      </w:r>
      <w:r>
        <w:t>at</w:t>
      </w:r>
      <w:r w:rsidRPr="00E84510">
        <w:t xml:space="preserve"> regional </w:t>
      </w:r>
      <w:r>
        <w:t>colonies</w:t>
      </w:r>
      <w:r w:rsidRPr="00E84510">
        <w:t xml:space="preserve"> would occupy higher trophic levels at southern </w:t>
      </w:r>
      <w:r>
        <w:t>breeding colonies</w:t>
      </w:r>
      <w:r w:rsidRPr="00E84510">
        <w:t>.</w:t>
      </w:r>
      <w:r w:rsidR="00DA6B11">
        <w:t xml:space="preserve"> These predictions are based on the literature references identified in the Introduction of the main manuscript.</w:t>
      </w:r>
    </w:p>
    <w:p w14:paraId="1B1F32DC" w14:textId="062DEC37" w:rsidR="0053382E" w:rsidRPr="0053382E" w:rsidRDefault="0053382E" w:rsidP="0053382E">
      <w:pPr>
        <w:rPr>
          <w:i/>
          <w:iCs/>
        </w:rPr>
      </w:pPr>
      <w:r w:rsidRPr="0053382E">
        <w:rPr>
          <w:i/>
          <w:iCs/>
        </w:rPr>
        <w:t>Isotopic mixing model</w:t>
      </w:r>
      <w:r w:rsidR="0089623F">
        <w:rPr>
          <w:i/>
          <w:iCs/>
        </w:rPr>
        <w:t xml:space="preserve"> analysis</w:t>
      </w:r>
      <w:r w:rsidRPr="0053382E">
        <w:rPr>
          <w:i/>
          <w:iCs/>
        </w:rPr>
        <w:t xml:space="preserve"> (IMM</w:t>
      </w:r>
      <w:r w:rsidR="0089623F">
        <w:rPr>
          <w:i/>
          <w:iCs/>
        </w:rPr>
        <w:t>A</w:t>
      </w:r>
      <w:r w:rsidRPr="0053382E">
        <w:rPr>
          <w:i/>
          <w:iCs/>
        </w:rPr>
        <w:t>) predictions</w:t>
      </w:r>
    </w:p>
    <w:p w14:paraId="71BAB1FE" w14:textId="77777777" w:rsidR="00DA6B11" w:rsidRDefault="0053382E" w:rsidP="00DA6B11">
      <w:r w:rsidRPr="00E84510">
        <w:t xml:space="preserve">We employed isotopic mixing models within a Bayesian framework to provide yearly quantitative estimates of the proportion of dietary items used to provision older </w:t>
      </w:r>
      <w:proofErr w:type="spellStart"/>
      <w:r w:rsidRPr="006F4C37">
        <w:t>crèched</w:t>
      </w:r>
      <w:proofErr w:type="spellEnd"/>
      <w:r w:rsidRPr="00E84510">
        <w:rPr>
          <w:i/>
        </w:rPr>
        <w:t xml:space="preserve"> </w:t>
      </w:r>
      <w:proofErr w:type="spellStart"/>
      <w:r w:rsidRPr="00E84510">
        <w:rPr>
          <w:i/>
        </w:rPr>
        <w:t>Pygoscelis</w:t>
      </w:r>
      <w:proofErr w:type="spellEnd"/>
      <w:r w:rsidRPr="00E84510">
        <w:t xml:space="preserve"> penguin chicks at five weeks of age </w:t>
      </w:r>
      <w:r>
        <w:t>at</w:t>
      </w:r>
      <w:r w:rsidRPr="00E84510">
        <w:t xml:space="preserve"> regional </w:t>
      </w:r>
      <w:r>
        <w:t>colonies</w:t>
      </w:r>
      <w:r w:rsidRPr="00E84510">
        <w:t xml:space="preserve">. We predicted that </w:t>
      </w:r>
      <w:proofErr w:type="spellStart"/>
      <w:r w:rsidRPr="00E84510">
        <w:rPr>
          <w:i/>
        </w:rPr>
        <w:t>Pygoscelis</w:t>
      </w:r>
      <w:proofErr w:type="spellEnd"/>
      <w:r w:rsidRPr="00E84510">
        <w:rPr>
          <w:i/>
        </w:rPr>
        <w:t xml:space="preserve"> </w:t>
      </w:r>
      <w:r w:rsidRPr="00E84510">
        <w:t xml:space="preserve">chicks reared near Anvers Island in the north would be provisioned similar proportions of various krill species and mesopelagic myctophid fish. However, </w:t>
      </w:r>
      <w:proofErr w:type="spellStart"/>
      <w:r w:rsidRPr="00E84510">
        <w:t>Adélie</w:t>
      </w:r>
      <w:proofErr w:type="spellEnd"/>
      <w:r w:rsidRPr="00E84510">
        <w:t xml:space="preserve"> penguin chicks reared from southern </w:t>
      </w:r>
      <w:r>
        <w:t>colonies</w:t>
      </w:r>
      <w:r w:rsidRPr="00E84510">
        <w:t xml:space="preserve"> would consume higher proportions of </w:t>
      </w:r>
      <w:proofErr w:type="spellStart"/>
      <w:r w:rsidRPr="00E84510">
        <w:t>notothenoid</w:t>
      </w:r>
      <w:proofErr w:type="spellEnd"/>
      <w:r w:rsidRPr="00E84510">
        <w:t xml:space="preserve"> fish, as well as crystal krill. </w:t>
      </w:r>
      <w:r w:rsidR="00DA6B11">
        <w:t>Again, these predictions are based on the literature references identified in the Introduction of the main manuscript.</w:t>
      </w:r>
    </w:p>
    <w:p w14:paraId="674ECFC1" w14:textId="224B5456" w:rsidR="0053382E" w:rsidRDefault="0053382E" w:rsidP="0053382E"/>
    <w:p w14:paraId="6BFB9B88" w14:textId="70024744" w:rsidR="0053382E" w:rsidRPr="0053382E" w:rsidRDefault="0089623F" w:rsidP="0053382E">
      <w:pPr>
        <w:rPr>
          <w:i/>
          <w:iCs/>
        </w:rPr>
      </w:pPr>
      <w:r>
        <w:rPr>
          <w:i/>
          <w:iCs/>
        </w:rPr>
        <w:lastRenderedPageBreak/>
        <w:t>I</w:t>
      </w:r>
      <w:r w:rsidR="0053382E" w:rsidRPr="0053382E">
        <w:rPr>
          <w:i/>
          <w:iCs/>
        </w:rPr>
        <w:t xml:space="preserve">sotopic </w:t>
      </w:r>
      <w:r>
        <w:rPr>
          <w:i/>
          <w:iCs/>
        </w:rPr>
        <w:t>niche analysis</w:t>
      </w:r>
      <w:r w:rsidR="0053382E" w:rsidRPr="0053382E">
        <w:rPr>
          <w:i/>
          <w:iCs/>
        </w:rPr>
        <w:t xml:space="preserve"> (</w:t>
      </w:r>
      <w:r>
        <w:rPr>
          <w:i/>
          <w:iCs/>
        </w:rPr>
        <w:t>INA</w:t>
      </w:r>
      <w:r w:rsidR="0053382E" w:rsidRPr="0053382E">
        <w:rPr>
          <w:i/>
          <w:iCs/>
        </w:rPr>
        <w:t>) predictions</w:t>
      </w:r>
    </w:p>
    <w:p w14:paraId="0E0730D8" w14:textId="543FB6A4" w:rsidR="00994A3D" w:rsidRPr="0053382E" w:rsidRDefault="0053382E" w:rsidP="0053382E">
      <w:r w:rsidRPr="00E84510">
        <w:t xml:space="preserve">Lastly, we </w:t>
      </w:r>
      <w:r>
        <w:t>examined</w:t>
      </w:r>
      <w:r w:rsidRPr="00E84510">
        <w:t xml:space="preserve"> </w:t>
      </w:r>
      <w:r>
        <w:t>total isotopic area,</w:t>
      </w:r>
      <w:r w:rsidRPr="00E84510">
        <w:t xml:space="preserve"> </w:t>
      </w:r>
      <w:r>
        <w:t>as a proxy for dietary niche width, among</w:t>
      </w:r>
      <w:r w:rsidRPr="00E84510">
        <w:t xml:space="preserve"> five-week-old </w:t>
      </w:r>
      <w:proofErr w:type="spellStart"/>
      <w:r w:rsidRPr="006F4C37">
        <w:t>crèched</w:t>
      </w:r>
      <w:proofErr w:type="spellEnd"/>
      <w:r w:rsidRPr="00E84510">
        <w:rPr>
          <w:i/>
        </w:rPr>
        <w:t xml:space="preserve"> </w:t>
      </w:r>
      <w:proofErr w:type="spellStart"/>
      <w:r w:rsidRPr="00E84510">
        <w:rPr>
          <w:i/>
        </w:rPr>
        <w:t>Pygoscelis</w:t>
      </w:r>
      <w:proofErr w:type="spellEnd"/>
      <w:r w:rsidRPr="00E84510">
        <w:t xml:space="preserve"> penguin chicks</w:t>
      </w:r>
      <w:r>
        <w:t xml:space="preserve"> using a </w:t>
      </w:r>
      <w:r w:rsidRPr="00E84510">
        <w:t>Bayesian-derived metric</w:t>
      </w:r>
      <w:r>
        <w:t xml:space="preserve"> for standard ellipse area (‰</w:t>
      </w:r>
      <w:r w:rsidRPr="00FE0EAC">
        <w:rPr>
          <w:vertAlign w:val="superscript"/>
        </w:rPr>
        <w:t>2</w:t>
      </w:r>
      <w:r>
        <w:t xml:space="preserve">) based on </w:t>
      </w:r>
      <w:r w:rsidRPr="00E84510">
        <w:sym w:font="Symbol" w:char="F064"/>
      </w:r>
      <w:r w:rsidRPr="00E84510">
        <w:rPr>
          <w:vertAlign w:val="superscript"/>
        </w:rPr>
        <w:t>13</w:t>
      </w:r>
      <w:r w:rsidRPr="00E84510">
        <w:t xml:space="preserve">C and </w:t>
      </w:r>
      <w:r w:rsidRPr="00E84510">
        <w:sym w:font="Symbol" w:char="F064"/>
      </w:r>
      <w:r w:rsidRPr="00E84510">
        <w:rPr>
          <w:vertAlign w:val="superscript"/>
        </w:rPr>
        <w:t>15</w:t>
      </w:r>
      <w:r w:rsidRPr="00E84510">
        <w:t>N</w:t>
      </w:r>
      <w:r>
        <w:t xml:space="preserve"> values of red blood cell tissue</w:t>
      </w:r>
      <w:r w:rsidRPr="00E84510">
        <w:t>. We predicted that southwestern AP penguin</w:t>
      </w:r>
      <w:r>
        <w:t xml:space="preserve"> chicks at Avian and Charcot Islands</w:t>
      </w:r>
      <w:r w:rsidRPr="00E84510">
        <w:t xml:space="preserve"> should </w:t>
      </w:r>
      <w:r>
        <w:t>have a larger isotopic area</w:t>
      </w:r>
      <w:r w:rsidRPr="00E84510">
        <w:t xml:space="preserve"> </w:t>
      </w:r>
      <w:r>
        <w:t xml:space="preserve">than chicks reared near Anvers Island </w:t>
      </w:r>
      <w:r w:rsidRPr="00E84510">
        <w:t>given the importance of higher trophic level prey in these regions to penguin predators.</w:t>
      </w:r>
      <w:r w:rsidR="00DA6B11">
        <w:t xml:space="preserve"> Prediction</w:t>
      </w:r>
      <w:r w:rsidR="007F5E74">
        <w:t>s</w:t>
      </w:r>
      <w:r w:rsidR="00DA6B11">
        <w:t xml:space="preserve"> follow from the literature references identified in the Introduction of the main manuscript.</w:t>
      </w:r>
    </w:p>
    <w:p w14:paraId="4D059444" w14:textId="6041D15E" w:rsidR="00994A3D" w:rsidRPr="00994A3D" w:rsidRDefault="00654E8F" w:rsidP="0001436A">
      <w:pPr>
        <w:pStyle w:val="Heading1"/>
      </w:pPr>
      <w:r w:rsidRPr="00994A3D">
        <w:t>Supplementary Tables</w:t>
      </w:r>
      <w:r w:rsidR="002F70FA">
        <w:t xml:space="preserve"> and Figures</w:t>
      </w:r>
    </w:p>
    <w:p w14:paraId="24EB0C6E" w14:textId="102B9FB1" w:rsidR="0053382E" w:rsidRDefault="0053382E" w:rsidP="0053382E">
      <w:r>
        <w:t xml:space="preserve">Supplementary Table </w:t>
      </w:r>
      <w:r w:rsidR="00773749">
        <w:t>1</w:t>
      </w:r>
      <w:r>
        <w:t xml:space="preserve">. Average percentage of diet for prey items of adult </w:t>
      </w:r>
      <w:proofErr w:type="spellStart"/>
      <w:r w:rsidRPr="00E84510">
        <w:rPr>
          <w:i/>
        </w:rPr>
        <w:t>Pygoscelis</w:t>
      </w:r>
      <w:proofErr w:type="spellEnd"/>
      <w:r w:rsidRPr="00E84510">
        <w:t xml:space="preserve"> pen</w:t>
      </w:r>
      <w:r>
        <w:t xml:space="preserve">guins provisioning chicks. The </w:t>
      </w:r>
      <w:r w:rsidRPr="0053382E">
        <w:rPr>
          <w:i/>
          <w:iCs/>
        </w:rPr>
        <w:t>Other</w:t>
      </w:r>
      <w:r>
        <w:t xml:space="preserve"> category includes any secondary prey components as de</w:t>
      </w:r>
      <w:r w:rsidR="005857CE">
        <w:t>s</w:t>
      </w:r>
      <w:r>
        <w:t>cribed below.</w:t>
      </w:r>
    </w:p>
    <w:p w14:paraId="4610CBB5" w14:textId="4228A4B8" w:rsidR="0053382E" w:rsidRDefault="0053382E" w:rsidP="0053382E">
      <w:r>
        <w:t>Diet composition of study populations was based on stomach lavage. D</w:t>
      </w:r>
      <w:r w:rsidRPr="000329E1">
        <w:t xml:space="preserve">iet samples obtained in the field are initially drained and weighed and returned to </w:t>
      </w:r>
      <w:r>
        <w:t xml:space="preserve">the </w:t>
      </w:r>
      <w:r w:rsidRPr="000329E1">
        <w:t>laborato</w:t>
      </w:r>
      <w:r>
        <w:t>ry</w:t>
      </w:r>
      <w:r w:rsidRPr="000329E1">
        <w:t xml:space="preserve"> for further processing</w:t>
      </w:r>
      <w:r>
        <w:t xml:space="preserve"> where samples are resuspended</w:t>
      </w:r>
      <w:r w:rsidRPr="000329E1">
        <w:t xml:space="preserve"> in fresh water to release fish otoliths and other prey hard parts, and then draining to a consistency that facilitates separating diet samples into sub</w:t>
      </w:r>
      <w:r>
        <w:t>-</w:t>
      </w:r>
      <w:r w:rsidRPr="000329E1">
        <w:t xml:space="preserve">samples of primary and secondary prey components. Primary prey components include krill and fish, and secondary prey components </w:t>
      </w:r>
      <w:r>
        <w:t xml:space="preserve">may </w:t>
      </w:r>
      <w:r w:rsidRPr="000329E1">
        <w:t>include octopus, squid amphipods, mysid shrimp, limpets and small clams. Each prey component is weighed and, if possible, sorted according to</w:t>
      </w:r>
      <w:r>
        <w:t xml:space="preserve"> species. See</w:t>
      </w:r>
      <w:r w:rsidRPr="00FA5264">
        <w:t xml:space="preserve"> also penguin diet datasets within the PAL-LTER data system</w:t>
      </w:r>
      <w:r>
        <w:t xml:space="preserve">, </w:t>
      </w:r>
      <w:hyperlink r:id="rId8" w:history="1">
        <w:r w:rsidRPr="00B5102D">
          <w:rPr>
            <w:rStyle w:val="Hyperlink"/>
          </w:rPr>
          <w:t>https://oceaninformatics.ucsd.edu/datazoo/catalogs/pallter/datasets</w:t>
        </w:r>
      </w:hyperlink>
      <w:r w:rsidRPr="002D3AE2">
        <w:t>)</w:t>
      </w:r>
      <w:r>
        <w:t>. Data presented here are percentages of each primary diet item based on weight as a proportion of total diet sample weight.</w:t>
      </w:r>
    </w:p>
    <w:tbl>
      <w:tblPr>
        <w:tblStyle w:val="TableGrid"/>
        <w:tblW w:w="9767" w:type="dxa"/>
        <w:tblLook w:val="04A0" w:firstRow="1" w:lastRow="0" w:firstColumn="1" w:lastColumn="0" w:noHBand="0" w:noVBand="1"/>
      </w:tblPr>
      <w:tblGrid>
        <w:gridCol w:w="1183"/>
        <w:gridCol w:w="1098"/>
        <w:gridCol w:w="1174"/>
        <w:gridCol w:w="1326"/>
        <w:gridCol w:w="2077"/>
        <w:gridCol w:w="1310"/>
        <w:gridCol w:w="1599"/>
      </w:tblGrid>
      <w:tr w:rsidR="005B6A8D" w14:paraId="5B59D47E" w14:textId="77777777" w:rsidTr="00280250">
        <w:tc>
          <w:tcPr>
            <w:tcW w:w="1183" w:type="dxa"/>
          </w:tcPr>
          <w:p w14:paraId="0D63BB38" w14:textId="2274F22B" w:rsidR="005B6A8D" w:rsidRDefault="005B6A8D" w:rsidP="0053382E">
            <w:pPr>
              <w:spacing w:before="0" w:after="0"/>
            </w:pPr>
            <w:r>
              <w:t>Summer season</w:t>
            </w:r>
          </w:p>
        </w:tc>
        <w:tc>
          <w:tcPr>
            <w:tcW w:w="1098" w:type="dxa"/>
          </w:tcPr>
          <w:p w14:paraId="46120C5D" w14:textId="77777777" w:rsidR="005B6A8D" w:rsidRDefault="005B6A8D" w:rsidP="0053382E">
            <w:pPr>
              <w:spacing w:before="0" w:after="0"/>
            </w:pPr>
            <w:r>
              <w:t>Region</w:t>
            </w:r>
          </w:p>
        </w:tc>
        <w:tc>
          <w:tcPr>
            <w:tcW w:w="1174" w:type="dxa"/>
          </w:tcPr>
          <w:p w14:paraId="3D712E64" w14:textId="77777777" w:rsidR="005B6A8D" w:rsidRDefault="005B6A8D" w:rsidP="0053382E">
            <w:pPr>
              <w:spacing w:before="0" w:after="0"/>
            </w:pPr>
            <w:r>
              <w:t>Species</w:t>
            </w:r>
          </w:p>
        </w:tc>
        <w:tc>
          <w:tcPr>
            <w:tcW w:w="1326" w:type="dxa"/>
          </w:tcPr>
          <w:p w14:paraId="3A0D8DAB" w14:textId="77777777" w:rsidR="005B6A8D" w:rsidRDefault="005B6A8D" w:rsidP="0053382E">
            <w:pPr>
              <w:spacing w:before="0" w:after="0"/>
            </w:pPr>
            <w:r>
              <w:t>Number of diet samples per season</w:t>
            </w:r>
          </w:p>
        </w:tc>
        <w:tc>
          <w:tcPr>
            <w:tcW w:w="2077" w:type="dxa"/>
          </w:tcPr>
          <w:p w14:paraId="35009CB5" w14:textId="7B7B15D6" w:rsidR="005B6A8D" w:rsidRDefault="005B6A8D" w:rsidP="0053382E">
            <w:pPr>
              <w:spacing w:before="0" w:after="0"/>
            </w:pPr>
            <w:r>
              <w:t>Prey item</w:t>
            </w:r>
          </w:p>
        </w:tc>
        <w:tc>
          <w:tcPr>
            <w:tcW w:w="1310" w:type="dxa"/>
          </w:tcPr>
          <w:p w14:paraId="127AF8EF" w14:textId="469D9404" w:rsidR="005B6A8D" w:rsidRPr="008C7F3F" w:rsidRDefault="005B6A8D" w:rsidP="0053382E">
            <w:pPr>
              <w:spacing w:before="0" w:after="0"/>
            </w:pPr>
            <w:r>
              <w:t xml:space="preserve">Size </w:t>
            </w:r>
            <w:r w:rsidR="008C7F3F">
              <w:t xml:space="preserve">class </w:t>
            </w:r>
            <w:r>
              <w:t>range</w:t>
            </w:r>
            <w:r>
              <w:rPr>
                <w:vertAlign w:val="superscript"/>
              </w:rPr>
              <w:t>1</w:t>
            </w:r>
            <w:r w:rsidR="008C7F3F">
              <w:t xml:space="preserve"> (mm)</w:t>
            </w:r>
          </w:p>
        </w:tc>
        <w:tc>
          <w:tcPr>
            <w:tcW w:w="1599" w:type="dxa"/>
          </w:tcPr>
          <w:p w14:paraId="73889F72" w14:textId="290116AA" w:rsidR="005B6A8D" w:rsidRDefault="005B6A8D" w:rsidP="0053382E">
            <w:pPr>
              <w:spacing w:before="0" w:after="0"/>
            </w:pPr>
            <w:r>
              <w:t>Average percentage of diet</w:t>
            </w:r>
          </w:p>
        </w:tc>
      </w:tr>
      <w:tr w:rsidR="005B6A8D" w14:paraId="0EC98D99" w14:textId="77777777" w:rsidTr="00280250">
        <w:tc>
          <w:tcPr>
            <w:tcW w:w="1183" w:type="dxa"/>
          </w:tcPr>
          <w:p w14:paraId="2039DE2F" w14:textId="77777777" w:rsidR="005B6A8D" w:rsidRDefault="005B6A8D" w:rsidP="0053382E">
            <w:pPr>
              <w:spacing w:before="0" w:after="0"/>
            </w:pPr>
            <w:r>
              <w:t>2007/08</w:t>
            </w:r>
          </w:p>
        </w:tc>
        <w:tc>
          <w:tcPr>
            <w:tcW w:w="1098" w:type="dxa"/>
          </w:tcPr>
          <w:p w14:paraId="670D86F1" w14:textId="77777777" w:rsidR="005B6A8D" w:rsidRDefault="005B6A8D" w:rsidP="0053382E">
            <w:pPr>
              <w:spacing w:before="0" w:after="0"/>
            </w:pPr>
            <w:r>
              <w:t>Anvers Island</w:t>
            </w:r>
          </w:p>
        </w:tc>
        <w:tc>
          <w:tcPr>
            <w:tcW w:w="1174" w:type="dxa"/>
          </w:tcPr>
          <w:p w14:paraId="0CFEAB8A" w14:textId="77777777" w:rsidR="005B6A8D" w:rsidRDefault="005B6A8D" w:rsidP="0053382E">
            <w:pPr>
              <w:spacing w:before="0" w:after="0"/>
            </w:pPr>
            <w:r>
              <w:t>Adelie Penguin</w:t>
            </w:r>
          </w:p>
        </w:tc>
        <w:tc>
          <w:tcPr>
            <w:tcW w:w="1326" w:type="dxa"/>
          </w:tcPr>
          <w:p w14:paraId="21077466" w14:textId="77777777" w:rsidR="005B6A8D" w:rsidRDefault="005B6A8D" w:rsidP="0053382E">
            <w:pPr>
              <w:spacing w:before="0" w:after="0"/>
            </w:pPr>
            <w:r>
              <w:t>25</w:t>
            </w:r>
          </w:p>
        </w:tc>
        <w:tc>
          <w:tcPr>
            <w:tcW w:w="2077" w:type="dxa"/>
          </w:tcPr>
          <w:p w14:paraId="3609276D" w14:textId="7777777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E. </w:t>
            </w:r>
            <w:proofErr w:type="spellStart"/>
            <w:r w:rsidRPr="007618F6">
              <w:rPr>
                <w:i/>
                <w:iCs/>
              </w:rPr>
              <w:t>crystallorophias</w:t>
            </w:r>
            <w:proofErr w:type="spellEnd"/>
          </w:p>
        </w:tc>
        <w:tc>
          <w:tcPr>
            <w:tcW w:w="1310" w:type="dxa"/>
          </w:tcPr>
          <w:p w14:paraId="04C0F2F5" w14:textId="5BF24FA8" w:rsidR="005B6A8D" w:rsidRDefault="008C7F3F" w:rsidP="0053382E">
            <w:pPr>
              <w:spacing w:before="0" w:after="0"/>
            </w:pPr>
            <w:r>
              <w:t>N/A</w:t>
            </w:r>
          </w:p>
        </w:tc>
        <w:tc>
          <w:tcPr>
            <w:tcW w:w="1599" w:type="dxa"/>
          </w:tcPr>
          <w:p w14:paraId="183A472F" w14:textId="12ACA84B" w:rsidR="005B6A8D" w:rsidRDefault="005B6A8D" w:rsidP="0053382E">
            <w:pPr>
              <w:spacing w:before="0" w:after="0"/>
            </w:pPr>
            <w:r>
              <w:t>0.0%</w:t>
            </w:r>
          </w:p>
        </w:tc>
      </w:tr>
      <w:tr w:rsidR="005B6A8D" w14:paraId="72B972D1" w14:textId="77777777" w:rsidTr="00280250">
        <w:tc>
          <w:tcPr>
            <w:tcW w:w="1183" w:type="dxa"/>
          </w:tcPr>
          <w:p w14:paraId="6549F0E9" w14:textId="77777777" w:rsidR="005B6A8D" w:rsidRPr="006D591F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60ABFBAD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40E2FE4E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5F42C3BC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1F5BF57D" w14:textId="7777777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E. </w:t>
            </w:r>
            <w:r>
              <w:rPr>
                <w:i/>
                <w:iCs/>
              </w:rPr>
              <w:t>s</w:t>
            </w:r>
            <w:r w:rsidRPr="007618F6">
              <w:rPr>
                <w:i/>
                <w:iCs/>
              </w:rPr>
              <w:t>uperba</w:t>
            </w:r>
          </w:p>
        </w:tc>
        <w:tc>
          <w:tcPr>
            <w:tcW w:w="1310" w:type="dxa"/>
          </w:tcPr>
          <w:p w14:paraId="746EF2D8" w14:textId="77777777" w:rsidR="008C7F3F" w:rsidRDefault="008C7F3F" w:rsidP="0053382E">
            <w:pPr>
              <w:spacing w:before="0" w:after="0"/>
            </w:pPr>
            <w:r>
              <w:t xml:space="preserve">26-50, </w:t>
            </w:r>
          </w:p>
          <w:p w14:paraId="0CD1918D" w14:textId="5CC45E9F" w:rsidR="005B6A8D" w:rsidRDefault="008C7F3F" w:rsidP="0053382E">
            <w:pPr>
              <w:spacing w:before="0" w:after="0"/>
            </w:pPr>
            <w:r>
              <w:t>36-40</w:t>
            </w:r>
          </w:p>
        </w:tc>
        <w:tc>
          <w:tcPr>
            <w:tcW w:w="1599" w:type="dxa"/>
          </w:tcPr>
          <w:p w14:paraId="25E58F5C" w14:textId="79354CD5" w:rsidR="005B6A8D" w:rsidRDefault="005B6A8D" w:rsidP="0053382E">
            <w:pPr>
              <w:spacing w:before="0" w:after="0"/>
            </w:pPr>
            <w:r>
              <w:t>99.8%</w:t>
            </w:r>
          </w:p>
        </w:tc>
      </w:tr>
      <w:tr w:rsidR="005B6A8D" w14:paraId="6BBE5A12" w14:textId="77777777" w:rsidTr="00280250">
        <w:tc>
          <w:tcPr>
            <w:tcW w:w="1183" w:type="dxa"/>
          </w:tcPr>
          <w:p w14:paraId="4F76B72F" w14:textId="77777777" w:rsidR="005B6A8D" w:rsidRPr="006D591F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185E5846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766D32DE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56456CC0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4069F690" w14:textId="7777777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T. </w:t>
            </w:r>
            <w:proofErr w:type="spellStart"/>
            <w:r w:rsidRPr="007618F6">
              <w:rPr>
                <w:i/>
                <w:iCs/>
              </w:rPr>
              <w:t>macrura</w:t>
            </w:r>
            <w:proofErr w:type="spellEnd"/>
          </w:p>
        </w:tc>
        <w:tc>
          <w:tcPr>
            <w:tcW w:w="1310" w:type="dxa"/>
          </w:tcPr>
          <w:p w14:paraId="73310551" w14:textId="484310ED" w:rsidR="005B6A8D" w:rsidRDefault="008C7F3F" w:rsidP="0053382E">
            <w:pPr>
              <w:spacing w:before="0" w:after="0"/>
            </w:pPr>
            <w:r>
              <w:t>N/A</w:t>
            </w:r>
          </w:p>
        </w:tc>
        <w:tc>
          <w:tcPr>
            <w:tcW w:w="1599" w:type="dxa"/>
          </w:tcPr>
          <w:p w14:paraId="3C24D2F8" w14:textId="5EC97F99" w:rsidR="005B6A8D" w:rsidRDefault="005B6A8D" w:rsidP="0053382E">
            <w:pPr>
              <w:spacing w:before="0" w:after="0"/>
            </w:pPr>
            <w:r>
              <w:t>0.0%</w:t>
            </w:r>
          </w:p>
        </w:tc>
      </w:tr>
      <w:tr w:rsidR="005B6A8D" w14:paraId="66664EBF" w14:textId="77777777" w:rsidTr="00280250">
        <w:tc>
          <w:tcPr>
            <w:tcW w:w="1183" w:type="dxa"/>
          </w:tcPr>
          <w:p w14:paraId="0092468D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06A932D1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240F3A1F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77356D17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57A70440" w14:textId="77777777" w:rsidR="005B6A8D" w:rsidRDefault="005B6A8D" w:rsidP="0053382E">
            <w:pPr>
              <w:spacing w:before="0" w:after="0"/>
            </w:pPr>
            <w:r>
              <w:t>Fish</w:t>
            </w:r>
          </w:p>
        </w:tc>
        <w:tc>
          <w:tcPr>
            <w:tcW w:w="1310" w:type="dxa"/>
          </w:tcPr>
          <w:p w14:paraId="0BA0D67F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3D5AFB45" w14:textId="3AA5F47B" w:rsidR="005B6A8D" w:rsidRDefault="005B6A8D" w:rsidP="0053382E">
            <w:pPr>
              <w:spacing w:before="0" w:after="0"/>
            </w:pPr>
            <w:r>
              <w:t>0.2%</w:t>
            </w:r>
          </w:p>
        </w:tc>
      </w:tr>
      <w:tr w:rsidR="005B6A8D" w14:paraId="4EE8F40C" w14:textId="77777777" w:rsidTr="00280250">
        <w:tc>
          <w:tcPr>
            <w:tcW w:w="1183" w:type="dxa"/>
          </w:tcPr>
          <w:p w14:paraId="7DE7D691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421F6912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4A0E9CB3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2D9E4B9B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2CC74536" w14:textId="77777777" w:rsidR="005B6A8D" w:rsidRDefault="005B6A8D" w:rsidP="0053382E">
            <w:pPr>
              <w:spacing w:before="0" w:after="0"/>
            </w:pPr>
            <w:r>
              <w:t>Other</w:t>
            </w:r>
          </w:p>
        </w:tc>
        <w:tc>
          <w:tcPr>
            <w:tcW w:w="1310" w:type="dxa"/>
          </w:tcPr>
          <w:p w14:paraId="36E9943B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73B70287" w14:textId="34518860" w:rsidR="005B6A8D" w:rsidRDefault="005B6A8D" w:rsidP="0053382E">
            <w:pPr>
              <w:spacing w:before="0" w:after="0"/>
            </w:pPr>
            <w:r>
              <w:t>0.0%</w:t>
            </w:r>
          </w:p>
        </w:tc>
      </w:tr>
      <w:tr w:rsidR="005B6A8D" w14:paraId="3754ADF6" w14:textId="77777777" w:rsidTr="00280250">
        <w:tc>
          <w:tcPr>
            <w:tcW w:w="1183" w:type="dxa"/>
          </w:tcPr>
          <w:p w14:paraId="59E745B4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1869DFF6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30C1A47A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0FCFBA6F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2F2FED32" w14:textId="77777777" w:rsidR="005B6A8D" w:rsidRDefault="005B6A8D" w:rsidP="0053382E">
            <w:pPr>
              <w:spacing w:before="0" w:after="0"/>
            </w:pPr>
          </w:p>
        </w:tc>
        <w:tc>
          <w:tcPr>
            <w:tcW w:w="1310" w:type="dxa"/>
          </w:tcPr>
          <w:p w14:paraId="24E7FB9D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5CAB6BD5" w14:textId="39E86E9B" w:rsidR="005B6A8D" w:rsidRDefault="005B6A8D" w:rsidP="0053382E">
            <w:pPr>
              <w:spacing w:before="0" w:after="0"/>
            </w:pPr>
          </w:p>
        </w:tc>
      </w:tr>
      <w:tr w:rsidR="005B6A8D" w14:paraId="3484BE01" w14:textId="77777777" w:rsidTr="00280250">
        <w:tc>
          <w:tcPr>
            <w:tcW w:w="1183" w:type="dxa"/>
          </w:tcPr>
          <w:p w14:paraId="46A27934" w14:textId="77777777" w:rsidR="005B6A8D" w:rsidRDefault="005B6A8D" w:rsidP="0053382E">
            <w:pPr>
              <w:spacing w:before="0" w:after="0"/>
            </w:pPr>
            <w:r>
              <w:t>2007/08</w:t>
            </w:r>
          </w:p>
        </w:tc>
        <w:tc>
          <w:tcPr>
            <w:tcW w:w="1098" w:type="dxa"/>
          </w:tcPr>
          <w:p w14:paraId="62109AA1" w14:textId="77777777" w:rsidR="005B6A8D" w:rsidRDefault="005B6A8D" w:rsidP="0053382E">
            <w:pPr>
              <w:spacing w:before="0" w:after="0"/>
            </w:pPr>
            <w:r>
              <w:t>Avian Island</w:t>
            </w:r>
          </w:p>
        </w:tc>
        <w:tc>
          <w:tcPr>
            <w:tcW w:w="1174" w:type="dxa"/>
          </w:tcPr>
          <w:p w14:paraId="3208EB0E" w14:textId="77777777" w:rsidR="005B6A8D" w:rsidRDefault="005B6A8D" w:rsidP="0053382E">
            <w:pPr>
              <w:spacing w:before="0" w:after="0"/>
            </w:pPr>
            <w:r>
              <w:t>Adelie Penguin</w:t>
            </w:r>
          </w:p>
        </w:tc>
        <w:tc>
          <w:tcPr>
            <w:tcW w:w="1326" w:type="dxa"/>
          </w:tcPr>
          <w:p w14:paraId="1B2E4663" w14:textId="77777777" w:rsidR="005B6A8D" w:rsidRDefault="005B6A8D" w:rsidP="0053382E">
            <w:pPr>
              <w:spacing w:before="0" w:after="0"/>
            </w:pPr>
            <w:r>
              <w:t>26</w:t>
            </w:r>
          </w:p>
        </w:tc>
        <w:tc>
          <w:tcPr>
            <w:tcW w:w="2077" w:type="dxa"/>
          </w:tcPr>
          <w:p w14:paraId="594F16AF" w14:textId="77777777" w:rsidR="005B6A8D" w:rsidRPr="007618F6" w:rsidRDefault="005B6A8D" w:rsidP="0053382E">
            <w:pPr>
              <w:spacing w:before="0" w:after="0"/>
              <w:ind w:right="-165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E. </w:t>
            </w:r>
            <w:proofErr w:type="spellStart"/>
            <w:r w:rsidRPr="007618F6">
              <w:rPr>
                <w:i/>
                <w:iCs/>
              </w:rPr>
              <w:t>crystallorophias</w:t>
            </w:r>
            <w:proofErr w:type="spellEnd"/>
          </w:p>
        </w:tc>
        <w:tc>
          <w:tcPr>
            <w:tcW w:w="1310" w:type="dxa"/>
          </w:tcPr>
          <w:p w14:paraId="5E8053EB" w14:textId="4F29A58D" w:rsidR="005B6A8D" w:rsidRDefault="008C7F3F" w:rsidP="0053382E">
            <w:pPr>
              <w:spacing w:before="0" w:after="0"/>
            </w:pPr>
            <w:r>
              <w:t>N/A</w:t>
            </w:r>
          </w:p>
        </w:tc>
        <w:tc>
          <w:tcPr>
            <w:tcW w:w="1599" w:type="dxa"/>
          </w:tcPr>
          <w:p w14:paraId="4A2625CB" w14:textId="72AC7E90" w:rsidR="005B6A8D" w:rsidRDefault="005B6A8D" w:rsidP="0053382E">
            <w:pPr>
              <w:spacing w:before="0" w:after="0"/>
            </w:pPr>
            <w:r>
              <w:t>0.0%</w:t>
            </w:r>
          </w:p>
        </w:tc>
      </w:tr>
      <w:tr w:rsidR="005B6A8D" w14:paraId="753B5118" w14:textId="77777777" w:rsidTr="00280250">
        <w:tc>
          <w:tcPr>
            <w:tcW w:w="1183" w:type="dxa"/>
          </w:tcPr>
          <w:p w14:paraId="6379FD5C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59F999D2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578F009A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241702B1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21CF059D" w14:textId="7777777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E. </w:t>
            </w:r>
            <w:r>
              <w:rPr>
                <w:i/>
                <w:iCs/>
              </w:rPr>
              <w:t>s</w:t>
            </w:r>
            <w:r w:rsidRPr="007618F6">
              <w:rPr>
                <w:i/>
                <w:iCs/>
              </w:rPr>
              <w:t>uperba</w:t>
            </w:r>
          </w:p>
        </w:tc>
        <w:tc>
          <w:tcPr>
            <w:tcW w:w="1310" w:type="dxa"/>
          </w:tcPr>
          <w:p w14:paraId="7FB98C01" w14:textId="1EFFD5C2" w:rsidR="005B6A8D" w:rsidRDefault="008C7F3F" w:rsidP="0053382E">
            <w:pPr>
              <w:spacing w:before="0" w:after="0"/>
            </w:pPr>
            <w:r>
              <w:t>N/A</w:t>
            </w:r>
          </w:p>
        </w:tc>
        <w:tc>
          <w:tcPr>
            <w:tcW w:w="1599" w:type="dxa"/>
          </w:tcPr>
          <w:p w14:paraId="1E170C30" w14:textId="7C205714" w:rsidR="005B6A8D" w:rsidRDefault="005B6A8D" w:rsidP="0053382E">
            <w:pPr>
              <w:spacing w:before="0" w:after="0"/>
            </w:pPr>
            <w:r>
              <w:t>97.0%</w:t>
            </w:r>
          </w:p>
        </w:tc>
      </w:tr>
      <w:tr w:rsidR="005B6A8D" w14:paraId="1C7BFB2D" w14:textId="77777777" w:rsidTr="00280250">
        <w:tc>
          <w:tcPr>
            <w:tcW w:w="1183" w:type="dxa"/>
          </w:tcPr>
          <w:p w14:paraId="7FA306BE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2C469F23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2C53BBC9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2357DF18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7D1663B9" w14:textId="7777777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T. </w:t>
            </w:r>
            <w:proofErr w:type="spellStart"/>
            <w:r w:rsidRPr="007618F6">
              <w:rPr>
                <w:i/>
                <w:iCs/>
              </w:rPr>
              <w:t>macrura</w:t>
            </w:r>
            <w:proofErr w:type="spellEnd"/>
          </w:p>
        </w:tc>
        <w:tc>
          <w:tcPr>
            <w:tcW w:w="1310" w:type="dxa"/>
          </w:tcPr>
          <w:p w14:paraId="1A115803" w14:textId="60B9048F" w:rsidR="005B6A8D" w:rsidRDefault="008C7F3F" w:rsidP="0053382E">
            <w:pPr>
              <w:spacing w:before="0" w:after="0"/>
            </w:pPr>
            <w:r>
              <w:t>N/A</w:t>
            </w:r>
          </w:p>
        </w:tc>
        <w:tc>
          <w:tcPr>
            <w:tcW w:w="1599" w:type="dxa"/>
          </w:tcPr>
          <w:p w14:paraId="5EFC9F66" w14:textId="0C3CF861" w:rsidR="005B6A8D" w:rsidRDefault="005B6A8D" w:rsidP="0053382E">
            <w:pPr>
              <w:spacing w:before="0" w:after="0"/>
            </w:pPr>
            <w:r>
              <w:t>0.0%</w:t>
            </w:r>
          </w:p>
        </w:tc>
      </w:tr>
      <w:tr w:rsidR="005B6A8D" w14:paraId="702698A2" w14:textId="77777777" w:rsidTr="00280250">
        <w:tc>
          <w:tcPr>
            <w:tcW w:w="1183" w:type="dxa"/>
          </w:tcPr>
          <w:p w14:paraId="5B5FAF22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00CE97A1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109B9AA9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3C890E74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70FC3AF0" w14:textId="77777777" w:rsidR="005B6A8D" w:rsidRDefault="005B6A8D" w:rsidP="0053382E">
            <w:pPr>
              <w:spacing w:before="0" w:after="0"/>
            </w:pPr>
            <w:r>
              <w:t>Fish</w:t>
            </w:r>
          </w:p>
        </w:tc>
        <w:tc>
          <w:tcPr>
            <w:tcW w:w="1310" w:type="dxa"/>
          </w:tcPr>
          <w:p w14:paraId="549E5EBF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176DF397" w14:textId="266A3C77" w:rsidR="005B6A8D" w:rsidRDefault="005B6A8D" w:rsidP="0053382E">
            <w:pPr>
              <w:spacing w:before="0" w:after="0"/>
            </w:pPr>
            <w:r>
              <w:t>2.9%</w:t>
            </w:r>
          </w:p>
        </w:tc>
      </w:tr>
      <w:tr w:rsidR="005B6A8D" w14:paraId="47BAFB5D" w14:textId="77777777" w:rsidTr="00280250">
        <w:tc>
          <w:tcPr>
            <w:tcW w:w="1183" w:type="dxa"/>
          </w:tcPr>
          <w:p w14:paraId="13BA6236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70565FB2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3CA224B4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3366DCBE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0C2F2637" w14:textId="77777777" w:rsidR="005B6A8D" w:rsidRDefault="005B6A8D" w:rsidP="0053382E">
            <w:pPr>
              <w:spacing w:before="0" w:after="0"/>
            </w:pPr>
            <w:r>
              <w:t>Other</w:t>
            </w:r>
          </w:p>
        </w:tc>
        <w:tc>
          <w:tcPr>
            <w:tcW w:w="1310" w:type="dxa"/>
          </w:tcPr>
          <w:p w14:paraId="1F951D57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07D9C082" w14:textId="5AA5A418" w:rsidR="005B6A8D" w:rsidRDefault="005B6A8D" w:rsidP="0053382E">
            <w:pPr>
              <w:spacing w:before="0" w:after="0"/>
            </w:pPr>
            <w:r>
              <w:t>0.0%</w:t>
            </w:r>
          </w:p>
        </w:tc>
      </w:tr>
      <w:tr w:rsidR="005B6A8D" w14:paraId="348A24EA" w14:textId="77777777" w:rsidTr="00280250">
        <w:tc>
          <w:tcPr>
            <w:tcW w:w="1183" w:type="dxa"/>
          </w:tcPr>
          <w:p w14:paraId="6B4A0B34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129CC3BA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230D7789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56AF88C0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271E209E" w14:textId="77777777" w:rsidR="005B6A8D" w:rsidRDefault="005B6A8D" w:rsidP="0053382E">
            <w:pPr>
              <w:spacing w:before="0" w:after="0"/>
            </w:pPr>
          </w:p>
        </w:tc>
        <w:tc>
          <w:tcPr>
            <w:tcW w:w="1310" w:type="dxa"/>
          </w:tcPr>
          <w:p w14:paraId="4AFD04EA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49D61255" w14:textId="3693464F" w:rsidR="005B6A8D" w:rsidRDefault="005B6A8D" w:rsidP="0053382E">
            <w:pPr>
              <w:spacing w:before="0" w:after="0"/>
            </w:pPr>
          </w:p>
        </w:tc>
      </w:tr>
      <w:tr w:rsidR="005B6A8D" w14:paraId="08CB7832" w14:textId="77777777" w:rsidTr="00280250">
        <w:tc>
          <w:tcPr>
            <w:tcW w:w="1183" w:type="dxa"/>
          </w:tcPr>
          <w:p w14:paraId="32B6FD46" w14:textId="77777777" w:rsidR="005B6A8D" w:rsidRDefault="005B6A8D" w:rsidP="0053382E">
            <w:pPr>
              <w:spacing w:before="0" w:after="0"/>
            </w:pPr>
            <w:r>
              <w:lastRenderedPageBreak/>
              <w:t>2008/09</w:t>
            </w:r>
          </w:p>
        </w:tc>
        <w:tc>
          <w:tcPr>
            <w:tcW w:w="1098" w:type="dxa"/>
          </w:tcPr>
          <w:p w14:paraId="311F3F39" w14:textId="77777777" w:rsidR="005B6A8D" w:rsidRDefault="005B6A8D" w:rsidP="0053382E">
            <w:pPr>
              <w:spacing w:before="0" w:after="0"/>
            </w:pPr>
            <w:r>
              <w:t>Anvers Island</w:t>
            </w:r>
          </w:p>
        </w:tc>
        <w:tc>
          <w:tcPr>
            <w:tcW w:w="1174" w:type="dxa"/>
          </w:tcPr>
          <w:p w14:paraId="16C92A8D" w14:textId="77777777" w:rsidR="005B6A8D" w:rsidRDefault="005B6A8D" w:rsidP="0053382E">
            <w:pPr>
              <w:spacing w:before="0" w:after="0"/>
            </w:pPr>
            <w:r>
              <w:t>Adelie Penguin</w:t>
            </w:r>
          </w:p>
        </w:tc>
        <w:tc>
          <w:tcPr>
            <w:tcW w:w="1326" w:type="dxa"/>
          </w:tcPr>
          <w:p w14:paraId="3E722995" w14:textId="77777777" w:rsidR="005B6A8D" w:rsidRDefault="005B6A8D" w:rsidP="0053382E">
            <w:pPr>
              <w:spacing w:before="0" w:after="0"/>
            </w:pPr>
            <w:r>
              <w:t>17</w:t>
            </w:r>
          </w:p>
        </w:tc>
        <w:tc>
          <w:tcPr>
            <w:tcW w:w="2077" w:type="dxa"/>
          </w:tcPr>
          <w:p w14:paraId="3CB2021C" w14:textId="7777777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E. </w:t>
            </w:r>
            <w:proofErr w:type="spellStart"/>
            <w:r w:rsidRPr="007618F6">
              <w:rPr>
                <w:i/>
                <w:iCs/>
              </w:rPr>
              <w:t>crystallorophias</w:t>
            </w:r>
            <w:proofErr w:type="spellEnd"/>
          </w:p>
        </w:tc>
        <w:tc>
          <w:tcPr>
            <w:tcW w:w="1310" w:type="dxa"/>
          </w:tcPr>
          <w:p w14:paraId="3F01F29E" w14:textId="35D6CF5E" w:rsidR="005B6A8D" w:rsidRDefault="008C7F3F" w:rsidP="0053382E">
            <w:pPr>
              <w:spacing w:before="0" w:after="0"/>
            </w:pPr>
            <w:r>
              <w:t>N/A</w:t>
            </w:r>
          </w:p>
        </w:tc>
        <w:tc>
          <w:tcPr>
            <w:tcW w:w="1599" w:type="dxa"/>
          </w:tcPr>
          <w:p w14:paraId="1407C2DE" w14:textId="67B25208" w:rsidR="005B6A8D" w:rsidRDefault="005B6A8D" w:rsidP="0053382E">
            <w:pPr>
              <w:spacing w:before="0" w:after="0"/>
            </w:pPr>
            <w:r>
              <w:t>0.0%</w:t>
            </w:r>
          </w:p>
        </w:tc>
      </w:tr>
      <w:tr w:rsidR="005B6A8D" w14:paraId="051037EE" w14:textId="77777777" w:rsidTr="00280250">
        <w:tc>
          <w:tcPr>
            <w:tcW w:w="1183" w:type="dxa"/>
          </w:tcPr>
          <w:p w14:paraId="00CEDCD3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1AFA4925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0ED4D6A7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163B8B37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05588434" w14:textId="7777777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E. </w:t>
            </w:r>
            <w:r>
              <w:rPr>
                <w:i/>
                <w:iCs/>
              </w:rPr>
              <w:t>s</w:t>
            </w:r>
            <w:r w:rsidRPr="007618F6">
              <w:rPr>
                <w:i/>
                <w:iCs/>
              </w:rPr>
              <w:t>uperba</w:t>
            </w:r>
          </w:p>
        </w:tc>
        <w:tc>
          <w:tcPr>
            <w:tcW w:w="1310" w:type="dxa"/>
          </w:tcPr>
          <w:p w14:paraId="46C84C14" w14:textId="77777777" w:rsidR="005B6A8D" w:rsidRDefault="008C7F3F" w:rsidP="0053382E">
            <w:pPr>
              <w:spacing w:before="0" w:after="0"/>
            </w:pPr>
            <w:r>
              <w:t>26-55,</w:t>
            </w:r>
          </w:p>
          <w:p w14:paraId="5BA40B2A" w14:textId="6E0BDF8C" w:rsidR="008C7F3F" w:rsidRDefault="008C7F3F" w:rsidP="0053382E">
            <w:pPr>
              <w:spacing w:before="0" w:after="0"/>
            </w:pPr>
            <w:r>
              <w:t>36-40</w:t>
            </w:r>
          </w:p>
        </w:tc>
        <w:tc>
          <w:tcPr>
            <w:tcW w:w="1599" w:type="dxa"/>
          </w:tcPr>
          <w:p w14:paraId="2FD4781A" w14:textId="48C57EF3" w:rsidR="005B6A8D" w:rsidRDefault="005B6A8D" w:rsidP="0053382E">
            <w:pPr>
              <w:spacing w:before="0" w:after="0"/>
            </w:pPr>
            <w:r>
              <w:t>99.9%</w:t>
            </w:r>
          </w:p>
        </w:tc>
      </w:tr>
      <w:tr w:rsidR="005B6A8D" w14:paraId="212D82A7" w14:textId="77777777" w:rsidTr="00280250">
        <w:tc>
          <w:tcPr>
            <w:tcW w:w="1183" w:type="dxa"/>
          </w:tcPr>
          <w:p w14:paraId="5A3E6350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2674DEF3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6C99DB34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657B4C4E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462B3443" w14:textId="7777777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T. </w:t>
            </w:r>
            <w:proofErr w:type="spellStart"/>
            <w:r w:rsidRPr="007618F6">
              <w:rPr>
                <w:i/>
                <w:iCs/>
              </w:rPr>
              <w:t>macrura</w:t>
            </w:r>
            <w:proofErr w:type="spellEnd"/>
          </w:p>
        </w:tc>
        <w:tc>
          <w:tcPr>
            <w:tcW w:w="1310" w:type="dxa"/>
          </w:tcPr>
          <w:p w14:paraId="0F546EE7" w14:textId="25CE3591" w:rsidR="005B6A8D" w:rsidRDefault="008C7F3F" w:rsidP="0053382E">
            <w:pPr>
              <w:spacing w:before="0" w:after="0"/>
            </w:pPr>
            <w:r>
              <w:t>N/A</w:t>
            </w:r>
          </w:p>
        </w:tc>
        <w:tc>
          <w:tcPr>
            <w:tcW w:w="1599" w:type="dxa"/>
          </w:tcPr>
          <w:p w14:paraId="0280C5B6" w14:textId="3F4D30C3" w:rsidR="005B6A8D" w:rsidRDefault="005B6A8D" w:rsidP="0053382E">
            <w:pPr>
              <w:spacing w:before="0" w:after="0"/>
            </w:pPr>
            <w:r>
              <w:t>0.0%</w:t>
            </w:r>
          </w:p>
        </w:tc>
      </w:tr>
      <w:tr w:rsidR="005B6A8D" w14:paraId="0296164F" w14:textId="77777777" w:rsidTr="00280250">
        <w:tc>
          <w:tcPr>
            <w:tcW w:w="1183" w:type="dxa"/>
          </w:tcPr>
          <w:p w14:paraId="69FA0899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3828D4D0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1178F360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681D6C1C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4BC95DE4" w14:textId="77777777" w:rsidR="005B6A8D" w:rsidRDefault="005B6A8D" w:rsidP="0053382E">
            <w:pPr>
              <w:spacing w:before="0" w:after="0"/>
            </w:pPr>
            <w:r>
              <w:t>Fish</w:t>
            </w:r>
          </w:p>
        </w:tc>
        <w:tc>
          <w:tcPr>
            <w:tcW w:w="1310" w:type="dxa"/>
          </w:tcPr>
          <w:p w14:paraId="70DE6A5A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0723C701" w14:textId="352F4107" w:rsidR="005B6A8D" w:rsidRDefault="005B6A8D" w:rsidP="0053382E">
            <w:pPr>
              <w:spacing w:before="0" w:after="0"/>
            </w:pPr>
            <w:r>
              <w:t>0.1%</w:t>
            </w:r>
          </w:p>
        </w:tc>
      </w:tr>
      <w:tr w:rsidR="005B6A8D" w14:paraId="5120C73E" w14:textId="77777777" w:rsidTr="00280250">
        <w:tc>
          <w:tcPr>
            <w:tcW w:w="1183" w:type="dxa"/>
          </w:tcPr>
          <w:p w14:paraId="52E276DE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54F6F5E5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21443B78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51AA25F0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077E3CA3" w14:textId="77777777" w:rsidR="005B6A8D" w:rsidRDefault="005B6A8D" w:rsidP="0053382E">
            <w:pPr>
              <w:spacing w:before="0" w:after="0"/>
            </w:pPr>
            <w:r>
              <w:t>Other</w:t>
            </w:r>
          </w:p>
        </w:tc>
        <w:tc>
          <w:tcPr>
            <w:tcW w:w="1310" w:type="dxa"/>
          </w:tcPr>
          <w:p w14:paraId="4BC8E756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10E8E188" w14:textId="1FA30378" w:rsidR="005B6A8D" w:rsidRDefault="005B6A8D" w:rsidP="0053382E">
            <w:pPr>
              <w:spacing w:before="0" w:after="0"/>
            </w:pPr>
            <w:r>
              <w:t>0.0%</w:t>
            </w:r>
          </w:p>
        </w:tc>
      </w:tr>
      <w:tr w:rsidR="005B6A8D" w14:paraId="29550F3C" w14:textId="77777777" w:rsidTr="00280250">
        <w:tc>
          <w:tcPr>
            <w:tcW w:w="1183" w:type="dxa"/>
          </w:tcPr>
          <w:p w14:paraId="71886F23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1A1C74D9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50BB684C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409CFFAE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62098868" w14:textId="77777777" w:rsidR="005B6A8D" w:rsidRDefault="005B6A8D" w:rsidP="0053382E">
            <w:pPr>
              <w:spacing w:before="0" w:after="0"/>
            </w:pPr>
          </w:p>
        </w:tc>
        <w:tc>
          <w:tcPr>
            <w:tcW w:w="1310" w:type="dxa"/>
          </w:tcPr>
          <w:p w14:paraId="74410275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22C2E196" w14:textId="755FB8CA" w:rsidR="005B6A8D" w:rsidRDefault="005B6A8D" w:rsidP="0053382E">
            <w:pPr>
              <w:spacing w:before="0" w:after="0"/>
            </w:pPr>
          </w:p>
        </w:tc>
      </w:tr>
      <w:tr w:rsidR="005B6A8D" w14:paraId="7A2DCE20" w14:textId="77777777" w:rsidTr="00280250">
        <w:tc>
          <w:tcPr>
            <w:tcW w:w="1183" w:type="dxa"/>
          </w:tcPr>
          <w:p w14:paraId="18FF3CFA" w14:textId="77777777" w:rsidR="005B6A8D" w:rsidRDefault="005B6A8D" w:rsidP="0053382E">
            <w:pPr>
              <w:spacing w:before="0" w:after="0"/>
            </w:pPr>
            <w:r>
              <w:t>2008/09</w:t>
            </w:r>
          </w:p>
        </w:tc>
        <w:tc>
          <w:tcPr>
            <w:tcW w:w="1098" w:type="dxa"/>
          </w:tcPr>
          <w:p w14:paraId="12D3141F" w14:textId="77777777" w:rsidR="005B6A8D" w:rsidRDefault="005B6A8D" w:rsidP="0053382E">
            <w:pPr>
              <w:spacing w:before="0" w:after="0"/>
            </w:pPr>
            <w:r>
              <w:t>Avian Island</w:t>
            </w:r>
          </w:p>
        </w:tc>
        <w:tc>
          <w:tcPr>
            <w:tcW w:w="1174" w:type="dxa"/>
          </w:tcPr>
          <w:p w14:paraId="46B79FCF" w14:textId="77777777" w:rsidR="005B6A8D" w:rsidRDefault="005B6A8D" w:rsidP="0053382E">
            <w:pPr>
              <w:spacing w:before="0" w:after="0"/>
            </w:pPr>
            <w:r>
              <w:t>Adelie Penguin</w:t>
            </w:r>
          </w:p>
        </w:tc>
        <w:tc>
          <w:tcPr>
            <w:tcW w:w="1326" w:type="dxa"/>
          </w:tcPr>
          <w:p w14:paraId="0D7AAB08" w14:textId="77777777" w:rsidR="005B6A8D" w:rsidRDefault="005B6A8D" w:rsidP="0053382E">
            <w:pPr>
              <w:spacing w:before="0" w:after="0"/>
            </w:pPr>
            <w:r>
              <w:t>21</w:t>
            </w:r>
          </w:p>
        </w:tc>
        <w:tc>
          <w:tcPr>
            <w:tcW w:w="2077" w:type="dxa"/>
          </w:tcPr>
          <w:p w14:paraId="36001BC9" w14:textId="7777777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E. </w:t>
            </w:r>
            <w:proofErr w:type="spellStart"/>
            <w:r w:rsidRPr="007618F6">
              <w:rPr>
                <w:i/>
                <w:iCs/>
              </w:rPr>
              <w:t>crystallorophias</w:t>
            </w:r>
            <w:proofErr w:type="spellEnd"/>
          </w:p>
        </w:tc>
        <w:tc>
          <w:tcPr>
            <w:tcW w:w="1310" w:type="dxa"/>
          </w:tcPr>
          <w:p w14:paraId="4127A92C" w14:textId="6A63CD1A" w:rsidR="005B6A8D" w:rsidRDefault="008C7F3F" w:rsidP="0053382E">
            <w:pPr>
              <w:spacing w:before="0" w:after="0"/>
            </w:pPr>
            <w:r>
              <w:t>N/A</w:t>
            </w:r>
          </w:p>
        </w:tc>
        <w:tc>
          <w:tcPr>
            <w:tcW w:w="1599" w:type="dxa"/>
          </w:tcPr>
          <w:p w14:paraId="3D36CB9B" w14:textId="7D08440D" w:rsidR="005B6A8D" w:rsidRDefault="005B6A8D" w:rsidP="0053382E">
            <w:pPr>
              <w:spacing w:before="0" w:after="0"/>
            </w:pPr>
            <w:r>
              <w:t>0.05%</w:t>
            </w:r>
          </w:p>
        </w:tc>
      </w:tr>
      <w:tr w:rsidR="005B6A8D" w14:paraId="3E6DA479" w14:textId="77777777" w:rsidTr="00280250">
        <w:tc>
          <w:tcPr>
            <w:tcW w:w="1183" w:type="dxa"/>
          </w:tcPr>
          <w:p w14:paraId="4A499324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039EAD1D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7963EDA0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09A006E5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5B3524BB" w14:textId="7777777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E. </w:t>
            </w:r>
            <w:r>
              <w:rPr>
                <w:i/>
                <w:iCs/>
              </w:rPr>
              <w:t>s</w:t>
            </w:r>
            <w:r w:rsidRPr="007618F6">
              <w:rPr>
                <w:i/>
                <w:iCs/>
              </w:rPr>
              <w:t>uperba</w:t>
            </w:r>
          </w:p>
        </w:tc>
        <w:tc>
          <w:tcPr>
            <w:tcW w:w="1310" w:type="dxa"/>
          </w:tcPr>
          <w:p w14:paraId="5C49DE8C" w14:textId="11C051B0" w:rsidR="005B6A8D" w:rsidRDefault="008C7F3F" w:rsidP="0053382E">
            <w:pPr>
              <w:spacing w:before="0" w:after="0"/>
            </w:pPr>
            <w:r>
              <w:t>N/A</w:t>
            </w:r>
          </w:p>
        </w:tc>
        <w:tc>
          <w:tcPr>
            <w:tcW w:w="1599" w:type="dxa"/>
          </w:tcPr>
          <w:p w14:paraId="20CEF3DA" w14:textId="2991DFF7" w:rsidR="005B6A8D" w:rsidRDefault="005B6A8D" w:rsidP="0053382E">
            <w:pPr>
              <w:spacing w:before="0" w:after="0"/>
            </w:pPr>
            <w:r>
              <w:t>98.7%</w:t>
            </w:r>
          </w:p>
        </w:tc>
      </w:tr>
      <w:tr w:rsidR="005B6A8D" w14:paraId="0019C991" w14:textId="77777777" w:rsidTr="00280250">
        <w:tc>
          <w:tcPr>
            <w:tcW w:w="1183" w:type="dxa"/>
          </w:tcPr>
          <w:p w14:paraId="0F4B8B3B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6028FEAB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1FBED4B8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76F34E36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6F0C76BC" w14:textId="7777777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T. </w:t>
            </w:r>
            <w:proofErr w:type="spellStart"/>
            <w:r w:rsidRPr="007618F6">
              <w:rPr>
                <w:i/>
                <w:iCs/>
              </w:rPr>
              <w:t>macrura</w:t>
            </w:r>
            <w:proofErr w:type="spellEnd"/>
          </w:p>
        </w:tc>
        <w:tc>
          <w:tcPr>
            <w:tcW w:w="1310" w:type="dxa"/>
          </w:tcPr>
          <w:p w14:paraId="1C227E76" w14:textId="1A0A8E5A" w:rsidR="005B6A8D" w:rsidRDefault="008C7F3F" w:rsidP="0053382E">
            <w:pPr>
              <w:spacing w:before="0" w:after="0"/>
            </w:pPr>
            <w:r>
              <w:t>N/A</w:t>
            </w:r>
          </w:p>
        </w:tc>
        <w:tc>
          <w:tcPr>
            <w:tcW w:w="1599" w:type="dxa"/>
          </w:tcPr>
          <w:p w14:paraId="4C33F3B8" w14:textId="18EB7635" w:rsidR="005B6A8D" w:rsidRDefault="005B6A8D" w:rsidP="0053382E">
            <w:pPr>
              <w:spacing w:before="0" w:after="0"/>
            </w:pPr>
            <w:r>
              <w:t>0.02%</w:t>
            </w:r>
          </w:p>
        </w:tc>
      </w:tr>
      <w:tr w:rsidR="005B6A8D" w14:paraId="6066F19D" w14:textId="77777777" w:rsidTr="00280250">
        <w:tc>
          <w:tcPr>
            <w:tcW w:w="1183" w:type="dxa"/>
          </w:tcPr>
          <w:p w14:paraId="78566C7B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268C9C5A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7B56FEEF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537F19A6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4E07D4D6" w14:textId="77777777" w:rsidR="005B6A8D" w:rsidRDefault="005B6A8D" w:rsidP="0053382E">
            <w:pPr>
              <w:spacing w:before="0" w:after="0"/>
            </w:pPr>
            <w:r>
              <w:t>Fish</w:t>
            </w:r>
          </w:p>
        </w:tc>
        <w:tc>
          <w:tcPr>
            <w:tcW w:w="1310" w:type="dxa"/>
          </w:tcPr>
          <w:p w14:paraId="0A48ACEF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1D7D0649" w14:textId="725A38F9" w:rsidR="005B6A8D" w:rsidRDefault="005B6A8D" w:rsidP="0053382E">
            <w:pPr>
              <w:spacing w:before="0" w:after="0"/>
            </w:pPr>
            <w:r>
              <w:t>1.0%</w:t>
            </w:r>
          </w:p>
        </w:tc>
      </w:tr>
      <w:tr w:rsidR="005B6A8D" w14:paraId="0F8425F4" w14:textId="77777777" w:rsidTr="00280250">
        <w:tc>
          <w:tcPr>
            <w:tcW w:w="1183" w:type="dxa"/>
          </w:tcPr>
          <w:p w14:paraId="684FFEBB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5FEC3EF2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0537C327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47465E99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71A7EC98" w14:textId="77777777" w:rsidR="005B6A8D" w:rsidRDefault="005B6A8D" w:rsidP="0053382E">
            <w:pPr>
              <w:spacing w:before="0" w:after="0"/>
            </w:pPr>
            <w:r>
              <w:t>Other</w:t>
            </w:r>
          </w:p>
        </w:tc>
        <w:tc>
          <w:tcPr>
            <w:tcW w:w="1310" w:type="dxa"/>
          </w:tcPr>
          <w:p w14:paraId="3E2A5255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522C7B54" w14:textId="211F05B2" w:rsidR="005B6A8D" w:rsidRDefault="005B6A8D" w:rsidP="0053382E">
            <w:pPr>
              <w:spacing w:before="0" w:after="0"/>
            </w:pPr>
            <w:r>
              <w:t>0.0%</w:t>
            </w:r>
          </w:p>
        </w:tc>
      </w:tr>
      <w:tr w:rsidR="005B6A8D" w14:paraId="7357461A" w14:textId="77777777" w:rsidTr="00280250">
        <w:tc>
          <w:tcPr>
            <w:tcW w:w="1183" w:type="dxa"/>
          </w:tcPr>
          <w:p w14:paraId="5BB0AC59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23D0C0B4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1A7D8239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5BF98D76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0FB4D005" w14:textId="77777777" w:rsidR="005B6A8D" w:rsidRDefault="005B6A8D" w:rsidP="0053382E">
            <w:pPr>
              <w:spacing w:before="0" w:after="0"/>
            </w:pPr>
          </w:p>
        </w:tc>
        <w:tc>
          <w:tcPr>
            <w:tcW w:w="1310" w:type="dxa"/>
          </w:tcPr>
          <w:p w14:paraId="7CF1F3B3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269D15BA" w14:textId="78A56A75" w:rsidR="005B6A8D" w:rsidRDefault="005B6A8D" w:rsidP="0053382E">
            <w:pPr>
              <w:spacing w:before="0" w:after="0"/>
            </w:pPr>
          </w:p>
        </w:tc>
      </w:tr>
      <w:tr w:rsidR="005B6A8D" w14:paraId="23F00B23" w14:textId="77777777" w:rsidTr="00280250">
        <w:tc>
          <w:tcPr>
            <w:tcW w:w="1183" w:type="dxa"/>
          </w:tcPr>
          <w:p w14:paraId="762942DC" w14:textId="77777777" w:rsidR="005B6A8D" w:rsidRDefault="005B6A8D" w:rsidP="0053382E">
            <w:pPr>
              <w:spacing w:before="0" w:after="0"/>
            </w:pPr>
            <w:r>
              <w:t>2009/10</w:t>
            </w:r>
          </w:p>
        </w:tc>
        <w:tc>
          <w:tcPr>
            <w:tcW w:w="1098" w:type="dxa"/>
          </w:tcPr>
          <w:p w14:paraId="27F6F606" w14:textId="77777777" w:rsidR="005B6A8D" w:rsidRDefault="005B6A8D" w:rsidP="0053382E">
            <w:pPr>
              <w:spacing w:before="0" w:after="0"/>
            </w:pPr>
            <w:r>
              <w:t>Anvers Island</w:t>
            </w:r>
          </w:p>
        </w:tc>
        <w:tc>
          <w:tcPr>
            <w:tcW w:w="1174" w:type="dxa"/>
          </w:tcPr>
          <w:p w14:paraId="484900A6" w14:textId="77777777" w:rsidR="005B6A8D" w:rsidRDefault="005B6A8D" w:rsidP="0053382E">
            <w:pPr>
              <w:spacing w:before="0" w:after="0"/>
            </w:pPr>
            <w:r>
              <w:t>Adelie Penguin</w:t>
            </w:r>
          </w:p>
        </w:tc>
        <w:tc>
          <w:tcPr>
            <w:tcW w:w="1326" w:type="dxa"/>
          </w:tcPr>
          <w:p w14:paraId="33AAAA2F" w14:textId="77777777" w:rsidR="005B6A8D" w:rsidRDefault="005B6A8D" w:rsidP="0053382E">
            <w:pPr>
              <w:spacing w:before="0" w:after="0"/>
            </w:pPr>
            <w:r>
              <w:t>23</w:t>
            </w:r>
          </w:p>
        </w:tc>
        <w:tc>
          <w:tcPr>
            <w:tcW w:w="2077" w:type="dxa"/>
          </w:tcPr>
          <w:p w14:paraId="354FAAA9" w14:textId="7777777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E. </w:t>
            </w:r>
            <w:proofErr w:type="spellStart"/>
            <w:r w:rsidRPr="007618F6">
              <w:rPr>
                <w:i/>
                <w:iCs/>
              </w:rPr>
              <w:t>crystallorophias</w:t>
            </w:r>
            <w:proofErr w:type="spellEnd"/>
          </w:p>
        </w:tc>
        <w:tc>
          <w:tcPr>
            <w:tcW w:w="1310" w:type="dxa"/>
          </w:tcPr>
          <w:p w14:paraId="696099A0" w14:textId="2203DC21" w:rsidR="005B6A8D" w:rsidRDefault="008C7F3F" w:rsidP="0053382E">
            <w:pPr>
              <w:spacing w:before="0" w:after="0"/>
            </w:pPr>
            <w:r>
              <w:t>N/A</w:t>
            </w:r>
          </w:p>
        </w:tc>
        <w:tc>
          <w:tcPr>
            <w:tcW w:w="1599" w:type="dxa"/>
          </w:tcPr>
          <w:p w14:paraId="4C52EA37" w14:textId="691F1B20" w:rsidR="005B6A8D" w:rsidRDefault="005B6A8D" w:rsidP="0053382E">
            <w:pPr>
              <w:spacing w:before="0" w:after="0"/>
            </w:pPr>
            <w:r>
              <w:t>0.0%</w:t>
            </w:r>
          </w:p>
        </w:tc>
      </w:tr>
      <w:tr w:rsidR="005B6A8D" w14:paraId="7799B4B3" w14:textId="77777777" w:rsidTr="00280250">
        <w:tc>
          <w:tcPr>
            <w:tcW w:w="1183" w:type="dxa"/>
          </w:tcPr>
          <w:p w14:paraId="4AE7F84F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402DCA30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37B264F6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51D7FCD2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660ADAC1" w14:textId="7777777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E. </w:t>
            </w:r>
            <w:r>
              <w:rPr>
                <w:i/>
                <w:iCs/>
              </w:rPr>
              <w:t>s</w:t>
            </w:r>
            <w:r w:rsidRPr="007618F6">
              <w:rPr>
                <w:i/>
                <w:iCs/>
              </w:rPr>
              <w:t>uperba</w:t>
            </w:r>
          </w:p>
        </w:tc>
        <w:tc>
          <w:tcPr>
            <w:tcW w:w="1310" w:type="dxa"/>
          </w:tcPr>
          <w:p w14:paraId="06674F67" w14:textId="77777777" w:rsidR="005B6A8D" w:rsidRDefault="008C7F3F" w:rsidP="0053382E">
            <w:pPr>
              <w:spacing w:before="0" w:after="0"/>
            </w:pPr>
            <w:r>
              <w:t xml:space="preserve">31-55, </w:t>
            </w:r>
          </w:p>
          <w:p w14:paraId="28C20314" w14:textId="20D9E588" w:rsidR="008C7F3F" w:rsidRDefault="008C7F3F" w:rsidP="0053382E">
            <w:pPr>
              <w:spacing w:before="0" w:after="0"/>
            </w:pPr>
            <w:r>
              <w:t>46-50</w:t>
            </w:r>
          </w:p>
        </w:tc>
        <w:tc>
          <w:tcPr>
            <w:tcW w:w="1599" w:type="dxa"/>
          </w:tcPr>
          <w:p w14:paraId="49770F7B" w14:textId="39F28AC2" w:rsidR="005B6A8D" w:rsidRDefault="005B6A8D" w:rsidP="0053382E">
            <w:pPr>
              <w:spacing w:before="0" w:after="0"/>
            </w:pPr>
            <w:r>
              <w:t>99.2%</w:t>
            </w:r>
          </w:p>
        </w:tc>
      </w:tr>
      <w:tr w:rsidR="005B6A8D" w14:paraId="5B87FE10" w14:textId="77777777" w:rsidTr="00280250">
        <w:tc>
          <w:tcPr>
            <w:tcW w:w="1183" w:type="dxa"/>
          </w:tcPr>
          <w:p w14:paraId="5EB6411E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10ED131D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7202F2A2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76232C68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3E6B7FDA" w14:textId="7777777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T. </w:t>
            </w:r>
            <w:proofErr w:type="spellStart"/>
            <w:r w:rsidRPr="007618F6">
              <w:rPr>
                <w:i/>
                <w:iCs/>
              </w:rPr>
              <w:t>macrura</w:t>
            </w:r>
            <w:proofErr w:type="spellEnd"/>
          </w:p>
        </w:tc>
        <w:tc>
          <w:tcPr>
            <w:tcW w:w="1310" w:type="dxa"/>
          </w:tcPr>
          <w:p w14:paraId="40F08BDF" w14:textId="591502F6" w:rsidR="005B6A8D" w:rsidRDefault="008C7F3F" w:rsidP="0053382E">
            <w:pPr>
              <w:spacing w:before="0" w:after="0"/>
            </w:pPr>
            <w:r>
              <w:t>N/A</w:t>
            </w:r>
          </w:p>
        </w:tc>
        <w:tc>
          <w:tcPr>
            <w:tcW w:w="1599" w:type="dxa"/>
          </w:tcPr>
          <w:p w14:paraId="3D14A197" w14:textId="35FCDE7F" w:rsidR="005B6A8D" w:rsidRDefault="005B6A8D" w:rsidP="0053382E">
            <w:pPr>
              <w:spacing w:before="0" w:after="0"/>
            </w:pPr>
            <w:r>
              <w:t>0.4%</w:t>
            </w:r>
          </w:p>
        </w:tc>
      </w:tr>
      <w:tr w:rsidR="005B6A8D" w14:paraId="0A4E9191" w14:textId="77777777" w:rsidTr="00280250">
        <w:tc>
          <w:tcPr>
            <w:tcW w:w="1183" w:type="dxa"/>
          </w:tcPr>
          <w:p w14:paraId="0B2A8E59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7AA39A56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7164C34F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41A5A775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0B1613CA" w14:textId="77777777" w:rsidR="005B6A8D" w:rsidRDefault="005B6A8D" w:rsidP="0053382E">
            <w:pPr>
              <w:spacing w:before="0" w:after="0"/>
            </w:pPr>
            <w:r>
              <w:t>Fish</w:t>
            </w:r>
          </w:p>
        </w:tc>
        <w:tc>
          <w:tcPr>
            <w:tcW w:w="1310" w:type="dxa"/>
          </w:tcPr>
          <w:p w14:paraId="22E6647B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6901EF84" w14:textId="6732CCC4" w:rsidR="005B6A8D" w:rsidRDefault="005B6A8D" w:rsidP="0053382E">
            <w:pPr>
              <w:spacing w:before="0" w:after="0"/>
            </w:pPr>
            <w:r>
              <w:t>0.4%</w:t>
            </w:r>
          </w:p>
        </w:tc>
      </w:tr>
      <w:tr w:rsidR="005B6A8D" w14:paraId="5CF1F7C7" w14:textId="77777777" w:rsidTr="00280250">
        <w:tc>
          <w:tcPr>
            <w:tcW w:w="1183" w:type="dxa"/>
          </w:tcPr>
          <w:p w14:paraId="03332FC3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5DBBF546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0EBD696F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13827A21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0F93FD50" w14:textId="77777777" w:rsidR="005B6A8D" w:rsidRDefault="005B6A8D" w:rsidP="0053382E">
            <w:pPr>
              <w:spacing w:before="0" w:after="0"/>
            </w:pPr>
            <w:r>
              <w:t>Other</w:t>
            </w:r>
          </w:p>
        </w:tc>
        <w:tc>
          <w:tcPr>
            <w:tcW w:w="1310" w:type="dxa"/>
          </w:tcPr>
          <w:p w14:paraId="3054A6FD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3B6997D1" w14:textId="7BA97E06" w:rsidR="005B6A8D" w:rsidRDefault="005B6A8D" w:rsidP="0053382E">
            <w:pPr>
              <w:spacing w:before="0" w:after="0"/>
            </w:pPr>
            <w:r>
              <w:t>0.0%</w:t>
            </w:r>
          </w:p>
        </w:tc>
      </w:tr>
      <w:tr w:rsidR="005B6A8D" w14:paraId="39E888E8" w14:textId="77777777" w:rsidTr="00280250">
        <w:tc>
          <w:tcPr>
            <w:tcW w:w="1183" w:type="dxa"/>
          </w:tcPr>
          <w:p w14:paraId="49BB78BD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3813D6A2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6C1DD4DF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4F7C6EEA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73B7E33E" w14:textId="77777777" w:rsidR="005B6A8D" w:rsidRDefault="005B6A8D" w:rsidP="0053382E">
            <w:pPr>
              <w:spacing w:before="0" w:after="0"/>
            </w:pPr>
          </w:p>
        </w:tc>
        <w:tc>
          <w:tcPr>
            <w:tcW w:w="1310" w:type="dxa"/>
          </w:tcPr>
          <w:p w14:paraId="4EE75790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7095B25D" w14:textId="3A9706A9" w:rsidR="005B6A8D" w:rsidRDefault="005B6A8D" w:rsidP="0053382E">
            <w:pPr>
              <w:spacing w:before="0" w:after="0"/>
            </w:pPr>
          </w:p>
        </w:tc>
      </w:tr>
      <w:tr w:rsidR="005B6A8D" w14:paraId="06289FDA" w14:textId="77777777" w:rsidTr="00280250">
        <w:tc>
          <w:tcPr>
            <w:tcW w:w="1183" w:type="dxa"/>
          </w:tcPr>
          <w:p w14:paraId="28D8EE25" w14:textId="77777777" w:rsidR="005B6A8D" w:rsidRDefault="005B6A8D" w:rsidP="0053382E">
            <w:pPr>
              <w:spacing w:before="0" w:after="0"/>
            </w:pPr>
            <w:r>
              <w:t>2009/10</w:t>
            </w:r>
          </w:p>
        </w:tc>
        <w:tc>
          <w:tcPr>
            <w:tcW w:w="1098" w:type="dxa"/>
          </w:tcPr>
          <w:p w14:paraId="2534CE52" w14:textId="77777777" w:rsidR="005B6A8D" w:rsidRDefault="005B6A8D" w:rsidP="0053382E">
            <w:pPr>
              <w:spacing w:before="0" w:after="0"/>
            </w:pPr>
            <w:r>
              <w:t>Avian Island</w:t>
            </w:r>
          </w:p>
        </w:tc>
        <w:tc>
          <w:tcPr>
            <w:tcW w:w="1174" w:type="dxa"/>
          </w:tcPr>
          <w:p w14:paraId="75DBE133" w14:textId="77777777" w:rsidR="005B6A8D" w:rsidRDefault="005B6A8D" w:rsidP="0053382E">
            <w:pPr>
              <w:spacing w:before="0" w:after="0"/>
            </w:pPr>
            <w:r>
              <w:t>Adelie Penguin</w:t>
            </w:r>
          </w:p>
        </w:tc>
        <w:tc>
          <w:tcPr>
            <w:tcW w:w="1326" w:type="dxa"/>
          </w:tcPr>
          <w:p w14:paraId="0F5B5153" w14:textId="77777777" w:rsidR="005B6A8D" w:rsidRDefault="005B6A8D" w:rsidP="0053382E">
            <w:pPr>
              <w:spacing w:before="0" w:after="0"/>
            </w:pPr>
            <w:r>
              <w:t>20</w:t>
            </w:r>
          </w:p>
        </w:tc>
        <w:tc>
          <w:tcPr>
            <w:tcW w:w="2077" w:type="dxa"/>
          </w:tcPr>
          <w:p w14:paraId="3D4B90EE" w14:textId="7777777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E. </w:t>
            </w:r>
            <w:proofErr w:type="spellStart"/>
            <w:r w:rsidRPr="007618F6">
              <w:rPr>
                <w:i/>
                <w:iCs/>
              </w:rPr>
              <w:t>crystallorophias</w:t>
            </w:r>
            <w:proofErr w:type="spellEnd"/>
          </w:p>
        </w:tc>
        <w:tc>
          <w:tcPr>
            <w:tcW w:w="1310" w:type="dxa"/>
          </w:tcPr>
          <w:p w14:paraId="3A203657" w14:textId="161F8FEE" w:rsidR="005B6A8D" w:rsidRDefault="008C7F3F" w:rsidP="0053382E">
            <w:pPr>
              <w:spacing w:before="0" w:after="0"/>
            </w:pPr>
            <w:r>
              <w:t>N/A</w:t>
            </w:r>
          </w:p>
        </w:tc>
        <w:tc>
          <w:tcPr>
            <w:tcW w:w="1599" w:type="dxa"/>
          </w:tcPr>
          <w:p w14:paraId="1703C1A5" w14:textId="1C1704CF" w:rsidR="005B6A8D" w:rsidRDefault="005B6A8D" w:rsidP="0053382E">
            <w:pPr>
              <w:spacing w:before="0" w:after="0"/>
            </w:pPr>
            <w:r>
              <w:t>0.0%</w:t>
            </w:r>
          </w:p>
        </w:tc>
      </w:tr>
      <w:tr w:rsidR="005B6A8D" w14:paraId="11FDBD45" w14:textId="77777777" w:rsidTr="00280250">
        <w:tc>
          <w:tcPr>
            <w:tcW w:w="1183" w:type="dxa"/>
          </w:tcPr>
          <w:p w14:paraId="5F89178E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2959869E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6A8E21AE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69AEF895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78836D4D" w14:textId="7777777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E. </w:t>
            </w:r>
            <w:r>
              <w:rPr>
                <w:i/>
                <w:iCs/>
              </w:rPr>
              <w:t>s</w:t>
            </w:r>
            <w:r w:rsidRPr="007618F6">
              <w:rPr>
                <w:i/>
                <w:iCs/>
              </w:rPr>
              <w:t>uperba</w:t>
            </w:r>
          </w:p>
        </w:tc>
        <w:tc>
          <w:tcPr>
            <w:tcW w:w="1310" w:type="dxa"/>
          </w:tcPr>
          <w:p w14:paraId="01A1B59B" w14:textId="53E15AE7" w:rsidR="005B6A8D" w:rsidRDefault="008C7F3F" w:rsidP="0053382E">
            <w:pPr>
              <w:spacing w:before="0" w:after="0"/>
            </w:pPr>
            <w:r>
              <w:t>N/A</w:t>
            </w:r>
          </w:p>
        </w:tc>
        <w:tc>
          <w:tcPr>
            <w:tcW w:w="1599" w:type="dxa"/>
          </w:tcPr>
          <w:p w14:paraId="650528DE" w14:textId="00D189D7" w:rsidR="005B6A8D" w:rsidRDefault="005B6A8D" w:rsidP="0053382E">
            <w:pPr>
              <w:spacing w:before="0" w:after="0"/>
            </w:pPr>
            <w:r>
              <w:t>97.9%</w:t>
            </w:r>
          </w:p>
        </w:tc>
      </w:tr>
      <w:tr w:rsidR="005B6A8D" w14:paraId="003CC14A" w14:textId="77777777" w:rsidTr="00280250">
        <w:tc>
          <w:tcPr>
            <w:tcW w:w="1183" w:type="dxa"/>
          </w:tcPr>
          <w:p w14:paraId="4E52B3C4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55C74CC7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59D961AE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038545ED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2AD85649" w14:textId="7777777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T. </w:t>
            </w:r>
            <w:proofErr w:type="spellStart"/>
            <w:r w:rsidRPr="007618F6">
              <w:rPr>
                <w:i/>
                <w:iCs/>
              </w:rPr>
              <w:t>macrura</w:t>
            </w:r>
            <w:proofErr w:type="spellEnd"/>
          </w:p>
        </w:tc>
        <w:tc>
          <w:tcPr>
            <w:tcW w:w="1310" w:type="dxa"/>
          </w:tcPr>
          <w:p w14:paraId="01BEF50A" w14:textId="076927AA" w:rsidR="005B6A8D" w:rsidRDefault="008C7F3F" w:rsidP="0053382E">
            <w:pPr>
              <w:spacing w:before="0" w:after="0"/>
            </w:pPr>
            <w:r>
              <w:t>N/A</w:t>
            </w:r>
          </w:p>
        </w:tc>
        <w:tc>
          <w:tcPr>
            <w:tcW w:w="1599" w:type="dxa"/>
          </w:tcPr>
          <w:p w14:paraId="48730968" w14:textId="33C0AD23" w:rsidR="005B6A8D" w:rsidRDefault="005B6A8D" w:rsidP="0053382E">
            <w:pPr>
              <w:spacing w:before="0" w:after="0"/>
            </w:pPr>
            <w:r>
              <w:t>0.7%</w:t>
            </w:r>
          </w:p>
        </w:tc>
      </w:tr>
      <w:tr w:rsidR="005B6A8D" w14:paraId="4F380792" w14:textId="77777777" w:rsidTr="00280250">
        <w:tc>
          <w:tcPr>
            <w:tcW w:w="1183" w:type="dxa"/>
          </w:tcPr>
          <w:p w14:paraId="35CFD394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00F4A83E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44E6FB5C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6C45D209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4D9791DD" w14:textId="77777777" w:rsidR="005B6A8D" w:rsidRDefault="005B6A8D" w:rsidP="0053382E">
            <w:pPr>
              <w:spacing w:before="0" w:after="0"/>
            </w:pPr>
            <w:r>
              <w:t>Fish</w:t>
            </w:r>
          </w:p>
        </w:tc>
        <w:tc>
          <w:tcPr>
            <w:tcW w:w="1310" w:type="dxa"/>
          </w:tcPr>
          <w:p w14:paraId="305FCEFD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4AC3A905" w14:textId="15CB393E" w:rsidR="005B6A8D" w:rsidRDefault="005B6A8D" w:rsidP="0053382E">
            <w:pPr>
              <w:spacing w:before="0" w:after="0"/>
            </w:pPr>
            <w:r>
              <w:t>0.5%</w:t>
            </w:r>
          </w:p>
        </w:tc>
      </w:tr>
      <w:tr w:rsidR="005B6A8D" w14:paraId="1DF41ED2" w14:textId="77777777" w:rsidTr="00280250">
        <w:tc>
          <w:tcPr>
            <w:tcW w:w="1183" w:type="dxa"/>
          </w:tcPr>
          <w:p w14:paraId="33875550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69E0BFC4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6E29BD02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5244EAC4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38EF308E" w14:textId="77777777" w:rsidR="005B6A8D" w:rsidRDefault="005B6A8D" w:rsidP="0053382E">
            <w:pPr>
              <w:spacing w:before="0" w:after="0"/>
            </w:pPr>
            <w:r>
              <w:t>Other</w:t>
            </w:r>
          </w:p>
        </w:tc>
        <w:tc>
          <w:tcPr>
            <w:tcW w:w="1310" w:type="dxa"/>
          </w:tcPr>
          <w:p w14:paraId="6C4D0E55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4B2678C6" w14:textId="66948F5F" w:rsidR="005B6A8D" w:rsidRDefault="005B6A8D" w:rsidP="0053382E">
            <w:pPr>
              <w:spacing w:before="0" w:after="0"/>
            </w:pPr>
            <w:r>
              <w:t>0.0%</w:t>
            </w:r>
          </w:p>
        </w:tc>
      </w:tr>
      <w:tr w:rsidR="005B6A8D" w14:paraId="2E81DE7E" w14:textId="77777777" w:rsidTr="00280250">
        <w:tc>
          <w:tcPr>
            <w:tcW w:w="1183" w:type="dxa"/>
          </w:tcPr>
          <w:p w14:paraId="394F1E6E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2B4F2805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16BF1B4A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3C86A6B2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14B5D914" w14:textId="77777777" w:rsidR="005B6A8D" w:rsidRDefault="005B6A8D" w:rsidP="0053382E">
            <w:pPr>
              <w:spacing w:before="0" w:after="0"/>
            </w:pPr>
          </w:p>
        </w:tc>
        <w:tc>
          <w:tcPr>
            <w:tcW w:w="1310" w:type="dxa"/>
          </w:tcPr>
          <w:p w14:paraId="1FA7687C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1F5582A6" w14:textId="632BBABA" w:rsidR="005B6A8D" w:rsidRDefault="005B6A8D" w:rsidP="0053382E">
            <w:pPr>
              <w:spacing w:before="0" w:after="0"/>
            </w:pPr>
          </w:p>
        </w:tc>
      </w:tr>
      <w:tr w:rsidR="005B6A8D" w14:paraId="0B30E10A" w14:textId="77777777" w:rsidTr="00280250">
        <w:tc>
          <w:tcPr>
            <w:tcW w:w="1183" w:type="dxa"/>
          </w:tcPr>
          <w:p w14:paraId="4741467D" w14:textId="77777777" w:rsidR="005B6A8D" w:rsidRDefault="005B6A8D" w:rsidP="0053382E">
            <w:pPr>
              <w:spacing w:before="0" w:after="0"/>
            </w:pPr>
            <w:r>
              <w:t>2009/10</w:t>
            </w:r>
          </w:p>
        </w:tc>
        <w:tc>
          <w:tcPr>
            <w:tcW w:w="1098" w:type="dxa"/>
          </w:tcPr>
          <w:p w14:paraId="2E3A0486" w14:textId="77777777" w:rsidR="005B6A8D" w:rsidRDefault="005B6A8D" w:rsidP="0053382E">
            <w:pPr>
              <w:spacing w:before="0" w:after="0"/>
            </w:pPr>
            <w:r>
              <w:t>Charcot Island</w:t>
            </w:r>
          </w:p>
        </w:tc>
        <w:tc>
          <w:tcPr>
            <w:tcW w:w="1174" w:type="dxa"/>
          </w:tcPr>
          <w:p w14:paraId="02CC5DBA" w14:textId="77777777" w:rsidR="005B6A8D" w:rsidRDefault="005B6A8D" w:rsidP="0053382E">
            <w:pPr>
              <w:spacing w:before="0" w:after="0"/>
            </w:pPr>
            <w:r>
              <w:t>Adelie Penguin</w:t>
            </w:r>
          </w:p>
        </w:tc>
        <w:tc>
          <w:tcPr>
            <w:tcW w:w="1326" w:type="dxa"/>
          </w:tcPr>
          <w:p w14:paraId="75346243" w14:textId="77777777" w:rsidR="005B6A8D" w:rsidRDefault="005B6A8D" w:rsidP="0053382E">
            <w:pPr>
              <w:spacing w:before="0" w:after="0"/>
            </w:pPr>
            <w:r>
              <w:t>3</w:t>
            </w:r>
          </w:p>
        </w:tc>
        <w:tc>
          <w:tcPr>
            <w:tcW w:w="2077" w:type="dxa"/>
          </w:tcPr>
          <w:p w14:paraId="75AA9F4C" w14:textId="7777777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E. </w:t>
            </w:r>
            <w:proofErr w:type="spellStart"/>
            <w:r w:rsidRPr="007618F6">
              <w:rPr>
                <w:i/>
                <w:iCs/>
              </w:rPr>
              <w:t>crystallorophias</w:t>
            </w:r>
            <w:proofErr w:type="spellEnd"/>
          </w:p>
        </w:tc>
        <w:tc>
          <w:tcPr>
            <w:tcW w:w="1310" w:type="dxa"/>
          </w:tcPr>
          <w:p w14:paraId="25EAC4E5" w14:textId="68234CC4" w:rsidR="005B6A8D" w:rsidRDefault="008C7F3F" w:rsidP="0053382E">
            <w:pPr>
              <w:spacing w:before="0" w:after="0"/>
            </w:pPr>
            <w:r>
              <w:t>N/A</w:t>
            </w:r>
          </w:p>
        </w:tc>
        <w:tc>
          <w:tcPr>
            <w:tcW w:w="1599" w:type="dxa"/>
          </w:tcPr>
          <w:p w14:paraId="2DAE1A3A" w14:textId="74601AA3" w:rsidR="005B6A8D" w:rsidRDefault="005B6A8D" w:rsidP="0053382E">
            <w:pPr>
              <w:spacing w:before="0" w:after="0"/>
            </w:pPr>
            <w:r>
              <w:t>99.3%</w:t>
            </w:r>
          </w:p>
        </w:tc>
      </w:tr>
      <w:tr w:rsidR="005B6A8D" w14:paraId="1C5A63A5" w14:textId="77777777" w:rsidTr="00280250">
        <w:tc>
          <w:tcPr>
            <w:tcW w:w="1183" w:type="dxa"/>
          </w:tcPr>
          <w:p w14:paraId="6D35F86C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4A88457D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68DEA8CB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40FE7286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7C7C6567" w14:textId="7777777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E. </w:t>
            </w:r>
            <w:r>
              <w:rPr>
                <w:i/>
                <w:iCs/>
              </w:rPr>
              <w:t>s</w:t>
            </w:r>
            <w:r w:rsidRPr="007618F6">
              <w:rPr>
                <w:i/>
                <w:iCs/>
              </w:rPr>
              <w:t>uperba</w:t>
            </w:r>
          </w:p>
        </w:tc>
        <w:tc>
          <w:tcPr>
            <w:tcW w:w="1310" w:type="dxa"/>
          </w:tcPr>
          <w:p w14:paraId="4CA96976" w14:textId="2D44FB42" w:rsidR="005B6A8D" w:rsidRDefault="008C7F3F" w:rsidP="0053382E">
            <w:pPr>
              <w:spacing w:before="0" w:after="0"/>
            </w:pPr>
            <w:r>
              <w:t>N/A</w:t>
            </w:r>
          </w:p>
        </w:tc>
        <w:tc>
          <w:tcPr>
            <w:tcW w:w="1599" w:type="dxa"/>
          </w:tcPr>
          <w:p w14:paraId="4B4B21BE" w14:textId="3A904B66" w:rsidR="005B6A8D" w:rsidRDefault="005B6A8D" w:rsidP="0053382E">
            <w:pPr>
              <w:spacing w:before="0" w:after="0"/>
            </w:pPr>
            <w:r>
              <w:t>0.0%</w:t>
            </w:r>
          </w:p>
        </w:tc>
      </w:tr>
      <w:tr w:rsidR="005B6A8D" w14:paraId="47A8414F" w14:textId="77777777" w:rsidTr="00280250">
        <w:tc>
          <w:tcPr>
            <w:tcW w:w="1183" w:type="dxa"/>
          </w:tcPr>
          <w:p w14:paraId="52AD80D0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65339D87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082F2873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142F868B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7E492FE6" w14:textId="7777777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T. </w:t>
            </w:r>
            <w:proofErr w:type="spellStart"/>
            <w:r w:rsidRPr="007618F6">
              <w:rPr>
                <w:i/>
                <w:iCs/>
              </w:rPr>
              <w:t>macrura</w:t>
            </w:r>
            <w:proofErr w:type="spellEnd"/>
          </w:p>
        </w:tc>
        <w:tc>
          <w:tcPr>
            <w:tcW w:w="1310" w:type="dxa"/>
          </w:tcPr>
          <w:p w14:paraId="18BB41A2" w14:textId="4A67D6B6" w:rsidR="005B6A8D" w:rsidRDefault="008C7F3F" w:rsidP="0053382E">
            <w:pPr>
              <w:spacing w:before="0" w:after="0"/>
            </w:pPr>
            <w:r>
              <w:t>N/A</w:t>
            </w:r>
          </w:p>
        </w:tc>
        <w:tc>
          <w:tcPr>
            <w:tcW w:w="1599" w:type="dxa"/>
          </w:tcPr>
          <w:p w14:paraId="58BF8D9A" w14:textId="1A3FB2CE" w:rsidR="005B6A8D" w:rsidRDefault="005B6A8D" w:rsidP="0053382E">
            <w:pPr>
              <w:spacing w:before="0" w:after="0"/>
            </w:pPr>
            <w:r>
              <w:t>0.0%</w:t>
            </w:r>
          </w:p>
        </w:tc>
      </w:tr>
      <w:tr w:rsidR="005B6A8D" w14:paraId="7FE081AB" w14:textId="77777777" w:rsidTr="00280250">
        <w:tc>
          <w:tcPr>
            <w:tcW w:w="1183" w:type="dxa"/>
          </w:tcPr>
          <w:p w14:paraId="1CDE50EA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17D2D2FD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0DF4ED4F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0840A86C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3389FDF8" w14:textId="77777777" w:rsidR="005B6A8D" w:rsidRDefault="005B6A8D" w:rsidP="0053382E">
            <w:pPr>
              <w:spacing w:before="0" w:after="0"/>
            </w:pPr>
            <w:r>
              <w:t>Fish</w:t>
            </w:r>
          </w:p>
        </w:tc>
        <w:tc>
          <w:tcPr>
            <w:tcW w:w="1310" w:type="dxa"/>
          </w:tcPr>
          <w:p w14:paraId="219555ED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4FE0D88D" w14:textId="62D1B18D" w:rsidR="005B6A8D" w:rsidRDefault="005B6A8D" w:rsidP="0053382E">
            <w:pPr>
              <w:spacing w:before="0" w:after="0"/>
            </w:pPr>
            <w:r>
              <w:t>0.7%</w:t>
            </w:r>
          </w:p>
        </w:tc>
      </w:tr>
      <w:tr w:rsidR="005B6A8D" w14:paraId="35B08339" w14:textId="77777777" w:rsidTr="00280250">
        <w:tc>
          <w:tcPr>
            <w:tcW w:w="1183" w:type="dxa"/>
          </w:tcPr>
          <w:p w14:paraId="62DB8544" w14:textId="77777777" w:rsidR="005B6A8D" w:rsidRDefault="005B6A8D" w:rsidP="0053382E">
            <w:pPr>
              <w:spacing w:before="0" w:after="0"/>
            </w:pPr>
          </w:p>
          <w:p w14:paraId="1A945D31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48C7F253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39A8259B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02B781C8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54FA7A4C" w14:textId="77777777" w:rsidR="005B6A8D" w:rsidRDefault="005B6A8D" w:rsidP="0053382E">
            <w:pPr>
              <w:spacing w:before="0" w:after="0"/>
            </w:pPr>
            <w:r>
              <w:t>Other</w:t>
            </w:r>
          </w:p>
        </w:tc>
        <w:tc>
          <w:tcPr>
            <w:tcW w:w="1310" w:type="dxa"/>
          </w:tcPr>
          <w:p w14:paraId="2F107736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283288A2" w14:textId="790E278E" w:rsidR="005B6A8D" w:rsidRDefault="005B6A8D" w:rsidP="0053382E">
            <w:pPr>
              <w:spacing w:before="0" w:after="0"/>
            </w:pPr>
            <w:r>
              <w:t>0.0%</w:t>
            </w:r>
          </w:p>
        </w:tc>
      </w:tr>
      <w:tr w:rsidR="005B6A8D" w14:paraId="05A1B38B" w14:textId="77777777" w:rsidTr="00280250">
        <w:tc>
          <w:tcPr>
            <w:tcW w:w="1183" w:type="dxa"/>
          </w:tcPr>
          <w:p w14:paraId="4FA6E96A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51555AD4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528A5041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1F35B444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6A5168B2" w14:textId="77777777" w:rsidR="005B6A8D" w:rsidRDefault="005B6A8D" w:rsidP="0053382E">
            <w:pPr>
              <w:spacing w:before="0" w:after="0"/>
            </w:pPr>
          </w:p>
        </w:tc>
        <w:tc>
          <w:tcPr>
            <w:tcW w:w="1310" w:type="dxa"/>
          </w:tcPr>
          <w:p w14:paraId="6F73F6C3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502A6641" w14:textId="25BA1994" w:rsidR="005B6A8D" w:rsidRDefault="005B6A8D" w:rsidP="0053382E">
            <w:pPr>
              <w:spacing w:before="0" w:after="0"/>
            </w:pPr>
          </w:p>
        </w:tc>
      </w:tr>
      <w:tr w:rsidR="005B6A8D" w14:paraId="0E0AF35C" w14:textId="77777777" w:rsidTr="00280250">
        <w:tc>
          <w:tcPr>
            <w:tcW w:w="1183" w:type="dxa"/>
          </w:tcPr>
          <w:p w14:paraId="27718C80" w14:textId="77777777" w:rsidR="005B6A8D" w:rsidRDefault="005B6A8D" w:rsidP="0053382E">
            <w:pPr>
              <w:spacing w:before="0" w:after="0"/>
            </w:pPr>
            <w:r>
              <w:t>2009/10</w:t>
            </w:r>
          </w:p>
        </w:tc>
        <w:tc>
          <w:tcPr>
            <w:tcW w:w="1098" w:type="dxa"/>
          </w:tcPr>
          <w:p w14:paraId="4A27DC65" w14:textId="77777777" w:rsidR="005B6A8D" w:rsidRDefault="005B6A8D" w:rsidP="0053382E">
            <w:pPr>
              <w:spacing w:before="0" w:after="0"/>
            </w:pPr>
            <w:r>
              <w:t>Anvers Island</w:t>
            </w:r>
          </w:p>
        </w:tc>
        <w:tc>
          <w:tcPr>
            <w:tcW w:w="1174" w:type="dxa"/>
          </w:tcPr>
          <w:p w14:paraId="763EFCFC" w14:textId="77777777" w:rsidR="005B6A8D" w:rsidRDefault="005B6A8D" w:rsidP="0053382E">
            <w:pPr>
              <w:spacing w:before="0" w:after="0"/>
            </w:pPr>
            <w:r>
              <w:t>Gentoo Penguin</w:t>
            </w:r>
          </w:p>
        </w:tc>
        <w:tc>
          <w:tcPr>
            <w:tcW w:w="1326" w:type="dxa"/>
          </w:tcPr>
          <w:p w14:paraId="697C37C5" w14:textId="77777777" w:rsidR="005B6A8D" w:rsidRDefault="005B6A8D" w:rsidP="0053382E">
            <w:pPr>
              <w:spacing w:before="0" w:after="0"/>
            </w:pPr>
            <w:r>
              <w:t>10</w:t>
            </w:r>
          </w:p>
        </w:tc>
        <w:tc>
          <w:tcPr>
            <w:tcW w:w="2077" w:type="dxa"/>
          </w:tcPr>
          <w:p w14:paraId="5D7473E1" w14:textId="7777777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E. </w:t>
            </w:r>
            <w:proofErr w:type="spellStart"/>
            <w:r w:rsidRPr="007618F6">
              <w:rPr>
                <w:i/>
                <w:iCs/>
              </w:rPr>
              <w:t>crystallorophias</w:t>
            </w:r>
            <w:proofErr w:type="spellEnd"/>
          </w:p>
        </w:tc>
        <w:tc>
          <w:tcPr>
            <w:tcW w:w="1310" w:type="dxa"/>
          </w:tcPr>
          <w:p w14:paraId="66DB8EDC" w14:textId="0CA4E5C1" w:rsidR="005B6A8D" w:rsidRDefault="008C7F3F" w:rsidP="0053382E">
            <w:pPr>
              <w:spacing w:before="0" w:after="0"/>
            </w:pPr>
            <w:r>
              <w:t>N/A</w:t>
            </w:r>
          </w:p>
        </w:tc>
        <w:tc>
          <w:tcPr>
            <w:tcW w:w="1599" w:type="dxa"/>
          </w:tcPr>
          <w:p w14:paraId="578E6D7B" w14:textId="4ECE994A" w:rsidR="005B6A8D" w:rsidRDefault="005B6A8D" w:rsidP="0053382E">
            <w:pPr>
              <w:spacing w:before="0" w:after="0"/>
            </w:pPr>
            <w:r>
              <w:t>0.0%</w:t>
            </w:r>
          </w:p>
        </w:tc>
      </w:tr>
      <w:tr w:rsidR="005B6A8D" w14:paraId="5DFFCB2C" w14:textId="77777777" w:rsidTr="00280250">
        <w:tc>
          <w:tcPr>
            <w:tcW w:w="1183" w:type="dxa"/>
          </w:tcPr>
          <w:p w14:paraId="5526C492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4B4FFF10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56F8E37A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253B90EB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793359CA" w14:textId="29CF415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proofErr w:type="spellStart"/>
            <w:proofErr w:type="gramStart"/>
            <w:r w:rsidRPr="007618F6">
              <w:rPr>
                <w:i/>
                <w:iCs/>
              </w:rPr>
              <w:t>E.</w:t>
            </w:r>
            <w:r>
              <w:rPr>
                <w:i/>
                <w:iCs/>
              </w:rPr>
              <w:t>s</w:t>
            </w:r>
            <w:r w:rsidRPr="007618F6">
              <w:rPr>
                <w:i/>
                <w:iCs/>
              </w:rPr>
              <w:t>uperba</w:t>
            </w:r>
            <w:proofErr w:type="spellEnd"/>
            <w:proofErr w:type="gramEnd"/>
          </w:p>
        </w:tc>
        <w:tc>
          <w:tcPr>
            <w:tcW w:w="1310" w:type="dxa"/>
          </w:tcPr>
          <w:p w14:paraId="197F96CB" w14:textId="2D0EC43A" w:rsidR="005B6A8D" w:rsidRDefault="008C7F3F" w:rsidP="0053382E">
            <w:pPr>
              <w:spacing w:before="0" w:after="0"/>
            </w:pPr>
            <w:r>
              <w:t>N/A</w:t>
            </w:r>
          </w:p>
        </w:tc>
        <w:tc>
          <w:tcPr>
            <w:tcW w:w="1599" w:type="dxa"/>
          </w:tcPr>
          <w:p w14:paraId="42089318" w14:textId="10048C1B" w:rsidR="005B6A8D" w:rsidRDefault="005B6A8D" w:rsidP="0053382E">
            <w:pPr>
              <w:spacing w:before="0" w:after="0"/>
            </w:pPr>
            <w:r>
              <w:t>94.6%</w:t>
            </w:r>
          </w:p>
        </w:tc>
      </w:tr>
      <w:tr w:rsidR="005B6A8D" w14:paraId="66CE75E6" w14:textId="77777777" w:rsidTr="00280250">
        <w:tc>
          <w:tcPr>
            <w:tcW w:w="1183" w:type="dxa"/>
          </w:tcPr>
          <w:p w14:paraId="39222D74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6F368624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19C50C77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377BEE99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287D345B" w14:textId="77777777" w:rsidR="005B6A8D" w:rsidRPr="007618F6" w:rsidRDefault="005B6A8D" w:rsidP="0053382E">
            <w:pPr>
              <w:spacing w:before="0" w:after="0"/>
              <w:rPr>
                <w:i/>
                <w:iCs/>
              </w:rPr>
            </w:pPr>
            <w:r w:rsidRPr="007618F6">
              <w:rPr>
                <w:i/>
                <w:iCs/>
              </w:rPr>
              <w:t xml:space="preserve">T. </w:t>
            </w:r>
            <w:proofErr w:type="spellStart"/>
            <w:r w:rsidRPr="007618F6">
              <w:rPr>
                <w:i/>
                <w:iCs/>
              </w:rPr>
              <w:t>macrura</w:t>
            </w:r>
            <w:proofErr w:type="spellEnd"/>
          </w:p>
        </w:tc>
        <w:tc>
          <w:tcPr>
            <w:tcW w:w="1310" w:type="dxa"/>
          </w:tcPr>
          <w:p w14:paraId="00A08CC1" w14:textId="2A8AB7DE" w:rsidR="005B6A8D" w:rsidRDefault="008C7F3F" w:rsidP="0053382E">
            <w:pPr>
              <w:spacing w:before="0" w:after="0"/>
            </w:pPr>
            <w:r>
              <w:t>N/A</w:t>
            </w:r>
          </w:p>
        </w:tc>
        <w:tc>
          <w:tcPr>
            <w:tcW w:w="1599" w:type="dxa"/>
          </w:tcPr>
          <w:p w14:paraId="664E598D" w14:textId="4EC898F3" w:rsidR="005B6A8D" w:rsidRDefault="005B6A8D" w:rsidP="0053382E">
            <w:pPr>
              <w:spacing w:before="0" w:after="0"/>
            </w:pPr>
            <w:r>
              <w:t>0.0%</w:t>
            </w:r>
          </w:p>
        </w:tc>
      </w:tr>
      <w:tr w:rsidR="005B6A8D" w14:paraId="20CA1D17" w14:textId="77777777" w:rsidTr="00280250">
        <w:tc>
          <w:tcPr>
            <w:tcW w:w="1183" w:type="dxa"/>
          </w:tcPr>
          <w:p w14:paraId="198DE62D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73C41C38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457B824F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2E42F52E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59C4AF70" w14:textId="77777777" w:rsidR="005B6A8D" w:rsidRDefault="005B6A8D" w:rsidP="0053382E">
            <w:pPr>
              <w:spacing w:before="0" w:after="0"/>
            </w:pPr>
            <w:r>
              <w:t>Fish</w:t>
            </w:r>
          </w:p>
        </w:tc>
        <w:tc>
          <w:tcPr>
            <w:tcW w:w="1310" w:type="dxa"/>
          </w:tcPr>
          <w:p w14:paraId="20E9FA29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698B51B3" w14:textId="2A447FDD" w:rsidR="005B6A8D" w:rsidRDefault="005B6A8D" w:rsidP="0053382E">
            <w:pPr>
              <w:spacing w:before="0" w:after="0"/>
            </w:pPr>
            <w:r>
              <w:t>5.1%</w:t>
            </w:r>
          </w:p>
        </w:tc>
      </w:tr>
      <w:tr w:rsidR="005B6A8D" w14:paraId="046E2A84" w14:textId="77777777" w:rsidTr="00280250">
        <w:tc>
          <w:tcPr>
            <w:tcW w:w="1183" w:type="dxa"/>
          </w:tcPr>
          <w:p w14:paraId="04CAC5C3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72118B79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2620A5A8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4D7FEBE2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3F890C60" w14:textId="77777777" w:rsidR="005B6A8D" w:rsidRDefault="005B6A8D" w:rsidP="0053382E">
            <w:pPr>
              <w:spacing w:before="0" w:after="0"/>
            </w:pPr>
            <w:r>
              <w:t>Other</w:t>
            </w:r>
          </w:p>
        </w:tc>
        <w:tc>
          <w:tcPr>
            <w:tcW w:w="1310" w:type="dxa"/>
          </w:tcPr>
          <w:p w14:paraId="593DB541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07AC9F76" w14:textId="4B2EB0B4" w:rsidR="005B6A8D" w:rsidRDefault="005B6A8D" w:rsidP="0053382E">
            <w:pPr>
              <w:spacing w:before="0" w:after="0"/>
            </w:pPr>
            <w:r>
              <w:t>0.2%</w:t>
            </w:r>
          </w:p>
        </w:tc>
      </w:tr>
      <w:tr w:rsidR="005B6A8D" w14:paraId="37055186" w14:textId="77777777" w:rsidTr="00280250">
        <w:tc>
          <w:tcPr>
            <w:tcW w:w="1183" w:type="dxa"/>
          </w:tcPr>
          <w:p w14:paraId="1161C9B8" w14:textId="77777777" w:rsidR="005B6A8D" w:rsidRDefault="005B6A8D" w:rsidP="0053382E">
            <w:pPr>
              <w:spacing w:before="0" w:after="0"/>
            </w:pPr>
          </w:p>
        </w:tc>
        <w:tc>
          <w:tcPr>
            <w:tcW w:w="1098" w:type="dxa"/>
          </w:tcPr>
          <w:p w14:paraId="6F84616C" w14:textId="77777777" w:rsidR="005B6A8D" w:rsidRDefault="005B6A8D" w:rsidP="0053382E">
            <w:pPr>
              <w:spacing w:before="0" w:after="0"/>
            </w:pPr>
          </w:p>
        </w:tc>
        <w:tc>
          <w:tcPr>
            <w:tcW w:w="1174" w:type="dxa"/>
          </w:tcPr>
          <w:p w14:paraId="449A544F" w14:textId="77777777" w:rsidR="005B6A8D" w:rsidRDefault="005B6A8D" w:rsidP="0053382E">
            <w:pPr>
              <w:spacing w:before="0" w:after="0"/>
            </w:pPr>
          </w:p>
        </w:tc>
        <w:tc>
          <w:tcPr>
            <w:tcW w:w="1326" w:type="dxa"/>
          </w:tcPr>
          <w:p w14:paraId="6FA14013" w14:textId="77777777" w:rsidR="005B6A8D" w:rsidRDefault="005B6A8D" w:rsidP="0053382E">
            <w:pPr>
              <w:spacing w:before="0" w:after="0"/>
            </w:pPr>
          </w:p>
        </w:tc>
        <w:tc>
          <w:tcPr>
            <w:tcW w:w="2077" w:type="dxa"/>
          </w:tcPr>
          <w:p w14:paraId="18240FE4" w14:textId="77777777" w:rsidR="005B6A8D" w:rsidRDefault="005B6A8D" w:rsidP="0053382E">
            <w:pPr>
              <w:spacing w:before="0" w:after="0"/>
            </w:pPr>
          </w:p>
        </w:tc>
        <w:tc>
          <w:tcPr>
            <w:tcW w:w="1310" w:type="dxa"/>
          </w:tcPr>
          <w:p w14:paraId="7A2FB085" w14:textId="77777777" w:rsidR="005B6A8D" w:rsidRDefault="005B6A8D" w:rsidP="0053382E">
            <w:pPr>
              <w:spacing w:before="0" w:after="0"/>
            </w:pPr>
          </w:p>
        </w:tc>
        <w:tc>
          <w:tcPr>
            <w:tcW w:w="1599" w:type="dxa"/>
          </w:tcPr>
          <w:p w14:paraId="3A826263" w14:textId="2F5F6843" w:rsidR="005B6A8D" w:rsidRDefault="005B6A8D" w:rsidP="0053382E">
            <w:pPr>
              <w:spacing w:before="0" w:after="0"/>
            </w:pPr>
          </w:p>
        </w:tc>
      </w:tr>
    </w:tbl>
    <w:p w14:paraId="57F22992" w14:textId="0F0A6852" w:rsidR="00D014D6" w:rsidRDefault="005B6A8D" w:rsidP="007F1E74">
      <w:pPr>
        <w:rPr>
          <w:rFonts w:cs="Times New Roman"/>
          <w:szCs w:val="24"/>
          <w:u w:val="single"/>
        </w:rPr>
        <w:sectPr w:rsidR="00D014D6" w:rsidSect="0093429D">
          <w:headerReference w:type="even" r:id="rId9"/>
          <w:footerReference w:type="even" r:id="rId10"/>
          <w:footerReference w:type="default" r:id="rId11"/>
          <w:headerReference w:type="first" r:id="rId12"/>
          <w:pgSz w:w="12240" w:h="15840"/>
          <w:pgMar w:top="1138" w:right="1181" w:bottom="1138" w:left="1282" w:header="720" w:footer="720" w:gutter="0"/>
          <w:cols w:space="720"/>
          <w:titlePg/>
          <w:docGrid w:linePitch="360"/>
        </w:sectPr>
      </w:pPr>
      <w:r>
        <w:rPr>
          <w:rFonts w:cs="Times New Roman"/>
          <w:szCs w:val="24"/>
          <w:u w:val="single"/>
          <w:vertAlign w:val="superscript"/>
        </w:rPr>
        <w:lastRenderedPageBreak/>
        <w:t>1</w:t>
      </w:r>
      <w:r>
        <w:rPr>
          <w:rFonts w:cs="Times New Roman"/>
          <w:szCs w:val="24"/>
          <w:u w:val="single"/>
        </w:rPr>
        <w:t xml:space="preserve">Size </w:t>
      </w:r>
      <w:r w:rsidR="008C7F3F">
        <w:rPr>
          <w:rFonts w:cs="Times New Roman"/>
          <w:szCs w:val="24"/>
          <w:u w:val="single"/>
        </w:rPr>
        <w:t xml:space="preserve">class </w:t>
      </w:r>
      <w:r>
        <w:rPr>
          <w:rFonts w:cs="Times New Roman"/>
          <w:szCs w:val="24"/>
          <w:u w:val="single"/>
        </w:rPr>
        <w:t xml:space="preserve">range is reported </w:t>
      </w:r>
      <w:r w:rsidR="008C7F3F">
        <w:rPr>
          <w:rFonts w:cs="Times New Roman"/>
          <w:szCs w:val="24"/>
          <w:u w:val="single"/>
        </w:rPr>
        <w:t xml:space="preserve">first </w:t>
      </w:r>
      <w:r>
        <w:rPr>
          <w:rFonts w:cs="Times New Roman"/>
          <w:szCs w:val="24"/>
          <w:u w:val="single"/>
        </w:rPr>
        <w:t>as the min</w:t>
      </w:r>
      <w:r w:rsidR="007F1E74">
        <w:rPr>
          <w:rFonts w:cs="Times New Roman"/>
          <w:szCs w:val="24"/>
          <w:u w:val="single"/>
        </w:rPr>
        <w:t>imum</w:t>
      </w:r>
      <w:r>
        <w:rPr>
          <w:rFonts w:cs="Times New Roman"/>
          <w:szCs w:val="24"/>
          <w:u w:val="single"/>
        </w:rPr>
        <w:t xml:space="preserve"> and max</w:t>
      </w:r>
      <w:r w:rsidR="007F1E74">
        <w:rPr>
          <w:rFonts w:cs="Times New Roman"/>
          <w:szCs w:val="24"/>
          <w:u w:val="single"/>
        </w:rPr>
        <w:t>imum</w:t>
      </w:r>
      <w:r>
        <w:rPr>
          <w:rFonts w:cs="Times New Roman"/>
          <w:szCs w:val="24"/>
          <w:u w:val="single"/>
        </w:rPr>
        <w:t xml:space="preserve"> size</w:t>
      </w:r>
      <w:r w:rsidR="008C7F3F">
        <w:rPr>
          <w:rFonts w:cs="Times New Roman"/>
          <w:szCs w:val="24"/>
          <w:u w:val="single"/>
        </w:rPr>
        <w:t xml:space="preserve"> class</w:t>
      </w:r>
      <w:r>
        <w:rPr>
          <w:rFonts w:cs="Times New Roman"/>
          <w:szCs w:val="24"/>
          <w:u w:val="single"/>
        </w:rPr>
        <w:t xml:space="preserve"> </w:t>
      </w:r>
      <w:r w:rsidR="008C7F3F">
        <w:rPr>
          <w:rFonts w:cs="Times New Roman"/>
          <w:szCs w:val="24"/>
          <w:u w:val="single"/>
        </w:rPr>
        <w:t xml:space="preserve">(mm) </w:t>
      </w:r>
      <w:r>
        <w:rPr>
          <w:rFonts w:cs="Times New Roman"/>
          <w:szCs w:val="24"/>
          <w:u w:val="single"/>
        </w:rPr>
        <w:t xml:space="preserve">of krill for </w:t>
      </w:r>
      <w:r w:rsidR="008C7F3F">
        <w:rPr>
          <w:rFonts w:cs="Times New Roman"/>
          <w:szCs w:val="24"/>
          <w:u w:val="single"/>
        </w:rPr>
        <w:t>&gt;</w:t>
      </w:r>
      <w:r>
        <w:rPr>
          <w:rFonts w:cs="Times New Roman"/>
          <w:szCs w:val="24"/>
          <w:u w:val="single"/>
        </w:rPr>
        <w:t>90% of the samples for a given year</w:t>
      </w:r>
      <w:r w:rsidR="008C7F3F">
        <w:rPr>
          <w:rFonts w:cs="Times New Roman"/>
          <w:szCs w:val="24"/>
          <w:u w:val="single"/>
        </w:rPr>
        <w:t xml:space="preserve">, the second range is for the size class with </w:t>
      </w:r>
      <w:proofErr w:type="gramStart"/>
      <w:r w:rsidR="008C7F3F">
        <w:rPr>
          <w:rFonts w:cs="Times New Roman"/>
          <w:szCs w:val="24"/>
          <w:u w:val="single"/>
        </w:rPr>
        <w:t>the most</w:t>
      </w:r>
      <w:proofErr w:type="gramEnd"/>
      <w:r w:rsidR="008C7F3F">
        <w:rPr>
          <w:rFonts w:cs="Times New Roman"/>
          <w:szCs w:val="24"/>
          <w:u w:val="single"/>
        </w:rPr>
        <w:t xml:space="preserve"> number of samples </w:t>
      </w:r>
      <w:r w:rsidR="007F1E74">
        <w:rPr>
          <w:rFonts w:cs="Times New Roman"/>
          <w:szCs w:val="24"/>
          <w:u w:val="single"/>
        </w:rPr>
        <w:t xml:space="preserve">collected </w:t>
      </w:r>
      <w:r w:rsidR="008C7F3F">
        <w:rPr>
          <w:rFonts w:cs="Times New Roman"/>
          <w:szCs w:val="24"/>
          <w:u w:val="single"/>
        </w:rPr>
        <w:t>for that year.</w:t>
      </w:r>
    </w:p>
    <w:p w14:paraId="4C9E97C4" w14:textId="3EAC9213" w:rsidR="00801994" w:rsidRPr="00801994" w:rsidRDefault="00D014D6" w:rsidP="00280250">
      <w:pPr>
        <w:rPr>
          <w:rFonts w:cs="Times New Roman"/>
          <w:szCs w:val="24"/>
        </w:rPr>
      </w:pPr>
      <w:r w:rsidRPr="00D014D6">
        <w:rPr>
          <w:rFonts w:cs="Times New Roman"/>
          <w:noProof/>
          <w:szCs w:val="24"/>
          <w:u w:val="single"/>
        </w:rPr>
        <w:lastRenderedPageBreak/>
        <w:drawing>
          <wp:inline distT="0" distB="0" distL="0" distR="0" wp14:anchorId="1612B01D" wp14:editId="455EC7CC">
            <wp:extent cx="5681195" cy="4861711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99739" cy="487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014D6" w:rsidDel="00D014D6">
        <w:rPr>
          <w:rFonts w:cs="Times New Roman"/>
          <w:szCs w:val="24"/>
          <w:u w:val="single"/>
        </w:rPr>
        <w:t xml:space="preserve"> </w:t>
      </w:r>
    </w:p>
    <w:p w14:paraId="7793B290" w14:textId="3D4C0655" w:rsidR="001346AD" w:rsidRDefault="00801994" w:rsidP="00D014D6">
      <w:pPr>
        <w:rPr>
          <w:rFonts w:cs="Times New Roman"/>
          <w:szCs w:val="24"/>
        </w:rPr>
        <w:sectPr w:rsidR="001346AD" w:rsidSect="00D014D6">
          <w:pgSz w:w="15840" w:h="12240" w:orient="landscape"/>
          <w:pgMar w:top="1181" w:right="1138" w:bottom="1282" w:left="1138" w:header="720" w:footer="720" w:gutter="0"/>
          <w:cols w:space="720"/>
          <w:titlePg/>
          <w:docGrid w:linePitch="360"/>
        </w:sectPr>
      </w:pPr>
      <w:r>
        <w:t xml:space="preserve">Supplementary Figure </w:t>
      </w:r>
      <w:r w:rsidR="00773749">
        <w:t>1</w:t>
      </w:r>
      <w:r>
        <w:t xml:space="preserve">. Annual variation in Bayesian standard ellipse areas </w:t>
      </w:r>
      <w:r w:rsidR="00D014D6">
        <w:t xml:space="preserve">(SEA-B) </w:t>
      </w:r>
      <w:r w:rsidRPr="001D0EB8">
        <w:t xml:space="preserve">for </w:t>
      </w:r>
      <w:r>
        <w:t xml:space="preserve">five-week-old </w:t>
      </w:r>
      <w:proofErr w:type="spellStart"/>
      <w:r w:rsidR="00D014D6">
        <w:t>crèched</w:t>
      </w:r>
      <w:proofErr w:type="spellEnd"/>
      <w:r>
        <w:t xml:space="preserve"> </w:t>
      </w:r>
      <w:proofErr w:type="spellStart"/>
      <w:r w:rsidRPr="008C57C1">
        <w:t>Adélie</w:t>
      </w:r>
      <w:proofErr w:type="spellEnd"/>
      <w:r w:rsidRPr="008C57C1">
        <w:t xml:space="preserve"> </w:t>
      </w:r>
      <w:r>
        <w:t>(</w:t>
      </w:r>
      <w:r w:rsidRPr="00C9328F">
        <w:rPr>
          <w:noProof/>
        </w:rPr>
        <w:drawing>
          <wp:inline distT="0" distB="0" distL="0" distR="0" wp14:anchorId="147777BD" wp14:editId="4639488E">
            <wp:extent cx="91440" cy="81280"/>
            <wp:effectExtent l="0" t="0" r="10160" b="0"/>
            <wp:docPr id="2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" cy="8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), chinstrap (</w:t>
      </w:r>
      <w:r w:rsidRPr="00C9328F">
        <w:rPr>
          <w:noProof/>
        </w:rPr>
        <w:drawing>
          <wp:inline distT="0" distB="0" distL="0" distR="0" wp14:anchorId="1EA14096" wp14:editId="2B377B88">
            <wp:extent cx="91440" cy="81280"/>
            <wp:effectExtent l="0" t="0" r="10160" b="0"/>
            <wp:docPr id="3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" cy="8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), and gentoo (</w:t>
      </w:r>
      <w:r w:rsidRPr="00C9328F">
        <w:rPr>
          <w:noProof/>
        </w:rPr>
        <w:drawing>
          <wp:inline distT="0" distB="0" distL="0" distR="0" wp14:anchorId="0A8ADD5C" wp14:editId="0C5ADACE">
            <wp:extent cx="91440" cy="81280"/>
            <wp:effectExtent l="0" t="0" r="10160" b="0"/>
            <wp:docPr id="3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" cy="8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) </w:t>
      </w:r>
      <w:r w:rsidRPr="008C57C1">
        <w:t>penguin</w:t>
      </w:r>
      <w:r>
        <w:t xml:space="preserve">s at Anvers Island and </w:t>
      </w:r>
      <w:proofErr w:type="spellStart"/>
      <w:r w:rsidRPr="008C57C1">
        <w:t>Adélie</w:t>
      </w:r>
      <w:proofErr w:type="spellEnd"/>
      <w:r>
        <w:t xml:space="preserve"> </w:t>
      </w:r>
      <w:r w:rsidRPr="008C57C1">
        <w:t>penguin</w:t>
      </w:r>
      <w:r>
        <w:t>s at Avian (</w:t>
      </w:r>
      <w:r w:rsidRPr="00C9328F">
        <w:rPr>
          <w:noProof/>
        </w:rPr>
        <w:drawing>
          <wp:inline distT="0" distB="0" distL="0" distR="0" wp14:anchorId="1488D626" wp14:editId="608C23F4">
            <wp:extent cx="91440" cy="81280"/>
            <wp:effectExtent l="0" t="0" r="10160" b="0"/>
            <wp:docPr id="3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" cy="8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) and Charcot (</w:t>
      </w:r>
      <w:r w:rsidRPr="00C9328F">
        <w:rPr>
          <w:noProof/>
        </w:rPr>
        <w:drawing>
          <wp:inline distT="0" distB="0" distL="0" distR="0" wp14:anchorId="7B4C31A9" wp14:editId="351A216C">
            <wp:extent cx="91440" cy="81280"/>
            <wp:effectExtent l="0" t="0" r="10160" b="0"/>
            <wp:docPr id="3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" cy="8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) Islands during (a) 2007/08, (b) 2008/09, and (c) 2009/10.</w:t>
      </w:r>
    </w:p>
    <w:p w14:paraId="47C1D0A1" w14:textId="34B1BDC8" w:rsidR="00801994" w:rsidRDefault="00364AA0" w:rsidP="00D014D6">
      <w:pPr>
        <w:rPr>
          <w:rFonts w:cs="Times New Roman"/>
          <w:szCs w:val="24"/>
        </w:rPr>
      </w:pPr>
      <w:r w:rsidRPr="00364AA0">
        <w:rPr>
          <w:rFonts w:cs="Times New Roman"/>
          <w:noProof/>
          <w:szCs w:val="24"/>
        </w:rPr>
        <w:lastRenderedPageBreak/>
        <w:drawing>
          <wp:inline distT="0" distB="0" distL="0" distR="0" wp14:anchorId="68FA0451" wp14:editId="5A848BF0">
            <wp:extent cx="6208395" cy="4798060"/>
            <wp:effectExtent l="0" t="0" r="1905" b="2540"/>
            <wp:docPr id="6" name="Picture 6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Calenda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479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4AA0" w:rsidDel="00364AA0">
        <w:rPr>
          <w:rFonts w:cs="Times New Roman"/>
          <w:szCs w:val="24"/>
        </w:rPr>
        <w:t xml:space="preserve"> </w:t>
      </w:r>
    </w:p>
    <w:p w14:paraId="7B65BC41" w14:textId="5AC46AD2" w:rsidR="00DE23E8" w:rsidRDefault="00896BE4" w:rsidP="00896BE4">
      <w:r>
        <w:t xml:space="preserve">Supplementary Figure </w:t>
      </w:r>
      <w:r w:rsidR="00773749">
        <w:t>2</w:t>
      </w:r>
      <w:r>
        <w:t xml:space="preserve">. Variation in </w:t>
      </w:r>
      <w:r w:rsidRPr="00E84510">
        <w:sym w:font="Symbol" w:char="F064"/>
      </w:r>
      <w:r w:rsidRPr="00E84510">
        <w:rPr>
          <w:vertAlign w:val="superscript"/>
        </w:rPr>
        <w:t>13</w:t>
      </w:r>
      <w:r w:rsidRPr="00E84510">
        <w:t xml:space="preserve">C and </w:t>
      </w:r>
      <w:r w:rsidRPr="00E84510">
        <w:sym w:font="Symbol" w:char="F064"/>
      </w:r>
      <w:r w:rsidRPr="00E84510">
        <w:rPr>
          <w:vertAlign w:val="superscript"/>
        </w:rPr>
        <w:t>15</w:t>
      </w:r>
      <w:r w:rsidRPr="00E84510">
        <w:t>N</w:t>
      </w:r>
      <w:r>
        <w:t xml:space="preserve"> values of </w:t>
      </w:r>
      <w:proofErr w:type="spellStart"/>
      <w:r>
        <w:rPr>
          <w:i/>
          <w:iCs/>
        </w:rPr>
        <w:t>Pygoscelis</w:t>
      </w:r>
      <w:proofErr w:type="spellEnd"/>
      <w:r>
        <w:t xml:space="preserve"> penguins of the western Antarctic Peninsula in relation to annual sea ice coverage over the three years of study. Panels (a</w:t>
      </w:r>
      <w:r w:rsidR="00364AA0">
        <w:t>:</w:t>
      </w:r>
      <w:r w:rsidR="00364AA0" w:rsidRPr="00364AA0">
        <w:t xml:space="preserve"> </w:t>
      </w:r>
      <w:r w:rsidR="00364AA0" w:rsidRPr="00E84510">
        <w:sym w:font="Symbol" w:char="F064"/>
      </w:r>
      <w:r w:rsidR="00364AA0" w:rsidRPr="00E84510">
        <w:rPr>
          <w:vertAlign w:val="superscript"/>
        </w:rPr>
        <w:t>13</w:t>
      </w:r>
      <w:r w:rsidR="00364AA0" w:rsidRPr="00E84510">
        <w:t>C</w:t>
      </w:r>
      <w:r>
        <w:t>, b</w:t>
      </w:r>
      <w:r w:rsidR="00364AA0">
        <w:t xml:space="preserve">: </w:t>
      </w:r>
      <w:r w:rsidR="00364AA0" w:rsidRPr="00E84510">
        <w:sym w:font="Symbol" w:char="F064"/>
      </w:r>
      <w:r w:rsidR="00364AA0" w:rsidRPr="00E84510">
        <w:rPr>
          <w:vertAlign w:val="superscript"/>
        </w:rPr>
        <w:t>15</w:t>
      </w:r>
      <w:r w:rsidR="00364AA0" w:rsidRPr="00E84510">
        <w:t>N</w:t>
      </w:r>
      <w:r>
        <w:t xml:space="preserve">) for </w:t>
      </w:r>
      <w:proofErr w:type="spellStart"/>
      <w:r w:rsidRPr="008C57C1">
        <w:t>Adélie</w:t>
      </w:r>
      <w:proofErr w:type="spellEnd"/>
      <w:r w:rsidRPr="008C57C1">
        <w:t xml:space="preserve"> </w:t>
      </w:r>
      <w:r>
        <w:t>penguin (</w:t>
      </w:r>
      <w:r w:rsidRPr="00C9328F">
        <w:rPr>
          <w:noProof/>
        </w:rPr>
        <w:drawing>
          <wp:inline distT="0" distB="0" distL="0" distR="0" wp14:anchorId="0358E253" wp14:editId="03EF3265">
            <wp:extent cx="91440" cy="81280"/>
            <wp:effectExtent l="0" t="0" r="10160" b="0"/>
            <wp:docPr id="2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" cy="8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)</w:t>
      </w:r>
      <w:r w:rsidR="00364AA0">
        <w:t xml:space="preserve"> adults, day five chicks, day 15 chicks and </w:t>
      </w:r>
      <w:proofErr w:type="gramStart"/>
      <w:r w:rsidR="00364AA0">
        <w:t>5 week</w:t>
      </w:r>
      <w:proofErr w:type="gramEnd"/>
      <w:r w:rsidR="00364AA0">
        <w:t xml:space="preserve"> chicks</w:t>
      </w:r>
      <w:r>
        <w:t>, (c</w:t>
      </w:r>
      <w:r w:rsidR="00364AA0">
        <w:t xml:space="preserve">: </w:t>
      </w:r>
      <w:r w:rsidR="00364AA0" w:rsidRPr="00E84510">
        <w:sym w:font="Symbol" w:char="F064"/>
      </w:r>
      <w:r w:rsidR="00364AA0" w:rsidRPr="00E84510">
        <w:rPr>
          <w:vertAlign w:val="superscript"/>
        </w:rPr>
        <w:t>13</w:t>
      </w:r>
      <w:r w:rsidR="00364AA0" w:rsidRPr="00E84510">
        <w:t>C</w:t>
      </w:r>
      <w:r>
        <w:t>, d</w:t>
      </w:r>
      <w:r w:rsidR="00364AA0">
        <w:t xml:space="preserve">: </w:t>
      </w:r>
      <w:r w:rsidR="00364AA0" w:rsidRPr="00E84510">
        <w:sym w:font="Symbol" w:char="F064"/>
      </w:r>
      <w:r w:rsidR="00364AA0" w:rsidRPr="00E84510">
        <w:rPr>
          <w:vertAlign w:val="superscript"/>
        </w:rPr>
        <w:t>15</w:t>
      </w:r>
      <w:r w:rsidR="00364AA0" w:rsidRPr="00E84510">
        <w:t>N</w:t>
      </w:r>
      <w:r>
        <w:t>) for chinstrap penguin (</w:t>
      </w:r>
      <w:r w:rsidRPr="00C9328F">
        <w:rPr>
          <w:noProof/>
        </w:rPr>
        <w:drawing>
          <wp:inline distT="0" distB="0" distL="0" distR="0" wp14:anchorId="0A6CEE90" wp14:editId="1008C1B0">
            <wp:extent cx="91440" cy="81280"/>
            <wp:effectExtent l="0" t="0" r="10160" b="0"/>
            <wp:docPr id="2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" cy="8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)</w:t>
      </w:r>
      <w:r w:rsidR="00364AA0">
        <w:t xml:space="preserve"> adults, day five chicks, day 15 chicks and 5 week chicks</w:t>
      </w:r>
      <w:r>
        <w:t>, (e</w:t>
      </w:r>
      <w:r w:rsidR="00364AA0">
        <w:t xml:space="preserve">: </w:t>
      </w:r>
      <w:r w:rsidR="00364AA0" w:rsidRPr="00E84510">
        <w:sym w:font="Symbol" w:char="F064"/>
      </w:r>
      <w:r w:rsidR="00364AA0" w:rsidRPr="00E84510">
        <w:rPr>
          <w:vertAlign w:val="superscript"/>
        </w:rPr>
        <w:t>13</w:t>
      </w:r>
      <w:r w:rsidR="00364AA0" w:rsidRPr="00E84510">
        <w:t>C</w:t>
      </w:r>
      <w:r>
        <w:t>, f</w:t>
      </w:r>
      <w:r w:rsidR="00364AA0">
        <w:t xml:space="preserve">: </w:t>
      </w:r>
      <w:r w:rsidR="00364AA0" w:rsidRPr="00E84510">
        <w:sym w:font="Symbol" w:char="F064"/>
      </w:r>
      <w:r w:rsidR="00364AA0" w:rsidRPr="00E84510">
        <w:rPr>
          <w:vertAlign w:val="superscript"/>
        </w:rPr>
        <w:t>15</w:t>
      </w:r>
      <w:r w:rsidR="00364AA0" w:rsidRPr="00E84510">
        <w:t>N</w:t>
      </w:r>
      <w:r>
        <w:t>) for gentoo penguin (</w:t>
      </w:r>
      <w:r w:rsidRPr="00C9328F">
        <w:rPr>
          <w:noProof/>
        </w:rPr>
        <w:drawing>
          <wp:inline distT="0" distB="0" distL="0" distR="0" wp14:anchorId="3AFB3955" wp14:editId="52D334CA">
            <wp:extent cx="91440" cy="81280"/>
            <wp:effectExtent l="0" t="0" r="10160" b="0"/>
            <wp:docPr id="2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" cy="8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) </w:t>
      </w:r>
      <w:r w:rsidR="00364AA0">
        <w:t xml:space="preserve">adults, day five chicks, day 15 chicks and 5 week chicks </w:t>
      </w:r>
      <w:r>
        <w:t>at Anvers Island. Panels (</w:t>
      </w:r>
      <w:r w:rsidR="00364AA0">
        <w:t xml:space="preserve">g: </w:t>
      </w:r>
      <w:r w:rsidR="00364AA0" w:rsidRPr="00E84510">
        <w:sym w:font="Symbol" w:char="F064"/>
      </w:r>
      <w:r w:rsidR="00364AA0" w:rsidRPr="00E84510">
        <w:rPr>
          <w:vertAlign w:val="superscript"/>
        </w:rPr>
        <w:t>13</w:t>
      </w:r>
      <w:proofErr w:type="gramStart"/>
      <w:r w:rsidR="00364AA0" w:rsidRPr="00E84510">
        <w:t xml:space="preserve">C </w:t>
      </w:r>
      <w:r>
        <w:t>,</w:t>
      </w:r>
      <w:proofErr w:type="gramEnd"/>
      <w:r>
        <w:t xml:space="preserve"> </w:t>
      </w:r>
      <w:r w:rsidR="00364AA0">
        <w:t xml:space="preserve">h: </w:t>
      </w:r>
      <w:r w:rsidR="00364AA0" w:rsidRPr="00E84510">
        <w:sym w:font="Symbol" w:char="F064"/>
      </w:r>
      <w:r w:rsidR="00364AA0" w:rsidRPr="00E84510">
        <w:rPr>
          <w:vertAlign w:val="superscript"/>
        </w:rPr>
        <w:t>15</w:t>
      </w:r>
      <w:r w:rsidR="00364AA0" w:rsidRPr="00E84510">
        <w:t>N</w:t>
      </w:r>
      <w:r w:rsidR="00364AA0">
        <w:t xml:space="preserve"> </w:t>
      </w:r>
      <w:r>
        <w:t xml:space="preserve">) for </w:t>
      </w:r>
      <w:proofErr w:type="spellStart"/>
      <w:r w:rsidRPr="008C57C1">
        <w:t>Adélie</w:t>
      </w:r>
      <w:proofErr w:type="spellEnd"/>
      <w:r>
        <w:t xml:space="preserve"> </w:t>
      </w:r>
      <w:r w:rsidRPr="008C57C1">
        <w:t>penguin</w:t>
      </w:r>
      <w:r>
        <w:t xml:space="preserve"> </w:t>
      </w:r>
      <w:r w:rsidR="00364AA0">
        <w:t xml:space="preserve">5 week chicks </w:t>
      </w:r>
      <w:r>
        <w:t>at Avian Island (</w:t>
      </w:r>
      <w:r w:rsidRPr="00C9328F">
        <w:rPr>
          <w:noProof/>
        </w:rPr>
        <w:drawing>
          <wp:inline distT="0" distB="0" distL="0" distR="0" wp14:anchorId="0B9D0B18" wp14:editId="22BF45CD">
            <wp:extent cx="91440" cy="81280"/>
            <wp:effectExtent l="0" t="0" r="10160" b="0"/>
            <wp:docPr id="2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" cy="8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) and panels (</w:t>
      </w:r>
      <w:proofErr w:type="spellStart"/>
      <w:r w:rsidR="00364AA0">
        <w:t>i</w:t>
      </w:r>
      <w:proofErr w:type="spellEnd"/>
      <w:r w:rsidR="00364AA0">
        <w:t xml:space="preserve">: </w:t>
      </w:r>
      <w:r w:rsidR="00364AA0" w:rsidRPr="00E84510">
        <w:sym w:font="Symbol" w:char="F064"/>
      </w:r>
      <w:r w:rsidR="00364AA0" w:rsidRPr="00E84510">
        <w:rPr>
          <w:vertAlign w:val="superscript"/>
        </w:rPr>
        <w:t>13</w:t>
      </w:r>
      <w:r w:rsidR="00364AA0" w:rsidRPr="00E84510">
        <w:t xml:space="preserve">C </w:t>
      </w:r>
      <w:r>
        <w:t xml:space="preserve">, </w:t>
      </w:r>
      <w:r w:rsidR="00364AA0">
        <w:t xml:space="preserve">j: </w:t>
      </w:r>
      <w:r w:rsidR="00364AA0" w:rsidRPr="00E84510">
        <w:sym w:font="Symbol" w:char="F064"/>
      </w:r>
      <w:r w:rsidR="00364AA0" w:rsidRPr="00E84510">
        <w:rPr>
          <w:vertAlign w:val="superscript"/>
        </w:rPr>
        <w:t>15</w:t>
      </w:r>
      <w:r w:rsidR="00364AA0" w:rsidRPr="00E84510">
        <w:t>N</w:t>
      </w:r>
      <w:r>
        <w:t xml:space="preserve">) for </w:t>
      </w:r>
      <w:proofErr w:type="spellStart"/>
      <w:r w:rsidRPr="008C57C1">
        <w:t>Adélie</w:t>
      </w:r>
      <w:proofErr w:type="spellEnd"/>
      <w:r>
        <w:t xml:space="preserve"> </w:t>
      </w:r>
      <w:r w:rsidRPr="008C57C1">
        <w:t>penguin</w:t>
      </w:r>
      <w:r w:rsidR="00364AA0">
        <w:t xml:space="preserve"> 5 week chicks</w:t>
      </w:r>
      <w:r>
        <w:t xml:space="preserve"> at Charcot Island (</w:t>
      </w:r>
      <w:r w:rsidRPr="00C9328F">
        <w:rPr>
          <w:noProof/>
        </w:rPr>
        <w:drawing>
          <wp:inline distT="0" distB="0" distL="0" distR="0" wp14:anchorId="1EE59826" wp14:editId="690AB900">
            <wp:extent cx="91440" cy="81280"/>
            <wp:effectExtent l="0" t="0" r="10160" b="0"/>
            <wp:docPr id="2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" cy="8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)</w:t>
      </w:r>
      <w:r w:rsidR="00364AA0">
        <w:t>. Data for</w:t>
      </w:r>
      <w:r>
        <w:t xml:space="preserve"> 2007/08, 2008/09, and 2009/10 </w:t>
      </w:r>
      <w:r w:rsidR="00364AA0">
        <w:t>is shown within</w:t>
      </w:r>
      <w:r>
        <w:t xml:space="preserve"> each reproductive stage.</w:t>
      </w:r>
    </w:p>
    <w:p w14:paraId="4BE8C1D5" w14:textId="00B4B9C2" w:rsidR="00C74147" w:rsidRDefault="00C74147">
      <w:pPr>
        <w:spacing w:before="0" w:after="200" w:line="276" w:lineRule="auto"/>
      </w:pPr>
      <w:r>
        <w:br w:type="page"/>
      </w:r>
    </w:p>
    <w:p w14:paraId="3046E9CC" w14:textId="0F0B2B98" w:rsidR="00F71C5B" w:rsidRDefault="00570ED2">
      <w:pPr>
        <w:spacing w:before="0" w:after="200" w:line="276" w:lineRule="auto"/>
      </w:pPr>
      <w:r w:rsidRPr="00570ED2">
        <w:rPr>
          <w:noProof/>
        </w:rPr>
        <w:lastRenderedPageBreak/>
        <w:drawing>
          <wp:inline distT="0" distB="0" distL="0" distR="0" wp14:anchorId="3A940E4E" wp14:editId="56521326">
            <wp:extent cx="6208395" cy="5868035"/>
            <wp:effectExtent l="0" t="0" r="1905" b="0"/>
            <wp:docPr id="8" name="Picture 8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Char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586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732BC" w14:textId="1526C22D" w:rsidR="00F71C5B" w:rsidRDefault="00F71C5B">
      <w:pPr>
        <w:spacing w:before="0" w:after="200" w:line="276" w:lineRule="auto"/>
      </w:pPr>
      <w:r>
        <w:t xml:space="preserve">Supplementary Figure </w:t>
      </w:r>
      <w:r w:rsidR="00773749">
        <w:t>3</w:t>
      </w:r>
      <w:r>
        <w:t xml:space="preserve">. </w:t>
      </w:r>
      <w:r>
        <w:rPr>
          <w:rFonts w:eastAsia="Times New Roman"/>
        </w:rPr>
        <w:t>Bayesian estimates of trophic position and associated 95% credibility intervals for</w:t>
      </w:r>
      <w:r w:rsidRPr="00457097">
        <w:rPr>
          <w:rFonts w:eastAsia="Times New Roman"/>
        </w:rPr>
        <w:t xml:space="preserve"> five-week-old </w:t>
      </w:r>
      <w:proofErr w:type="spellStart"/>
      <w:r w:rsidRPr="00457097">
        <w:rPr>
          <w:rFonts w:eastAsia="Times New Roman"/>
          <w:i/>
        </w:rPr>
        <w:t>Pygoscelis</w:t>
      </w:r>
      <w:proofErr w:type="spellEnd"/>
      <w:r w:rsidRPr="00457097">
        <w:rPr>
          <w:rFonts w:eastAsia="Times New Roman"/>
        </w:rPr>
        <w:t xml:space="preserve"> penguin chicks </w:t>
      </w:r>
      <w:r w:rsidR="00570ED2">
        <w:rPr>
          <w:rFonts w:eastAsia="Times New Roman"/>
        </w:rPr>
        <w:t xml:space="preserve">(AP = </w:t>
      </w:r>
      <w:proofErr w:type="spellStart"/>
      <w:r w:rsidR="00570ED2" w:rsidRPr="008C57C1">
        <w:t>Adélie</w:t>
      </w:r>
      <w:proofErr w:type="spellEnd"/>
      <w:r w:rsidR="00570ED2">
        <w:rPr>
          <w:rFonts w:eastAsia="Times New Roman"/>
        </w:rPr>
        <w:t xml:space="preserve">, CP = chinstrap, GP = gentoo) </w:t>
      </w:r>
      <w:r>
        <w:rPr>
          <w:rFonts w:eastAsia="Times New Roman"/>
        </w:rPr>
        <w:t xml:space="preserve">reared at breeding colonies </w:t>
      </w:r>
      <w:r w:rsidRPr="00457097">
        <w:rPr>
          <w:rFonts w:eastAsia="Times New Roman"/>
        </w:rPr>
        <w:t xml:space="preserve">throughout the western Antarctic Peninsula </w:t>
      </w:r>
      <w:r w:rsidRPr="00651EFC">
        <w:rPr>
          <w:rFonts w:eastAsia="Times New Roman"/>
        </w:rPr>
        <w:t>(</w:t>
      </w:r>
      <w:r w:rsidRPr="00EB0981">
        <w:rPr>
          <w:rFonts w:eastAsia="Times New Roman"/>
          <w:i/>
          <w:color w:val="000000" w:themeColor="text1"/>
        </w:rPr>
        <w:t xml:space="preserve">TPA </w:t>
      </w:r>
      <w:r w:rsidRPr="00EB0981">
        <w:rPr>
          <w:rFonts w:eastAsia="Times New Roman"/>
          <w:color w:val="000000" w:themeColor="text1"/>
        </w:rPr>
        <w:t>models 1-7</w:t>
      </w:r>
      <w:r>
        <w:rPr>
          <w:rFonts w:eastAsia="Times New Roman"/>
          <w:color w:val="000000" w:themeColor="text1"/>
        </w:rPr>
        <w:t>).</w:t>
      </w:r>
    </w:p>
    <w:p w14:paraId="64B6A8AE" w14:textId="4E720D7A" w:rsidR="00F71C5B" w:rsidRDefault="00F71C5B">
      <w:pPr>
        <w:spacing w:before="0" w:after="200" w:line="276" w:lineRule="auto"/>
      </w:pPr>
      <w:r>
        <w:br w:type="page"/>
      </w:r>
    </w:p>
    <w:p w14:paraId="087BDB3D" w14:textId="77777777" w:rsidR="00F71C5B" w:rsidRDefault="00F71C5B">
      <w:pPr>
        <w:spacing w:before="0" w:after="200" w:line="276" w:lineRule="auto"/>
      </w:pPr>
    </w:p>
    <w:p w14:paraId="1032003E" w14:textId="21EF7BEC" w:rsidR="00C74147" w:rsidRDefault="001464C7" w:rsidP="001464C7">
      <w:pPr>
        <w:jc w:val="center"/>
        <w:rPr>
          <w:rFonts w:cs="Times New Roman"/>
          <w:szCs w:val="24"/>
        </w:rPr>
      </w:pPr>
      <w:r w:rsidRPr="001464C7">
        <w:rPr>
          <w:rFonts w:cs="Times New Roman"/>
          <w:noProof/>
          <w:szCs w:val="24"/>
        </w:rPr>
        <w:drawing>
          <wp:inline distT="0" distB="0" distL="0" distR="0" wp14:anchorId="7B71C0BB" wp14:editId="55FBC862">
            <wp:extent cx="3619500" cy="5092700"/>
            <wp:effectExtent l="0" t="0" r="0" b="0"/>
            <wp:docPr id="2" name="Picture 2" descr="A picture containing indoor, cup, food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EC5DC" w14:textId="27694085" w:rsidR="00C74147" w:rsidRDefault="00C74147" w:rsidP="00896BE4">
      <w:pPr>
        <w:rPr>
          <w:rFonts w:cs="Times New Roman"/>
          <w:szCs w:val="24"/>
        </w:rPr>
      </w:pPr>
    </w:p>
    <w:p w14:paraId="0BDCFF9E" w14:textId="0220E544" w:rsidR="00C74147" w:rsidRPr="00896BE4" w:rsidRDefault="00C74147" w:rsidP="00896BE4">
      <w:pPr>
        <w:rPr>
          <w:rFonts w:cs="Times New Roman"/>
          <w:szCs w:val="24"/>
        </w:rPr>
      </w:pPr>
      <w:r>
        <w:t xml:space="preserve">Supplementary Figure </w:t>
      </w:r>
      <w:r w:rsidR="00773749">
        <w:t>4</w:t>
      </w:r>
      <w:r>
        <w:t xml:space="preserve">. </w:t>
      </w:r>
      <w:r w:rsidR="001464C7">
        <w:t xml:space="preserve">Yolk coloration of a) </w:t>
      </w:r>
      <w:proofErr w:type="spellStart"/>
      <w:r w:rsidR="001464C7" w:rsidRPr="008C57C1">
        <w:t>Adélie</w:t>
      </w:r>
      <w:proofErr w:type="spellEnd"/>
      <w:r w:rsidR="001464C7">
        <w:t xml:space="preserve"> and b) gentoo penguins. Images taken from addled eggs collected in the field. </w:t>
      </w:r>
    </w:p>
    <w:sectPr w:rsidR="00C74147" w:rsidRPr="00896BE4" w:rsidSect="001346AD"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3B4C1E" w14:textId="77777777" w:rsidR="007F7933" w:rsidRDefault="007F7933" w:rsidP="00117666">
      <w:pPr>
        <w:spacing w:after="0"/>
      </w:pPr>
      <w:r>
        <w:separator/>
      </w:r>
    </w:p>
  </w:endnote>
  <w:endnote w:type="continuationSeparator" w:id="0">
    <w:p w14:paraId="1F83F913" w14:textId="77777777" w:rsidR="007F7933" w:rsidRDefault="007F7933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&#13;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&#13;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BFD307" w14:textId="77777777" w:rsidR="007F7933" w:rsidRDefault="007F7933" w:rsidP="00117666">
      <w:pPr>
        <w:spacing w:after="0"/>
      </w:pPr>
      <w:r>
        <w:separator/>
      </w:r>
    </w:p>
  </w:footnote>
  <w:footnote w:type="continuationSeparator" w:id="0">
    <w:p w14:paraId="04536765" w14:textId="77777777" w:rsidR="007F7933" w:rsidRDefault="007F7933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attachedTemplate r:id="rId1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4304"/>
    <w:rsid w:val="00035434"/>
    <w:rsid w:val="00052A14"/>
    <w:rsid w:val="00077D53"/>
    <w:rsid w:val="00105FD9"/>
    <w:rsid w:val="00117666"/>
    <w:rsid w:val="00126A7C"/>
    <w:rsid w:val="001346AD"/>
    <w:rsid w:val="001464C7"/>
    <w:rsid w:val="001549D3"/>
    <w:rsid w:val="00160065"/>
    <w:rsid w:val="00177D84"/>
    <w:rsid w:val="00181429"/>
    <w:rsid w:val="00267D18"/>
    <w:rsid w:val="00274347"/>
    <w:rsid w:val="00280250"/>
    <w:rsid w:val="002868E2"/>
    <w:rsid w:val="002869C3"/>
    <w:rsid w:val="002936E4"/>
    <w:rsid w:val="002B4A57"/>
    <w:rsid w:val="002C74CA"/>
    <w:rsid w:val="002D454A"/>
    <w:rsid w:val="002F70FA"/>
    <w:rsid w:val="003123F4"/>
    <w:rsid w:val="003544FB"/>
    <w:rsid w:val="0036201F"/>
    <w:rsid w:val="00364AA0"/>
    <w:rsid w:val="00374A4A"/>
    <w:rsid w:val="003D2F2D"/>
    <w:rsid w:val="00401590"/>
    <w:rsid w:val="00447801"/>
    <w:rsid w:val="00452E9C"/>
    <w:rsid w:val="004735C8"/>
    <w:rsid w:val="004947A6"/>
    <w:rsid w:val="004961FF"/>
    <w:rsid w:val="00517A89"/>
    <w:rsid w:val="005250F2"/>
    <w:rsid w:val="0053382E"/>
    <w:rsid w:val="00570ED2"/>
    <w:rsid w:val="005857CE"/>
    <w:rsid w:val="00593EEA"/>
    <w:rsid w:val="005A5EEE"/>
    <w:rsid w:val="005B6A8D"/>
    <w:rsid w:val="006375C7"/>
    <w:rsid w:val="00654E8F"/>
    <w:rsid w:val="00655322"/>
    <w:rsid w:val="00660D05"/>
    <w:rsid w:val="00673DBE"/>
    <w:rsid w:val="006820B1"/>
    <w:rsid w:val="006B7D14"/>
    <w:rsid w:val="00701727"/>
    <w:rsid w:val="0070566C"/>
    <w:rsid w:val="00714C50"/>
    <w:rsid w:val="00725A7D"/>
    <w:rsid w:val="00733F48"/>
    <w:rsid w:val="007501BE"/>
    <w:rsid w:val="00773749"/>
    <w:rsid w:val="00780E70"/>
    <w:rsid w:val="00790BB3"/>
    <w:rsid w:val="007C206C"/>
    <w:rsid w:val="007F1E74"/>
    <w:rsid w:val="007F5E74"/>
    <w:rsid w:val="007F7933"/>
    <w:rsid w:val="00801994"/>
    <w:rsid w:val="00817DD6"/>
    <w:rsid w:val="0083759F"/>
    <w:rsid w:val="00885156"/>
    <w:rsid w:val="0089623F"/>
    <w:rsid w:val="00896BE4"/>
    <w:rsid w:val="008B4076"/>
    <w:rsid w:val="008C7F3F"/>
    <w:rsid w:val="009151AA"/>
    <w:rsid w:val="0093429D"/>
    <w:rsid w:val="00943573"/>
    <w:rsid w:val="00964134"/>
    <w:rsid w:val="00970F7D"/>
    <w:rsid w:val="00994A3D"/>
    <w:rsid w:val="009C2B12"/>
    <w:rsid w:val="00A174D9"/>
    <w:rsid w:val="00AA4D24"/>
    <w:rsid w:val="00AB6715"/>
    <w:rsid w:val="00AB71DF"/>
    <w:rsid w:val="00AC7633"/>
    <w:rsid w:val="00AD4862"/>
    <w:rsid w:val="00B1671E"/>
    <w:rsid w:val="00B25EB8"/>
    <w:rsid w:val="00B37F4D"/>
    <w:rsid w:val="00B44C65"/>
    <w:rsid w:val="00B84C08"/>
    <w:rsid w:val="00C52A7B"/>
    <w:rsid w:val="00C56BAF"/>
    <w:rsid w:val="00C62276"/>
    <w:rsid w:val="00C679AA"/>
    <w:rsid w:val="00C74147"/>
    <w:rsid w:val="00C75972"/>
    <w:rsid w:val="00CD066B"/>
    <w:rsid w:val="00CE4FEE"/>
    <w:rsid w:val="00D014D6"/>
    <w:rsid w:val="00D060CF"/>
    <w:rsid w:val="00D139C6"/>
    <w:rsid w:val="00DA6B11"/>
    <w:rsid w:val="00DB59C3"/>
    <w:rsid w:val="00DC259A"/>
    <w:rsid w:val="00DE23E8"/>
    <w:rsid w:val="00E52377"/>
    <w:rsid w:val="00E537AD"/>
    <w:rsid w:val="00E64E17"/>
    <w:rsid w:val="00E866C9"/>
    <w:rsid w:val="00EA3D3C"/>
    <w:rsid w:val="00EC090A"/>
    <w:rsid w:val="00ED20B5"/>
    <w:rsid w:val="00F46900"/>
    <w:rsid w:val="00F51A7D"/>
    <w:rsid w:val="00F61D89"/>
    <w:rsid w:val="00F71C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3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oceaninformatics.ucsd.edu/datazoo/catalogs/pallter/datasets" TargetMode="External"/><Relationship Id="rId13" Type="http://schemas.openxmlformats.org/officeDocument/2006/relationships/image" Target="media/image2.tiff"/><Relationship Id="rId18" Type="http://schemas.openxmlformats.org/officeDocument/2006/relationships/image" Target="media/image7.emf"/><Relationship Id="rId3" Type="http://schemas.openxmlformats.org/officeDocument/2006/relationships/styles" Target="styles.xml"/><Relationship Id="rId21" Type="http://schemas.openxmlformats.org/officeDocument/2006/relationships/image" Target="media/image10.tiff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6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9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image" Target="media/image8.tif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emf"/><Relationship Id="rId22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62B5CCF-E353-CD45-BDA6-798B73E233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C:\Users\joshua.stocco\Documents\Templates\Frontiers_Word_Templates\Supplementary_Material.dotx</Template>
  <TotalTime>1</TotalTime>
  <Pages>8</Pages>
  <Words>1215</Words>
  <Characters>6929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Kristen Gorman</cp:lastModifiedBy>
  <cp:revision>2</cp:revision>
  <cp:lastPrinted>2013-10-03T12:51:00Z</cp:lastPrinted>
  <dcterms:created xsi:type="dcterms:W3CDTF">2021-07-29T20:01:00Z</dcterms:created>
  <dcterms:modified xsi:type="dcterms:W3CDTF">2021-07-29T20:01:00Z</dcterms:modified>
</cp:coreProperties>
</file>