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C3C21" w14:textId="4DDCCAAA" w:rsidR="00374FFF" w:rsidRPr="00374FFF" w:rsidRDefault="00654E8F" w:rsidP="00374FFF">
      <w:pPr>
        <w:pStyle w:val="SupplementaryMaterial"/>
        <w:rPr>
          <w:b w:val="0"/>
        </w:rPr>
      </w:pPr>
      <w:r w:rsidRPr="001549D3">
        <w:t>Supplementary Material</w:t>
      </w:r>
    </w:p>
    <w:p w14:paraId="1241F8EB" w14:textId="77777777" w:rsidR="00374FFF" w:rsidRDefault="00374FFF" w:rsidP="00374FFF">
      <w:pPr>
        <w:pStyle w:val="Heading1"/>
        <w:numPr>
          <w:ilvl w:val="0"/>
          <w:numId w:val="0"/>
        </w:numPr>
      </w:pPr>
    </w:p>
    <w:p w14:paraId="1C861AC8" w14:textId="6E2811DB" w:rsidR="00374FFF" w:rsidRDefault="00654E8F" w:rsidP="00374FFF">
      <w:pPr>
        <w:pStyle w:val="Heading1"/>
        <w:numPr>
          <w:ilvl w:val="0"/>
          <w:numId w:val="0"/>
        </w:numPr>
        <w:ind w:left="567"/>
      </w:pPr>
      <w:r w:rsidRPr="00994A3D">
        <w:t xml:space="preserve">Supplementary </w:t>
      </w:r>
      <w:r w:rsidR="00374FFF">
        <w:t>Figure 1</w:t>
      </w:r>
    </w:p>
    <w:p w14:paraId="22C5C640" w14:textId="5AC8366D" w:rsidR="00374FFF" w:rsidRPr="00374FFF" w:rsidRDefault="00374FFF" w:rsidP="00374FFF">
      <w:pPr>
        <w:spacing w:before="0" w:after="0"/>
        <w:rPr>
          <w:rFonts w:eastAsia="Times New Roman" w:cs="Times New Roman"/>
          <w:szCs w:val="24"/>
        </w:rPr>
      </w:pPr>
      <w:r w:rsidRPr="00374FFF"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  <w:fldChar w:fldCharType="begin"/>
      </w:r>
      <w:r w:rsidRPr="00374FFF"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  <w:instrText xml:space="preserve"> INCLUDEPICTURE "https://lh5.googleusercontent.com/XhdeZDreOaMmWMij0fnO41DsoLugANI3JlJqs8hXztbwxRahgcO3GkoH17jChb7_dmIaIyNhNyqLFvPB4C1mkYlMr_9W4hdJscJw1gtltLjQltZ1DevEfkHscYa_OBNXOSb1qlIc" \* MERGEFORMATINET </w:instrText>
      </w:r>
      <w:r w:rsidRPr="00374FFF"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  <w:fldChar w:fldCharType="separate"/>
      </w:r>
      <w:r w:rsidRPr="00374FFF">
        <w:rPr>
          <w:rFonts w:ascii="Arial" w:eastAsia="Times New Roman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1296158F" wp14:editId="35026247">
            <wp:extent cx="6185693" cy="49485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93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FFF"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  <w:fldChar w:fldCharType="end"/>
      </w:r>
    </w:p>
    <w:p w14:paraId="2788A1B9" w14:textId="17D86F16" w:rsidR="00131B5B" w:rsidRDefault="00374FFF" w:rsidP="00131B5B">
      <w:pPr>
        <w:rPr>
          <w:b/>
          <w:bCs/>
        </w:rPr>
      </w:pPr>
      <w:r>
        <w:rPr>
          <w:b/>
          <w:bCs/>
        </w:rPr>
        <w:t xml:space="preserve">Supplementary Figure 1. </w:t>
      </w:r>
      <w:r w:rsidRPr="00374FFF">
        <w:t xml:space="preserve">Spearman correlations between </w:t>
      </w:r>
      <w:proofErr w:type="spellStart"/>
      <w:r w:rsidRPr="00374FFF">
        <w:t>Had</w:t>
      </w:r>
      <w:r>
        <w:t>ISST</w:t>
      </w:r>
      <w:proofErr w:type="spellEnd"/>
      <w:r w:rsidRPr="00374FFF">
        <w:t xml:space="preserve"> and </w:t>
      </w:r>
      <w:r>
        <w:t>MUR</w:t>
      </w:r>
      <w:r w:rsidRPr="00374FFF">
        <w:t>SST show that they represent SST similarly, and there is little difference between time scales. As expected</w:t>
      </w:r>
      <w:r>
        <w:t>,</w:t>
      </w:r>
      <w:r w:rsidRPr="00374FFF">
        <w:t xml:space="preserve"> the </w:t>
      </w:r>
      <w:r>
        <w:t>one</w:t>
      </w:r>
      <w:r w:rsidRPr="00374FFF">
        <w:t>-month means are the best fit</w:t>
      </w:r>
      <w:r>
        <w:t>.</w:t>
      </w:r>
      <w:r w:rsidRPr="00374FFF">
        <w:t xml:space="preserve"> </w:t>
      </w:r>
      <w:r>
        <w:t>However,</w:t>
      </w:r>
      <w:r w:rsidRPr="00374FFF">
        <w:t xml:space="preserve"> it is more likely that this is due to the temporal resolution.</w:t>
      </w:r>
    </w:p>
    <w:p w14:paraId="49151231" w14:textId="5FE5CCAD" w:rsidR="00131B5B" w:rsidRDefault="00131B5B" w:rsidP="00131B5B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04A009BE" w14:textId="11A4F025" w:rsidR="00374FFF" w:rsidRDefault="00374FFF" w:rsidP="001B1CC2">
      <w:pPr>
        <w:rPr>
          <w:b/>
          <w:bCs/>
        </w:rPr>
      </w:pPr>
      <w:r>
        <w:rPr>
          <w:b/>
          <w:bCs/>
        </w:rPr>
        <w:lastRenderedPageBreak/>
        <w:t xml:space="preserve">Supplementary Figure </w:t>
      </w:r>
      <w:r w:rsidR="00153993">
        <w:rPr>
          <w:b/>
          <w:bCs/>
        </w:rPr>
        <w:t>2</w:t>
      </w:r>
    </w:p>
    <w:p w14:paraId="563DF913" w14:textId="77777777" w:rsidR="00806573" w:rsidRDefault="00806573">
      <w:pPr>
        <w:spacing w:before="0" w:after="200" w:line="276" w:lineRule="auto"/>
        <w:rPr>
          <w:b/>
          <w:bCs/>
        </w:rPr>
      </w:pPr>
      <w:r w:rsidRPr="00806573">
        <w:rPr>
          <w:b/>
          <w:bCs/>
          <w:noProof/>
        </w:rPr>
        <w:drawing>
          <wp:inline distT="0" distB="0" distL="0" distR="0" wp14:anchorId="18CD1034" wp14:editId="5F955320">
            <wp:extent cx="6208393" cy="4434567"/>
            <wp:effectExtent l="0" t="0" r="254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765B0E-825C-344F-B0EC-2554AA082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8765B0E-825C-344F-B0EC-2554AA0823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3" cy="443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A7E3A" w14:textId="13AF81A3" w:rsidR="00806573" w:rsidRDefault="00806573">
      <w:pPr>
        <w:spacing w:before="0" w:after="200" w:line="276" w:lineRule="auto"/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2</w:t>
      </w:r>
      <w:r>
        <w:rPr>
          <w:b/>
          <w:bCs/>
        </w:rPr>
        <w:t xml:space="preserve">. </w:t>
      </w:r>
      <w:r>
        <w:t xml:space="preserve">Log abundance values by temperature for </w:t>
      </w:r>
      <w:r w:rsidRPr="001B1CC2">
        <w:rPr>
          <w:i/>
          <w:iCs/>
        </w:rPr>
        <w:t xml:space="preserve">N. </w:t>
      </w:r>
      <w:proofErr w:type="spellStart"/>
      <w:r w:rsidRPr="001B1CC2">
        <w:rPr>
          <w:i/>
          <w:iCs/>
        </w:rPr>
        <w:t>plumchrus</w:t>
      </w:r>
      <w:proofErr w:type="spellEnd"/>
      <w:r>
        <w:t>. Colors and symbols denote subregion.</w:t>
      </w:r>
    </w:p>
    <w:p w14:paraId="0E6D839D" w14:textId="77777777" w:rsidR="00806573" w:rsidRDefault="00806573">
      <w:pPr>
        <w:spacing w:before="0" w:after="200" w:line="276" w:lineRule="auto"/>
      </w:pPr>
      <w:r>
        <w:br w:type="page"/>
      </w:r>
    </w:p>
    <w:p w14:paraId="1802A494" w14:textId="2D52573E" w:rsidR="00806573" w:rsidRDefault="00806573">
      <w:pPr>
        <w:spacing w:before="0" w:after="200" w:line="276" w:lineRule="auto"/>
        <w:rPr>
          <w:b/>
          <w:bCs/>
        </w:rPr>
      </w:pPr>
      <w:r>
        <w:rPr>
          <w:b/>
          <w:bCs/>
        </w:rPr>
        <w:lastRenderedPageBreak/>
        <w:t xml:space="preserve">Supplementary Figure </w:t>
      </w:r>
      <w:r w:rsidR="00153993">
        <w:rPr>
          <w:b/>
          <w:bCs/>
        </w:rPr>
        <w:t>3</w:t>
      </w:r>
    </w:p>
    <w:p w14:paraId="114A19A2" w14:textId="77777777" w:rsidR="00806573" w:rsidRDefault="00806573">
      <w:pPr>
        <w:spacing w:before="0" w:after="200" w:line="276" w:lineRule="auto"/>
        <w:rPr>
          <w:b/>
          <w:bCs/>
        </w:rPr>
      </w:pPr>
    </w:p>
    <w:p w14:paraId="624706B2" w14:textId="77777777" w:rsidR="00806573" w:rsidRDefault="00806573">
      <w:pPr>
        <w:spacing w:before="0" w:after="200" w:line="276" w:lineRule="auto"/>
        <w:rPr>
          <w:b/>
          <w:bCs/>
        </w:rPr>
      </w:pPr>
      <w:r w:rsidRPr="00806573">
        <w:rPr>
          <w:b/>
          <w:bCs/>
          <w:noProof/>
        </w:rPr>
        <w:drawing>
          <wp:inline distT="0" distB="0" distL="0" distR="0" wp14:anchorId="28A0EA6A" wp14:editId="597D0C0A">
            <wp:extent cx="6208393" cy="4434567"/>
            <wp:effectExtent l="0" t="0" r="254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C56927-14E4-8D4B-8286-694B43FA6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B1C56927-14E4-8D4B-8286-694B43FA6E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3" cy="443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8C98F" w14:textId="40E5FB8B" w:rsidR="00806573" w:rsidRDefault="00806573" w:rsidP="00806573">
      <w:pPr>
        <w:spacing w:before="0" w:after="200" w:line="276" w:lineRule="auto"/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Log abundance values by temperature for </w:t>
      </w:r>
      <w:r>
        <w:rPr>
          <w:i/>
          <w:iCs/>
        </w:rPr>
        <w:t xml:space="preserve">C. </w:t>
      </w:r>
      <w:proofErr w:type="spellStart"/>
      <w:r>
        <w:rPr>
          <w:i/>
          <w:iCs/>
        </w:rPr>
        <w:t>pacificus</w:t>
      </w:r>
      <w:proofErr w:type="spellEnd"/>
      <w:r>
        <w:t>. Colors and symbols denote subregion.</w:t>
      </w:r>
    </w:p>
    <w:p w14:paraId="3EFB7D70" w14:textId="78683052" w:rsidR="00806573" w:rsidRDefault="00806573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9B2903E" w14:textId="047063AF" w:rsidR="00806573" w:rsidRDefault="00806573">
      <w:pPr>
        <w:spacing w:before="0" w:after="200" w:line="276" w:lineRule="auto"/>
        <w:rPr>
          <w:b/>
          <w:bCs/>
        </w:rPr>
      </w:pPr>
      <w:r>
        <w:rPr>
          <w:b/>
          <w:bCs/>
        </w:rPr>
        <w:lastRenderedPageBreak/>
        <w:t xml:space="preserve">Supplementary Figure </w:t>
      </w:r>
      <w:r w:rsidR="00153993">
        <w:rPr>
          <w:b/>
          <w:bCs/>
        </w:rPr>
        <w:t>4</w:t>
      </w:r>
    </w:p>
    <w:p w14:paraId="278A614C" w14:textId="62AC8A85" w:rsidR="00806573" w:rsidRDefault="00806573">
      <w:pPr>
        <w:spacing w:before="0" w:after="200" w:line="276" w:lineRule="auto"/>
        <w:rPr>
          <w:b/>
          <w:bCs/>
        </w:rPr>
      </w:pPr>
      <w:r w:rsidRPr="00806573">
        <w:rPr>
          <w:b/>
          <w:bCs/>
          <w:noProof/>
        </w:rPr>
        <w:drawing>
          <wp:inline distT="0" distB="0" distL="0" distR="0" wp14:anchorId="104B0462" wp14:editId="50601DDD">
            <wp:extent cx="6208393" cy="4434567"/>
            <wp:effectExtent l="0" t="0" r="2540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BA937CF-362A-4749-BE82-155A2F515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0BA937CF-362A-4749-BE82-155A2F5159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3" cy="443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1BC63" w14:textId="7708A092" w:rsidR="00806573" w:rsidRDefault="00806573" w:rsidP="00806573">
      <w:pPr>
        <w:spacing w:before="0" w:after="200" w:line="276" w:lineRule="auto"/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4</w:t>
      </w:r>
      <w:r>
        <w:rPr>
          <w:b/>
          <w:bCs/>
        </w:rPr>
        <w:t xml:space="preserve">. </w:t>
      </w:r>
      <w:r>
        <w:t xml:space="preserve">Log abundance values by temperature for </w:t>
      </w:r>
      <w:proofErr w:type="spellStart"/>
      <w:r>
        <w:rPr>
          <w:i/>
          <w:iCs/>
        </w:rPr>
        <w:t>Oithona</w:t>
      </w:r>
      <w:proofErr w:type="spellEnd"/>
      <w:r>
        <w:rPr>
          <w:i/>
          <w:iCs/>
        </w:rPr>
        <w:t xml:space="preserve"> spp</w:t>
      </w:r>
      <w:r>
        <w:t>. Colors and symbols denote subregion.</w:t>
      </w:r>
    </w:p>
    <w:p w14:paraId="3EEB11FB" w14:textId="72B6DC53" w:rsidR="00806573" w:rsidRDefault="00806573" w:rsidP="00374FFF">
      <w:pPr>
        <w:ind w:firstLine="540"/>
        <w:rPr>
          <w:b/>
          <w:bCs/>
        </w:rPr>
      </w:pPr>
    </w:p>
    <w:p w14:paraId="6C2F50D0" w14:textId="6E3C34B8" w:rsidR="00806573" w:rsidRDefault="00806573" w:rsidP="00374FFF">
      <w:pPr>
        <w:ind w:firstLine="540"/>
        <w:rPr>
          <w:b/>
          <w:bCs/>
        </w:rPr>
      </w:pPr>
    </w:p>
    <w:p w14:paraId="16BF6C1C" w14:textId="48A32BFD" w:rsidR="00806573" w:rsidRDefault="00806573" w:rsidP="00374FFF">
      <w:pPr>
        <w:ind w:firstLine="540"/>
        <w:rPr>
          <w:b/>
          <w:bCs/>
        </w:rPr>
      </w:pPr>
    </w:p>
    <w:p w14:paraId="36DB5D21" w14:textId="18909B20" w:rsidR="00806573" w:rsidRDefault="00806573" w:rsidP="00374FFF">
      <w:pPr>
        <w:ind w:firstLine="540"/>
        <w:rPr>
          <w:b/>
          <w:bCs/>
        </w:rPr>
      </w:pPr>
    </w:p>
    <w:p w14:paraId="7E9BCFD2" w14:textId="3A80AA25" w:rsidR="00806573" w:rsidRDefault="00806573" w:rsidP="00374FFF">
      <w:pPr>
        <w:ind w:firstLine="540"/>
        <w:rPr>
          <w:b/>
          <w:bCs/>
        </w:rPr>
      </w:pPr>
    </w:p>
    <w:p w14:paraId="750C14D8" w14:textId="6B88A6A4" w:rsidR="00806573" w:rsidRDefault="00806573" w:rsidP="00374FFF">
      <w:pPr>
        <w:ind w:firstLine="540"/>
        <w:rPr>
          <w:b/>
          <w:bCs/>
        </w:rPr>
      </w:pPr>
    </w:p>
    <w:p w14:paraId="746DCB4D" w14:textId="331D2E34" w:rsidR="00806573" w:rsidRDefault="00806573" w:rsidP="00374FFF">
      <w:pPr>
        <w:ind w:firstLine="540"/>
        <w:rPr>
          <w:b/>
          <w:bCs/>
        </w:rPr>
      </w:pPr>
    </w:p>
    <w:p w14:paraId="018243A8" w14:textId="7D6A316F" w:rsidR="00806573" w:rsidRDefault="00806573" w:rsidP="00374FFF">
      <w:pPr>
        <w:ind w:firstLine="540"/>
        <w:rPr>
          <w:b/>
          <w:bCs/>
        </w:rPr>
      </w:pPr>
    </w:p>
    <w:p w14:paraId="6DF7725F" w14:textId="48EBA66A" w:rsidR="00806573" w:rsidRDefault="00806573" w:rsidP="00374FFF">
      <w:pPr>
        <w:ind w:firstLine="540"/>
        <w:rPr>
          <w:b/>
          <w:bCs/>
        </w:rPr>
      </w:pPr>
    </w:p>
    <w:p w14:paraId="7C9704E3" w14:textId="066746C0" w:rsidR="00153993" w:rsidRDefault="00153993" w:rsidP="00153993">
      <w:pPr>
        <w:rPr>
          <w:b/>
          <w:bCs/>
        </w:rPr>
      </w:pPr>
      <w:r>
        <w:rPr>
          <w:b/>
          <w:bCs/>
        </w:rPr>
        <w:lastRenderedPageBreak/>
        <w:t>Supplementary Figure 5</w:t>
      </w:r>
    </w:p>
    <w:p w14:paraId="48A36496" w14:textId="77777777" w:rsidR="00153993" w:rsidRDefault="00153993" w:rsidP="00153993">
      <w:pPr>
        <w:ind w:firstLine="5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258F4E" wp14:editId="6AF7A27D">
            <wp:extent cx="2647785" cy="305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69"/>
                    <a:stretch/>
                  </pic:blipFill>
                  <pic:spPr bwMode="auto">
                    <a:xfrm>
                      <a:off x="0" y="0"/>
                      <a:ext cx="2648042" cy="305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6AC87" w14:textId="22561CEF" w:rsidR="00153993" w:rsidRDefault="00153993" w:rsidP="00153993">
      <w:pPr>
        <w:rPr>
          <w:b/>
          <w:bCs/>
        </w:rPr>
      </w:pPr>
      <w:r>
        <w:rPr>
          <w:b/>
          <w:bCs/>
        </w:rPr>
        <w:t xml:space="preserve">Supplementary Figure 5. </w:t>
      </w:r>
      <w:r w:rsidRPr="00D14232">
        <w:rPr>
          <w:i/>
          <w:iCs/>
        </w:rPr>
        <w:t xml:space="preserve">N. </w:t>
      </w:r>
      <w:proofErr w:type="spellStart"/>
      <w:r w:rsidRPr="00D14232">
        <w:rPr>
          <w:i/>
          <w:iCs/>
        </w:rPr>
        <w:t>plumchrus</w:t>
      </w:r>
      <w:proofErr w:type="spellEnd"/>
      <w:r>
        <w:t xml:space="preserve"> abundance by marine heat wave status. </w:t>
      </w:r>
      <w:proofErr w:type="spellStart"/>
      <w:r>
        <w:t>Amb</w:t>
      </w:r>
      <w:proofErr w:type="spellEnd"/>
      <w:r>
        <w:t xml:space="preserve"> denotes samples taken in non-marine heat wave years. MHW denotes samples taken during the 2014-2016 marine heatwave</w:t>
      </w:r>
      <w:r w:rsidRPr="001E475D">
        <w:t>.</w:t>
      </w:r>
    </w:p>
    <w:p w14:paraId="56C5C803" w14:textId="77777777" w:rsidR="00153993" w:rsidRDefault="00153993" w:rsidP="00374FFF">
      <w:pPr>
        <w:ind w:firstLine="540"/>
        <w:rPr>
          <w:b/>
          <w:bCs/>
        </w:rPr>
      </w:pPr>
    </w:p>
    <w:p w14:paraId="5578B8D6" w14:textId="77777777" w:rsidR="00153993" w:rsidRDefault="00153993" w:rsidP="00374FFF">
      <w:pPr>
        <w:ind w:firstLine="540"/>
        <w:rPr>
          <w:b/>
          <w:bCs/>
        </w:rPr>
      </w:pPr>
    </w:p>
    <w:p w14:paraId="27CEEA20" w14:textId="77777777" w:rsidR="00153993" w:rsidRDefault="00153993" w:rsidP="00374FFF">
      <w:pPr>
        <w:ind w:firstLine="540"/>
        <w:rPr>
          <w:b/>
          <w:bCs/>
        </w:rPr>
      </w:pPr>
    </w:p>
    <w:p w14:paraId="23CB30A1" w14:textId="77777777" w:rsidR="00153993" w:rsidRDefault="00153993" w:rsidP="00374FFF">
      <w:pPr>
        <w:ind w:firstLine="540"/>
        <w:rPr>
          <w:b/>
          <w:bCs/>
        </w:rPr>
      </w:pPr>
    </w:p>
    <w:p w14:paraId="5C5E8695" w14:textId="77777777" w:rsidR="00153993" w:rsidRDefault="00153993" w:rsidP="00374FFF">
      <w:pPr>
        <w:ind w:firstLine="540"/>
        <w:rPr>
          <w:b/>
          <w:bCs/>
        </w:rPr>
      </w:pPr>
    </w:p>
    <w:p w14:paraId="79AFA08C" w14:textId="77777777" w:rsidR="00153993" w:rsidRDefault="00153993" w:rsidP="00374FFF">
      <w:pPr>
        <w:ind w:firstLine="540"/>
        <w:rPr>
          <w:b/>
          <w:bCs/>
        </w:rPr>
      </w:pPr>
    </w:p>
    <w:p w14:paraId="12D10777" w14:textId="77777777" w:rsidR="00153993" w:rsidRDefault="00153993" w:rsidP="00374FFF">
      <w:pPr>
        <w:ind w:firstLine="540"/>
        <w:rPr>
          <w:b/>
          <w:bCs/>
        </w:rPr>
      </w:pPr>
    </w:p>
    <w:p w14:paraId="50E95F35" w14:textId="77777777" w:rsidR="00153993" w:rsidRDefault="00153993" w:rsidP="00374FFF">
      <w:pPr>
        <w:ind w:firstLine="540"/>
        <w:rPr>
          <w:b/>
          <w:bCs/>
        </w:rPr>
      </w:pPr>
    </w:p>
    <w:p w14:paraId="3B5DFD8C" w14:textId="77777777" w:rsidR="00153993" w:rsidRDefault="00153993" w:rsidP="00374FFF">
      <w:pPr>
        <w:ind w:firstLine="540"/>
        <w:rPr>
          <w:b/>
          <w:bCs/>
        </w:rPr>
      </w:pPr>
    </w:p>
    <w:p w14:paraId="3D566688" w14:textId="77777777" w:rsidR="00153993" w:rsidRDefault="00153993" w:rsidP="00374FFF">
      <w:pPr>
        <w:ind w:firstLine="540"/>
        <w:rPr>
          <w:b/>
          <w:bCs/>
        </w:rPr>
      </w:pPr>
    </w:p>
    <w:p w14:paraId="6ED5A12A" w14:textId="77777777" w:rsidR="00153993" w:rsidRDefault="00153993" w:rsidP="00374FFF">
      <w:pPr>
        <w:ind w:firstLine="540"/>
        <w:rPr>
          <w:b/>
          <w:bCs/>
        </w:rPr>
      </w:pPr>
    </w:p>
    <w:p w14:paraId="2696D9C2" w14:textId="77777777" w:rsidR="00153993" w:rsidRDefault="00153993" w:rsidP="00374FFF">
      <w:pPr>
        <w:ind w:firstLine="540"/>
        <w:rPr>
          <w:b/>
          <w:bCs/>
        </w:rPr>
      </w:pPr>
    </w:p>
    <w:p w14:paraId="43F2B2BF" w14:textId="77777777" w:rsidR="00153993" w:rsidRDefault="00153993" w:rsidP="00374FFF">
      <w:pPr>
        <w:ind w:firstLine="540"/>
        <w:rPr>
          <w:b/>
          <w:bCs/>
        </w:rPr>
      </w:pPr>
    </w:p>
    <w:p w14:paraId="7359B92A" w14:textId="77777777" w:rsidR="00153993" w:rsidRDefault="00153993" w:rsidP="00374FFF">
      <w:pPr>
        <w:ind w:firstLine="540"/>
        <w:rPr>
          <w:b/>
          <w:bCs/>
        </w:rPr>
      </w:pPr>
    </w:p>
    <w:p w14:paraId="24D11A9D" w14:textId="77777777" w:rsidR="00153993" w:rsidRDefault="00153993" w:rsidP="00374FFF">
      <w:pPr>
        <w:ind w:firstLine="540"/>
        <w:rPr>
          <w:b/>
          <w:bCs/>
        </w:rPr>
      </w:pPr>
    </w:p>
    <w:p w14:paraId="135C0CBF" w14:textId="4217978A" w:rsidR="00806573" w:rsidRDefault="00806573" w:rsidP="00374FFF">
      <w:pPr>
        <w:ind w:firstLine="540"/>
        <w:rPr>
          <w:b/>
          <w:bCs/>
        </w:rPr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6</w:t>
      </w:r>
    </w:p>
    <w:p w14:paraId="201D3BE8" w14:textId="4FA6B3ED" w:rsidR="00374FFF" w:rsidRDefault="00374FFF" w:rsidP="00374FFF">
      <w:pPr>
        <w:ind w:firstLine="5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5173EC" wp14:editId="068749EF">
            <wp:extent cx="54864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7D5A" w14:textId="74B5D62C" w:rsidR="00374FFF" w:rsidRPr="004A5FBE" w:rsidRDefault="004A5FBE" w:rsidP="004A5FBE">
      <w:pPr>
        <w:ind w:left="540"/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6</w:t>
      </w:r>
      <w:r>
        <w:rPr>
          <w:b/>
          <w:bCs/>
        </w:rPr>
        <w:t xml:space="preserve">. </w:t>
      </w:r>
      <w:r w:rsidRPr="004A5FBE">
        <w:t xml:space="preserve">Plots represent 95th percentile for abundance. Red points represent oceanic samples (&gt;3000m) and blue points represent shelf/slope samples (&lt;3000m). </w:t>
      </w:r>
      <w:r w:rsidR="00EA38D1" w:rsidRPr="00557D16">
        <w:rPr>
          <w:bCs/>
        </w:rPr>
        <w:t>The horizontal line</w:t>
      </w:r>
      <w:r w:rsidR="00EA38D1">
        <w:rPr>
          <w:bCs/>
        </w:rPr>
        <w:t>s</w:t>
      </w:r>
      <w:r w:rsidR="00EA38D1" w:rsidRPr="00557D16">
        <w:rPr>
          <w:bCs/>
        </w:rPr>
        <w:t xml:space="preserve"> represent 20% of the maximum 95th percentile of </w:t>
      </w:r>
      <w:r w:rsidR="00EA38D1">
        <w:rPr>
          <w:bCs/>
        </w:rPr>
        <w:t>abundance</w:t>
      </w:r>
      <w:r w:rsidR="00EA38D1" w:rsidRPr="00557D16">
        <w:rPr>
          <w:bCs/>
        </w:rPr>
        <w:t xml:space="preserve">. </w:t>
      </w:r>
      <w:r w:rsidR="00240CDE">
        <w:t xml:space="preserve">A. Plot of </w:t>
      </w:r>
      <w:r w:rsidR="00240CDE" w:rsidRPr="001B1CC2">
        <w:rPr>
          <w:i/>
          <w:iCs/>
        </w:rPr>
        <w:t xml:space="preserve">N. </w:t>
      </w:r>
      <w:proofErr w:type="spellStart"/>
      <w:r w:rsidR="00240CDE" w:rsidRPr="001B1CC2">
        <w:rPr>
          <w:i/>
          <w:iCs/>
        </w:rPr>
        <w:t>plumchrus</w:t>
      </w:r>
      <w:proofErr w:type="spellEnd"/>
      <w:r w:rsidR="00240CDE">
        <w:t xml:space="preserve"> abundance. B. Plot of </w:t>
      </w:r>
      <w:r w:rsidR="00240CDE" w:rsidRPr="001B1CC2">
        <w:rPr>
          <w:i/>
          <w:iCs/>
        </w:rPr>
        <w:t xml:space="preserve">C. </w:t>
      </w:r>
      <w:proofErr w:type="spellStart"/>
      <w:r w:rsidR="00240CDE" w:rsidRPr="001B1CC2">
        <w:rPr>
          <w:i/>
          <w:iCs/>
        </w:rPr>
        <w:t>pacificus</w:t>
      </w:r>
      <w:proofErr w:type="spellEnd"/>
      <w:r w:rsidR="00240CDE">
        <w:t xml:space="preserve"> abundance. C. Plot of </w:t>
      </w:r>
      <w:proofErr w:type="spellStart"/>
      <w:r w:rsidR="00240CDE" w:rsidRPr="001B1CC2">
        <w:rPr>
          <w:i/>
          <w:iCs/>
        </w:rPr>
        <w:t>Oithona</w:t>
      </w:r>
      <w:proofErr w:type="spellEnd"/>
      <w:r w:rsidR="00240CDE" w:rsidRPr="001B1CC2">
        <w:rPr>
          <w:i/>
          <w:iCs/>
        </w:rPr>
        <w:t xml:space="preserve"> spp</w:t>
      </w:r>
      <w:r w:rsidR="00240CDE">
        <w:t>. abundance. D. H</w:t>
      </w:r>
      <w:r w:rsidRPr="004A5FBE">
        <w:t>istogram depicting the distribution of temperatures for samples collected from each habitat type.</w:t>
      </w:r>
    </w:p>
    <w:p w14:paraId="6BDB449F" w14:textId="79A8C221" w:rsidR="00374FFF" w:rsidRDefault="00374FFF" w:rsidP="00374FFF">
      <w:pPr>
        <w:ind w:firstLine="540"/>
        <w:rPr>
          <w:b/>
          <w:bCs/>
        </w:rPr>
      </w:pPr>
    </w:p>
    <w:p w14:paraId="5A2C6FC9" w14:textId="75C95F56" w:rsidR="00374FFF" w:rsidRDefault="00374FFF" w:rsidP="00374FFF">
      <w:pPr>
        <w:ind w:firstLine="540"/>
        <w:rPr>
          <w:b/>
          <w:bCs/>
        </w:rPr>
      </w:pPr>
    </w:p>
    <w:p w14:paraId="495B66F8" w14:textId="77777777" w:rsidR="00374FFF" w:rsidRDefault="00374FFF" w:rsidP="00374FFF">
      <w:pPr>
        <w:ind w:firstLine="540"/>
        <w:rPr>
          <w:b/>
          <w:bCs/>
        </w:rPr>
      </w:pPr>
    </w:p>
    <w:p w14:paraId="37418E85" w14:textId="77777777" w:rsidR="00374FFF" w:rsidRDefault="00374FFF" w:rsidP="00374FFF">
      <w:pPr>
        <w:ind w:firstLine="540"/>
        <w:rPr>
          <w:b/>
          <w:bCs/>
        </w:rPr>
      </w:pPr>
    </w:p>
    <w:p w14:paraId="0A98BD22" w14:textId="77777777" w:rsidR="00374FFF" w:rsidRDefault="00374FFF" w:rsidP="00374FFF">
      <w:pPr>
        <w:ind w:firstLine="540"/>
        <w:rPr>
          <w:b/>
          <w:bCs/>
        </w:rPr>
      </w:pPr>
    </w:p>
    <w:p w14:paraId="2F15055A" w14:textId="77777777" w:rsidR="00374FFF" w:rsidRDefault="00374FFF" w:rsidP="00374FFF">
      <w:pPr>
        <w:ind w:firstLine="540"/>
        <w:rPr>
          <w:b/>
          <w:bCs/>
        </w:rPr>
      </w:pPr>
    </w:p>
    <w:p w14:paraId="0F6CD533" w14:textId="77777777" w:rsidR="00374FFF" w:rsidRDefault="00374FFF" w:rsidP="00374FFF">
      <w:pPr>
        <w:ind w:firstLine="540"/>
        <w:rPr>
          <w:b/>
          <w:bCs/>
        </w:rPr>
      </w:pPr>
    </w:p>
    <w:p w14:paraId="5A00ECD5" w14:textId="77777777" w:rsidR="00374FFF" w:rsidRDefault="00374FFF" w:rsidP="00374FFF">
      <w:pPr>
        <w:ind w:firstLine="540"/>
        <w:rPr>
          <w:b/>
          <w:bCs/>
        </w:rPr>
      </w:pPr>
    </w:p>
    <w:p w14:paraId="0DEDA31D" w14:textId="77777777" w:rsidR="00374FFF" w:rsidRDefault="00374FFF" w:rsidP="00374FFF">
      <w:pPr>
        <w:ind w:firstLine="540"/>
        <w:rPr>
          <w:b/>
          <w:bCs/>
        </w:rPr>
      </w:pPr>
    </w:p>
    <w:p w14:paraId="792AEEA6" w14:textId="77777777" w:rsidR="004A5FBE" w:rsidRDefault="004A5FBE" w:rsidP="00374FFF">
      <w:pPr>
        <w:ind w:firstLine="540"/>
        <w:rPr>
          <w:b/>
          <w:bCs/>
        </w:rPr>
      </w:pPr>
    </w:p>
    <w:p w14:paraId="3AF6B039" w14:textId="19F8B3C7" w:rsidR="00374FFF" w:rsidRDefault="00374FFF" w:rsidP="00374FFF">
      <w:pPr>
        <w:ind w:firstLine="540"/>
        <w:rPr>
          <w:b/>
          <w:bCs/>
        </w:rPr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7</w:t>
      </w:r>
    </w:p>
    <w:p w14:paraId="5B96A3FA" w14:textId="7F0C886E" w:rsidR="00374FFF" w:rsidRPr="00374FFF" w:rsidRDefault="00374FFF" w:rsidP="00374FFF">
      <w:pPr>
        <w:ind w:firstLine="5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DAEC7C" wp14:editId="2930EC58">
            <wp:extent cx="54864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E590" w14:textId="7EE6580E" w:rsidR="00374FFF" w:rsidRDefault="004A5FBE" w:rsidP="004A5FBE">
      <w:pPr>
        <w:ind w:left="540"/>
        <w:rPr>
          <w:b/>
          <w:bCs/>
        </w:rPr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7</w:t>
      </w:r>
      <w:r>
        <w:rPr>
          <w:b/>
          <w:bCs/>
        </w:rPr>
        <w:t xml:space="preserve">. </w:t>
      </w:r>
      <w:r w:rsidRPr="004A5FBE">
        <w:t>Plots represent 95</w:t>
      </w:r>
      <w:r w:rsidRPr="004A5FBE">
        <w:rPr>
          <w:vertAlign w:val="superscript"/>
        </w:rPr>
        <w:t>th</w:t>
      </w:r>
      <w:r w:rsidRPr="004A5FBE">
        <w:t xml:space="preserve"> percentile for abundance</w:t>
      </w:r>
      <w:r w:rsidR="00240CDE">
        <w:t xml:space="preserve">. </w:t>
      </w:r>
      <w:r w:rsidRPr="004A5FBE">
        <w:t xml:space="preserve">Different colors and shapes represent different regions. </w:t>
      </w:r>
      <w:r w:rsidR="00EA38D1" w:rsidRPr="00557D16">
        <w:rPr>
          <w:bCs/>
        </w:rPr>
        <w:t>The horizontal line</w:t>
      </w:r>
      <w:r w:rsidR="00EA38D1">
        <w:rPr>
          <w:bCs/>
        </w:rPr>
        <w:t>s</w:t>
      </w:r>
      <w:r w:rsidR="00EA38D1" w:rsidRPr="00557D16">
        <w:rPr>
          <w:bCs/>
        </w:rPr>
        <w:t xml:space="preserve"> represent 20% of the maximum 95th percentile of </w:t>
      </w:r>
      <w:proofErr w:type="spellStart"/>
      <w:r w:rsidR="00EA38D1">
        <w:rPr>
          <w:bCs/>
        </w:rPr>
        <w:t>abundance</w:t>
      </w:r>
      <w:r w:rsidR="00EA38D1" w:rsidRPr="00557D16">
        <w:rPr>
          <w:bCs/>
        </w:rPr>
        <w:t>.</w:t>
      </w:r>
      <w:r w:rsidR="00240CDE">
        <w:t>A</w:t>
      </w:r>
      <w:proofErr w:type="spellEnd"/>
      <w:r w:rsidR="00240CDE">
        <w:t xml:space="preserve">. Plot of </w:t>
      </w:r>
      <w:r w:rsidR="00240CDE" w:rsidRPr="001B1CC2">
        <w:rPr>
          <w:i/>
          <w:iCs/>
        </w:rPr>
        <w:t xml:space="preserve">N. </w:t>
      </w:r>
      <w:proofErr w:type="spellStart"/>
      <w:r w:rsidR="00240CDE" w:rsidRPr="001B1CC2">
        <w:rPr>
          <w:i/>
          <w:iCs/>
        </w:rPr>
        <w:t>plumchrus</w:t>
      </w:r>
      <w:proofErr w:type="spellEnd"/>
      <w:r w:rsidR="00240CDE">
        <w:t xml:space="preserve"> abundance. B. Plot of </w:t>
      </w:r>
      <w:r w:rsidR="00240CDE" w:rsidRPr="001B1CC2">
        <w:rPr>
          <w:i/>
          <w:iCs/>
        </w:rPr>
        <w:t xml:space="preserve">C. </w:t>
      </w:r>
      <w:proofErr w:type="spellStart"/>
      <w:r w:rsidR="00240CDE" w:rsidRPr="001B1CC2">
        <w:rPr>
          <w:i/>
          <w:iCs/>
        </w:rPr>
        <w:t>pacificus</w:t>
      </w:r>
      <w:proofErr w:type="spellEnd"/>
      <w:r w:rsidR="00240CDE">
        <w:t xml:space="preserve"> abundance. C. Plot of </w:t>
      </w:r>
      <w:proofErr w:type="spellStart"/>
      <w:r w:rsidR="00240CDE" w:rsidRPr="001B1CC2">
        <w:rPr>
          <w:i/>
          <w:iCs/>
        </w:rPr>
        <w:t>Oithona</w:t>
      </w:r>
      <w:proofErr w:type="spellEnd"/>
      <w:r w:rsidR="00240CDE" w:rsidRPr="001B1CC2">
        <w:rPr>
          <w:i/>
          <w:iCs/>
        </w:rPr>
        <w:t xml:space="preserve"> spp</w:t>
      </w:r>
      <w:r w:rsidR="00240CDE">
        <w:t>. abundance. D. D</w:t>
      </w:r>
      <w:r w:rsidRPr="004A5FBE">
        <w:t>istribution of temperatures for samples collected from each region.</w:t>
      </w:r>
    </w:p>
    <w:p w14:paraId="2021D150" w14:textId="77777777" w:rsidR="00374FFF" w:rsidRDefault="00374FFF" w:rsidP="00374FFF">
      <w:pPr>
        <w:ind w:firstLine="540"/>
        <w:rPr>
          <w:b/>
          <w:bCs/>
        </w:rPr>
      </w:pPr>
    </w:p>
    <w:p w14:paraId="4E233B99" w14:textId="5190F77A" w:rsidR="00374FFF" w:rsidRDefault="00806573" w:rsidP="00841C06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Supplementary Figure </w:t>
      </w:r>
      <w:r w:rsidR="00153993">
        <w:rPr>
          <w:b/>
          <w:bCs/>
        </w:rPr>
        <w:t>8</w:t>
      </w:r>
    </w:p>
    <w:p w14:paraId="532E1557" w14:textId="54D7E92F" w:rsidR="00806573" w:rsidRDefault="00806573" w:rsidP="00374FFF">
      <w:pPr>
        <w:ind w:firstLine="540"/>
        <w:rPr>
          <w:b/>
          <w:bCs/>
        </w:rPr>
      </w:pPr>
      <w:r w:rsidRPr="00806573">
        <w:rPr>
          <w:b/>
          <w:bCs/>
          <w:noProof/>
        </w:rPr>
        <w:drawing>
          <wp:inline distT="0" distB="0" distL="0" distR="0" wp14:anchorId="6811A771" wp14:editId="53C9F67E">
            <wp:extent cx="6156007" cy="4104005"/>
            <wp:effectExtent l="0" t="0" r="381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7B7596D-3FB5-0D41-8083-61503855D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47B7596D-3FB5-0D41-8083-61503855DF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7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ECDB5" w14:textId="11E817EC" w:rsidR="00646076" w:rsidRDefault="00806573" w:rsidP="00646076">
      <w:r>
        <w:rPr>
          <w:b/>
          <w:bCs/>
        </w:rPr>
        <w:t xml:space="preserve">Supplementary Figure </w:t>
      </w:r>
      <w:r w:rsidR="00153993">
        <w:rPr>
          <w:b/>
          <w:bCs/>
        </w:rPr>
        <w:t>8</w:t>
      </w:r>
      <w:r>
        <w:rPr>
          <w:b/>
          <w:bCs/>
        </w:rPr>
        <w:t xml:space="preserve">. </w:t>
      </w:r>
      <w:r w:rsidR="00646076">
        <w:t>Thermal threshold analysis for the month of May. Blue bars represent percent occurrence and red dots represent the 95</w:t>
      </w:r>
      <w:r w:rsidR="00646076" w:rsidRPr="001B1CC2">
        <w:rPr>
          <w:vertAlign w:val="superscript"/>
        </w:rPr>
        <w:t>th</w:t>
      </w:r>
      <w:r w:rsidR="00646076">
        <w:t xml:space="preserve"> percentile of abundance. </w:t>
      </w:r>
      <w:r w:rsidR="00646076" w:rsidRPr="00557D16">
        <w:rPr>
          <w:bCs/>
        </w:rPr>
        <w:t>The horizontal line represents 20% of the maximum 95th percentile of occurrence. All data are divided by 1</w:t>
      </w:r>
      <w:r w:rsidR="00646076" w:rsidRPr="00F40BF1">
        <w:t>°</w:t>
      </w:r>
      <w:r w:rsidR="00646076" w:rsidRPr="00557D16">
        <w:rPr>
          <w:bCs/>
        </w:rPr>
        <w:t xml:space="preserve">C SST (based on MUR-SST) bins. </w:t>
      </w:r>
      <w:r w:rsidR="00240CDE">
        <w:rPr>
          <w:bCs/>
        </w:rPr>
        <w:t xml:space="preserve">A. Plot of </w:t>
      </w:r>
      <w:r w:rsidR="00240CDE" w:rsidRPr="001B1CC2">
        <w:rPr>
          <w:bCs/>
          <w:i/>
          <w:iCs/>
        </w:rPr>
        <w:t xml:space="preserve">N. </w:t>
      </w:r>
      <w:proofErr w:type="spellStart"/>
      <w:r w:rsidR="00240CDE" w:rsidRPr="001B1CC2">
        <w:rPr>
          <w:bCs/>
          <w:i/>
          <w:iCs/>
        </w:rPr>
        <w:t>plumchrus</w:t>
      </w:r>
      <w:proofErr w:type="spellEnd"/>
      <w:r w:rsidR="00240CDE">
        <w:rPr>
          <w:bCs/>
        </w:rPr>
        <w:t xml:space="preserve"> occurrence and abundance. B. Plot of </w:t>
      </w:r>
      <w:r w:rsidR="00240CDE" w:rsidRPr="001B1CC2">
        <w:rPr>
          <w:bCs/>
          <w:i/>
          <w:iCs/>
        </w:rPr>
        <w:t xml:space="preserve">C. </w:t>
      </w:r>
      <w:proofErr w:type="spellStart"/>
      <w:r w:rsidR="00240CDE" w:rsidRPr="001B1CC2">
        <w:rPr>
          <w:bCs/>
          <w:i/>
          <w:iCs/>
        </w:rPr>
        <w:t>pacificus</w:t>
      </w:r>
      <w:proofErr w:type="spellEnd"/>
      <w:r w:rsidR="00240CDE">
        <w:rPr>
          <w:bCs/>
        </w:rPr>
        <w:t xml:space="preserve"> occurrence and abundance. C. Plot of </w:t>
      </w:r>
      <w:proofErr w:type="spellStart"/>
      <w:r w:rsidR="00240CDE" w:rsidRPr="001B1CC2">
        <w:rPr>
          <w:bCs/>
          <w:i/>
          <w:iCs/>
        </w:rPr>
        <w:t>Oithona</w:t>
      </w:r>
      <w:proofErr w:type="spellEnd"/>
      <w:r w:rsidR="00240CDE" w:rsidRPr="001B1CC2">
        <w:rPr>
          <w:bCs/>
          <w:i/>
          <w:iCs/>
        </w:rPr>
        <w:t xml:space="preserve"> spp</w:t>
      </w:r>
      <w:r w:rsidR="00240CDE">
        <w:rPr>
          <w:bCs/>
        </w:rPr>
        <w:t>. occurrence and abundance. D. H</w:t>
      </w:r>
      <w:r w:rsidR="00646076" w:rsidRPr="00557D16">
        <w:rPr>
          <w:bCs/>
        </w:rPr>
        <w:t>istogram of sample temperatures.</w:t>
      </w:r>
    </w:p>
    <w:p w14:paraId="7A198916" w14:textId="42064689" w:rsidR="00806573" w:rsidRPr="001B1CC2" w:rsidRDefault="00806573" w:rsidP="00374FFF">
      <w:pPr>
        <w:ind w:firstLine="540"/>
      </w:pPr>
    </w:p>
    <w:p w14:paraId="0377795A" w14:textId="77777777" w:rsidR="00646076" w:rsidRDefault="00646076" w:rsidP="00374FFF">
      <w:pPr>
        <w:ind w:firstLine="540"/>
        <w:rPr>
          <w:b/>
          <w:bCs/>
        </w:rPr>
      </w:pPr>
    </w:p>
    <w:p w14:paraId="0C77C809" w14:textId="77777777" w:rsidR="00646076" w:rsidRDefault="00646076" w:rsidP="00374FFF">
      <w:pPr>
        <w:ind w:firstLine="540"/>
        <w:rPr>
          <w:b/>
          <w:bCs/>
        </w:rPr>
      </w:pPr>
    </w:p>
    <w:p w14:paraId="78BC72A8" w14:textId="77777777" w:rsidR="00646076" w:rsidRDefault="00646076" w:rsidP="00374FFF">
      <w:pPr>
        <w:ind w:firstLine="540"/>
        <w:rPr>
          <w:b/>
          <w:bCs/>
        </w:rPr>
      </w:pPr>
    </w:p>
    <w:p w14:paraId="19635158" w14:textId="77777777" w:rsidR="00646076" w:rsidRDefault="00646076" w:rsidP="00374FFF">
      <w:pPr>
        <w:ind w:firstLine="540"/>
        <w:rPr>
          <w:b/>
          <w:bCs/>
        </w:rPr>
      </w:pPr>
    </w:p>
    <w:p w14:paraId="7E495CB3" w14:textId="77777777" w:rsidR="00646076" w:rsidRDefault="00646076" w:rsidP="00374FFF">
      <w:pPr>
        <w:ind w:firstLine="540"/>
        <w:rPr>
          <w:b/>
          <w:bCs/>
        </w:rPr>
      </w:pPr>
    </w:p>
    <w:p w14:paraId="56D1C744" w14:textId="77777777" w:rsidR="00646076" w:rsidRDefault="00646076" w:rsidP="00374FFF">
      <w:pPr>
        <w:ind w:firstLine="540"/>
        <w:rPr>
          <w:b/>
          <w:bCs/>
        </w:rPr>
      </w:pPr>
    </w:p>
    <w:p w14:paraId="621DE159" w14:textId="77777777" w:rsidR="00646076" w:rsidRDefault="00646076" w:rsidP="00374FFF">
      <w:pPr>
        <w:ind w:firstLine="540"/>
        <w:rPr>
          <w:b/>
          <w:bCs/>
        </w:rPr>
      </w:pPr>
    </w:p>
    <w:p w14:paraId="4F2C9870" w14:textId="77777777" w:rsidR="00646076" w:rsidRDefault="00646076" w:rsidP="00374FFF">
      <w:pPr>
        <w:ind w:firstLine="540"/>
        <w:rPr>
          <w:b/>
          <w:bCs/>
        </w:rPr>
      </w:pPr>
    </w:p>
    <w:p w14:paraId="72F23C7E" w14:textId="51E2FAC9" w:rsidR="00374FFF" w:rsidRDefault="00646076" w:rsidP="00374FFF">
      <w:pPr>
        <w:ind w:firstLine="540"/>
        <w:rPr>
          <w:b/>
          <w:bCs/>
        </w:rPr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9</w:t>
      </w:r>
    </w:p>
    <w:p w14:paraId="76F32BE3" w14:textId="3D9F19E2" w:rsidR="00646076" w:rsidRDefault="00646076" w:rsidP="00374FFF">
      <w:pPr>
        <w:ind w:firstLine="540"/>
        <w:rPr>
          <w:b/>
          <w:bCs/>
        </w:rPr>
      </w:pPr>
      <w:r w:rsidRPr="00646076">
        <w:rPr>
          <w:b/>
          <w:bCs/>
          <w:noProof/>
        </w:rPr>
        <w:drawing>
          <wp:inline distT="0" distB="0" distL="0" distR="0" wp14:anchorId="1BB0C06E" wp14:editId="3388C0A7">
            <wp:extent cx="6156007" cy="4104005"/>
            <wp:effectExtent l="0" t="0" r="3810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9B2E1C3-7782-0142-A766-B46ABBAE75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F9B2E1C3-7782-0142-A766-B46ABBAE75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7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F19D8" w14:textId="1029CA11" w:rsidR="00646076" w:rsidRDefault="00646076" w:rsidP="00646076">
      <w:r>
        <w:rPr>
          <w:b/>
          <w:bCs/>
        </w:rPr>
        <w:t xml:space="preserve">Supplementary Figure </w:t>
      </w:r>
      <w:r w:rsidR="00153993">
        <w:rPr>
          <w:b/>
          <w:bCs/>
        </w:rPr>
        <w:t>9</w:t>
      </w:r>
      <w:r>
        <w:rPr>
          <w:b/>
          <w:bCs/>
        </w:rPr>
        <w:t xml:space="preserve">. </w:t>
      </w:r>
      <w:r>
        <w:t>Thermal threshold analysis for the month of June. Blue bars represent percent occurrence and red dots represent the 95</w:t>
      </w:r>
      <w:r w:rsidRPr="008964E3">
        <w:rPr>
          <w:vertAlign w:val="superscript"/>
        </w:rPr>
        <w:t>th</w:t>
      </w:r>
      <w:r>
        <w:t xml:space="preserve"> percentile of abundance. </w:t>
      </w:r>
      <w:r w:rsidRPr="00557D16">
        <w:rPr>
          <w:bCs/>
        </w:rPr>
        <w:t>The horizontal line represents 20% of the maximum 95th percentile of occurrence. All data are divided by 1</w:t>
      </w:r>
      <w:r w:rsidRPr="00F40BF1">
        <w:t>°</w:t>
      </w:r>
      <w:r w:rsidRPr="00557D16">
        <w:rPr>
          <w:bCs/>
        </w:rPr>
        <w:t xml:space="preserve">C SST (based on MUR-SST) bins. </w:t>
      </w:r>
      <w:r w:rsidR="00240CDE">
        <w:rPr>
          <w:bCs/>
        </w:rPr>
        <w:t xml:space="preserve">A. Plot of </w:t>
      </w:r>
      <w:r w:rsidR="00240CDE" w:rsidRPr="001B1CC2">
        <w:rPr>
          <w:bCs/>
          <w:i/>
          <w:iCs/>
        </w:rPr>
        <w:t xml:space="preserve">N. </w:t>
      </w:r>
      <w:proofErr w:type="spellStart"/>
      <w:r w:rsidR="00240CDE" w:rsidRPr="001B1CC2">
        <w:rPr>
          <w:bCs/>
          <w:i/>
          <w:iCs/>
        </w:rPr>
        <w:t>plumchrus</w:t>
      </w:r>
      <w:proofErr w:type="spellEnd"/>
      <w:r w:rsidR="00240CDE">
        <w:rPr>
          <w:bCs/>
        </w:rPr>
        <w:t xml:space="preserve"> occurrence and abundance. B. Plot of </w:t>
      </w:r>
      <w:r w:rsidR="00240CDE" w:rsidRPr="001B1CC2">
        <w:rPr>
          <w:bCs/>
          <w:i/>
          <w:iCs/>
        </w:rPr>
        <w:t xml:space="preserve">C. </w:t>
      </w:r>
      <w:proofErr w:type="spellStart"/>
      <w:r w:rsidR="00240CDE" w:rsidRPr="001B1CC2">
        <w:rPr>
          <w:bCs/>
          <w:i/>
          <w:iCs/>
        </w:rPr>
        <w:t>pacificus</w:t>
      </w:r>
      <w:proofErr w:type="spellEnd"/>
      <w:r w:rsidR="00240CDE">
        <w:rPr>
          <w:bCs/>
        </w:rPr>
        <w:t xml:space="preserve"> occurrence and abundance. C. Plot of </w:t>
      </w:r>
      <w:proofErr w:type="spellStart"/>
      <w:r w:rsidR="00240CDE" w:rsidRPr="001B1CC2">
        <w:rPr>
          <w:bCs/>
          <w:i/>
          <w:iCs/>
        </w:rPr>
        <w:t>Oithona</w:t>
      </w:r>
      <w:proofErr w:type="spellEnd"/>
      <w:r w:rsidR="00240CDE" w:rsidRPr="001B1CC2">
        <w:rPr>
          <w:bCs/>
          <w:i/>
          <w:iCs/>
        </w:rPr>
        <w:t xml:space="preserve"> spp</w:t>
      </w:r>
      <w:r w:rsidR="00240CDE">
        <w:rPr>
          <w:bCs/>
        </w:rPr>
        <w:t>. occurrence and abundance. D. H</w:t>
      </w:r>
      <w:r w:rsidRPr="00557D16">
        <w:rPr>
          <w:bCs/>
        </w:rPr>
        <w:t>istogram of sample temperatures.</w:t>
      </w:r>
    </w:p>
    <w:p w14:paraId="6F3F2BFA" w14:textId="5FFAA204" w:rsidR="00374FFF" w:rsidRDefault="00374FFF" w:rsidP="00E905D1">
      <w:pPr>
        <w:rPr>
          <w:b/>
          <w:bCs/>
        </w:rPr>
      </w:pPr>
    </w:p>
    <w:p w14:paraId="2D266CB0" w14:textId="362471BB" w:rsidR="00646076" w:rsidRDefault="00646076" w:rsidP="00E905D1">
      <w:pPr>
        <w:rPr>
          <w:b/>
          <w:bCs/>
        </w:rPr>
      </w:pPr>
    </w:p>
    <w:p w14:paraId="2F2BEBF3" w14:textId="43079B06" w:rsidR="00646076" w:rsidRDefault="00646076" w:rsidP="00E905D1">
      <w:pPr>
        <w:rPr>
          <w:b/>
          <w:bCs/>
        </w:rPr>
      </w:pPr>
    </w:p>
    <w:p w14:paraId="15D3158A" w14:textId="5DEE193C" w:rsidR="00646076" w:rsidRDefault="00646076" w:rsidP="00E905D1">
      <w:pPr>
        <w:rPr>
          <w:b/>
          <w:bCs/>
        </w:rPr>
      </w:pPr>
    </w:p>
    <w:p w14:paraId="124B054A" w14:textId="6316B056" w:rsidR="00646076" w:rsidRDefault="00646076" w:rsidP="00E905D1">
      <w:pPr>
        <w:rPr>
          <w:b/>
          <w:bCs/>
        </w:rPr>
      </w:pPr>
    </w:p>
    <w:p w14:paraId="7877C5E1" w14:textId="25EF457F" w:rsidR="00646076" w:rsidRDefault="00646076" w:rsidP="00E905D1">
      <w:pPr>
        <w:rPr>
          <w:b/>
          <w:bCs/>
        </w:rPr>
      </w:pPr>
    </w:p>
    <w:p w14:paraId="6749DD3F" w14:textId="17B99800" w:rsidR="00646076" w:rsidRDefault="00646076" w:rsidP="00E905D1">
      <w:pPr>
        <w:rPr>
          <w:b/>
          <w:bCs/>
        </w:rPr>
      </w:pPr>
    </w:p>
    <w:p w14:paraId="4608F0DF" w14:textId="600D6FAE" w:rsidR="00646076" w:rsidRDefault="00646076" w:rsidP="00E905D1">
      <w:pPr>
        <w:rPr>
          <w:b/>
          <w:bCs/>
        </w:rPr>
      </w:pPr>
    </w:p>
    <w:p w14:paraId="7E8249CA" w14:textId="6755B394" w:rsidR="00646076" w:rsidRDefault="00646076" w:rsidP="00E905D1">
      <w:pPr>
        <w:rPr>
          <w:b/>
          <w:bCs/>
        </w:rPr>
      </w:pPr>
    </w:p>
    <w:p w14:paraId="5DD735DE" w14:textId="761D7CC4" w:rsidR="00646076" w:rsidRDefault="00646076" w:rsidP="00E905D1">
      <w:pPr>
        <w:rPr>
          <w:b/>
          <w:bCs/>
        </w:rPr>
      </w:pPr>
      <w:r>
        <w:rPr>
          <w:b/>
          <w:bCs/>
        </w:rPr>
        <w:t xml:space="preserve">Supplementary Figure </w:t>
      </w:r>
      <w:r w:rsidR="00153993">
        <w:rPr>
          <w:b/>
          <w:bCs/>
        </w:rPr>
        <w:t>10</w:t>
      </w:r>
    </w:p>
    <w:p w14:paraId="17423AC3" w14:textId="5BA1DE72" w:rsidR="00646076" w:rsidRDefault="00646076" w:rsidP="00E905D1">
      <w:pPr>
        <w:rPr>
          <w:b/>
          <w:bCs/>
        </w:rPr>
      </w:pPr>
      <w:r w:rsidRPr="00646076">
        <w:rPr>
          <w:b/>
          <w:bCs/>
          <w:noProof/>
        </w:rPr>
        <w:drawing>
          <wp:inline distT="0" distB="0" distL="0" distR="0" wp14:anchorId="6BDF9361" wp14:editId="7DBCC861">
            <wp:extent cx="6156007" cy="4104005"/>
            <wp:effectExtent l="0" t="0" r="3810" b="0"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9BE48D8-33A7-D949-917C-AF186D4293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39BE48D8-33A7-D949-917C-AF186D4293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7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490B5" w14:textId="46E06276" w:rsidR="00646076" w:rsidRDefault="00646076" w:rsidP="00646076">
      <w:r>
        <w:rPr>
          <w:b/>
          <w:bCs/>
        </w:rPr>
        <w:t xml:space="preserve">Supplementary Figure </w:t>
      </w:r>
      <w:r w:rsidR="00153993">
        <w:rPr>
          <w:b/>
          <w:bCs/>
        </w:rPr>
        <w:t>10</w:t>
      </w:r>
      <w:r>
        <w:rPr>
          <w:b/>
          <w:bCs/>
        </w:rPr>
        <w:t xml:space="preserve">. </w:t>
      </w:r>
      <w:r>
        <w:t>Thermal threshold analysis for the month of July. Blue bars represent percent occurrence and red dots represent the 95</w:t>
      </w:r>
      <w:r w:rsidRPr="008964E3">
        <w:rPr>
          <w:vertAlign w:val="superscript"/>
        </w:rPr>
        <w:t>th</w:t>
      </w:r>
      <w:r>
        <w:t xml:space="preserve"> percentile of abundance. </w:t>
      </w:r>
      <w:r w:rsidRPr="00557D16">
        <w:rPr>
          <w:bCs/>
        </w:rPr>
        <w:t>The horizontal line represents 20% of the maximum 95th percentile of occurrence. All data are divided by 1</w:t>
      </w:r>
      <w:r w:rsidRPr="00F40BF1">
        <w:t>°</w:t>
      </w:r>
      <w:r w:rsidRPr="00557D16">
        <w:rPr>
          <w:bCs/>
        </w:rPr>
        <w:t xml:space="preserve">C SST (based on MUR-SST) bins. </w:t>
      </w:r>
      <w:r w:rsidR="00240CDE">
        <w:rPr>
          <w:bCs/>
        </w:rPr>
        <w:t xml:space="preserve">A. Plot of </w:t>
      </w:r>
      <w:r w:rsidR="00240CDE" w:rsidRPr="001B1CC2">
        <w:rPr>
          <w:bCs/>
          <w:i/>
          <w:iCs/>
        </w:rPr>
        <w:t xml:space="preserve">N. </w:t>
      </w:r>
      <w:proofErr w:type="spellStart"/>
      <w:r w:rsidR="00240CDE" w:rsidRPr="001B1CC2">
        <w:rPr>
          <w:bCs/>
          <w:i/>
          <w:iCs/>
        </w:rPr>
        <w:t>plumchrus</w:t>
      </w:r>
      <w:proofErr w:type="spellEnd"/>
      <w:r w:rsidR="00240CDE">
        <w:rPr>
          <w:bCs/>
        </w:rPr>
        <w:t xml:space="preserve"> occurrence and abundance. B. Plot of </w:t>
      </w:r>
      <w:r w:rsidR="00240CDE" w:rsidRPr="001B1CC2">
        <w:rPr>
          <w:bCs/>
          <w:i/>
          <w:iCs/>
        </w:rPr>
        <w:t xml:space="preserve">C. </w:t>
      </w:r>
      <w:proofErr w:type="spellStart"/>
      <w:r w:rsidR="00240CDE" w:rsidRPr="001B1CC2">
        <w:rPr>
          <w:bCs/>
          <w:i/>
          <w:iCs/>
        </w:rPr>
        <w:t>pacificus</w:t>
      </w:r>
      <w:proofErr w:type="spellEnd"/>
      <w:r w:rsidR="00240CDE">
        <w:rPr>
          <w:bCs/>
        </w:rPr>
        <w:t xml:space="preserve"> occurrence and abundance. C. Plot of </w:t>
      </w:r>
      <w:proofErr w:type="spellStart"/>
      <w:r w:rsidR="00240CDE" w:rsidRPr="001B1CC2">
        <w:rPr>
          <w:bCs/>
          <w:i/>
          <w:iCs/>
        </w:rPr>
        <w:t>Oithona</w:t>
      </w:r>
      <w:proofErr w:type="spellEnd"/>
      <w:r w:rsidR="00240CDE" w:rsidRPr="001B1CC2">
        <w:rPr>
          <w:bCs/>
          <w:i/>
          <w:iCs/>
        </w:rPr>
        <w:t xml:space="preserve"> spp</w:t>
      </w:r>
      <w:r w:rsidR="00240CDE">
        <w:rPr>
          <w:bCs/>
        </w:rPr>
        <w:t>. occurrence and abundance. D. H</w:t>
      </w:r>
      <w:r w:rsidRPr="00557D16">
        <w:rPr>
          <w:bCs/>
        </w:rPr>
        <w:t>istogram of sample temperatures.</w:t>
      </w:r>
    </w:p>
    <w:p w14:paraId="1A1E7B04" w14:textId="1E620B4B" w:rsidR="00806573" w:rsidRDefault="00806573" w:rsidP="00E905D1">
      <w:pPr>
        <w:rPr>
          <w:b/>
          <w:bCs/>
        </w:rPr>
      </w:pPr>
    </w:p>
    <w:p w14:paraId="3257F09F" w14:textId="0781C6F4" w:rsidR="00806573" w:rsidRDefault="00806573" w:rsidP="00E905D1">
      <w:pPr>
        <w:rPr>
          <w:b/>
          <w:bCs/>
        </w:rPr>
      </w:pPr>
    </w:p>
    <w:p w14:paraId="18BA3125" w14:textId="39FC1C41" w:rsidR="005733E5" w:rsidRDefault="005733E5" w:rsidP="00E905D1">
      <w:pPr>
        <w:rPr>
          <w:b/>
          <w:bCs/>
        </w:rPr>
      </w:pPr>
    </w:p>
    <w:p w14:paraId="17D4ABDA" w14:textId="54D1938D" w:rsidR="005733E5" w:rsidRDefault="005733E5" w:rsidP="00E905D1">
      <w:pPr>
        <w:rPr>
          <w:b/>
          <w:bCs/>
        </w:rPr>
      </w:pPr>
    </w:p>
    <w:p w14:paraId="07165B66" w14:textId="7FBCFCFE" w:rsidR="005733E5" w:rsidRDefault="005733E5" w:rsidP="00E905D1">
      <w:pPr>
        <w:rPr>
          <w:b/>
          <w:bCs/>
        </w:rPr>
      </w:pPr>
    </w:p>
    <w:p w14:paraId="10428B2C" w14:textId="63E1C3DD" w:rsidR="005733E5" w:rsidRDefault="005733E5" w:rsidP="00E905D1">
      <w:pPr>
        <w:rPr>
          <w:b/>
          <w:bCs/>
        </w:rPr>
      </w:pPr>
    </w:p>
    <w:p w14:paraId="6723EDEB" w14:textId="686B3B24" w:rsidR="005733E5" w:rsidRDefault="005733E5" w:rsidP="00E905D1">
      <w:pPr>
        <w:rPr>
          <w:b/>
          <w:bCs/>
        </w:rPr>
      </w:pPr>
    </w:p>
    <w:p w14:paraId="74C8CE0F" w14:textId="56960A90" w:rsidR="005733E5" w:rsidRDefault="005733E5" w:rsidP="00E905D1">
      <w:pPr>
        <w:rPr>
          <w:b/>
          <w:bCs/>
        </w:rPr>
      </w:pPr>
    </w:p>
    <w:p w14:paraId="55200C8E" w14:textId="498E800C" w:rsidR="005733E5" w:rsidRDefault="005733E5" w:rsidP="00E905D1">
      <w:pPr>
        <w:rPr>
          <w:b/>
          <w:bCs/>
        </w:rPr>
      </w:pPr>
    </w:p>
    <w:p w14:paraId="7AD32BBD" w14:textId="6C1B52B9" w:rsidR="005733E5" w:rsidRDefault="005733E5" w:rsidP="00E905D1">
      <w:pPr>
        <w:rPr>
          <w:b/>
          <w:bCs/>
        </w:rPr>
      </w:pPr>
      <w:r>
        <w:rPr>
          <w:b/>
          <w:bCs/>
        </w:rPr>
        <w:t>Supplementary Figure 1</w:t>
      </w:r>
      <w:r w:rsidR="00153993">
        <w:rPr>
          <w:b/>
          <w:bCs/>
        </w:rPr>
        <w:t>1</w:t>
      </w:r>
    </w:p>
    <w:p w14:paraId="62E7BC2B" w14:textId="490B4CEB" w:rsidR="005733E5" w:rsidRDefault="005733E5" w:rsidP="00E905D1">
      <w:pPr>
        <w:rPr>
          <w:b/>
          <w:bCs/>
        </w:rPr>
      </w:pPr>
      <w:r w:rsidRPr="005733E5">
        <w:rPr>
          <w:b/>
          <w:bCs/>
          <w:noProof/>
        </w:rPr>
        <w:drawing>
          <wp:inline distT="0" distB="0" distL="0" distR="0" wp14:anchorId="772C7803" wp14:editId="1FA0D7B0">
            <wp:extent cx="6158865" cy="4105910"/>
            <wp:effectExtent l="0" t="0" r="635" b="0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F4AC928-8B9F-734A-85D9-F7E0D9B9C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2F4AC928-8B9F-734A-85D9-F7E0D9B9CD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6A1C2" w14:textId="3C5027DD" w:rsidR="005733E5" w:rsidRDefault="005733E5" w:rsidP="005733E5">
      <w:r>
        <w:rPr>
          <w:b/>
          <w:bCs/>
        </w:rPr>
        <w:t>Supplementary Figure 1</w:t>
      </w:r>
      <w:r w:rsidR="00153993">
        <w:rPr>
          <w:b/>
          <w:bCs/>
        </w:rPr>
        <w:t>1</w:t>
      </w:r>
      <w:r>
        <w:rPr>
          <w:b/>
          <w:bCs/>
        </w:rPr>
        <w:t xml:space="preserve">. </w:t>
      </w:r>
      <w:r>
        <w:t>Thermal threshold analysis for the month of August. Blue bars represent percent occurrence and red dots represent the 95</w:t>
      </w:r>
      <w:r w:rsidRPr="008964E3">
        <w:rPr>
          <w:vertAlign w:val="superscript"/>
        </w:rPr>
        <w:t>th</w:t>
      </w:r>
      <w:r>
        <w:t xml:space="preserve"> percentile of abundance. </w:t>
      </w:r>
      <w:r w:rsidRPr="00557D16">
        <w:rPr>
          <w:bCs/>
        </w:rPr>
        <w:t>The horizontal line represents 20% of the maximum 95th percentile of occurrence. All data are divided by 1</w:t>
      </w:r>
      <w:r w:rsidRPr="00F40BF1">
        <w:t>°</w:t>
      </w:r>
      <w:r w:rsidRPr="00557D16">
        <w:rPr>
          <w:bCs/>
        </w:rPr>
        <w:t xml:space="preserve">C SST (based on MUR-SST) bins. </w:t>
      </w:r>
      <w:r w:rsidR="00240CDE">
        <w:rPr>
          <w:bCs/>
        </w:rPr>
        <w:t xml:space="preserve">A. </w:t>
      </w:r>
      <w:r w:rsidR="00240CDE" w:rsidRPr="001B1CC2">
        <w:rPr>
          <w:bCs/>
          <w:i/>
          <w:iCs/>
        </w:rPr>
        <w:t xml:space="preserve">N. </w:t>
      </w:r>
      <w:proofErr w:type="spellStart"/>
      <w:r w:rsidR="00240CDE" w:rsidRPr="001B1CC2">
        <w:rPr>
          <w:bCs/>
          <w:i/>
          <w:iCs/>
        </w:rPr>
        <w:t>plumchrus</w:t>
      </w:r>
      <w:proofErr w:type="spellEnd"/>
      <w:r w:rsidR="00240CDE">
        <w:rPr>
          <w:bCs/>
        </w:rPr>
        <w:t xml:space="preserve"> occurrence and abundance. B. </w:t>
      </w:r>
      <w:r w:rsidR="00240CDE" w:rsidRPr="001B1CC2">
        <w:rPr>
          <w:bCs/>
          <w:i/>
          <w:iCs/>
        </w:rPr>
        <w:t xml:space="preserve">C. </w:t>
      </w:r>
      <w:proofErr w:type="spellStart"/>
      <w:r w:rsidR="00240CDE" w:rsidRPr="001B1CC2">
        <w:rPr>
          <w:bCs/>
          <w:i/>
          <w:iCs/>
        </w:rPr>
        <w:t>pacificus</w:t>
      </w:r>
      <w:proofErr w:type="spellEnd"/>
      <w:r w:rsidR="00240CDE">
        <w:rPr>
          <w:bCs/>
        </w:rPr>
        <w:t xml:space="preserve"> occurrence and abundance. C</w:t>
      </w:r>
      <w:r w:rsidR="00240CDE" w:rsidRPr="001B1CC2">
        <w:rPr>
          <w:bCs/>
          <w:i/>
          <w:iCs/>
        </w:rPr>
        <w:t xml:space="preserve">. </w:t>
      </w:r>
      <w:proofErr w:type="spellStart"/>
      <w:r w:rsidR="00240CDE" w:rsidRPr="001B1CC2">
        <w:rPr>
          <w:bCs/>
          <w:i/>
          <w:iCs/>
        </w:rPr>
        <w:t>Oithona</w:t>
      </w:r>
      <w:proofErr w:type="spellEnd"/>
      <w:r w:rsidR="00240CDE" w:rsidRPr="001B1CC2">
        <w:rPr>
          <w:bCs/>
          <w:i/>
          <w:iCs/>
        </w:rPr>
        <w:t xml:space="preserve"> spp</w:t>
      </w:r>
      <w:r w:rsidR="00240CDE">
        <w:rPr>
          <w:bCs/>
        </w:rPr>
        <w:t>. occurrence and abundance. D. H</w:t>
      </w:r>
      <w:r w:rsidRPr="00557D16">
        <w:rPr>
          <w:bCs/>
        </w:rPr>
        <w:t>istogram of sample temperatures.</w:t>
      </w:r>
    </w:p>
    <w:p w14:paraId="5192B228" w14:textId="77777777" w:rsidR="005733E5" w:rsidRDefault="005733E5" w:rsidP="00E905D1">
      <w:pPr>
        <w:rPr>
          <w:b/>
          <w:bCs/>
        </w:rPr>
      </w:pPr>
    </w:p>
    <w:p w14:paraId="5EC78C6A" w14:textId="77777777" w:rsidR="00646076" w:rsidRDefault="00646076" w:rsidP="00374FFF">
      <w:pPr>
        <w:ind w:firstLine="540"/>
        <w:rPr>
          <w:b/>
          <w:bCs/>
        </w:rPr>
      </w:pPr>
    </w:p>
    <w:p w14:paraId="6E43E8E9" w14:textId="77777777" w:rsidR="00646076" w:rsidRDefault="00646076" w:rsidP="00374FFF">
      <w:pPr>
        <w:ind w:firstLine="540"/>
        <w:rPr>
          <w:b/>
          <w:bCs/>
        </w:rPr>
      </w:pPr>
    </w:p>
    <w:p w14:paraId="617833CA" w14:textId="77777777" w:rsidR="00646076" w:rsidRDefault="00646076" w:rsidP="00374FFF">
      <w:pPr>
        <w:ind w:firstLine="540"/>
        <w:rPr>
          <w:b/>
          <w:bCs/>
        </w:rPr>
      </w:pPr>
    </w:p>
    <w:p w14:paraId="36741B6F" w14:textId="77777777" w:rsidR="00646076" w:rsidRDefault="00646076" w:rsidP="00374FFF">
      <w:pPr>
        <w:ind w:firstLine="540"/>
        <w:rPr>
          <w:b/>
          <w:bCs/>
        </w:rPr>
      </w:pPr>
    </w:p>
    <w:p w14:paraId="7340BC51" w14:textId="77777777" w:rsidR="00646076" w:rsidRDefault="00646076" w:rsidP="00374FFF">
      <w:pPr>
        <w:ind w:firstLine="540"/>
        <w:rPr>
          <w:b/>
          <w:bCs/>
        </w:rPr>
      </w:pPr>
    </w:p>
    <w:p w14:paraId="372192F6" w14:textId="77777777" w:rsidR="00646076" w:rsidRDefault="00646076" w:rsidP="00374FFF">
      <w:pPr>
        <w:ind w:firstLine="540"/>
        <w:rPr>
          <w:b/>
          <w:bCs/>
        </w:rPr>
      </w:pPr>
    </w:p>
    <w:p w14:paraId="5F036DF3" w14:textId="77777777" w:rsidR="00646076" w:rsidRDefault="00646076" w:rsidP="00374FFF">
      <w:pPr>
        <w:ind w:firstLine="540"/>
        <w:rPr>
          <w:b/>
          <w:bCs/>
        </w:rPr>
      </w:pPr>
    </w:p>
    <w:p w14:paraId="377D51D5" w14:textId="77777777" w:rsidR="005733E5" w:rsidRDefault="005733E5" w:rsidP="00374FFF">
      <w:pPr>
        <w:ind w:firstLine="540"/>
        <w:rPr>
          <w:b/>
          <w:bCs/>
        </w:rPr>
      </w:pPr>
    </w:p>
    <w:p w14:paraId="24D354FF" w14:textId="02BD1E69" w:rsidR="00374FFF" w:rsidRDefault="00374FFF" w:rsidP="00374FFF">
      <w:pPr>
        <w:ind w:firstLine="540"/>
        <w:rPr>
          <w:b/>
          <w:bCs/>
        </w:rPr>
      </w:pPr>
      <w:r>
        <w:rPr>
          <w:b/>
          <w:bCs/>
        </w:rPr>
        <w:t xml:space="preserve">Supplementary Figure </w:t>
      </w:r>
      <w:r w:rsidR="005733E5">
        <w:rPr>
          <w:b/>
          <w:bCs/>
        </w:rPr>
        <w:t>1</w:t>
      </w:r>
      <w:r w:rsidR="00153993">
        <w:rPr>
          <w:b/>
          <w:bCs/>
        </w:rPr>
        <w:t>2</w:t>
      </w:r>
    </w:p>
    <w:p w14:paraId="349625C7" w14:textId="163ACB5C" w:rsidR="00374FFF" w:rsidRDefault="00374FFF" w:rsidP="00374FFF">
      <w:pPr>
        <w:ind w:firstLine="5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985106" wp14:editId="456BC46B">
            <wp:extent cx="6208183" cy="372490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83" cy="372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5799" w14:textId="0DD20E0B" w:rsidR="00E905D1" w:rsidRDefault="004A5FBE" w:rsidP="00153993">
      <w:pPr>
        <w:ind w:left="540"/>
        <w:rPr>
          <w:b/>
          <w:bCs/>
        </w:rPr>
      </w:pPr>
      <w:r>
        <w:rPr>
          <w:b/>
          <w:bCs/>
        </w:rPr>
        <w:t xml:space="preserve">Supplementary Figure </w:t>
      </w:r>
      <w:r w:rsidR="005733E5">
        <w:rPr>
          <w:b/>
          <w:bCs/>
        </w:rPr>
        <w:t>1</w:t>
      </w:r>
      <w:r w:rsidR="00153993">
        <w:rPr>
          <w:b/>
          <w:bCs/>
        </w:rPr>
        <w:t>2</w:t>
      </w:r>
      <w:r>
        <w:rPr>
          <w:b/>
          <w:bCs/>
        </w:rPr>
        <w:t xml:space="preserve">. </w:t>
      </w:r>
      <w:r w:rsidRPr="004A5FBE">
        <w:t xml:space="preserve">Monthly </w:t>
      </w:r>
      <w:r w:rsidR="00240CDE">
        <w:t xml:space="preserve">mean </w:t>
      </w:r>
      <w:r>
        <w:t>HADI</w:t>
      </w:r>
      <w:r w:rsidRPr="004A5FBE">
        <w:t xml:space="preserve">SST per region per year.  Color </w:t>
      </w:r>
      <w:r>
        <w:t xml:space="preserve">and y-axes </w:t>
      </w:r>
      <w:r w:rsidRPr="004A5FBE">
        <w:t>indicate temperature</w:t>
      </w:r>
      <w:r>
        <w:t>.</w:t>
      </w:r>
      <w:r w:rsidRPr="004A5FBE">
        <w:t xml:space="preserve"> </w:t>
      </w:r>
      <w:r>
        <w:t>B</w:t>
      </w:r>
      <w:r w:rsidRPr="004A5FBE">
        <w:t xml:space="preserve">lack </w:t>
      </w:r>
      <w:r>
        <w:t xml:space="preserve">dotted </w:t>
      </w:r>
      <w:r w:rsidRPr="004A5FBE">
        <w:t>line indicate</w:t>
      </w:r>
      <w:r>
        <w:t>s</w:t>
      </w:r>
      <w:r w:rsidRPr="004A5FBE">
        <w:t xml:space="preserve"> the </w:t>
      </w:r>
      <w:r>
        <w:t xml:space="preserve">lower </w:t>
      </w:r>
      <w:r w:rsidRPr="004A5FBE">
        <w:t xml:space="preserve">thermal threshold </w:t>
      </w:r>
      <w:r>
        <w:t>for</w:t>
      </w:r>
      <w:r w:rsidRPr="004A5FBE">
        <w:t xml:space="preserve"> </w:t>
      </w:r>
      <w:r w:rsidRPr="004A5FBE">
        <w:rPr>
          <w:i/>
          <w:iCs/>
        </w:rPr>
        <w:t xml:space="preserve">C. </w:t>
      </w:r>
      <w:proofErr w:type="spellStart"/>
      <w:r w:rsidRPr="004A5FBE">
        <w:rPr>
          <w:i/>
          <w:iCs/>
        </w:rPr>
        <w:t>pacificus</w:t>
      </w:r>
      <w:proofErr w:type="spellEnd"/>
      <w:r w:rsidRPr="004A5FBE">
        <w:t xml:space="preserve"> </w:t>
      </w:r>
      <w:r>
        <w:t xml:space="preserve">occurrence and abundance </w:t>
      </w:r>
      <w:r w:rsidRPr="004A5FBE">
        <w:t>(</w:t>
      </w:r>
      <w:r>
        <w:t>8</w:t>
      </w:r>
      <w:r w:rsidRPr="004A5FBE">
        <w:t>.5</w:t>
      </w:r>
      <w:r>
        <w:rPr>
          <w:rFonts w:cs="Times New Roman"/>
        </w:rPr>
        <w:t>°</w:t>
      </w:r>
      <w:r w:rsidRPr="004A5FBE">
        <w:t>C).</w:t>
      </w:r>
      <w:r w:rsidR="00240CDE">
        <w:t xml:space="preserve"> A. SST plots of eastern region. B. SST plots of northern region. C. SST plots of western region. D. SST plots of oceanic region. </w:t>
      </w:r>
    </w:p>
    <w:p w14:paraId="3C4695EC" w14:textId="7AF25127" w:rsidR="00E905D1" w:rsidRDefault="00E905D1" w:rsidP="004A5FBE">
      <w:pPr>
        <w:ind w:left="540"/>
        <w:rPr>
          <w:b/>
          <w:bCs/>
        </w:rPr>
      </w:pPr>
    </w:p>
    <w:p w14:paraId="3D203DE1" w14:textId="18F2AC32" w:rsidR="00E905D1" w:rsidRDefault="00E905D1" w:rsidP="004A5FBE">
      <w:pPr>
        <w:ind w:left="540"/>
        <w:rPr>
          <w:b/>
          <w:bCs/>
        </w:rPr>
      </w:pPr>
    </w:p>
    <w:p w14:paraId="30C4AA45" w14:textId="03C4E413" w:rsidR="00E905D1" w:rsidRDefault="00E905D1" w:rsidP="004A5FBE">
      <w:pPr>
        <w:ind w:left="540"/>
        <w:rPr>
          <w:b/>
          <w:bCs/>
        </w:rPr>
      </w:pPr>
    </w:p>
    <w:p w14:paraId="336E5990" w14:textId="2B6EA6AE" w:rsidR="00E905D1" w:rsidRDefault="00E905D1" w:rsidP="004A5FBE">
      <w:pPr>
        <w:ind w:left="540"/>
        <w:rPr>
          <w:b/>
          <w:bCs/>
        </w:rPr>
      </w:pPr>
    </w:p>
    <w:p w14:paraId="4EFD31FC" w14:textId="77777777" w:rsidR="00E905D1" w:rsidRDefault="00E905D1" w:rsidP="004A5FBE">
      <w:pPr>
        <w:ind w:left="540"/>
        <w:rPr>
          <w:b/>
          <w:bCs/>
        </w:rPr>
      </w:pPr>
    </w:p>
    <w:p w14:paraId="383F8F39" w14:textId="77777777" w:rsidR="001E475D" w:rsidRDefault="001E475D" w:rsidP="004A5FBE">
      <w:pPr>
        <w:ind w:left="540"/>
        <w:rPr>
          <w:b/>
          <w:bCs/>
        </w:rPr>
      </w:pPr>
    </w:p>
    <w:p w14:paraId="63E0A28F" w14:textId="77777777" w:rsidR="001E475D" w:rsidRDefault="001E475D" w:rsidP="004A5FBE">
      <w:pPr>
        <w:ind w:left="540"/>
        <w:rPr>
          <w:b/>
          <w:bCs/>
        </w:rPr>
      </w:pPr>
    </w:p>
    <w:p w14:paraId="5A43C14A" w14:textId="745B2AB7" w:rsidR="005733E5" w:rsidRDefault="005733E5" w:rsidP="001B1CC2"/>
    <w:p w14:paraId="4CE85DBA" w14:textId="28B1B82D" w:rsidR="005733E5" w:rsidRPr="001E475D" w:rsidRDefault="005733E5" w:rsidP="001B1CC2">
      <w:pPr>
        <w:rPr>
          <w:b/>
          <w:bCs/>
        </w:rPr>
      </w:pPr>
      <w:r w:rsidRPr="001E475D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153993">
        <w:rPr>
          <w:b/>
          <w:bCs/>
        </w:rPr>
        <w:t>3</w:t>
      </w:r>
    </w:p>
    <w:p w14:paraId="09609824" w14:textId="77777777" w:rsidR="005733E5" w:rsidRDefault="005733E5" w:rsidP="005733E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FD6A9C" wp14:editId="0FEFAA75">
            <wp:extent cx="6483096" cy="35134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 r="20908" b="58570"/>
                    <a:stretch/>
                  </pic:blipFill>
                  <pic:spPr bwMode="auto">
                    <a:xfrm>
                      <a:off x="0" y="0"/>
                      <a:ext cx="6483096" cy="35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96250" w14:textId="61E21DC4" w:rsidR="005733E5" w:rsidRPr="001E475D" w:rsidRDefault="005733E5" w:rsidP="005733E5">
      <w:pPr>
        <w:ind w:left="540"/>
      </w:pPr>
      <w:r>
        <w:rPr>
          <w:b/>
          <w:bCs/>
        </w:rPr>
        <w:t>Supplementary Figure 1</w:t>
      </w:r>
      <w:r w:rsidR="00153993">
        <w:rPr>
          <w:b/>
          <w:bCs/>
        </w:rPr>
        <w:t>3</w:t>
      </w:r>
      <w:r>
        <w:rPr>
          <w:b/>
          <w:bCs/>
        </w:rPr>
        <w:t xml:space="preserve">. </w:t>
      </w:r>
      <w:r w:rsidRPr="001E475D">
        <w:t xml:space="preserve">Distribution plots of </w:t>
      </w:r>
      <w:r w:rsidR="00240CDE">
        <w:t>focal taxa</w:t>
      </w:r>
      <w:r w:rsidRPr="001E475D">
        <w:t>. The size of points represents abundance and color of points represent year.</w:t>
      </w:r>
      <w:r w:rsidR="00240CDE">
        <w:t xml:space="preserve"> A. </w:t>
      </w:r>
      <w:r w:rsidR="00240CDE" w:rsidRPr="001B1CC2">
        <w:rPr>
          <w:i/>
          <w:iCs/>
        </w:rPr>
        <w:t xml:space="preserve">N. </w:t>
      </w:r>
      <w:proofErr w:type="spellStart"/>
      <w:r w:rsidR="00240CDE" w:rsidRPr="001B1CC2">
        <w:rPr>
          <w:i/>
          <w:iCs/>
        </w:rPr>
        <w:t>plumchrus</w:t>
      </w:r>
      <w:proofErr w:type="spellEnd"/>
      <w:r w:rsidR="00240CDE">
        <w:t xml:space="preserve"> distribution plot. B. </w:t>
      </w:r>
      <w:r w:rsidR="00240CDE" w:rsidRPr="001B1CC2">
        <w:rPr>
          <w:i/>
          <w:iCs/>
        </w:rPr>
        <w:t xml:space="preserve">C. </w:t>
      </w:r>
      <w:proofErr w:type="spellStart"/>
      <w:r w:rsidR="00240CDE" w:rsidRPr="001B1CC2">
        <w:rPr>
          <w:i/>
          <w:iCs/>
        </w:rPr>
        <w:t>pacificus</w:t>
      </w:r>
      <w:proofErr w:type="spellEnd"/>
      <w:r w:rsidR="00240CDE">
        <w:t xml:space="preserve"> distribution plot. C. </w:t>
      </w:r>
      <w:proofErr w:type="spellStart"/>
      <w:r w:rsidR="00240CDE" w:rsidRPr="001B1CC2">
        <w:rPr>
          <w:i/>
          <w:iCs/>
        </w:rPr>
        <w:t>Oithona</w:t>
      </w:r>
      <w:proofErr w:type="spellEnd"/>
      <w:r w:rsidR="00240CDE" w:rsidRPr="001B1CC2">
        <w:rPr>
          <w:i/>
          <w:iCs/>
        </w:rPr>
        <w:t xml:space="preserve"> spp</w:t>
      </w:r>
      <w:r w:rsidR="00240CDE">
        <w:t xml:space="preserve">. distribution plot. </w:t>
      </w:r>
    </w:p>
    <w:p w14:paraId="68B18192" w14:textId="7CC4A31D" w:rsidR="00E04C39" w:rsidRDefault="00E04C39" w:rsidP="00374FFF">
      <w:pPr>
        <w:ind w:firstLine="540"/>
        <w:rPr>
          <w:b/>
          <w:bCs/>
        </w:rPr>
      </w:pPr>
    </w:p>
    <w:p w14:paraId="1EB29103" w14:textId="4371F522" w:rsidR="00E04C39" w:rsidRDefault="00E04C39" w:rsidP="00374FFF">
      <w:pPr>
        <w:ind w:firstLine="540"/>
        <w:rPr>
          <w:b/>
          <w:bCs/>
        </w:rPr>
      </w:pPr>
    </w:p>
    <w:p w14:paraId="05D5F96A" w14:textId="7CCE05BC" w:rsidR="00E04C39" w:rsidRDefault="00E04C39" w:rsidP="00374FFF">
      <w:pPr>
        <w:ind w:firstLine="540"/>
        <w:rPr>
          <w:b/>
          <w:bCs/>
        </w:rPr>
      </w:pPr>
    </w:p>
    <w:p w14:paraId="06BF0046" w14:textId="687A4462" w:rsidR="00E04C39" w:rsidRDefault="00E04C39" w:rsidP="00374FFF">
      <w:pPr>
        <w:ind w:firstLine="540"/>
        <w:rPr>
          <w:b/>
          <w:bCs/>
        </w:rPr>
      </w:pPr>
    </w:p>
    <w:p w14:paraId="359E6454" w14:textId="187BC69B" w:rsidR="00E04C39" w:rsidRDefault="00E04C39" w:rsidP="00374FFF">
      <w:pPr>
        <w:ind w:firstLine="540"/>
        <w:rPr>
          <w:b/>
          <w:bCs/>
        </w:rPr>
      </w:pPr>
    </w:p>
    <w:p w14:paraId="5F7EE4D9" w14:textId="221E500C" w:rsidR="00E04C39" w:rsidRDefault="00E04C39" w:rsidP="00374FFF">
      <w:pPr>
        <w:ind w:firstLine="540"/>
        <w:rPr>
          <w:b/>
          <w:bCs/>
        </w:rPr>
      </w:pPr>
    </w:p>
    <w:p w14:paraId="7FF18F75" w14:textId="77777777" w:rsidR="00E04C39" w:rsidRDefault="00E04C39" w:rsidP="00374FFF">
      <w:pPr>
        <w:ind w:firstLine="540"/>
        <w:rPr>
          <w:b/>
          <w:bCs/>
        </w:rPr>
      </w:pPr>
    </w:p>
    <w:p w14:paraId="683025FB" w14:textId="77777777" w:rsidR="00646076" w:rsidRDefault="00646076" w:rsidP="00374FFF">
      <w:pPr>
        <w:ind w:firstLine="540"/>
        <w:rPr>
          <w:b/>
          <w:bCs/>
        </w:rPr>
      </w:pPr>
    </w:p>
    <w:p w14:paraId="7024E916" w14:textId="77777777" w:rsidR="00646076" w:rsidRDefault="00646076" w:rsidP="00374FFF">
      <w:pPr>
        <w:ind w:firstLine="540"/>
        <w:rPr>
          <w:b/>
          <w:bCs/>
        </w:rPr>
      </w:pPr>
    </w:p>
    <w:p w14:paraId="7FC0977A" w14:textId="77777777" w:rsidR="00646076" w:rsidRDefault="00646076" w:rsidP="00374FFF">
      <w:pPr>
        <w:ind w:firstLine="540"/>
        <w:rPr>
          <w:b/>
          <w:bCs/>
        </w:rPr>
      </w:pPr>
    </w:p>
    <w:p w14:paraId="4638A796" w14:textId="77777777" w:rsidR="00172297" w:rsidRDefault="00172297" w:rsidP="00374FFF">
      <w:pPr>
        <w:ind w:firstLine="540"/>
        <w:rPr>
          <w:b/>
          <w:bCs/>
        </w:rPr>
      </w:pPr>
    </w:p>
    <w:p w14:paraId="12934E04" w14:textId="065832BD" w:rsidR="00374FFF" w:rsidRDefault="00374FFF" w:rsidP="001B1CC2">
      <w:pPr>
        <w:rPr>
          <w:b/>
          <w:bCs/>
        </w:rPr>
      </w:pPr>
      <w:r>
        <w:rPr>
          <w:b/>
          <w:bCs/>
        </w:rPr>
        <w:lastRenderedPageBreak/>
        <w:t xml:space="preserve">Supplementary Table </w:t>
      </w:r>
      <w:r w:rsidR="00172297">
        <w:rPr>
          <w:b/>
          <w:bCs/>
        </w:rPr>
        <w:t>1</w:t>
      </w:r>
    </w:p>
    <w:p w14:paraId="00BC7F0C" w14:textId="51E01B01" w:rsidR="0060152A" w:rsidRDefault="00132B66" w:rsidP="001B1CC2">
      <w:r>
        <w:rPr>
          <w:b/>
          <w:bCs/>
        </w:rPr>
        <w:t xml:space="preserve">Supplementary Table </w:t>
      </w:r>
      <w:r w:rsidR="00172297">
        <w:rPr>
          <w:b/>
          <w:bCs/>
        </w:rPr>
        <w:t>1</w:t>
      </w:r>
      <w:r>
        <w:rPr>
          <w:b/>
          <w:bCs/>
        </w:rPr>
        <w:t xml:space="preserve">. </w:t>
      </w:r>
      <w:r>
        <w:t xml:space="preserve">All models tested for </w:t>
      </w:r>
      <w:r w:rsidRPr="00132B66">
        <w:rPr>
          <w:i/>
          <w:iCs/>
        </w:rPr>
        <w:t xml:space="preserve">N. </w:t>
      </w:r>
      <w:proofErr w:type="spellStart"/>
      <w:r w:rsidRPr="00132B66">
        <w:rPr>
          <w:i/>
          <w:iCs/>
        </w:rPr>
        <w:t>plumchrus</w:t>
      </w:r>
      <w:proofErr w:type="spellEnd"/>
      <w:r>
        <w:t xml:space="preserve"> abundance. The highlighted row represents the selected model. Sample size is </w:t>
      </w:r>
      <w:r w:rsidR="001B1CC2">
        <w:t>1,069</w:t>
      </w:r>
      <w:r>
        <w:t xml:space="preserve"> observations.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9"/>
        <w:gridCol w:w="1650"/>
        <w:gridCol w:w="2020"/>
        <w:gridCol w:w="2020"/>
        <w:gridCol w:w="858"/>
      </w:tblGrid>
      <w:tr w:rsidR="0060152A" w:rsidRPr="00F41E1E" w14:paraId="08C55505" w14:textId="77777777" w:rsidTr="001B1CC2">
        <w:trPr>
          <w:cantSplit/>
          <w:trHeight w:val="1295"/>
        </w:trPr>
        <w:tc>
          <w:tcPr>
            <w:tcW w:w="3595" w:type="dxa"/>
            <w:textDirection w:val="tbRl"/>
          </w:tcPr>
          <w:p w14:paraId="5A629D4A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528" w:type="dxa"/>
            <w:noWrap/>
            <w:textDirection w:val="tbRl"/>
            <w:hideMark/>
          </w:tcPr>
          <w:p w14:paraId="143906FD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6ACDD473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020" w:type="dxa"/>
            <w:noWrap/>
            <w:textDirection w:val="tbRl"/>
            <w:hideMark/>
          </w:tcPr>
          <w:p w14:paraId="755C36FC" w14:textId="0EF71620" w:rsidR="0060152A" w:rsidRPr="00F41E1E" w:rsidRDefault="00183B79" w:rsidP="00C33897">
            <w:pPr>
              <w:ind w:left="113" w:right="11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N. </w:t>
            </w:r>
            <w:proofErr w:type="spellStart"/>
            <w:r>
              <w:rPr>
                <w:b/>
                <w:bCs/>
                <w:i/>
                <w:iCs/>
              </w:rPr>
              <w:t>plumchrus</w:t>
            </w:r>
            <w:proofErr w:type="spellEnd"/>
          </w:p>
        </w:tc>
        <w:tc>
          <w:tcPr>
            <w:tcW w:w="604" w:type="dxa"/>
            <w:noWrap/>
            <w:textDirection w:val="tbRl"/>
            <w:hideMark/>
          </w:tcPr>
          <w:p w14:paraId="6DB66172" w14:textId="3003E87B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594CD887" w14:textId="77777777" w:rsidTr="001B1CC2">
        <w:trPr>
          <w:cantSplit/>
          <w:trHeight w:val="971"/>
        </w:trPr>
        <w:tc>
          <w:tcPr>
            <w:tcW w:w="3595" w:type="dxa"/>
            <w:textDirection w:val="tbRl"/>
          </w:tcPr>
          <w:p w14:paraId="155B4502" w14:textId="4D6802C5" w:rsidR="0060152A" w:rsidRDefault="00AE5B05" w:rsidP="00C33897">
            <w:pPr>
              <w:ind w:left="113" w:right="113"/>
            </w:pPr>
            <w:r>
              <w:t>Region</w:t>
            </w:r>
          </w:p>
        </w:tc>
        <w:tc>
          <w:tcPr>
            <w:tcW w:w="1528" w:type="dxa"/>
            <w:noWrap/>
            <w:textDirection w:val="tbRl"/>
            <w:hideMark/>
          </w:tcPr>
          <w:p w14:paraId="69732D4C" w14:textId="0974ED70" w:rsidR="0060152A" w:rsidRPr="00F41E1E" w:rsidRDefault="00183B79" w:rsidP="00C33897">
            <w:pPr>
              <w:ind w:left="113" w:right="113"/>
            </w:pPr>
            <w:r>
              <w:t>Depth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029DB912" w14:textId="6408573B" w:rsidR="0060152A" w:rsidRPr="00F41E1E" w:rsidRDefault="00183B79" w:rsidP="00C33897">
            <w:pPr>
              <w:ind w:left="113" w:right="113"/>
            </w:pPr>
            <w:r>
              <w:t>Date</w:t>
            </w:r>
          </w:p>
        </w:tc>
        <w:tc>
          <w:tcPr>
            <w:tcW w:w="2020" w:type="dxa"/>
            <w:noWrap/>
            <w:textDirection w:val="tbRl"/>
            <w:hideMark/>
          </w:tcPr>
          <w:p w14:paraId="77D18FB3" w14:textId="4E873C42" w:rsidR="0060152A" w:rsidRPr="00F41E1E" w:rsidRDefault="00183B79" w:rsidP="00C33897">
            <w:pPr>
              <w:ind w:left="113" w:right="113"/>
            </w:pPr>
            <w:r>
              <w:t>Temp</w:t>
            </w:r>
          </w:p>
        </w:tc>
        <w:tc>
          <w:tcPr>
            <w:tcW w:w="604" w:type="dxa"/>
            <w:noWrap/>
            <w:textDirection w:val="tbRl"/>
            <w:hideMark/>
          </w:tcPr>
          <w:p w14:paraId="3D82ADA8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426FD617" w14:textId="77777777" w:rsidTr="001B1CC2">
        <w:trPr>
          <w:cantSplit/>
          <w:trHeight w:val="580"/>
        </w:trPr>
        <w:tc>
          <w:tcPr>
            <w:tcW w:w="3595" w:type="dxa"/>
            <w:textDirection w:val="tbRl"/>
          </w:tcPr>
          <w:p w14:paraId="741B8C5B" w14:textId="2A3F264B" w:rsidR="0060152A" w:rsidRPr="00F41E1E" w:rsidRDefault="00AE5B05" w:rsidP="00C33897">
            <w:pPr>
              <w:ind w:left="113" w:right="113"/>
            </w:pPr>
            <w:r>
              <w:t>3</w:t>
            </w:r>
          </w:p>
        </w:tc>
        <w:tc>
          <w:tcPr>
            <w:tcW w:w="1528" w:type="dxa"/>
            <w:noWrap/>
            <w:textDirection w:val="tbRl"/>
            <w:hideMark/>
          </w:tcPr>
          <w:p w14:paraId="5FE46CAD" w14:textId="65C5AA71" w:rsidR="0060152A" w:rsidRPr="00F41E1E" w:rsidRDefault="00183B79" w:rsidP="00C33897">
            <w:pPr>
              <w:ind w:left="113" w:right="113"/>
            </w:pPr>
            <w:r>
              <w:t>1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592A1F29" w14:textId="2F075F3B" w:rsidR="0060152A" w:rsidRPr="00F41E1E" w:rsidRDefault="00183B79" w:rsidP="00C33897">
            <w:pPr>
              <w:ind w:left="113" w:right="113"/>
            </w:pPr>
            <w:r>
              <w:t>1</w:t>
            </w:r>
          </w:p>
        </w:tc>
        <w:tc>
          <w:tcPr>
            <w:tcW w:w="2020" w:type="dxa"/>
            <w:noWrap/>
            <w:textDirection w:val="tbRl"/>
            <w:hideMark/>
          </w:tcPr>
          <w:p w14:paraId="3FFA3A77" w14:textId="351F9D26" w:rsidR="0060152A" w:rsidRPr="00F41E1E" w:rsidRDefault="00183B79" w:rsidP="00C33897">
            <w:pPr>
              <w:ind w:left="113" w:right="113"/>
            </w:pPr>
            <w:r>
              <w:t>1</w:t>
            </w:r>
          </w:p>
        </w:tc>
        <w:tc>
          <w:tcPr>
            <w:tcW w:w="604" w:type="dxa"/>
            <w:noWrap/>
            <w:textDirection w:val="tbRl"/>
            <w:hideMark/>
          </w:tcPr>
          <w:p w14:paraId="7DA1C783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183B79" w:rsidRPr="00F41E1E" w14:paraId="2A8C0F4E" w14:textId="77777777" w:rsidTr="001B1CC2">
        <w:trPr>
          <w:cantSplit/>
          <w:trHeight w:val="697"/>
        </w:trPr>
        <w:tc>
          <w:tcPr>
            <w:tcW w:w="3595" w:type="dxa"/>
            <w:textDirection w:val="tbRl"/>
          </w:tcPr>
          <w:p w14:paraId="2C5FF582" w14:textId="00A2378E" w:rsidR="00183B79" w:rsidRPr="00F41E1E" w:rsidRDefault="00D76ABA" w:rsidP="00C33897">
            <w:pPr>
              <w:ind w:left="113" w:right="113"/>
            </w:pPr>
            <w:r>
              <w:t>0.47</w:t>
            </w:r>
          </w:p>
        </w:tc>
        <w:tc>
          <w:tcPr>
            <w:tcW w:w="1528" w:type="dxa"/>
            <w:noWrap/>
            <w:textDirection w:val="tbRl"/>
          </w:tcPr>
          <w:p w14:paraId="785A40B5" w14:textId="6A39F6A9" w:rsidR="00183B79" w:rsidRPr="00F41E1E" w:rsidRDefault="00AD64C8" w:rsidP="00C33897">
            <w:pPr>
              <w:ind w:left="113" w:right="113"/>
            </w:pPr>
            <w:r>
              <w:t>0.47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</w:tcPr>
          <w:p w14:paraId="397160B5" w14:textId="4CB89473" w:rsidR="00183B79" w:rsidRPr="00F41E1E" w:rsidRDefault="00AD64C8" w:rsidP="00C33897">
            <w:pPr>
              <w:ind w:left="113" w:right="113"/>
            </w:pPr>
            <w:r>
              <w:t>0.44</w:t>
            </w:r>
          </w:p>
        </w:tc>
        <w:tc>
          <w:tcPr>
            <w:tcW w:w="2020" w:type="dxa"/>
            <w:noWrap/>
            <w:textDirection w:val="tbRl"/>
          </w:tcPr>
          <w:p w14:paraId="4D97CA75" w14:textId="6023EA06" w:rsidR="00183B79" w:rsidRDefault="00AD64C8" w:rsidP="00C33897">
            <w:pPr>
              <w:ind w:left="113" w:right="113"/>
            </w:pPr>
            <w:r>
              <w:t>0.45</w:t>
            </w:r>
          </w:p>
        </w:tc>
        <w:tc>
          <w:tcPr>
            <w:tcW w:w="604" w:type="dxa"/>
            <w:noWrap/>
            <w:textDirection w:val="tbRl"/>
          </w:tcPr>
          <w:p w14:paraId="533EC803" w14:textId="135B3BA0" w:rsidR="00183B79" w:rsidRPr="00F41E1E" w:rsidRDefault="00183B79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350DA945" w14:textId="77777777" w:rsidTr="001B1CC2">
        <w:trPr>
          <w:cantSplit/>
          <w:trHeight w:val="1084"/>
        </w:trPr>
        <w:tc>
          <w:tcPr>
            <w:tcW w:w="3595" w:type="dxa"/>
            <w:textDirection w:val="tbRl"/>
          </w:tcPr>
          <w:p w14:paraId="5775009A" w14:textId="5CD5D7BF" w:rsidR="0060152A" w:rsidRPr="00F41E1E" w:rsidRDefault="00D76ABA" w:rsidP="00C33897">
            <w:pPr>
              <w:ind w:left="113" w:right="113"/>
            </w:pPr>
            <w:r>
              <w:t>1417.33</w:t>
            </w:r>
          </w:p>
        </w:tc>
        <w:tc>
          <w:tcPr>
            <w:tcW w:w="1528" w:type="dxa"/>
            <w:noWrap/>
            <w:textDirection w:val="tbRl"/>
            <w:hideMark/>
          </w:tcPr>
          <w:p w14:paraId="3EA50264" w14:textId="12C2A5FD" w:rsidR="0060152A" w:rsidRPr="00F41E1E" w:rsidRDefault="00AD64C8" w:rsidP="00C33897">
            <w:pPr>
              <w:ind w:left="113" w:right="113"/>
            </w:pPr>
            <w:r>
              <w:t>1417.57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5B598620" w14:textId="50668817" w:rsidR="0060152A" w:rsidRPr="00F41E1E" w:rsidRDefault="00AD64C8" w:rsidP="00C33897">
            <w:pPr>
              <w:ind w:left="113" w:right="113"/>
            </w:pPr>
            <w:r>
              <w:t>1304.28</w:t>
            </w:r>
          </w:p>
        </w:tc>
        <w:tc>
          <w:tcPr>
            <w:tcW w:w="2020" w:type="dxa"/>
            <w:noWrap/>
            <w:textDirection w:val="tbRl"/>
            <w:hideMark/>
          </w:tcPr>
          <w:p w14:paraId="147B64A0" w14:textId="087FC881" w:rsidR="0060152A" w:rsidRPr="00F41E1E" w:rsidRDefault="00AD64C8" w:rsidP="00C33897">
            <w:pPr>
              <w:ind w:left="113" w:right="113"/>
            </w:pPr>
            <w:r>
              <w:t>1339.56</w:t>
            </w:r>
          </w:p>
        </w:tc>
        <w:tc>
          <w:tcPr>
            <w:tcW w:w="604" w:type="dxa"/>
            <w:noWrap/>
            <w:textDirection w:val="tbRl"/>
            <w:hideMark/>
          </w:tcPr>
          <w:p w14:paraId="5CD0104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167F39F8" w14:textId="77777777" w:rsidTr="001B1CC2">
        <w:trPr>
          <w:cantSplit/>
          <w:trHeight w:val="895"/>
        </w:trPr>
        <w:tc>
          <w:tcPr>
            <w:tcW w:w="3595" w:type="dxa"/>
            <w:textDirection w:val="tbRl"/>
          </w:tcPr>
          <w:p w14:paraId="6823935B" w14:textId="293BB0CA" w:rsidR="0060152A" w:rsidRPr="00F41E1E" w:rsidRDefault="00D76ABA" w:rsidP="00C33897">
            <w:pPr>
              <w:ind w:left="113" w:right="113"/>
            </w:pPr>
            <w:r>
              <w:t>4.23</w:t>
            </w:r>
          </w:p>
        </w:tc>
        <w:tc>
          <w:tcPr>
            <w:tcW w:w="1528" w:type="dxa"/>
            <w:noWrap/>
            <w:textDirection w:val="tbRl"/>
            <w:hideMark/>
          </w:tcPr>
          <w:p w14:paraId="37D8FB5A" w14:textId="71FA0A80" w:rsidR="0060152A" w:rsidRPr="00F41E1E" w:rsidRDefault="00AD64C8" w:rsidP="00C33897">
            <w:pPr>
              <w:ind w:left="113" w:right="113"/>
            </w:pPr>
            <w:r>
              <w:t>21.94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1A2F77C0" w14:textId="2071B787" w:rsidR="0060152A" w:rsidRPr="00F41E1E" w:rsidRDefault="00AD64C8" w:rsidP="00C33897">
            <w:pPr>
              <w:ind w:left="113" w:right="113"/>
            </w:pPr>
            <w:r>
              <w:t>135.22</w:t>
            </w:r>
          </w:p>
        </w:tc>
        <w:tc>
          <w:tcPr>
            <w:tcW w:w="2020" w:type="dxa"/>
            <w:noWrap/>
            <w:textDirection w:val="tbRl"/>
            <w:hideMark/>
          </w:tcPr>
          <w:p w14:paraId="2A11C23D" w14:textId="459A8697" w:rsidR="0060152A" w:rsidRPr="00F41E1E" w:rsidRDefault="00AD64C8" w:rsidP="00C33897">
            <w:pPr>
              <w:ind w:left="113" w:right="113"/>
            </w:pPr>
            <w:r>
              <w:t>99.94</w:t>
            </w:r>
          </w:p>
        </w:tc>
        <w:tc>
          <w:tcPr>
            <w:tcW w:w="604" w:type="dxa"/>
            <w:noWrap/>
            <w:textDirection w:val="tbRl"/>
            <w:hideMark/>
          </w:tcPr>
          <w:p w14:paraId="06556E90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4D43E92B" w14:textId="77777777" w:rsidTr="001B1CC2">
        <w:trPr>
          <w:cantSplit/>
          <w:trHeight w:val="706"/>
        </w:trPr>
        <w:tc>
          <w:tcPr>
            <w:tcW w:w="3595" w:type="dxa"/>
            <w:textDirection w:val="tbRl"/>
          </w:tcPr>
          <w:p w14:paraId="29DFA6A7" w14:textId="542A32CF" w:rsidR="0060152A" w:rsidRPr="00F41E1E" w:rsidRDefault="00D76ABA" w:rsidP="00C33897">
            <w:pPr>
              <w:ind w:left="113" w:right="113"/>
            </w:pPr>
            <w:r>
              <w:t>0.02</w:t>
            </w:r>
          </w:p>
        </w:tc>
        <w:tc>
          <w:tcPr>
            <w:tcW w:w="1528" w:type="dxa"/>
            <w:noWrap/>
            <w:textDirection w:val="tbRl"/>
            <w:hideMark/>
          </w:tcPr>
          <w:p w14:paraId="04091A0E" w14:textId="71EC14E0" w:rsidR="0060152A" w:rsidRPr="00F41E1E" w:rsidRDefault="00AD64C8" w:rsidP="00C33897">
            <w:pPr>
              <w:ind w:left="113" w:right="113"/>
            </w:pPr>
            <w:r>
              <w:t>0.02</w:t>
            </w:r>
          </w:p>
        </w:tc>
        <w:tc>
          <w:tcPr>
            <w:tcW w:w="2020" w:type="dxa"/>
            <w:shd w:val="clear" w:color="auto" w:fill="D9D9D9" w:themeFill="background1" w:themeFillShade="D9"/>
            <w:noWrap/>
            <w:textDirection w:val="tbRl"/>
            <w:hideMark/>
          </w:tcPr>
          <w:p w14:paraId="6C394634" w14:textId="08E9C1E0" w:rsidR="0060152A" w:rsidRPr="00F41E1E" w:rsidRDefault="00AD64C8" w:rsidP="00C33897">
            <w:pPr>
              <w:ind w:left="113" w:right="113"/>
            </w:pPr>
            <w:r>
              <w:t>0.12</w:t>
            </w:r>
          </w:p>
        </w:tc>
        <w:tc>
          <w:tcPr>
            <w:tcW w:w="2020" w:type="dxa"/>
            <w:noWrap/>
            <w:textDirection w:val="tbRl"/>
            <w:hideMark/>
          </w:tcPr>
          <w:p w14:paraId="6C471ECA" w14:textId="0ABF6274" w:rsidR="0060152A" w:rsidRPr="00F41E1E" w:rsidRDefault="00AD64C8" w:rsidP="00C33897">
            <w:pPr>
              <w:ind w:left="113" w:right="113"/>
            </w:pPr>
            <w:r>
              <w:t>0.09</w:t>
            </w:r>
          </w:p>
        </w:tc>
        <w:tc>
          <w:tcPr>
            <w:tcW w:w="604" w:type="dxa"/>
            <w:noWrap/>
            <w:textDirection w:val="tbRl"/>
            <w:hideMark/>
          </w:tcPr>
          <w:p w14:paraId="7F752CC8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399C36A7" w14:textId="77777777" w:rsidTr="001B1CC2">
        <w:trPr>
          <w:cantSplit/>
          <w:trHeight w:val="4306"/>
        </w:trPr>
        <w:tc>
          <w:tcPr>
            <w:tcW w:w="3595" w:type="dxa"/>
            <w:textDirection w:val="tbRl"/>
          </w:tcPr>
          <w:p w14:paraId="6CFBB0CC" w14:textId="77777777" w:rsidR="00D76ABA" w:rsidRDefault="00D76ABA" w:rsidP="00D76ABA">
            <w:pPr>
              <w:ind w:left="113" w:right="113"/>
            </w:pPr>
            <w:r>
              <w:t xml:space="preserve">               Est.       SE         t val.        p      </w:t>
            </w:r>
          </w:p>
          <w:p w14:paraId="0EBA7FFE" w14:textId="3509F492" w:rsidR="00D76ABA" w:rsidRDefault="00D76ABA" w:rsidP="00D76ABA">
            <w:pPr>
              <w:ind w:left="113" w:right="113"/>
            </w:pPr>
            <w:r>
              <w:t xml:space="preserve">(Int.)      0.32      0.02     16.20     &lt; 2e-16 </w:t>
            </w:r>
          </w:p>
          <w:p w14:paraId="23CCECBF" w14:textId="39AB846E" w:rsidR="00D76ABA" w:rsidRDefault="00D76ABA" w:rsidP="00D76ABA">
            <w:pPr>
              <w:ind w:left="113" w:right="113"/>
            </w:pPr>
            <w:r>
              <w:t xml:space="preserve">East      -0.18      0.04     -5.07      4.73e-07 </w:t>
            </w:r>
          </w:p>
          <w:p w14:paraId="07A31B14" w14:textId="715B427C" w:rsidR="00D76ABA" w:rsidRDefault="00D76ABA" w:rsidP="00D76ABA">
            <w:pPr>
              <w:ind w:left="113" w:right="113"/>
            </w:pPr>
            <w:r>
              <w:t xml:space="preserve">North   -0.09      0.04     -2.17      0.03   </w:t>
            </w:r>
          </w:p>
          <w:p w14:paraId="75349288" w14:textId="2CB8615B" w:rsidR="0060152A" w:rsidRPr="00F41E1E" w:rsidRDefault="00D76ABA" w:rsidP="00CA0796">
            <w:pPr>
              <w:ind w:left="113" w:right="113"/>
            </w:pPr>
            <w:r>
              <w:t>West    -0.07       0.05     -1.45      0.15</w:t>
            </w:r>
            <w:r w:rsidR="00AE5B05">
              <w:t xml:space="preserve">   </w:t>
            </w:r>
          </w:p>
        </w:tc>
        <w:tc>
          <w:tcPr>
            <w:tcW w:w="1528" w:type="dxa"/>
            <w:textDirection w:val="tbRl"/>
            <w:hideMark/>
          </w:tcPr>
          <w:p w14:paraId="586DF22A" w14:textId="2A8E54D1" w:rsidR="00AD64C8" w:rsidRDefault="00AD64C8" w:rsidP="00AD64C8">
            <w:pPr>
              <w:ind w:left="113" w:right="113"/>
            </w:pPr>
            <w:r>
              <w:t xml:space="preserve">          Est.      SE          t val.        p     </w:t>
            </w:r>
          </w:p>
          <w:p w14:paraId="0CF0128C" w14:textId="54B9CBD2" w:rsidR="00AD64C8" w:rsidRDefault="00AD64C8" w:rsidP="00AD64C8">
            <w:pPr>
              <w:ind w:left="113" w:right="113"/>
            </w:pPr>
            <w:r>
              <w:t xml:space="preserve">(Int.)  0.33     0.02     16.21       &lt; 2e-16 </w:t>
            </w:r>
          </w:p>
          <w:p w14:paraId="2F1CCD06" w14:textId="58CC5C80" w:rsidR="0060152A" w:rsidRPr="00F41E1E" w:rsidRDefault="00AD64C8" w:rsidP="00C33897">
            <w:pPr>
              <w:ind w:left="113" w:right="113"/>
            </w:pPr>
            <w:r>
              <w:t xml:space="preserve">Shelf -0.13     0.03     -4.70       2.9e-06 </w:t>
            </w:r>
            <w:r w:rsidR="0060152A" w:rsidRPr="00F41E1E">
              <w:br/>
            </w:r>
          </w:p>
        </w:tc>
        <w:tc>
          <w:tcPr>
            <w:tcW w:w="2020" w:type="dxa"/>
            <w:shd w:val="clear" w:color="auto" w:fill="D9D9D9" w:themeFill="background1" w:themeFillShade="D9"/>
            <w:textDirection w:val="tbRl"/>
            <w:hideMark/>
          </w:tcPr>
          <w:p w14:paraId="31907886" w14:textId="77777777" w:rsidR="00AD64C8" w:rsidRDefault="00AD64C8" w:rsidP="00AD64C8">
            <w:pPr>
              <w:ind w:left="113" w:right="113"/>
            </w:pPr>
            <w:r>
              <w:t xml:space="preserve">            Est.      SE         t val.        p     </w:t>
            </w:r>
          </w:p>
          <w:p w14:paraId="0E6C74FD" w14:textId="533C5A38" w:rsidR="00AD64C8" w:rsidRDefault="00AD64C8" w:rsidP="00AD64C8">
            <w:pPr>
              <w:ind w:left="113" w:right="113"/>
            </w:pPr>
            <w:r>
              <w:t xml:space="preserve">(Int.)   2.10     0.15     13.65     &lt;2e-16 </w:t>
            </w:r>
          </w:p>
          <w:p w14:paraId="2ABF264E" w14:textId="5CB699BD" w:rsidR="0060152A" w:rsidRPr="00F41E1E" w:rsidRDefault="00AD64C8" w:rsidP="00C33897">
            <w:pPr>
              <w:ind w:left="113" w:right="113"/>
            </w:pPr>
            <w:proofErr w:type="gramStart"/>
            <w:r>
              <w:t>Date  -</w:t>
            </w:r>
            <w:proofErr w:type="gramEnd"/>
            <w:r>
              <w:t xml:space="preserve">0.27     0.02    -11.99     &lt;2e-16 </w:t>
            </w:r>
            <w:r w:rsidR="0060152A" w:rsidRPr="00F41E1E">
              <w:br/>
            </w:r>
          </w:p>
        </w:tc>
        <w:tc>
          <w:tcPr>
            <w:tcW w:w="2020" w:type="dxa"/>
            <w:textDirection w:val="tbRl"/>
            <w:hideMark/>
          </w:tcPr>
          <w:p w14:paraId="1EA73D36" w14:textId="2383DC9A" w:rsidR="00AD64C8" w:rsidRDefault="00AD64C8" w:rsidP="00AD64C8">
            <w:pPr>
              <w:ind w:left="113" w:right="113"/>
            </w:pPr>
            <w:r>
              <w:t xml:space="preserve">            Est.     SE           t val.     p     </w:t>
            </w:r>
          </w:p>
          <w:p w14:paraId="10E3F3DF" w14:textId="6E6C2B7A" w:rsidR="00AD64C8" w:rsidRDefault="00AD64C8" w:rsidP="00AD64C8">
            <w:pPr>
              <w:ind w:left="113" w:right="113"/>
            </w:pPr>
            <w:r>
              <w:t xml:space="preserve">(Int.)    0.75    0.05        15.09   &lt;2e-16 </w:t>
            </w:r>
          </w:p>
          <w:p w14:paraId="1D3E2ED2" w14:textId="3C9CE783" w:rsidR="0060152A" w:rsidRPr="00F41E1E" w:rsidRDefault="00AD64C8" w:rsidP="00C33897">
            <w:pPr>
              <w:ind w:left="113" w:right="113"/>
            </w:pPr>
            <w:r>
              <w:t xml:space="preserve">Temp -0.05   5.20e-03 -10.23    &lt;2e-16 </w:t>
            </w:r>
          </w:p>
        </w:tc>
        <w:tc>
          <w:tcPr>
            <w:tcW w:w="604" w:type="dxa"/>
            <w:noWrap/>
            <w:textDirection w:val="tbRl"/>
            <w:hideMark/>
          </w:tcPr>
          <w:p w14:paraId="7596EA02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6647983D" w14:textId="77777777" w:rsidTr="001B1CC2">
        <w:trPr>
          <w:cantSplit/>
          <w:trHeight w:val="886"/>
        </w:trPr>
        <w:tc>
          <w:tcPr>
            <w:tcW w:w="3595" w:type="dxa"/>
            <w:textDirection w:val="tbRl"/>
          </w:tcPr>
          <w:p w14:paraId="38E97C1C" w14:textId="719E5A18" w:rsidR="0060152A" w:rsidRPr="00F41E1E" w:rsidRDefault="00AE5B05" w:rsidP="00C33897">
            <w:pPr>
              <w:ind w:left="113" w:right="113"/>
            </w:pPr>
            <w:r>
              <w:t>East 1.</w:t>
            </w:r>
            <w:r w:rsidR="00D76ABA">
              <w:t>12</w:t>
            </w:r>
            <w:r>
              <w:t xml:space="preserve"> North 1.</w:t>
            </w:r>
            <w:r w:rsidR="00D76ABA">
              <w:t>11</w:t>
            </w:r>
            <w:r>
              <w:t xml:space="preserve"> West 1.0</w:t>
            </w:r>
            <w:r w:rsidR="00D76ABA">
              <w:t>7</w:t>
            </w:r>
          </w:p>
        </w:tc>
        <w:tc>
          <w:tcPr>
            <w:tcW w:w="1528" w:type="dxa"/>
            <w:textDirection w:val="tbRl"/>
            <w:hideMark/>
          </w:tcPr>
          <w:p w14:paraId="704B1709" w14:textId="666F86D7" w:rsidR="0060152A" w:rsidRPr="00F41E1E" w:rsidRDefault="00AE5B05" w:rsidP="00C33897">
            <w:pPr>
              <w:ind w:left="113" w:right="113"/>
            </w:pPr>
            <w:r>
              <w:t>Shelf 1</w:t>
            </w:r>
            <w:r w:rsidR="0060152A" w:rsidRPr="00F41E1E">
              <w:br/>
            </w:r>
          </w:p>
        </w:tc>
        <w:tc>
          <w:tcPr>
            <w:tcW w:w="2020" w:type="dxa"/>
            <w:shd w:val="clear" w:color="auto" w:fill="D9D9D9" w:themeFill="background1" w:themeFillShade="D9"/>
            <w:textDirection w:val="tbRl"/>
            <w:hideMark/>
          </w:tcPr>
          <w:p w14:paraId="0BBF9E72" w14:textId="4AC19018" w:rsidR="0060152A" w:rsidRPr="00F41E1E" w:rsidRDefault="0060152A" w:rsidP="00C33897">
            <w:pPr>
              <w:ind w:left="113" w:right="113"/>
            </w:pPr>
            <w:r w:rsidRPr="00F41E1E">
              <w:br/>
            </w:r>
            <w:proofErr w:type="gramStart"/>
            <w:r w:rsidR="00AE5B05">
              <w:t>Date  1</w:t>
            </w:r>
            <w:proofErr w:type="gramEnd"/>
          </w:p>
        </w:tc>
        <w:tc>
          <w:tcPr>
            <w:tcW w:w="2020" w:type="dxa"/>
            <w:textDirection w:val="tbRl"/>
            <w:hideMark/>
          </w:tcPr>
          <w:p w14:paraId="512E3DBA" w14:textId="7822E134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183B79">
              <w:t>Temp 1</w:t>
            </w:r>
          </w:p>
        </w:tc>
        <w:tc>
          <w:tcPr>
            <w:tcW w:w="604" w:type="dxa"/>
            <w:noWrap/>
            <w:textDirection w:val="tbRl"/>
            <w:hideMark/>
          </w:tcPr>
          <w:p w14:paraId="7602D8E4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63A84E46" w14:textId="77777777" w:rsidR="0060152A" w:rsidRDefault="0060152A" w:rsidP="001B1CC2">
      <w:pPr>
        <w:rPr>
          <w:b/>
          <w:bCs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829"/>
        <w:gridCol w:w="3379"/>
        <w:gridCol w:w="2357"/>
        <w:gridCol w:w="837"/>
      </w:tblGrid>
      <w:tr w:rsidR="0060152A" w:rsidRPr="00F41E1E" w14:paraId="7D2AA0B0" w14:textId="77777777" w:rsidTr="00544724">
        <w:trPr>
          <w:cantSplit/>
          <w:trHeight w:val="1322"/>
        </w:trPr>
        <w:tc>
          <w:tcPr>
            <w:tcW w:w="3690" w:type="dxa"/>
            <w:noWrap/>
            <w:textDirection w:val="tbRl"/>
            <w:hideMark/>
          </w:tcPr>
          <w:p w14:paraId="4ACFC5C5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3488" w:type="dxa"/>
            <w:noWrap/>
            <w:textDirection w:val="tbRl"/>
            <w:hideMark/>
          </w:tcPr>
          <w:p w14:paraId="1FE2F773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431" w:type="dxa"/>
            <w:noWrap/>
            <w:textDirection w:val="tbRl"/>
            <w:hideMark/>
          </w:tcPr>
          <w:p w14:paraId="613BCB4B" w14:textId="2F11A764" w:rsidR="0060152A" w:rsidRPr="00F41E1E" w:rsidRDefault="00AE5B05" w:rsidP="00C33897">
            <w:pPr>
              <w:ind w:left="113" w:right="11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N. </w:t>
            </w:r>
            <w:proofErr w:type="spellStart"/>
            <w:r>
              <w:rPr>
                <w:b/>
                <w:bCs/>
                <w:i/>
                <w:iCs/>
              </w:rPr>
              <w:t>plumchrus</w:t>
            </w:r>
            <w:proofErr w:type="spellEnd"/>
          </w:p>
        </w:tc>
        <w:tc>
          <w:tcPr>
            <w:tcW w:w="793" w:type="dxa"/>
            <w:noWrap/>
            <w:textDirection w:val="tbRl"/>
            <w:hideMark/>
          </w:tcPr>
          <w:p w14:paraId="4DF2F840" w14:textId="4A9754F2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182C6708" w14:textId="77777777" w:rsidTr="00544724">
        <w:trPr>
          <w:cantSplit/>
          <w:trHeight w:val="962"/>
        </w:trPr>
        <w:tc>
          <w:tcPr>
            <w:tcW w:w="3690" w:type="dxa"/>
            <w:noWrap/>
            <w:textDirection w:val="tbRl"/>
            <w:hideMark/>
          </w:tcPr>
          <w:p w14:paraId="6763804A" w14:textId="148A39D9" w:rsidR="0060152A" w:rsidRPr="00F41E1E" w:rsidRDefault="00AE5B05" w:rsidP="00C33897">
            <w:pPr>
              <w:ind w:left="113" w:right="113"/>
            </w:pPr>
            <w:r>
              <w:t>Temp Date Region</w:t>
            </w:r>
          </w:p>
        </w:tc>
        <w:tc>
          <w:tcPr>
            <w:tcW w:w="3488" w:type="dxa"/>
            <w:noWrap/>
            <w:textDirection w:val="tbRl"/>
            <w:hideMark/>
          </w:tcPr>
          <w:p w14:paraId="6F3D7690" w14:textId="01CD9B9D" w:rsidR="0060152A" w:rsidRPr="00F41E1E" w:rsidRDefault="00AE5B05" w:rsidP="00C33897">
            <w:pPr>
              <w:ind w:left="113" w:right="113"/>
            </w:pPr>
            <w:r>
              <w:t>Temp Date Depth</w:t>
            </w:r>
          </w:p>
        </w:tc>
        <w:tc>
          <w:tcPr>
            <w:tcW w:w="2431" w:type="dxa"/>
            <w:noWrap/>
            <w:textDirection w:val="tbRl"/>
            <w:hideMark/>
          </w:tcPr>
          <w:p w14:paraId="23FA70CB" w14:textId="0D12252B" w:rsidR="0060152A" w:rsidRPr="00F41E1E" w:rsidRDefault="00AE5B05" w:rsidP="00C33897">
            <w:pPr>
              <w:ind w:left="113" w:right="113"/>
            </w:pPr>
            <w:r>
              <w:t>Temp Date</w:t>
            </w:r>
          </w:p>
        </w:tc>
        <w:tc>
          <w:tcPr>
            <w:tcW w:w="793" w:type="dxa"/>
            <w:noWrap/>
            <w:textDirection w:val="tbRl"/>
            <w:hideMark/>
          </w:tcPr>
          <w:p w14:paraId="59C5E69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3E69C527" w14:textId="77777777" w:rsidTr="00544724">
        <w:trPr>
          <w:cantSplit/>
          <w:trHeight w:val="629"/>
        </w:trPr>
        <w:tc>
          <w:tcPr>
            <w:tcW w:w="3690" w:type="dxa"/>
            <w:noWrap/>
            <w:textDirection w:val="tbRl"/>
            <w:hideMark/>
          </w:tcPr>
          <w:p w14:paraId="7A796383" w14:textId="15D9FD58" w:rsidR="0060152A" w:rsidRPr="00F41E1E" w:rsidRDefault="00AE5B05" w:rsidP="00C33897">
            <w:pPr>
              <w:ind w:left="113" w:right="113"/>
            </w:pPr>
            <w:r>
              <w:t>5</w:t>
            </w:r>
          </w:p>
        </w:tc>
        <w:tc>
          <w:tcPr>
            <w:tcW w:w="3488" w:type="dxa"/>
            <w:noWrap/>
            <w:textDirection w:val="tbRl"/>
            <w:hideMark/>
          </w:tcPr>
          <w:p w14:paraId="1DEB8EFB" w14:textId="47D77F3F" w:rsidR="0060152A" w:rsidRPr="00F41E1E" w:rsidRDefault="00AE5B05" w:rsidP="00C33897">
            <w:pPr>
              <w:ind w:left="113" w:right="113"/>
            </w:pPr>
            <w:r>
              <w:t>3</w:t>
            </w:r>
          </w:p>
        </w:tc>
        <w:tc>
          <w:tcPr>
            <w:tcW w:w="2431" w:type="dxa"/>
            <w:noWrap/>
            <w:textDirection w:val="tbRl"/>
            <w:hideMark/>
          </w:tcPr>
          <w:p w14:paraId="70D8E65B" w14:textId="0C2891C1" w:rsidR="0060152A" w:rsidRPr="00F41E1E" w:rsidRDefault="00AE5B05" w:rsidP="00C33897">
            <w:pPr>
              <w:ind w:left="113" w:right="113"/>
            </w:pPr>
            <w:r>
              <w:t>2</w:t>
            </w:r>
          </w:p>
        </w:tc>
        <w:tc>
          <w:tcPr>
            <w:tcW w:w="793" w:type="dxa"/>
            <w:noWrap/>
            <w:textDirection w:val="tbRl"/>
            <w:hideMark/>
          </w:tcPr>
          <w:p w14:paraId="4C0A3395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AE5B05" w:rsidRPr="00F41E1E" w14:paraId="0EF2F181" w14:textId="77777777" w:rsidTr="00544724">
        <w:trPr>
          <w:cantSplit/>
          <w:trHeight w:val="787"/>
        </w:trPr>
        <w:tc>
          <w:tcPr>
            <w:tcW w:w="3690" w:type="dxa"/>
            <w:noWrap/>
            <w:textDirection w:val="tbRl"/>
          </w:tcPr>
          <w:p w14:paraId="2C55584D" w14:textId="62F35137" w:rsidR="00AE5B05" w:rsidRPr="00F41E1E" w:rsidRDefault="0079076B" w:rsidP="00C33897">
            <w:pPr>
              <w:ind w:left="113" w:right="113"/>
            </w:pPr>
            <w:r>
              <w:t>0.44</w:t>
            </w:r>
          </w:p>
        </w:tc>
        <w:tc>
          <w:tcPr>
            <w:tcW w:w="3488" w:type="dxa"/>
            <w:noWrap/>
            <w:textDirection w:val="tbRl"/>
          </w:tcPr>
          <w:p w14:paraId="61293C57" w14:textId="2B7F869F" w:rsidR="00AE5B05" w:rsidRDefault="0079076B" w:rsidP="00C33897">
            <w:pPr>
              <w:ind w:left="113" w:right="113"/>
            </w:pPr>
            <w:r>
              <w:t>0.44</w:t>
            </w:r>
          </w:p>
        </w:tc>
        <w:tc>
          <w:tcPr>
            <w:tcW w:w="2431" w:type="dxa"/>
            <w:noWrap/>
            <w:textDirection w:val="tbRl"/>
          </w:tcPr>
          <w:p w14:paraId="05FCC28E" w14:textId="565C3ADB" w:rsidR="00AE5B05" w:rsidRDefault="0079076B" w:rsidP="00C33897">
            <w:pPr>
              <w:ind w:left="113" w:right="113"/>
            </w:pPr>
            <w:r>
              <w:t>0.44</w:t>
            </w:r>
          </w:p>
        </w:tc>
        <w:tc>
          <w:tcPr>
            <w:tcW w:w="793" w:type="dxa"/>
            <w:noWrap/>
            <w:textDirection w:val="tbRl"/>
          </w:tcPr>
          <w:p w14:paraId="4CC0791B" w14:textId="3D09249A" w:rsidR="00AE5B05" w:rsidRPr="00F41E1E" w:rsidRDefault="00AE5B0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433D7C48" w14:textId="77777777" w:rsidTr="001B1CC2">
        <w:trPr>
          <w:cantSplit/>
          <w:trHeight w:val="1102"/>
        </w:trPr>
        <w:tc>
          <w:tcPr>
            <w:tcW w:w="3690" w:type="dxa"/>
            <w:noWrap/>
            <w:textDirection w:val="tbRl"/>
            <w:hideMark/>
          </w:tcPr>
          <w:p w14:paraId="7ABD43D4" w14:textId="2B4ACD22" w:rsidR="0060152A" w:rsidRPr="00F41E1E" w:rsidRDefault="0079076B" w:rsidP="00C33897">
            <w:pPr>
              <w:ind w:left="113" w:right="113"/>
            </w:pPr>
            <w:r>
              <w:t>1274.2</w:t>
            </w:r>
          </w:p>
        </w:tc>
        <w:tc>
          <w:tcPr>
            <w:tcW w:w="3488" w:type="dxa"/>
            <w:noWrap/>
            <w:textDirection w:val="tbRl"/>
            <w:hideMark/>
          </w:tcPr>
          <w:p w14:paraId="49E013FA" w14:textId="6FAC6891" w:rsidR="0060152A" w:rsidRPr="00F41E1E" w:rsidRDefault="0079076B" w:rsidP="00C33897">
            <w:pPr>
              <w:ind w:left="113" w:right="113"/>
            </w:pPr>
            <w:r>
              <w:t>1272.9</w:t>
            </w:r>
          </w:p>
        </w:tc>
        <w:tc>
          <w:tcPr>
            <w:tcW w:w="2431" w:type="dxa"/>
            <w:noWrap/>
            <w:textDirection w:val="tbRl"/>
            <w:hideMark/>
          </w:tcPr>
          <w:p w14:paraId="346B3051" w14:textId="44346D00" w:rsidR="0060152A" w:rsidRPr="00F41E1E" w:rsidRDefault="0079076B" w:rsidP="00C33897">
            <w:pPr>
              <w:ind w:left="113" w:right="113"/>
            </w:pPr>
            <w:r>
              <w:t>1284.57</w:t>
            </w:r>
          </w:p>
        </w:tc>
        <w:tc>
          <w:tcPr>
            <w:tcW w:w="793" w:type="dxa"/>
            <w:noWrap/>
            <w:textDirection w:val="tbRl"/>
            <w:hideMark/>
          </w:tcPr>
          <w:p w14:paraId="0F296CBE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6668B2CE" w14:textId="77777777" w:rsidTr="00544724">
        <w:trPr>
          <w:cantSplit/>
          <w:trHeight w:val="967"/>
        </w:trPr>
        <w:tc>
          <w:tcPr>
            <w:tcW w:w="3690" w:type="dxa"/>
            <w:noWrap/>
            <w:textDirection w:val="tbRl"/>
            <w:hideMark/>
          </w:tcPr>
          <w:p w14:paraId="28D5A608" w14:textId="2A466940" w:rsidR="0060152A" w:rsidRPr="00F41E1E" w:rsidRDefault="0079076B" w:rsidP="00C33897">
            <w:pPr>
              <w:ind w:left="113" w:right="113"/>
            </w:pPr>
            <w:r>
              <w:t>2.7</w:t>
            </w:r>
          </w:p>
        </w:tc>
        <w:tc>
          <w:tcPr>
            <w:tcW w:w="3488" w:type="dxa"/>
            <w:noWrap/>
            <w:textDirection w:val="tbRl"/>
            <w:hideMark/>
          </w:tcPr>
          <w:p w14:paraId="274F4C83" w14:textId="6A408454" w:rsidR="0060152A" w:rsidRPr="00F41E1E" w:rsidRDefault="0079076B" w:rsidP="00C33897">
            <w:pPr>
              <w:ind w:left="113" w:right="113"/>
            </w:pPr>
            <w:r>
              <w:t>13.67</w:t>
            </w:r>
          </w:p>
        </w:tc>
        <w:tc>
          <w:tcPr>
            <w:tcW w:w="2431" w:type="dxa"/>
            <w:noWrap/>
            <w:textDirection w:val="tbRl"/>
            <w:hideMark/>
          </w:tcPr>
          <w:p w14:paraId="2836FBA2" w14:textId="482180AD" w:rsidR="0060152A" w:rsidRPr="00F41E1E" w:rsidRDefault="0079076B" w:rsidP="00C33897">
            <w:pPr>
              <w:ind w:left="113" w:right="113"/>
            </w:pPr>
            <w:r>
              <w:t>56.99</w:t>
            </w:r>
          </w:p>
        </w:tc>
        <w:tc>
          <w:tcPr>
            <w:tcW w:w="793" w:type="dxa"/>
            <w:noWrap/>
            <w:textDirection w:val="tbRl"/>
            <w:hideMark/>
          </w:tcPr>
          <w:p w14:paraId="6060389C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33FB50E8" w14:textId="77777777" w:rsidTr="00544724">
        <w:trPr>
          <w:cantSplit/>
          <w:trHeight w:val="796"/>
        </w:trPr>
        <w:tc>
          <w:tcPr>
            <w:tcW w:w="3690" w:type="dxa"/>
            <w:noWrap/>
            <w:textDirection w:val="tbRl"/>
            <w:hideMark/>
          </w:tcPr>
          <w:p w14:paraId="59A06585" w14:textId="485257D8" w:rsidR="0060152A" w:rsidRPr="00F41E1E" w:rsidRDefault="00AE5B05" w:rsidP="00C33897">
            <w:pPr>
              <w:ind w:left="113" w:right="113"/>
            </w:pPr>
            <w:r>
              <w:t>0.</w:t>
            </w:r>
            <w:r w:rsidR="0079076B">
              <w:t>15</w:t>
            </w:r>
          </w:p>
        </w:tc>
        <w:tc>
          <w:tcPr>
            <w:tcW w:w="3488" w:type="dxa"/>
            <w:noWrap/>
            <w:textDirection w:val="tbRl"/>
            <w:hideMark/>
          </w:tcPr>
          <w:p w14:paraId="7963939A" w14:textId="1A00E1FF" w:rsidR="0060152A" w:rsidRPr="00F41E1E" w:rsidRDefault="00AE5B05" w:rsidP="00C33897">
            <w:pPr>
              <w:ind w:left="113" w:right="113"/>
            </w:pPr>
            <w:r>
              <w:t>0.</w:t>
            </w:r>
            <w:r w:rsidR="0079076B">
              <w:t>15</w:t>
            </w:r>
          </w:p>
        </w:tc>
        <w:tc>
          <w:tcPr>
            <w:tcW w:w="2431" w:type="dxa"/>
            <w:noWrap/>
            <w:textDirection w:val="tbRl"/>
            <w:hideMark/>
          </w:tcPr>
          <w:p w14:paraId="7C22778C" w14:textId="2EEAB606" w:rsidR="0060152A" w:rsidRPr="00F41E1E" w:rsidRDefault="0079076B" w:rsidP="00C33897">
            <w:pPr>
              <w:ind w:left="113" w:right="113"/>
            </w:pPr>
            <w:r>
              <w:t>0.13</w:t>
            </w:r>
          </w:p>
        </w:tc>
        <w:tc>
          <w:tcPr>
            <w:tcW w:w="793" w:type="dxa"/>
            <w:noWrap/>
            <w:textDirection w:val="tbRl"/>
            <w:hideMark/>
          </w:tcPr>
          <w:p w14:paraId="515138C2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0478CF78" w14:textId="77777777" w:rsidTr="001B1CC2">
        <w:trPr>
          <w:cantSplit/>
          <w:trHeight w:val="3910"/>
        </w:trPr>
        <w:tc>
          <w:tcPr>
            <w:tcW w:w="3690" w:type="dxa"/>
            <w:textDirection w:val="tbRl"/>
            <w:hideMark/>
          </w:tcPr>
          <w:p w14:paraId="17B26756" w14:textId="1A998875" w:rsidR="0079076B" w:rsidRDefault="0079076B" w:rsidP="0079076B">
            <w:pPr>
              <w:ind w:left="113" w:right="113"/>
            </w:pPr>
            <w:r>
              <w:t xml:space="preserve">            Est.     SE        t val.        p    </w:t>
            </w:r>
          </w:p>
          <w:p w14:paraId="3232F9A0" w14:textId="6DD70F32" w:rsidR="0079076B" w:rsidRDefault="0079076B" w:rsidP="0079076B">
            <w:pPr>
              <w:ind w:left="113" w:right="113"/>
            </w:pPr>
            <w:r>
              <w:t xml:space="preserve">(Int.)    1.99    0.17    12.05    &lt; 2e-16 </w:t>
            </w:r>
          </w:p>
          <w:p w14:paraId="689F4F7B" w14:textId="2CE790C1" w:rsidR="0079076B" w:rsidRDefault="0079076B" w:rsidP="0079076B">
            <w:pPr>
              <w:ind w:left="113" w:right="113"/>
            </w:pPr>
            <w:r>
              <w:t xml:space="preserve">Temp -0.02    0.01    -2.74       0.01 </w:t>
            </w:r>
          </w:p>
          <w:p w14:paraId="42B91227" w14:textId="4CAF4419" w:rsidR="0079076B" w:rsidRDefault="0079076B" w:rsidP="0079076B">
            <w:pPr>
              <w:ind w:left="113" w:right="113"/>
            </w:pPr>
            <w:proofErr w:type="gramStart"/>
            <w:r>
              <w:t>Date  -</w:t>
            </w:r>
            <w:proofErr w:type="gramEnd"/>
            <w:r>
              <w:t xml:space="preserve">0.22    0.03    -7.19    1.22e-12 </w:t>
            </w:r>
          </w:p>
          <w:p w14:paraId="50FA2E4B" w14:textId="62BFD147" w:rsidR="0079076B" w:rsidRDefault="0079076B" w:rsidP="0079076B">
            <w:pPr>
              <w:ind w:left="113" w:right="113"/>
            </w:pPr>
            <w:r>
              <w:t xml:space="preserve">East   -0.12    0.04    -2.79       0.01  </w:t>
            </w:r>
          </w:p>
          <w:p w14:paraId="28CEE211" w14:textId="36CEC34C" w:rsidR="0079076B" w:rsidRDefault="0079076B" w:rsidP="0079076B">
            <w:pPr>
              <w:ind w:left="113" w:right="113"/>
            </w:pPr>
            <w:r>
              <w:t xml:space="preserve">North -0.06    0.04     -1.51      0.13    </w:t>
            </w:r>
          </w:p>
          <w:p w14:paraId="6C4C7B3F" w14:textId="17EE4DDE" w:rsidR="0060152A" w:rsidRPr="00F41E1E" w:rsidRDefault="0079076B" w:rsidP="00C33897">
            <w:pPr>
              <w:ind w:left="113" w:right="113"/>
            </w:pPr>
            <w:proofErr w:type="gramStart"/>
            <w:r>
              <w:t>West  -</w:t>
            </w:r>
            <w:proofErr w:type="gramEnd"/>
            <w:r>
              <w:t xml:space="preserve">0.14     0.05     -2.65     0.01 </w:t>
            </w:r>
          </w:p>
        </w:tc>
        <w:tc>
          <w:tcPr>
            <w:tcW w:w="3488" w:type="dxa"/>
            <w:textDirection w:val="tbRl"/>
            <w:hideMark/>
          </w:tcPr>
          <w:p w14:paraId="6D27622B" w14:textId="5DD86754" w:rsidR="0079076B" w:rsidRDefault="0079076B" w:rsidP="0079076B">
            <w:pPr>
              <w:ind w:left="113" w:right="113"/>
            </w:pPr>
            <w:r>
              <w:t xml:space="preserve">           Est.       SE         t val.     p     </w:t>
            </w:r>
          </w:p>
          <w:p w14:paraId="1AEE0648" w14:textId="05E6F3FF" w:rsidR="0079076B" w:rsidRDefault="0079076B" w:rsidP="0079076B">
            <w:pPr>
              <w:ind w:left="113" w:right="113"/>
            </w:pPr>
            <w:r>
              <w:t xml:space="preserve">(Int.)   1.98     0.16   12.47    &lt; 2e-16 </w:t>
            </w:r>
          </w:p>
          <w:p w14:paraId="3873B8F8" w14:textId="311B8F8F" w:rsidR="0079076B" w:rsidRDefault="0079076B" w:rsidP="0079076B">
            <w:pPr>
              <w:ind w:left="113" w:right="113"/>
            </w:pPr>
            <w:r>
              <w:t>Date   -0.22    0.03   -8.08    1.7e-15</w:t>
            </w:r>
          </w:p>
          <w:p w14:paraId="4A8BE081" w14:textId="0F1DE4B1" w:rsidR="0079076B" w:rsidRDefault="0079076B" w:rsidP="0079076B">
            <w:pPr>
              <w:ind w:left="113" w:right="113"/>
            </w:pPr>
            <w:r>
              <w:t xml:space="preserve">Temp -0.02    0.01    -3.61   3.23e-04 </w:t>
            </w:r>
          </w:p>
          <w:p w14:paraId="064F985B" w14:textId="39DB940B" w:rsidR="0060152A" w:rsidRPr="00F41E1E" w:rsidRDefault="0079076B" w:rsidP="00C33897">
            <w:pPr>
              <w:ind w:left="113" w:right="113"/>
            </w:pPr>
            <w:proofErr w:type="gramStart"/>
            <w:r>
              <w:t>Shelf  -</w:t>
            </w:r>
            <w:proofErr w:type="gramEnd"/>
            <w:r>
              <w:t xml:space="preserve">0.10    0.03    -3.70   2.25e-04 </w:t>
            </w:r>
            <w:r w:rsidR="0060152A" w:rsidRPr="00F41E1E">
              <w:br/>
            </w:r>
          </w:p>
        </w:tc>
        <w:tc>
          <w:tcPr>
            <w:tcW w:w="2431" w:type="dxa"/>
            <w:textDirection w:val="tbRl"/>
            <w:hideMark/>
          </w:tcPr>
          <w:p w14:paraId="492DD222" w14:textId="3E757EE7" w:rsidR="0079076B" w:rsidRDefault="0079076B" w:rsidP="0079076B">
            <w:pPr>
              <w:ind w:left="113" w:right="113"/>
            </w:pPr>
            <w:r>
              <w:t xml:space="preserve">          Est.       SE         t val.        p     </w:t>
            </w:r>
          </w:p>
          <w:p w14:paraId="7DE3404F" w14:textId="1EC41981" w:rsidR="0079076B" w:rsidRDefault="0079076B" w:rsidP="0079076B">
            <w:pPr>
              <w:ind w:left="113" w:right="113"/>
            </w:pPr>
            <w:r>
              <w:t xml:space="preserve">(Int.)   1.90     0.16    12.01    &lt; 2e-16 </w:t>
            </w:r>
          </w:p>
          <w:p w14:paraId="12270E5D" w14:textId="4B22225D" w:rsidR="0079076B" w:rsidRDefault="0079076B" w:rsidP="0079076B">
            <w:pPr>
              <w:ind w:left="113" w:right="113"/>
            </w:pPr>
            <w:r>
              <w:t xml:space="preserve">Date   -0.20    0.03   -7.64    4.82e-14 </w:t>
            </w:r>
          </w:p>
          <w:p w14:paraId="79B1AC05" w14:textId="78975DE6" w:rsidR="0060152A" w:rsidRPr="00F41E1E" w:rsidRDefault="0079076B" w:rsidP="00C33897">
            <w:pPr>
              <w:ind w:left="113" w:right="113"/>
            </w:pPr>
            <w:r>
              <w:t xml:space="preserve">Temp -0.03    0.01   -4.68    3.28e-06 </w:t>
            </w:r>
          </w:p>
        </w:tc>
        <w:tc>
          <w:tcPr>
            <w:tcW w:w="793" w:type="dxa"/>
            <w:noWrap/>
            <w:textDirection w:val="tbRl"/>
            <w:hideMark/>
          </w:tcPr>
          <w:p w14:paraId="3021319B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362A9F44" w14:textId="77777777" w:rsidTr="00544724">
        <w:trPr>
          <w:cantSplit/>
          <w:trHeight w:val="985"/>
        </w:trPr>
        <w:tc>
          <w:tcPr>
            <w:tcW w:w="3690" w:type="dxa"/>
            <w:textDirection w:val="tbRl"/>
            <w:hideMark/>
          </w:tcPr>
          <w:p w14:paraId="29BBDF00" w14:textId="35505D2F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544724">
              <w:t xml:space="preserve">Temp </w:t>
            </w:r>
            <w:r w:rsidR="0079076B">
              <w:t>2.81</w:t>
            </w:r>
            <w:r w:rsidR="00544724">
              <w:t xml:space="preserve"> Date </w:t>
            </w:r>
            <w:r w:rsidR="0079076B">
              <w:t>1.83</w:t>
            </w:r>
            <w:r w:rsidR="00544724">
              <w:t xml:space="preserve"> East </w:t>
            </w:r>
            <w:r w:rsidR="0079076B">
              <w:t>1.74</w:t>
            </w:r>
            <w:r w:rsidR="00544724">
              <w:t xml:space="preserve"> North </w:t>
            </w:r>
            <w:r w:rsidR="00A72202">
              <w:t>1.14</w:t>
            </w:r>
            <w:r w:rsidR="00544724">
              <w:t xml:space="preserve"> West 1.</w:t>
            </w:r>
            <w:r w:rsidR="00A72202">
              <w:t>31</w:t>
            </w:r>
          </w:p>
        </w:tc>
        <w:tc>
          <w:tcPr>
            <w:tcW w:w="3488" w:type="dxa"/>
            <w:textDirection w:val="tbRl"/>
            <w:hideMark/>
          </w:tcPr>
          <w:p w14:paraId="2766C384" w14:textId="7943BEB9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544724">
              <w:t xml:space="preserve">Date </w:t>
            </w:r>
            <w:r w:rsidR="0079076B">
              <w:t>1.44</w:t>
            </w:r>
            <w:r w:rsidR="00544724">
              <w:t xml:space="preserve"> </w:t>
            </w:r>
            <w:r w:rsidR="0079076B">
              <w:t>Temp</w:t>
            </w:r>
            <w:r w:rsidR="00544724">
              <w:t xml:space="preserve"> </w:t>
            </w:r>
            <w:r w:rsidR="0079076B">
              <w:t>1.51</w:t>
            </w:r>
            <w:r w:rsidR="00544724">
              <w:t xml:space="preserve"> </w:t>
            </w:r>
            <w:r w:rsidR="0079076B">
              <w:t xml:space="preserve">Shelf </w:t>
            </w:r>
            <w:r w:rsidR="00544724">
              <w:t xml:space="preserve">1.07 </w:t>
            </w:r>
          </w:p>
        </w:tc>
        <w:tc>
          <w:tcPr>
            <w:tcW w:w="2431" w:type="dxa"/>
            <w:textDirection w:val="tbRl"/>
            <w:hideMark/>
          </w:tcPr>
          <w:p w14:paraId="2C67617E" w14:textId="7C223B83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AE5B05">
              <w:t>Temp 1.</w:t>
            </w:r>
            <w:r w:rsidR="0079076B">
              <w:t>42</w:t>
            </w:r>
            <w:r w:rsidR="00AE5B05">
              <w:t xml:space="preserve"> Date 1.</w:t>
            </w:r>
            <w:r w:rsidR="0079076B">
              <w:t>42</w:t>
            </w:r>
          </w:p>
        </w:tc>
        <w:tc>
          <w:tcPr>
            <w:tcW w:w="793" w:type="dxa"/>
            <w:noWrap/>
            <w:textDirection w:val="tbRl"/>
            <w:hideMark/>
          </w:tcPr>
          <w:p w14:paraId="1513DDA4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1C2CC082" w14:textId="77777777" w:rsidR="0060152A" w:rsidRDefault="0060152A" w:rsidP="0060152A">
      <w:pPr>
        <w:ind w:left="540"/>
        <w:rPr>
          <w:b/>
          <w:bCs/>
        </w:rPr>
      </w:pPr>
    </w:p>
    <w:p w14:paraId="1995B8D9" w14:textId="77777777" w:rsidR="00172297" w:rsidRDefault="00172297" w:rsidP="0060152A">
      <w:pPr>
        <w:ind w:left="540"/>
        <w:rPr>
          <w:b/>
          <w:bCs/>
        </w:rPr>
      </w:pPr>
    </w:p>
    <w:p w14:paraId="3824B403" w14:textId="48520507" w:rsidR="00374FFF" w:rsidRDefault="00374FFF" w:rsidP="0065152A">
      <w:pPr>
        <w:rPr>
          <w:b/>
          <w:bCs/>
        </w:rPr>
      </w:pPr>
      <w:r>
        <w:rPr>
          <w:b/>
          <w:bCs/>
        </w:rPr>
        <w:lastRenderedPageBreak/>
        <w:t xml:space="preserve">Supplementary Table </w:t>
      </w:r>
      <w:r w:rsidR="00172297">
        <w:rPr>
          <w:b/>
          <w:bCs/>
        </w:rPr>
        <w:t>2</w:t>
      </w:r>
    </w:p>
    <w:p w14:paraId="0FC86B6E" w14:textId="2E2D5E36" w:rsidR="0060152A" w:rsidRDefault="00132B66" w:rsidP="00D328C2">
      <w:r>
        <w:rPr>
          <w:b/>
          <w:bCs/>
        </w:rPr>
        <w:t xml:space="preserve">Supplementary Table </w:t>
      </w:r>
      <w:r w:rsidR="00172297">
        <w:rPr>
          <w:b/>
          <w:bCs/>
        </w:rPr>
        <w:t>2</w:t>
      </w:r>
      <w:r>
        <w:rPr>
          <w:b/>
          <w:bCs/>
        </w:rPr>
        <w:t xml:space="preserve">. </w:t>
      </w:r>
      <w:r>
        <w:t xml:space="preserve">All models tested for </w:t>
      </w:r>
      <w:r w:rsidRPr="00132B66">
        <w:rPr>
          <w:i/>
          <w:iCs/>
        </w:rPr>
        <w:t xml:space="preserve">C. </w:t>
      </w:r>
      <w:proofErr w:type="spellStart"/>
      <w:r w:rsidRPr="00132B66">
        <w:rPr>
          <w:i/>
          <w:iCs/>
        </w:rPr>
        <w:t>pacificus</w:t>
      </w:r>
      <w:proofErr w:type="spellEnd"/>
      <w:r>
        <w:t xml:space="preserve"> abundance. The highlighted row represents the selected model. Sample size is </w:t>
      </w:r>
      <w:r w:rsidR="001B1CC2">
        <w:t>1,069</w:t>
      </w:r>
      <w:r>
        <w:t xml:space="preserve"> observations.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3206"/>
        <w:gridCol w:w="2048"/>
        <w:gridCol w:w="1650"/>
        <w:gridCol w:w="1650"/>
        <w:gridCol w:w="858"/>
      </w:tblGrid>
      <w:tr w:rsidR="0060152A" w:rsidRPr="00F41E1E" w14:paraId="595D72F6" w14:textId="77777777" w:rsidTr="00F3023B">
        <w:trPr>
          <w:cantSplit/>
          <w:trHeight w:val="1295"/>
        </w:trPr>
        <w:tc>
          <w:tcPr>
            <w:tcW w:w="3206" w:type="dxa"/>
            <w:textDirection w:val="tbRl"/>
          </w:tcPr>
          <w:p w14:paraId="16CE261E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048" w:type="dxa"/>
            <w:noWrap/>
            <w:textDirection w:val="tbRl"/>
            <w:hideMark/>
          </w:tcPr>
          <w:p w14:paraId="7D99077D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72C14842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650" w:type="dxa"/>
            <w:noWrap/>
            <w:textDirection w:val="tbRl"/>
            <w:hideMark/>
          </w:tcPr>
          <w:p w14:paraId="7BFE03EF" w14:textId="3AA93B5C" w:rsidR="0060152A" w:rsidRPr="00F41E1E" w:rsidRDefault="0065152A" w:rsidP="00C33897">
            <w:pPr>
              <w:ind w:left="113" w:right="11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C. </w:t>
            </w:r>
            <w:proofErr w:type="spellStart"/>
            <w:r>
              <w:rPr>
                <w:b/>
                <w:bCs/>
                <w:i/>
                <w:iCs/>
              </w:rPr>
              <w:t>pacificus</w:t>
            </w:r>
            <w:proofErr w:type="spellEnd"/>
          </w:p>
        </w:tc>
        <w:tc>
          <w:tcPr>
            <w:tcW w:w="858" w:type="dxa"/>
            <w:noWrap/>
            <w:textDirection w:val="tbRl"/>
            <w:hideMark/>
          </w:tcPr>
          <w:p w14:paraId="5AE9E0AF" w14:textId="1E565B94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629B3CDF" w14:textId="77777777" w:rsidTr="00F3023B">
        <w:trPr>
          <w:cantSplit/>
          <w:trHeight w:val="971"/>
        </w:trPr>
        <w:tc>
          <w:tcPr>
            <w:tcW w:w="3206" w:type="dxa"/>
            <w:textDirection w:val="tbRl"/>
          </w:tcPr>
          <w:p w14:paraId="71103BF4" w14:textId="616FF6D0" w:rsidR="0060152A" w:rsidRDefault="00506446" w:rsidP="00C33897">
            <w:pPr>
              <w:ind w:left="113" w:right="113"/>
            </w:pPr>
            <w:r>
              <w:t>Region</w:t>
            </w:r>
          </w:p>
        </w:tc>
        <w:tc>
          <w:tcPr>
            <w:tcW w:w="2048" w:type="dxa"/>
            <w:noWrap/>
            <w:textDirection w:val="tbRl"/>
            <w:hideMark/>
          </w:tcPr>
          <w:p w14:paraId="16D8F1C2" w14:textId="70130639" w:rsidR="0060152A" w:rsidRPr="00F41E1E" w:rsidRDefault="00506446" w:rsidP="00C33897">
            <w:pPr>
              <w:ind w:left="113" w:right="113"/>
            </w:pPr>
            <w:r>
              <w:t>Depth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1BBF6B88" w14:textId="382E286C" w:rsidR="0060152A" w:rsidRPr="00F41E1E" w:rsidRDefault="0065152A" w:rsidP="00C33897">
            <w:pPr>
              <w:ind w:left="113" w:right="113"/>
            </w:pPr>
            <w:r>
              <w:t xml:space="preserve">Date </w:t>
            </w:r>
          </w:p>
        </w:tc>
        <w:tc>
          <w:tcPr>
            <w:tcW w:w="1650" w:type="dxa"/>
            <w:noWrap/>
            <w:textDirection w:val="tbRl"/>
            <w:hideMark/>
          </w:tcPr>
          <w:p w14:paraId="198D01E5" w14:textId="09049439" w:rsidR="0060152A" w:rsidRPr="00F41E1E" w:rsidRDefault="0065152A" w:rsidP="00C33897">
            <w:pPr>
              <w:ind w:left="113" w:right="113"/>
            </w:pPr>
            <w:r>
              <w:t>Temp</w:t>
            </w:r>
          </w:p>
        </w:tc>
        <w:tc>
          <w:tcPr>
            <w:tcW w:w="858" w:type="dxa"/>
            <w:noWrap/>
            <w:textDirection w:val="tbRl"/>
            <w:hideMark/>
          </w:tcPr>
          <w:p w14:paraId="518E7E97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677D5228" w14:textId="77777777" w:rsidTr="00F3023B">
        <w:trPr>
          <w:cantSplit/>
          <w:trHeight w:val="629"/>
        </w:trPr>
        <w:tc>
          <w:tcPr>
            <w:tcW w:w="3206" w:type="dxa"/>
            <w:textDirection w:val="tbRl"/>
          </w:tcPr>
          <w:p w14:paraId="787B24EE" w14:textId="1F5C7CCE" w:rsidR="0060152A" w:rsidRPr="00F41E1E" w:rsidRDefault="00506446" w:rsidP="00C33897">
            <w:pPr>
              <w:ind w:left="113" w:right="113"/>
            </w:pPr>
            <w:r>
              <w:t>3</w:t>
            </w:r>
          </w:p>
        </w:tc>
        <w:tc>
          <w:tcPr>
            <w:tcW w:w="2048" w:type="dxa"/>
            <w:noWrap/>
            <w:textDirection w:val="tbRl"/>
            <w:hideMark/>
          </w:tcPr>
          <w:p w14:paraId="2744AA36" w14:textId="24E2B7DD" w:rsidR="0060152A" w:rsidRPr="00F41E1E" w:rsidRDefault="00506446" w:rsidP="00C33897">
            <w:pPr>
              <w:ind w:left="113" w:right="113"/>
            </w:pPr>
            <w:r>
              <w:t>1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104294E4" w14:textId="2753E4D7" w:rsidR="0060152A" w:rsidRPr="00F41E1E" w:rsidRDefault="00506446" w:rsidP="00C33897">
            <w:pPr>
              <w:ind w:left="113" w:right="113"/>
            </w:pPr>
            <w:r>
              <w:t>1</w:t>
            </w:r>
          </w:p>
        </w:tc>
        <w:tc>
          <w:tcPr>
            <w:tcW w:w="1650" w:type="dxa"/>
            <w:noWrap/>
            <w:textDirection w:val="tbRl"/>
            <w:hideMark/>
          </w:tcPr>
          <w:p w14:paraId="655695F0" w14:textId="0FB6FF90" w:rsidR="0060152A" w:rsidRPr="00F41E1E" w:rsidRDefault="0065152A" w:rsidP="00C33897">
            <w:pPr>
              <w:ind w:left="113" w:right="113"/>
            </w:pPr>
            <w:r>
              <w:t>1</w:t>
            </w:r>
          </w:p>
        </w:tc>
        <w:tc>
          <w:tcPr>
            <w:tcW w:w="858" w:type="dxa"/>
            <w:noWrap/>
            <w:textDirection w:val="tbRl"/>
            <w:hideMark/>
          </w:tcPr>
          <w:p w14:paraId="45C3115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65152A" w:rsidRPr="00F41E1E" w14:paraId="6F77E18A" w14:textId="77777777" w:rsidTr="00F3023B">
        <w:trPr>
          <w:cantSplit/>
          <w:trHeight w:val="769"/>
        </w:trPr>
        <w:tc>
          <w:tcPr>
            <w:tcW w:w="3206" w:type="dxa"/>
            <w:textDirection w:val="tbRl"/>
          </w:tcPr>
          <w:p w14:paraId="2FA5C9E9" w14:textId="11F56A2C" w:rsidR="0065152A" w:rsidRPr="00F41E1E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2048" w:type="dxa"/>
            <w:noWrap/>
            <w:textDirection w:val="tbRl"/>
          </w:tcPr>
          <w:p w14:paraId="063FC691" w14:textId="0EF6CB84" w:rsidR="0065152A" w:rsidRPr="00F41E1E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</w:tcPr>
          <w:p w14:paraId="57B150C3" w14:textId="2CEA3CE7" w:rsidR="0065152A" w:rsidRPr="00F41E1E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1650" w:type="dxa"/>
            <w:noWrap/>
            <w:textDirection w:val="tbRl"/>
          </w:tcPr>
          <w:p w14:paraId="4874297F" w14:textId="312F3B5E" w:rsidR="0065152A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858" w:type="dxa"/>
            <w:noWrap/>
            <w:textDirection w:val="tbRl"/>
          </w:tcPr>
          <w:p w14:paraId="2B68D31E" w14:textId="36F88073" w:rsidR="0065152A" w:rsidRPr="00F41E1E" w:rsidRDefault="0065152A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6DB68AD6" w14:textId="77777777" w:rsidTr="001B1CC2">
        <w:trPr>
          <w:cantSplit/>
          <w:trHeight w:val="1048"/>
        </w:trPr>
        <w:tc>
          <w:tcPr>
            <w:tcW w:w="3206" w:type="dxa"/>
            <w:textDirection w:val="tbRl"/>
          </w:tcPr>
          <w:p w14:paraId="4DC5A5AB" w14:textId="7C0549A1" w:rsidR="0060152A" w:rsidRPr="00F41E1E" w:rsidRDefault="00A72202" w:rsidP="00C33897">
            <w:pPr>
              <w:ind w:left="113" w:right="113"/>
            </w:pPr>
            <w:r>
              <w:t>1246.13</w:t>
            </w:r>
          </w:p>
        </w:tc>
        <w:tc>
          <w:tcPr>
            <w:tcW w:w="2048" w:type="dxa"/>
            <w:noWrap/>
            <w:textDirection w:val="tbRl"/>
            <w:hideMark/>
          </w:tcPr>
          <w:p w14:paraId="3271627F" w14:textId="4484D174" w:rsidR="0060152A" w:rsidRPr="00F41E1E" w:rsidRDefault="00506446" w:rsidP="00C33897">
            <w:pPr>
              <w:ind w:left="113" w:right="113"/>
            </w:pPr>
            <w:r>
              <w:t>1250.</w:t>
            </w:r>
            <w:r w:rsidR="00A72202">
              <w:t>0</w:t>
            </w:r>
            <w:r>
              <w:t>9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42DC5FA7" w14:textId="71E6A670" w:rsidR="0060152A" w:rsidRPr="00F41E1E" w:rsidRDefault="00A72202" w:rsidP="00C33897">
            <w:pPr>
              <w:ind w:left="113" w:right="113"/>
            </w:pPr>
            <w:r>
              <w:t>1246.77</w:t>
            </w:r>
          </w:p>
        </w:tc>
        <w:tc>
          <w:tcPr>
            <w:tcW w:w="1650" w:type="dxa"/>
            <w:noWrap/>
            <w:textDirection w:val="tbRl"/>
            <w:hideMark/>
          </w:tcPr>
          <w:p w14:paraId="1B4E6861" w14:textId="388C07C1" w:rsidR="0060152A" w:rsidRPr="00F41E1E" w:rsidRDefault="00A72202" w:rsidP="00C33897">
            <w:pPr>
              <w:ind w:left="113" w:right="113"/>
            </w:pPr>
            <w:r>
              <w:t>1233.61</w:t>
            </w:r>
          </w:p>
        </w:tc>
        <w:tc>
          <w:tcPr>
            <w:tcW w:w="858" w:type="dxa"/>
            <w:noWrap/>
            <w:textDirection w:val="tbRl"/>
            <w:hideMark/>
          </w:tcPr>
          <w:p w14:paraId="2A071B7E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4AB63969" w14:textId="77777777" w:rsidTr="001B1CC2">
        <w:trPr>
          <w:cantSplit/>
          <w:trHeight w:val="805"/>
        </w:trPr>
        <w:tc>
          <w:tcPr>
            <w:tcW w:w="3206" w:type="dxa"/>
            <w:textDirection w:val="tbRl"/>
          </w:tcPr>
          <w:p w14:paraId="0EF91A53" w14:textId="6F1254B2" w:rsidR="0060152A" w:rsidRPr="00F41E1E" w:rsidRDefault="00A72202" w:rsidP="00C33897">
            <w:pPr>
              <w:ind w:left="113" w:right="113"/>
            </w:pPr>
            <w:r>
              <w:t>7.96</w:t>
            </w:r>
          </w:p>
        </w:tc>
        <w:tc>
          <w:tcPr>
            <w:tcW w:w="2048" w:type="dxa"/>
            <w:noWrap/>
            <w:textDirection w:val="tbRl"/>
            <w:hideMark/>
          </w:tcPr>
          <w:p w14:paraId="057388E5" w14:textId="2D482BD9" w:rsidR="0060152A" w:rsidRPr="00F41E1E" w:rsidRDefault="00A72202" w:rsidP="00C33897">
            <w:pPr>
              <w:ind w:left="113" w:right="113"/>
            </w:pPr>
            <w:r>
              <w:t>11.53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3C576925" w14:textId="44C6EEFC" w:rsidR="0060152A" w:rsidRPr="00F41E1E" w:rsidRDefault="00A72202" w:rsidP="00C33897">
            <w:pPr>
              <w:ind w:left="113" w:right="113"/>
            </w:pPr>
            <w:r>
              <w:t>14.86</w:t>
            </w:r>
          </w:p>
        </w:tc>
        <w:tc>
          <w:tcPr>
            <w:tcW w:w="1650" w:type="dxa"/>
            <w:noWrap/>
            <w:textDirection w:val="tbRl"/>
            <w:hideMark/>
          </w:tcPr>
          <w:p w14:paraId="006993E0" w14:textId="1ECB1A82" w:rsidR="0060152A" w:rsidRPr="00F41E1E" w:rsidRDefault="00A72202" w:rsidP="00C33897">
            <w:pPr>
              <w:ind w:left="113" w:right="113"/>
            </w:pPr>
            <w:r>
              <w:t>28.02</w:t>
            </w:r>
          </w:p>
        </w:tc>
        <w:tc>
          <w:tcPr>
            <w:tcW w:w="858" w:type="dxa"/>
            <w:noWrap/>
            <w:textDirection w:val="tbRl"/>
            <w:hideMark/>
          </w:tcPr>
          <w:p w14:paraId="6D5AAD46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39F13CA9" w14:textId="77777777" w:rsidTr="001B1CC2">
        <w:trPr>
          <w:cantSplit/>
          <w:trHeight w:val="922"/>
        </w:trPr>
        <w:tc>
          <w:tcPr>
            <w:tcW w:w="3206" w:type="dxa"/>
            <w:textDirection w:val="tbRl"/>
          </w:tcPr>
          <w:p w14:paraId="4BC5576C" w14:textId="70C4A259" w:rsidR="0060152A" w:rsidRPr="00F41E1E" w:rsidRDefault="00A72202" w:rsidP="00C33897">
            <w:pPr>
              <w:ind w:left="113" w:right="113"/>
            </w:pPr>
            <w:r>
              <w:t>0.02</w:t>
            </w:r>
          </w:p>
        </w:tc>
        <w:tc>
          <w:tcPr>
            <w:tcW w:w="2048" w:type="dxa"/>
            <w:noWrap/>
            <w:textDirection w:val="tbRl"/>
            <w:hideMark/>
          </w:tcPr>
          <w:p w14:paraId="6CB7A1C0" w14:textId="42952838" w:rsidR="0060152A" w:rsidRPr="00F41E1E" w:rsidRDefault="00A72202" w:rsidP="00C33897">
            <w:pPr>
              <w:ind w:left="113" w:right="113"/>
            </w:pPr>
            <w:r>
              <w:t>0.01</w:t>
            </w:r>
          </w:p>
        </w:tc>
        <w:tc>
          <w:tcPr>
            <w:tcW w:w="1650" w:type="dxa"/>
            <w:shd w:val="clear" w:color="auto" w:fill="D9D9D9" w:themeFill="background1" w:themeFillShade="D9"/>
            <w:noWrap/>
            <w:textDirection w:val="tbRl"/>
            <w:hideMark/>
          </w:tcPr>
          <w:p w14:paraId="5BC52295" w14:textId="5F51CF93" w:rsidR="0060152A" w:rsidRPr="00F41E1E" w:rsidRDefault="00506446" w:rsidP="00C33897">
            <w:pPr>
              <w:ind w:left="113" w:right="113"/>
            </w:pPr>
            <w:r>
              <w:t>0.01</w:t>
            </w:r>
          </w:p>
        </w:tc>
        <w:tc>
          <w:tcPr>
            <w:tcW w:w="1650" w:type="dxa"/>
            <w:noWrap/>
            <w:textDirection w:val="tbRl"/>
            <w:hideMark/>
          </w:tcPr>
          <w:p w14:paraId="34CC9442" w14:textId="6F34B7CB" w:rsidR="0060152A" w:rsidRPr="00F41E1E" w:rsidRDefault="00A72202" w:rsidP="00C33897">
            <w:pPr>
              <w:ind w:left="113" w:right="113"/>
            </w:pPr>
            <w:r>
              <w:t>0.02</w:t>
            </w:r>
          </w:p>
        </w:tc>
        <w:tc>
          <w:tcPr>
            <w:tcW w:w="858" w:type="dxa"/>
            <w:noWrap/>
            <w:textDirection w:val="tbRl"/>
            <w:hideMark/>
          </w:tcPr>
          <w:p w14:paraId="2760718F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6738199B" w14:textId="77777777" w:rsidTr="001B1CC2">
        <w:trPr>
          <w:cantSplit/>
          <w:trHeight w:val="3919"/>
        </w:trPr>
        <w:tc>
          <w:tcPr>
            <w:tcW w:w="3206" w:type="dxa"/>
            <w:textDirection w:val="tbRl"/>
          </w:tcPr>
          <w:p w14:paraId="6816076F" w14:textId="3B5D5B6A" w:rsidR="00A72202" w:rsidRDefault="00A72202" w:rsidP="00A72202">
            <w:pPr>
              <w:spacing w:before="0" w:after="200" w:line="276" w:lineRule="auto"/>
            </w:pPr>
            <w:r>
              <w:t xml:space="preserve">           Est.     SE        t val.       p     </w:t>
            </w:r>
          </w:p>
          <w:p w14:paraId="302818B3" w14:textId="055362FD" w:rsidR="00A72202" w:rsidRDefault="00A72202" w:rsidP="00A72202">
            <w:pPr>
              <w:spacing w:before="0" w:after="200" w:line="276" w:lineRule="auto"/>
            </w:pPr>
            <w:r>
              <w:t xml:space="preserve">(Int.)   0.31    0.02     16.60   &lt; 2e-16 </w:t>
            </w:r>
          </w:p>
          <w:p w14:paraId="0D4849AC" w14:textId="73B27622" w:rsidR="00A72202" w:rsidRDefault="00A72202" w:rsidP="00A72202">
            <w:pPr>
              <w:spacing w:before="0" w:after="200" w:line="276" w:lineRule="auto"/>
            </w:pPr>
            <w:r>
              <w:t xml:space="preserve">East   -0.09    0.03    -2.82    4.95e-03  </w:t>
            </w:r>
          </w:p>
          <w:p w14:paraId="293EF944" w14:textId="564D23A7" w:rsidR="00A72202" w:rsidRDefault="00A72202" w:rsidP="00A72202">
            <w:pPr>
              <w:spacing w:before="0" w:after="200" w:line="276" w:lineRule="auto"/>
            </w:pPr>
            <w:r>
              <w:t xml:space="preserve">North -0.04    0.04    -1.14    0.26    </w:t>
            </w:r>
          </w:p>
          <w:p w14:paraId="000E10B0" w14:textId="74888BF8" w:rsidR="0060152A" w:rsidRPr="00F41E1E" w:rsidRDefault="00A72202" w:rsidP="00506446">
            <w:pPr>
              <w:ind w:left="113" w:right="113"/>
            </w:pPr>
            <w:r>
              <w:t xml:space="preserve">West -0.18    0.05    -3.95.   8.39e-05 </w:t>
            </w:r>
          </w:p>
        </w:tc>
        <w:tc>
          <w:tcPr>
            <w:tcW w:w="2048" w:type="dxa"/>
            <w:textDirection w:val="tbRl"/>
            <w:hideMark/>
          </w:tcPr>
          <w:p w14:paraId="69998DFC" w14:textId="1135068D" w:rsidR="00A72202" w:rsidRDefault="00A72202" w:rsidP="00A72202">
            <w:pPr>
              <w:ind w:left="113" w:right="113"/>
            </w:pPr>
            <w:r>
              <w:t xml:space="preserve">         Est.      SE       t val.        p   </w:t>
            </w:r>
          </w:p>
          <w:p w14:paraId="42E8DF01" w14:textId="7B39F088" w:rsidR="00A72202" w:rsidRDefault="00A72202" w:rsidP="00A72202">
            <w:pPr>
              <w:ind w:left="113" w:right="113"/>
            </w:pPr>
            <w:r>
              <w:t xml:space="preserve">(Int.)  0.31    0.02    16.29   &lt; 2e-16 </w:t>
            </w:r>
          </w:p>
          <w:p w14:paraId="1F6BC8AB" w14:textId="42A092A2" w:rsidR="0060152A" w:rsidRPr="00F41E1E" w:rsidRDefault="00A72202" w:rsidP="00506446">
            <w:pPr>
              <w:ind w:left="113" w:right="113"/>
            </w:pPr>
            <w:r>
              <w:t xml:space="preserve">Shelf -0.09   0.03   -3.40      6.93e-04 </w:t>
            </w:r>
            <w:r w:rsidR="0060152A" w:rsidRPr="00F41E1E">
              <w:br/>
            </w:r>
          </w:p>
        </w:tc>
        <w:tc>
          <w:tcPr>
            <w:tcW w:w="1650" w:type="dxa"/>
            <w:shd w:val="clear" w:color="auto" w:fill="D9D9D9" w:themeFill="background1" w:themeFillShade="D9"/>
            <w:textDirection w:val="tbRl"/>
            <w:hideMark/>
          </w:tcPr>
          <w:p w14:paraId="7297C025" w14:textId="2A16D672" w:rsidR="00A72202" w:rsidRDefault="00A72202" w:rsidP="00A72202">
            <w:pPr>
              <w:ind w:left="113" w:right="113"/>
            </w:pPr>
            <w:r>
              <w:t xml:space="preserve">          Est.      SE        t val.    p</w:t>
            </w:r>
          </w:p>
          <w:p w14:paraId="42B33192" w14:textId="22D62D5A" w:rsidR="00A72202" w:rsidRDefault="00A72202" w:rsidP="00A72202">
            <w:pPr>
              <w:ind w:left="113" w:right="113"/>
            </w:pPr>
            <w:r>
              <w:t xml:space="preserve">(Int). -0.32     0.15    -2.11    0.04   </w:t>
            </w:r>
          </w:p>
          <w:p w14:paraId="237836E8" w14:textId="2D8574DA" w:rsidR="0060152A" w:rsidRPr="00F41E1E" w:rsidRDefault="00A72202" w:rsidP="00506446">
            <w:pPr>
              <w:ind w:left="113" w:right="113"/>
            </w:pPr>
            <w:proofErr w:type="gramStart"/>
            <w:r>
              <w:t>Date  0.08</w:t>
            </w:r>
            <w:proofErr w:type="gramEnd"/>
            <w:r>
              <w:t xml:space="preserve">     0.02     3.86    1.18e-04 </w:t>
            </w:r>
            <w:r w:rsidR="0060152A" w:rsidRPr="00F41E1E">
              <w:br/>
            </w:r>
          </w:p>
        </w:tc>
        <w:tc>
          <w:tcPr>
            <w:tcW w:w="1650" w:type="dxa"/>
            <w:textDirection w:val="tbRl"/>
            <w:hideMark/>
          </w:tcPr>
          <w:p w14:paraId="24388850" w14:textId="0D51C92D" w:rsidR="00A72202" w:rsidRDefault="00A72202" w:rsidP="00A72202">
            <w:pPr>
              <w:ind w:left="113" w:right="113"/>
            </w:pPr>
            <w:r>
              <w:t xml:space="preserve">            Est.      SE        t val.       p   </w:t>
            </w:r>
          </w:p>
          <w:p w14:paraId="27D22EA5" w14:textId="29332626" w:rsidR="00A72202" w:rsidRDefault="00A72202" w:rsidP="00A72202">
            <w:pPr>
              <w:ind w:left="113" w:right="113"/>
            </w:pPr>
            <w:r>
              <w:t xml:space="preserve">(Int.)   0.02     0.05        0.41       0.68    </w:t>
            </w:r>
          </w:p>
          <w:p w14:paraId="6A63C45F" w14:textId="5662BAB7" w:rsidR="0060152A" w:rsidRPr="00F41E1E" w:rsidRDefault="00A72202" w:rsidP="0065152A">
            <w:pPr>
              <w:ind w:left="113" w:right="113"/>
            </w:pPr>
            <w:r>
              <w:t xml:space="preserve">Temp </w:t>
            </w:r>
            <w:proofErr w:type="gramStart"/>
            <w:r>
              <w:t>0.03  4.946e</w:t>
            </w:r>
            <w:proofErr w:type="gramEnd"/>
            <w:r>
              <w:t xml:space="preserve">-03  5.32 1.24e-07 </w:t>
            </w:r>
            <w:r w:rsidR="0060152A" w:rsidRPr="00F41E1E">
              <w:br/>
            </w:r>
          </w:p>
        </w:tc>
        <w:tc>
          <w:tcPr>
            <w:tcW w:w="858" w:type="dxa"/>
            <w:noWrap/>
            <w:textDirection w:val="tbRl"/>
            <w:hideMark/>
          </w:tcPr>
          <w:p w14:paraId="1071578B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493A594C" w14:textId="77777777" w:rsidTr="00F3023B">
        <w:trPr>
          <w:cantSplit/>
          <w:trHeight w:val="877"/>
        </w:trPr>
        <w:tc>
          <w:tcPr>
            <w:tcW w:w="3206" w:type="dxa"/>
            <w:textDirection w:val="tbRl"/>
          </w:tcPr>
          <w:p w14:paraId="6E3B2C4B" w14:textId="47B27633" w:rsidR="0060152A" w:rsidRPr="00F41E1E" w:rsidRDefault="00506446" w:rsidP="00C33897">
            <w:pPr>
              <w:ind w:left="113" w:right="113"/>
            </w:pPr>
            <w:r>
              <w:t xml:space="preserve">East </w:t>
            </w:r>
            <w:r w:rsidR="00A72202">
              <w:t>1.12</w:t>
            </w:r>
            <w:r>
              <w:t xml:space="preserve"> North 1.</w:t>
            </w:r>
            <w:r w:rsidR="00A72202">
              <w:t xml:space="preserve">11 </w:t>
            </w:r>
            <w:r>
              <w:t>West 1.0</w:t>
            </w:r>
            <w:r w:rsidR="00A72202">
              <w:t>7</w:t>
            </w:r>
          </w:p>
        </w:tc>
        <w:tc>
          <w:tcPr>
            <w:tcW w:w="2048" w:type="dxa"/>
            <w:textDirection w:val="tbRl"/>
            <w:hideMark/>
          </w:tcPr>
          <w:p w14:paraId="6F1F230B" w14:textId="22210576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506446">
              <w:t>Shelf 1</w:t>
            </w:r>
          </w:p>
        </w:tc>
        <w:tc>
          <w:tcPr>
            <w:tcW w:w="1650" w:type="dxa"/>
            <w:shd w:val="clear" w:color="auto" w:fill="D9D9D9" w:themeFill="background1" w:themeFillShade="D9"/>
            <w:textDirection w:val="tbRl"/>
            <w:hideMark/>
          </w:tcPr>
          <w:p w14:paraId="1890491F" w14:textId="6C3B88DD" w:rsidR="0060152A" w:rsidRPr="00F41E1E" w:rsidRDefault="00506446" w:rsidP="00C33897">
            <w:pPr>
              <w:ind w:left="113" w:right="113"/>
            </w:pPr>
            <w:proofErr w:type="gramStart"/>
            <w:r>
              <w:t>Date  1</w:t>
            </w:r>
            <w:proofErr w:type="gramEnd"/>
            <w:r w:rsidR="0060152A" w:rsidRPr="00F41E1E">
              <w:br/>
            </w:r>
          </w:p>
        </w:tc>
        <w:tc>
          <w:tcPr>
            <w:tcW w:w="1650" w:type="dxa"/>
            <w:textDirection w:val="tbRl"/>
            <w:hideMark/>
          </w:tcPr>
          <w:p w14:paraId="7251E1EE" w14:textId="6957AE3B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65152A">
              <w:t>Temp 1</w:t>
            </w:r>
          </w:p>
        </w:tc>
        <w:tc>
          <w:tcPr>
            <w:tcW w:w="858" w:type="dxa"/>
            <w:noWrap/>
            <w:textDirection w:val="tbRl"/>
            <w:hideMark/>
          </w:tcPr>
          <w:p w14:paraId="4A556617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5E808363" w14:textId="77777777" w:rsidR="0060152A" w:rsidRDefault="0060152A" w:rsidP="0060152A">
      <w:pPr>
        <w:ind w:left="540"/>
        <w:rPr>
          <w:b/>
          <w:bCs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714"/>
        <w:gridCol w:w="2940"/>
        <w:gridCol w:w="2166"/>
        <w:gridCol w:w="858"/>
      </w:tblGrid>
      <w:tr w:rsidR="0060152A" w:rsidRPr="00F41E1E" w14:paraId="2E41ED93" w14:textId="77777777" w:rsidTr="001B1CC2">
        <w:trPr>
          <w:cantSplit/>
          <w:trHeight w:val="1129"/>
        </w:trPr>
        <w:tc>
          <w:tcPr>
            <w:tcW w:w="2700" w:type="dxa"/>
            <w:noWrap/>
            <w:textDirection w:val="tbRl"/>
            <w:hideMark/>
          </w:tcPr>
          <w:p w14:paraId="033D5173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940" w:type="dxa"/>
            <w:noWrap/>
            <w:textDirection w:val="tbRl"/>
            <w:hideMark/>
          </w:tcPr>
          <w:p w14:paraId="626A4C24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166" w:type="dxa"/>
            <w:noWrap/>
            <w:textDirection w:val="tbRl"/>
            <w:hideMark/>
          </w:tcPr>
          <w:p w14:paraId="22F7F718" w14:textId="4280B5B6" w:rsidR="0060152A" w:rsidRPr="00F41E1E" w:rsidRDefault="00BE239A" w:rsidP="00C33897">
            <w:pPr>
              <w:ind w:left="113" w:right="11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C. </w:t>
            </w:r>
            <w:proofErr w:type="spellStart"/>
            <w:r>
              <w:rPr>
                <w:b/>
                <w:bCs/>
                <w:i/>
                <w:iCs/>
              </w:rPr>
              <w:t>pacificus</w:t>
            </w:r>
            <w:proofErr w:type="spellEnd"/>
          </w:p>
        </w:tc>
        <w:tc>
          <w:tcPr>
            <w:tcW w:w="858" w:type="dxa"/>
            <w:noWrap/>
            <w:textDirection w:val="tbRl"/>
            <w:hideMark/>
          </w:tcPr>
          <w:p w14:paraId="1DCF216C" w14:textId="27D926F8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263EF210" w14:textId="77777777" w:rsidTr="00BE239A">
        <w:trPr>
          <w:cantSplit/>
          <w:trHeight w:val="962"/>
        </w:trPr>
        <w:tc>
          <w:tcPr>
            <w:tcW w:w="2700" w:type="dxa"/>
            <w:noWrap/>
            <w:textDirection w:val="tbRl"/>
            <w:hideMark/>
          </w:tcPr>
          <w:p w14:paraId="3243E2DD" w14:textId="246D64E9" w:rsidR="0060152A" w:rsidRPr="00F41E1E" w:rsidRDefault="00BE239A" w:rsidP="00C33897">
            <w:pPr>
              <w:ind w:left="113" w:right="113"/>
            </w:pPr>
            <w:r>
              <w:t>Temp Region</w:t>
            </w:r>
          </w:p>
        </w:tc>
        <w:tc>
          <w:tcPr>
            <w:tcW w:w="2940" w:type="dxa"/>
            <w:noWrap/>
            <w:textDirection w:val="tbRl"/>
            <w:hideMark/>
          </w:tcPr>
          <w:p w14:paraId="7163168B" w14:textId="13C50515" w:rsidR="0060152A" w:rsidRPr="00F41E1E" w:rsidRDefault="00BE239A" w:rsidP="00C33897">
            <w:pPr>
              <w:ind w:left="113" w:right="113"/>
            </w:pPr>
            <w:r>
              <w:t>Temp Depth</w:t>
            </w:r>
          </w:p>
        </w:tc>
        <w:tc>
          <w:tcPr>
            <w:tcW w:w="2166" w:type="dxa"/>
            <w:noWrap/>
            <w:textDirection w:val="tbRl"/>
            <w:hideMark/>
          </w:tcPr>
          <w:p w14:paraId="0164BFAC" w14:textId="0C037460" w:rsidR="0060152A" w:rsidRPr="00F41E1E" w:rsidRDefault="00506446" w:rsidP="00C33897">
            <w:pPr>
              <w:ind w:left="113" w:right="113"/>
            </w:pPr>
            <w:r>
              <w:t xml:space="preserve">Temp Date </w:t>
            </w:r>
          </w:p>
        </w:tc>
        <w:tc>
          <w:tcPr>
            <w:tcW w:w="858" w:type="dxa"/>
            <w:noWrap/>
            <w:textDirection w:val="tbRl"/>
            <w:hideMark/>
          </w:tcPr>
          <w:p w14:paraId="1119CFA0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5C8FCEF8" w14:textId="77777777" w:rsidTr="00BE239A">
        <w:trPr>
          <w:cantSplit/>
          <w:trHeight w:val="629"/>
        </w:trPr>
        <w:tc>
          <w:tcPr>
            <w:tcW w:w="2700" w:type="dxa"/>
            <w:noWrap/>
            <w:textDirection w:val="tbRl"/>
            <w:hideMark/>
          </w:tcPr>
          <w:p w14:paraId="57D912FC" w14:textId="0860A038" w:rsidR="0060152A" w:rsidRPr="00F41E1E" w:rsidRDefault="00DC1501" w:rsidP="00C33897">
            <w:pPr>
              <w:ind w:left="113" w:right="113"/>
            </w:pPr>
            <w:r>
              <w:t>4</w:t>
            </w:r>
          </w:p>
        </w:tc>
        <w:tc>
          <w:tcPr>
            <w:tcW w:w="2940" w:type="dxa"/>
            <w:noWrap/>
            <w:textDirection w:val="tbRl"/>
            <w:hideMark/>
          </w:tcPr>
          <w:p w14:paraId="3DBA3476" w14:textId="7DEF308C" w:rsidR="0060152A" w:rsidRPr="00F41E1E" w:rsidRDefault="00A72202" w:rsidP="00C33897">
            <w:pPr>
              <w:ind w:left="113" w:right="113"/>
            </w:pPr>
            <w:r>
              <w:t>2</w:t>
            </w:r>
          </w:p>
        </w:tc>
        <w:tc>
          <w:tcPr>
            <w:tcW w:w="2166" w:type="dxa"/>
            <w:noWrap/>
            <w:textDirection w:val="tbRl"/>
            <w:hideMark/>
          </w:tcPr>
          <w:p w14:paraId="2B7B6C09" w14:textId="7B942F2F" w:rsidR="0060152A" w:rsidRPr="00F41E1E" w:rsidRDefault="00506446" w:rsidP="00C33897">
            <w:pPr>
              <w:ind w:left="113" w:right="113"/>
            </w:pPr>
            <w:r>
              <w:t>2</w:t>
            </w:r>
          </w:p>
        </w:tc>
        <w:tc>
          <w:tcPr>
            <w:tcW w:w="858" w:type="dxa"/>
            <w:noWrap/>
            <w:textDirection w:val="tbRl"/>
            <w:hideMark/>
          </w:tcPr>
          <w:p w14:paraId="38EC4E97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BE239A" w:rsidRPr="00F41E1E" w14:paraId="79554DD4" w14:textId="77777777" w:rsidTr="001B1CC2">
        <w:trPr>
          <w:cantSplit/>
          <w:trHeight w:val="706"/>
        </w:trPr>
        <w:tc>
          <w:tcPr>
            <w:tcW w:w="2700" w:type="dxa"/>
            <w:noWrap/>
            <w:textDirection w:val="tbRl"/>
          </w:tcPr>
          <w:p w14:paraId="05F18352" w14:textId="5C267181" w:rsidR="00BE239A" w:rsidRPr="00F41E1E" w:rsidRDefault="00DC1501" w:rsidP="00C33897">
            <w:pPr>
              <w:ind w:left="113" w:right="113"/>
            </w:pPr>
            <w:r>
              <w:t>0.42</w:t>
            </w:r>
          </w:p>
        </w:tc>
        <w:tc>
          <w:tcPr>
            <w:tcW w:w="2940" w:type="dxa"/>
            <w:noWrap/>
            <w:textDirection w:val="tbRl"/>
          </w:tcPr>
          <w:p w14:paraId="1D478163" w14:textId="49DD4B70" w:rsidR="00BE239A" w:rsidRPr="00F41E1E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2166" w:type="dxa"/>
            <w:noWrap/>
            <w:textDirection w:val="tbRl"/>
          </w:tcPr>
          <w:p w14:paraId="5B3B66F7" w14:textId="49A3DEE7" w:rsidR="00BE239A" w:rsidRDefault="00A72202" w:rsidP="00C33897">
            <w:pPr>
              <w:ind w:left="113" w:right="113"/>
            </w:pPr>
            <w:r>
              <w:t>0.43</w:t>
            </w:r>
          </w:p>
        </w:tc>
        <w:tc>
          <w:tcPr>
            <w:tcW w:w="858" w:type="dxa"/>
            <w:noWrap/>
            <w:textDirection w:val="tbRl"/>
          </w:tcPr>
          <w:p w14:paraId="10E9EDD2" w14:textId="3F317BD6" w:rsidR="00BE239A" w:rsidRPr="00F41E1E" w:rsidRDefault="00BE239A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3591BED1" w14:textId="77777777" w:rsidTr="001B1CC2">
        <w:trPr>
          <w:cantSplit/>
          <w:trHeight w:val="1066"/>
        </w:trPr>
        <w:tc>
          <w:tcPr>
            <w:tcW w:w="2700" w:type="dxa"/>
            <w:noWrap/>
            <w:textDirection w:val="tbRl"/>
            <w:hideMark/>
          </w:tcPr>
          <w:p w14:paraId="1403F150" w14:textId="2EAB2E3E" w:rsidR="0060152A" w:rsidRPr="00F41E1E" w:rsidRDefault="00DC1501" w:rsidP="00C33897">
            <w:pPr>
              <w:ind w:left="113" w:right="113"/>
            </w:pPr>
            <w:r>
              <w:t>1205.54</w:t>
            </w:r>
          </w:p>
        </w:tc>
        <w:tc>
          <w:tcPr>
            <w:tcW w:w="2940" w:type="dxa"/>
            <w:noWrap/>
            <w:textDirection w:val="tbRl"/>
            <w:hideMark/>
          </w:tcPr>
          <w:p w14:paraId="764D4F25" w14:textId="7819D0B2" w:rsidR="0060152A" w:rsidRPr="00F41E1E" w:rsidRDefault="00DC1501" w:rsidP="00C33897">
            <w:pPr>
              <w:ind w:left="113" w:right="113"/>
            </w:pPr>
            <w:r>
              <w:t>1212.76</w:t>
            </w:r>
          </w:p>
        </w:tc>
        <w:tc>
          <w:tcPr>
            <w:tcW w:w="2166" w:type="dxa"/>
            <w:noWrap/>
            <w:textDirection w:val="tbRl"/>
            <w:hideMark/>
          </w:tcPr>
          <w:p w14:paraId="0EE22A6B" w14:textId="11682425" w:rsidR="0060152A" w:rsidRPr="00F41E1E" w:rsidRDefault="00A72202" w:rsidP="00C33897">
            <w:pPr>
              <w:ind w:left="113" w:right="113"/>
            </w:pPr>
            <w:r>
              <w:t>1234.19</w:t>
            </w:r>
          </w:p>
        </w:tc>
        <w:tc>
          <w:tcPr>
            <w:tcW w:w="858" w:type="dxa"/>
            <w:noWrap/>
            <w:textDirection w:val="tbRl"/>
            <w:hideMark/>
          </w:tcPr>
          <w:p w14:paraId="1581F49C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73E37ACD" w14:textId="77777777" w:rsidTr="00BE239A">
        <w:trPr>
          <w:cantSplit/>
          <w:trHeight w:val="791"/>
        </w:trPr>
        <w:tc>
          <w:tcPr>
            <w:tcW w:w="2700" w:type="dxa"/>
            <w:noWrap/>
            <w:textDirection w:val="tbRl"/>
            <w:hideMark/>
          </w:tcPr>
          <w:p w14:paraId="33522FF8" w14:textId="633F4D12" w:rsidR="0060152A" w:rsidRPr="00F41E1E" w:rsidRDefault="00DC1501" w:rsidP="00C33897">
            <w:pPr>
              <w:ind w:left="113" w:right="113"/>
            </w:pPr>
            <w:r>
              <w:t>11.22</w:t>
            </w:r>
          </w:p>
        </w:tc>
        <w:tc>
          <w:tcPr>
            <w:tcW w:w="2940" w:type="dxa"/>
            <w:noWrap/>
            <w:textDirection w:val="tbRl"/>
            <w:hideMark/>
          </w:tcPr>
          <w:p w14:paraId="730700FA" w14:textId="0E7C9D22" w:rsidR="0060152A" w:rsidRPr="00F41E1E" w:rsidRDefault="00DC1501" w:rsidP="00C33897">
            <w:pPr>
              <w:ind w:left="113" w:right="113"/>
            </w:pPr>
            <w:r>
              <w:t>39.34</w:t>
            </w:r>
          </w:p>
        </w:tc>
        <w:tc>
          <w:tcPr>
            <w:tcW w:w="2166" w:type="dxa"/>
            <w:noWrap/>
            <w:textDirection w:val="tbRl"/>
            <w:hideMark/>
          </w:tcPr>
          <w:p w14:paraId="6EBD6663" w14:textId="5DA4E2EA" w:rsidR="0060152A" w:rsidRPr="00F41E1E" w:rsidRDefault="00A72202" w:rsidP="00C33897">
            <w:pPr>
              <w:ind w:left="113" w:right="113"/>
            </w:pPr>
            <w:r>
              <w:t>14.58</w:t>
            </w:r>
          </w:p>
        </w:tc>
        <w:tc>
          <w:tcPr>
            <w:tcW w:w="858" w:type="dxa"/>
            <w:noWrap/>
            <w:textDirection w:val="tbRl"/>
            <w:hideMark/>
          </w:tcPr>
          <w:p w14:paraId="730DCFA2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044C6A7F" w14:textId="77777777" w:rsidTr="00BE239A">
        <w:trPr>
          <w:cantSplit/>
          <w:trHeight w:val="674"/>
        </w:trPr>
        <w:tc>
          <w:tcPr>
            <w:tcW w:w="2700" w:type="dxa"/>
            <w:noWrap/>
            <w:textDirection w:val="tbRl"/>
            <w:hideMark/>
          </w:tcPr>
          <w:p w14:paraId="78EAFB89" w14:textId="19A20260" w:rsidR="0060152A" w:rsidRPr="00F41E1E" w:rsidRDefault="00BE239A" w:rsidP="00C33897">
            <w:pPr>
              <w:ind w:left="113" w:right="113"/>
            </w:pPr>
            <w:r>
              <w:t>0.0</w:t>
            </w:r>
            <w:r w:rsidR="00DC1501">
              <w:t>5</w:t>
            </w:r>
          </w:p>
        </w:tc>
        <w:tc>
          <w:tcPr>
            <w:tcW w:w="2940" w:type="dxa"/>
            <w:noWrap/>
            <w:textDirection w:val="tbRl"/>
            <w:hideMark/>
          </w:tcPr>
          <w:p w14:paraId="69C0BAB7" w14:textId="7741EEC5" w:rsidR="0060152A" w:rsidRPr="00F41E1E" w:rsidRDefault="00BE239A" w:rsidP="00C33897">
            <w:pPr>
              <w:ind w:left="113" w:right="113"/>
            </w:pPr>
            <w:r>
              <w:t>0.0</w:t>
            </w:r>
            <w:r w:rsidR="00DC1501">
              <w:t>4</w:t>
            </w:r>
          </w:p>
        </w:tc>
        <w:tc>
          <w:tcPr>
            <w:tcW w:w="2166" w:type="dxa"/>
            <w:noWrap/>
            <w:textDirection w:val="tbRl"/>
            <w:hideMark/>
          </w:tcPr>
          <w:p w14:paraId="21C7F9BD" w14:textId="3771E9DD" w:rsidR="0060152A" w:rsidRPr="00F41E1E" w:rsidRDefault="00BE239A" w:rsidP="00C33897">
            <w:pPr>
              <w:ind w:left="113" w:right="113"/>
            </w:pPr>
            <w:r>
              <w:t>0.0</w:t>
            </w:r>
            <w:r w:rsidR="00A72202">
              <w:t>3</w:t>
            </w:r>
            <w:r w:rsidRPr="00F41E1E">
              <w:t xml:space="preserve"> </w:t>
            </w:r>
            <w:r>
              <w:t xml:space="preserve">   </w:t>
            </w:r>
          </w:p>
        </w:tc>
        <w:tc>
          <w:tcPr>
            <w:tcW w:w="858" w:type="dxa"/>
            <w:noWrap/>
            <w:textDirection w:val="tbRl"/>
            <w:hideMark/>
          </w:tcPr>
          <w:p w14:paraId="0FC499C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071BA521" w14:textId="77777777" w:rsidTr="001B1CC2">
        <w:trPr>
          <w:cantSplit/>
          <w:trHeight w:val="4045"/>
        </w:trPr>
        <w:tc>
          <w:tcPr>
            <w:tcW w:w="2700" w:type="dxa"/>
            <w:textDirection w:val="tbRl"/>
            <w:hideMark/>
          </w:tcPr>
          <w:p w14:paraId="4CF4CD13" w14:textId="62FE42F2" w:rsidR="00BE239A" w:rsidRDefault="0060152A" w:rsidP="00DC1501">
            <w:pPr>
              <w:ind w:left="113" w:right="113"/>
            </w:pPr>
            <w:r w:rsidRPr="00F41E1E">
              <w:t xml:space="preserve">        </w:t>
            </w:r>
            <w:r>
              <w:t xml:space="preserve">    </w:t>
            </w:r>
            <w:r w:rsidR="00BE239A">
              <w:t xml:space="preserve">   </w:t>
            </w:r>
          </w:p>
          <w:p w14:paraId="6CCBDFBF" w14:textId="41CC7BB8" w:rsidR="009C3723" w:rsidRDefault="009C3723" w:rsidP="009C3723">
            <w:pPr>
              <w:ind w:left="113" w:right="113"/>
            </w:pPr>
            <w:r>
              <w:t xml:space="preserve">           Est.   SE            t val.      p   </w:t>
            </w:r>
          </w:p>
          <w:p w14:paraId="645394E0" w14:textId="420F83B4" w:rsidR="009C3723" w:rsidRDefault="009C3723" w:rsidP="009C3723">
            <w:pPr>
              <w:ind w:left="113" w:right="113"/>
            </w:pPr>
            <w:r>
              <w:t>(Int.)  -0.</w:t>
            </w:r>
            <w:proofErr w:type="gramStart"/>
            <w:r>
              <w:t>04  0.06</w:t>
            </w:r>
            <w:proofErr w:type="gramEnd"/>
            <w:r>
              <w:t xml:space="preserve">        -0.65      0.52    </w:t>
            </w:r>
          </w:p>
          <w:p w14:paraId="75834431" w14:textId="069F762E" w:rsidR="009C3723" w:rsidRDefault="009C3723" w:rsidP="009C3723">
            <w:pPr>
              <w:ind w:left="113" w:right="113"/>
            </w:pPr>
            <w:proofErr w:type="gramStart"/>
            <w:r>
              <w:t>Temp  0.04</w:t>
            </w:r>
            <w:proofErr w:type="gramEnd"/>
            <w:r>
              <w:t xml:space="preserve">  6.05e-03  6.58      7.51e-11 </w:t>
            </w:r>
          </w:p>
          <w:p w14:paraId="47DBFE71" w14:textId="28629722" w:rsidR="009C3723" w:rsidRDefault="009C3723" w:rsidP="009C3723">
            <w:pPr>
              <w:ind w:left="113" w:right="113"/>
            </w:pPr>
            <w:r>
              <w:t xml:space="preserve">East   -0.21   0.04       -5.68     1.77e-08 </w:t>
            </w:r>
          </w:p>
          <w:p w14:paraId="5DBD0B97" w14:textId="27A4D1EF" w:rsidR="009C3723" w:rsidRDefault="009C3723" w:rsidP="009C3723">
            <w:pPr>
              <w:ind w:left="113" w:right="113"/>
            </w:pPr>
            <w:r>
              <w:t xml:space="preserve">North -0.08   0.04       -2.09       0.04  </w:t>
            </w:r>
          </w:p>
          <w:p w14:paraId="62200131" w14:textId="7987C0C9" w:rsidR="0060152A" w:rsidRPr="00F41E1E" w:rsidRDefault="009C3723" w:rsidP="00C33897">
            <w:pPr>
              <w:ind w:left="113" w:right="113"/>
            </w:pPr>
            <w:r>
              <w:t>West    -0.08   0.05      -1.62       0.11</w:t>
            </w:r>
            <w:r w:rsidR="0060152A" w:rsidRPr="00F41E1E">
              <w:br/>
            </w:r>
          </w:p>
        </w:tc>
        <w:tc>
          <w:tcPr>
            <w:tcW w:w="2940" w:type="dxa"/>
            <w:textDirection w:val="tbRl"/>
            <w:hideMark/>
          </w:tcPr>
          <w:p w14:paraId="20332BD9" w14:textId="5B6ABF0C" w:rsidR="00DC1501" w:rsidRDefault="00DC1501" w:rsidP="00DC1501">
            <w:pPr>
              <w:ind w:left="113" w:right="113"/>
            </w:pPr>
            <w:r>
              <w:t xml:space="preserve">           Est.    SE          t val.     p     </w:t>
            </w:r>
          </w:p>
          <w:p w14:paraId="6625F474" w14:textId="08FC1117" w:rsidR="00DC1501" w:rsidRDefault="00DC1501" w:rsidP="00DC1501">
            <w:pPr>
              <w:ind w:left="113" w:right="113"/>
            </w:pPr>
            <w:r>
              <w:t xml:space="preserve">(Int.)   0.03   0.05        </w:t>
            </w:r>
            <w:proofErr w:type="gramStart"/>
            <w:r>
              <w:t>0.73  0.47</w:t>
            </w:r>
            <w:proofErr w:type="gramEnd"/>
            <w:r>
              <w:t xml:space="preserve">    </w:t>
            </w:r>
          </w:p>
          <w:p w14:paraId="591FF110" w14:textId="0C9E9F10" w:rsidR="00DC1501" w:rsidRDefault="00DC1501" w:rsidP="00DC1501">
            <w:pPr>
              <w:ind w:left="113" w:right="113"/>
            </w:pPr>
            <w:r>
              <w:t xml:space="preserve">Temp </w:t>
            </w:r>
            <w:proofErr w:type="gramStart"/>
            <w:r>
              <w:t>0.03  5.03e</w:t>
            </w:r>
            <w:proofErr w:type="gramEnd"/>
            <w:r>
              <w:t xml:space="preserve">-03  6.32  3.81e-10 </w:t>
            </w:r>
          </w:p>
          <w:p w14:paraId="5ED79A1F" w14:textId="2B15434F" w:rsidR="0060152A" w:rsidRPr="00F41E1E" w:rsidRDefault="00DC1501" w:rsidP="00BE239A">
            <w:pPr>
              <w:ind w:left="113" w:right="113"/>
            </w:pPr>
            <w:r>
              <w:t>Shelf -0.13   0.03      -4.</w:t>
            </w:r>
            <w:proofErr w:type="gramStart"/>
            <w:r>
              <w:t>80  1.82e</w:t>
            </w:r>
            <w:proofErr w:type="gramEnd"/>
            <w:r>
              <w:t xml:space="preserve">-06 </w:t>
            </w:r>
            <w:r w:rsidR="0060152A" w:rsidRPr="00F41E1E">
              <w:br/>
            </w:r>
          </w:p>
        </w:tc>
        <w:tc>
          <w:tcPr>
            <w:tcW w:w="2166" w:type="dxa"/>
            <w:textDirection w:val="tbRl"/>
            <w:hideMark/>
          </w:tcPr>
          <w:p w14:paraId="07620B93" w14:textId="7552D461" w:rsidR="00A72202" w:rsidRDefault="00A72202" w:rsidP="00A72202">
            <w:pPr>
              <w:ind w:left="113" w:right="113"/>
            </w:pPr>
            <w:r>
              <w:t xml:space="preserve">          Est.    SE      t val.     p    </w:t>
            </w:r>
          </w:p>
          <w:p w14:paraId="5762B89A" w14:textId="66C346CE" w:rsidR="00A72202" w:rsidRDefault="00A72202" w:rsidP="00A72202">
            <w:pPr>
              <w:ind w:left="113" w:right="113"/>
            </w:pPr>
            <w:r>
              <w:t xml:space="preserve">(Int.) -0.16   </w:t>
            </w:r>
            <w:proofErr w:type="gramStart"/>
            <w:r>
              <w:t>0.15  -</w:t>
            </w:r>
            <w:proofErr w:type="gramEnd"/>
            <w:r>
              <w:t xml:space="preserve">1.01.     0.31    </w:t>
            </w:r>
          </w:p>
          <w:p w14:paraId="0150E09D" w14:textId="17F8ED03" w:rsidR="00A72202" w:rsidRDefault="00A72202" w:rsidP="00A72202">
            <w:pPr>
              <w:ind w:left="113" w:right="113"/>
            </w:pPr>
            <w:r>
              <w:t xml:space="preserve">Date   0.03   0.03   1.19      0.23    </w:t>
            </w:r>
          </w:p>
          <w:p w14:paraId="13D828BB" w14:textId="3D0301E4" w:rsidR="0060152A" w:rsidRPr="00F41E1E" w:rsidRDefault="00A72202" w:rsidP="00BE239A">
            <w:pPr>
              <w:ind w:left="113" w:right="113"/>
            </w:pPr>
            <w:r>
              <w:t xml:space="preserve">Temp 0.02   0.01   3.83      1.37e-04 </w:t>
            </w:r>
            <w:r w:rsidR="0060152A" w:rsidRPr="00F41E1E">
              <w:br/>
            </w:r>
          </w:p>
        </w:tc>
        <w:tc>
          <w:tcPr>
            <w:tcW w:w="858" w:type="dxa"/>
            <w:noWrap/>
            <w:textDirection w:val="tbRl"/>
            <w:hideMark/>
          </w:tcPr>
          <w:p w14:paraId="669F44B4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65A3C24B" w14:textId="77777777" w:rsidTr="001B1CC2">
        <w:trPr>
          <w:cantSplit/>
          <w:trHeight w:val="1156"/>
        </w:trPr>
        <w:tc>
          <w:tcPr>
            <w:tcW w:w="2700" w:type="dxa"/>
            <w:textDirection w:val="tbRl"/>
            <w:hideMark/>
          </w:tcPr>
          <w:p w14:paraId="4A9AA081" w14:textId="522CCEDE" w:rsidR="0060152A" w:rsidRPr="00F41E1E" w:rsidRDefault="0060152A" w:rsidP="009C3723">
            <w:pPr>
              <w:ind w:left="113" w:right="113"/>
            </w:pPr>
            <w:r w:rsidRPr="00F41E1E">
              <w:br/>
            </w:r>
            <w:r w:rsidR="009C3723">
              <w:t>Temp 1.54         East         1.45       North       1.13        West        1.21</w:t>
            </w:r>
          </w:p>
        </w:tc>
        <w:tc>
          <w:tcPr>
            <w:tcW w:w="2940" w:type="dxa"/>
            <w:textDirection w:val="tbRl"/>
            <w:hideMark/>
          </w:tcPr>
          <w:p w14:paraId="290C5393" w14:textId="34066A45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BE239A">
              <w:t>Temp 1.</w:t>
            </w:r>
            <w:r w:rsidR="00DC1501">
              <w:t xml:space="preserve">05 </w:t>
            </w:r>
            <w:r w:rsidR="00BE239A">
              <w:t>Shelf 1.</w:t>
            </w:r>
            <w:r w:rsidR="00DC1501">
              <w:t>05</w:t>
            </w:r>
          </w:p>
        </w:tc>
        <w:tc>
          <w:tcPr>
            <w:tcW w:w="2166" w:type="dxa"/>
            <w:textDirection w:val="tbRl"/>
            <w:hideMark/>
          </w:tcPr>
          <w:p w14:paraId="58EEF8A8" w14:textId="558C474E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BE239A">
              <w:t>Date 1.4</w:t>
            </w:r>
            <w:r w:rsidR="00A72202">
              <w:t xml:space="preserve">2 </w:t>
            </w:r>
            <w:r w:rsidR="00BE239A">
              <w:t>Temp 1.4</w:t>
            </w:r>
            <w:r w:rsidR="00A72202">
              <w:t>2</w:t>
            </w:r>
          </w:p>
        </w:tc>
        <w:tc>
          <w:tcPr>
            <w:tcW w:w="858" w:type="dxa"/>
            <w:noWrap/>
            <w:textDirection w:val="tbRl"/>
            <w:hideMark/>
          </w:tcPr>
          <w:p w14:paraId="62C61F18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5661AAA2" w14:textId="398570DC" w:rsidR="0060152A" w:rsidRDefault="0060152A" w:rsidP="0060152A">
      <w:pPr>
        <w:ind w:left="540"/>
        <w:rPr>
          <w:b/>
          <w:bCs/>
        </w:rPr>
      </w:pPr>
    </w:p>
    <w:p w14:paraId="4F4785F5" w14:textId="77777777" w:rsidR="00172297" w:rsidRDefault="00172297" w:rsidP="0060152A">
      <w:pPr>
        <w:ind w:left="540"/>
        <w:rPr>
          <w:b/>
          <w:bCs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714"/>
        <w:gridCol w:w="2682"/>
        <w:gridCol w:w="858"/>
      </w:tblGrid>
      <w:tr w:rsidR="00DC1501" w:rsidRPr="00F41E1E" w14:paraId="394EDF4F" w14:textId="77777777" w:rsidTr="001B1CC2">
        <w:trPr>
          <w:cantSplit/>
          <w:trHeight w:val="1156"/>
        </w:trPr>
        <w:tc>
          <w:tcPr>
            <w:tcW w:w="2940" w:type="dxa"/>
            <w:noWrap/>
            <w:textDirection w:val="tbRl"/>
            <w:hideMark/>
          </w:tcPr>
          <w:p w14:paraId="788BE555" w14:textId="77777777" w:rsidR="00DC1501" w:rsidRPr="00F41E1E" w:rsidRDefault="00DC1501" w:rsidP="008964E3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166" w:type="dxa"/>
            <w:noWrap/>
            <w:textDirection w:val="tbRl"/>
            <w:hideMark/>
          </w:tcPr>
          <w:p w14:paraId="29E9E278" w14:textId="77777777" w:rsidR="00DC1501" w:rsidRPr="00F41E1E" w:rsidRDefault="00DC1501" w:rsidP="008964E3">
            <w:pPr>
              <w:ind w:left="113" w:right="113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C. </w:t>
            </w:r>
            <w:proofErr w:type="spellStart"/>
            <w:r>
              <w:rPr>
                <w:b/>
                <w:bCs/>
                <w:i/>
                <w:iCs/>
              </w:rPr>
              <w:t>pacificus</w:t>
            </w:r>
            <w:proofErr w:type="spellEnd"/>
          </w:p>
        </w:tc>
        <w:tc>
          <w:tcPr>
            <w:tcW w:w="858" w:type="dxa"/>
            <w:noWrap/>
            <w:textDirection w:val="tbRl"/>
            <w:hideMark/>
          </w:tcPr>
          <w:p w14:paraId="0CA1E15A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DC1501" w:rsidRPr="00F41E1E" w14:paraId="6F9B7D0B" w14:textId="77777777" w:rsidTr="008964E3">
        <w:trPr>
          <w:cantSplit/>
          <w:trHeight w:val="962"/>
        </w:trPr>
        <w:tc>
          <w:tcPr>
            <w:tcW w:w="2940" w:type="dxa"/>
            <w:noWrap/>
            <w:textDirection w:val="tbRl"/>
            <w:hideMark/>
          </w:tcPr>
          <w:p w14:paraId="38D7BAA6" w14:textId="6C89FA2F" w:rsidR="00DC1501" w:rsidRPr="00F41E1E" w:rsidRDefault="00DC1501" w:rsidP="008964E3">
            <w:pPr>
              <w:ind w:left="113" w:right="113"/>
            </w:pPr>
            <w:r>
              <w:t>Temp Date Region</w:t>
            </w:r>
          </w:p>
        </w:tc>
        <w:tc>
          <w:tcPr>
            <w:tcW w:w="2166" w:type="dxa"/>
            <w:noWrap/>
            <w:textDirection w:val="tbRl"/>
            <w:hideMark/>
          </w:tcPr>
          <w:p w14:paraId="1C701093" w14:textId="11E45E7C" w:rsidR="00DC1501" w:rsidRDefault="00DC1501" w:rsidP="008964E3">
            <w:pPr>
              <w:ind w:left="113" w:right="113"/>
            </w:pPr>
            <w:r>
              <w:t>Temp Date Depth</w:t>
            </w:r>
          </w:p>
          <w:p w14:paraId="472047F3" w14:textId="7DB86752" w:rsidR="00DC1501" w:rsidRPr="00F41E1E" w:rsidRDefault="00DC1501" w:rsidP="008964E3">
            <w:pPr>
              <w:ind w:left="113" w:right="113"/>
            </w:pPr>
            <w:r>
              <w:t xml:space="preserve"> </w:t>
            </w:r>
          </w:p>
        </w:tc>
        <w:tc>
          <w:tcPr>
            <w:tcW w:w="858" w:type="dxa"/>
            <w:noWrap/>
            <w:textDirection w:val="tbRl"/>
            <w:hideMark/>
          </w:tcPr>
          <w:p w14:paraId="3C75005B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DC1501" w:rsidRPr="00F41E1E" w14:paraId="3B2803BF" w14:textId="77777777" w:rsidTr="008964E3">
        <w:trPr>
          <w:cantSplit/>
          <w:trHeight w:val="629"/>
        </w:trPr>
        <w:tc>
          <w:tcPr>
            <w:tcW w:w="2940" w:type="dxa"/>
            <w:noWrap/>
            <w:textDirection w:val="tbRl"/>
            <w:hideMark/>
          </w:tcPr>
          <w:p w14:paraId="4C463F3E" w14:textId="3EA74964" w:rsidR="00DC1501" w:rsidRPr="00F41E1E" w:rsidRDefault="00FF37AB" w:rsidP="008964E3">
            <w:pPr>
              <w:ind w:left="113" w:right="113"/>
            </w:pPr>
            <w:r>
              <w:t>5</w:t>
            </w:r>
          </w:p>
        </w:tc>
        <w:tc>
          <w:tcPr>
            <w:tcW w:w="2166" w:type="dxa"/>
            <w:noWrap/>
            <w:textDirection w:val="tbRl"/>
            <w:hideMark/>
          </w:tcPr>
          <w:p w14:paraId="3DF4FC80" w14:textId="7DB71CB7" w:rsidR="00DC1501" w:rsidRPr="00F41E1E" w:rsidRDefault="00DC1501" w:rsidP="008964E3">
            <w:pPr>
              <w:ind w:left="113" w:right="113"/>
            </w:pPr>
            <w:r>
              <w:t>3</w:t>
            </w:r>
          </w:p>
        </w:tc>
        <w:tc>
          <w:tcPr>
            <w:tcW w:w="858" w:type="dxa"/>
            <w:noWrap/>
            <w:textDirection w:val="tbRl"/>
            <w:hideMark/>
          </w:tcPr>
          <w:p w14:paraId="7A877F35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DC1501" w:rsidRPr="00F41E1E" w14:paraId="1BEE8930" w14:textId="77777777" w:rsidTr="008964E3">
        <w:trPr>
          <w:cantSplit/>
          <w:trHeight w:val="787"/>
        </w:trPr>
        <w:tc>
          <w:tcPr>
            <w:tcW w:w="2940" w:type="dxa"/>
            <w:noWrap/>
            <w:textDirection w:val="tbRl"/>
          </w:tcPr>
          <w:p w14:paraId="5C5BC01E" w14:textId="3D31A950" w:rsidR="00DC1501" w:rsidRPr="00F41E1E" w:rsidRDefault="00DC1501" w:rsidP="008964E3">
            <w:pPr>
              <w:ind w:left="113" w:right="113"/>
            </w:pPr>
            <w:r>
              <w:t>0.4</w:t>
            </w:r>
            <w:r w:rsidR="00FF37AB">
              <w:t>2</w:t>
            </w:r>
          </w:p>
        </w:tc>
        <w:tc>
          <w:tcPr>
            <w:tcW w:w="2166" w:type="dxa"/>
            <w:noWrap/>
            <w:textDirection w:val="tbRl"/>
          </w:tcPr>
          <w:p w14:paraId="46E62CAB" w14:textId="77777777" w:rsidR="00DC1501" w:rsidRDefault="00DC1501" w:rsidP="008964E3">
            <w:pPr>
              <w:ind w:left="113" w:right="113"/>
            </w:pPr>
            <w:r>
              <w:t>0.43</w:t>
            </w:r>
          </w:p>
        </w:tc>
        <w:tc>
          <w:tcPr>
            <w:tcW w:w="858" w:type="dxa"/>
            <w:noWrap/>
            <w:textDirection w:val="tbRl"/>
          </w:tcPr>
          <w:p w14:paraId="074C79EF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DC1501" w:rsidRPr="00F41E1E" w14:paraId="4E3C3575" w14:textId="77777777" w:rsidTr="001B1CC2">
        <w:trPr>
          <w:cantSplit/>
          <w:trHeight w:val="1012"/>
        </w:trPr>
        <w:tc>
          <w:tcPr>
            <w:tcW w:w="2940" w:type="dxa"/>
            <w:noWrap/>
            <w:textDirection w:val="tbRl"/>
            <w:hideMark/>
          </w:tcPr>
          <w:p w14:paraId="27625427" w14:textId="491F83B7" w:rsidR="00DC1501" w:rsidRPr="00F41E1E" w:rsidRDefault="00FF37AB" w:rsidP="008964E3">
            <w:pPr>
              <w:ind w:left="113" w:right="113"/>
            </w:pPr>
            <w:r>
              <w:t>1207.02</w:t>
            </w:r>
          </w:p>
        </w:tc>
        <w:tc>
          <w:tcPr>
            <w:tcW w:w="2166" w:type="dxa"/>
            <w:noWrap/>
            <w:textDirection w:val="tbRl"/>
            <w:hideMark/>
          </w:tcPr>
          <w:p w14:paraId="02432D18" w14:textId="72C28620" w:rsidR="00DC1501" w:rsidRPr="00F41E1E" w:rsidRDefault="00DC1501" w:rsidP="008964E3">
            <w:pPr>
              <w:ind w:left="113" w:right="113"/>
            </w:pPr>
            <w:r>
              <w:t>1214.37</w:t>
            </w:r>
          </w:p>
        </w:tc>
        <w:tc>
          <w:tcPr>
            <w:tcW w:w="858" w:type="dxa"/>
            <w:noWrap/>
            <w:textDirection w:val="tbRl"/>
            <w:hideMark/>
          </w:tcPr>
          <w:p w14:paraId="6625ABC9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DC1501" w:rsidRPr="00F41E1E" w14:paraId="16FD87E5" w14:textId="77777777" w:rsidTr="008964E3">
        <w:trPr>
          <w:cantSplit/>
          <w:trHeight w:val="791"/>
        </w:trPr>
        <w:tc>
          <w:tcPr>
            <w:tcW w:w="2940" w:type="dxa"/>
            <w:noWrap/>
            <w:textDirection w:val="tbRl"/>
            <w:hideMark/>
          </w:tcPr>
          <w:p w14:paraId="63DC8FB7" w14:textId="303940F3" w:rsidR="00DC1501" w:rsidRPr="00F41E1E" w:rsidRDefault="00FF37AB" w:rsidP="008964E3">
            <w:pPr>
              <w:ind w:left="113" w:right="113"/>
            </w:pPr>
            <w:r>
              <w:t>11.35</w:t>
            </w:r>
          </w:p>
        </w:tc>
        <w:tc>
          <w:tcPr>
            <w:tcW w:w="2166" w:type="dxa"/>
            <w:noWrap/>
            <w:textDirection w:val="tbRl"/>
            <w:hideMark/>
          </w:tcPr>
          <w:p w14:paraId="1F824F80" w14:textId="1DAF4F05" w:rsidR="00DC1501" w:rsidRPr="00F41E1E" w:rsidRDefault="00DC1501" w:rsidP="008964E3">
            <w:pPr>
              <w:ind w:left="113" w:right="113"/>
            </w:pPr>
            <w:r>
              <w:t>12.81</w:t>
            </w:r>
          </w:p>
        </w:tc>
        <w:tc>
          <w:tcPr>
            <w:tcW w:w="858" w:type="dxa"/>
            <w:noWrap/>
            <w:textDirection w:val="tbRl"/>
            <w:hideMark/>
          </w:tcPr>
          <w:p w14:paraId="6530AA2E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DC1501" w:rsidRPr="00F41E1E" w14:paraId="3474E01D" w14:textId="77777777" w:rsidTr="008964E3">
        <w:trPr>
          <w:cantSplit/>
          <w:trHeight w:val="674"/>
        </w:trPr>
        <w:tc>
          <w:tcPr>
            <w:tcW w:w="2940" w:type="dxa"/>
            <w:noWrap/>
            <w:textDirection w:val="tbRl"/>
            <w:hideMark/>
          </w:tcPr>
          <w:p w14:paraId="6BEE1DDD" w14:textId="2CAFAB2B" w:rsidR="00DC1501" w:rsidRPr="00F41E1E" w:rsidRDefault="00DC1501" w:rsidP="008964E3">
            <w:pPr>
              <w:ind w:left="113" w:right="113"/>
            </w:pPr>
            <w:r>
              <w:t>0.0</w:t>
            </w:r>
            <w:r w:rsidR="00FF37AB">
              <w:t>5</w:t>
            </w:r>
          </w:p>
        </w:tc>
        <w:tc>
          <w:tcPr>
            <w:tcW w:w="2166" w:type="dxa"/>
            <w:noWrap/>
            <w:textDirection w:val="tbRl"/>
            <w:hideMark/>
          </w:tcPr>
          <w:p w14:paraId="28FC9A3A" w14:textId="1C1310C4" w:rsidR="00DC1501" w:rsidRPr="00F41E1E" w:rsidRDefault="00DC1501" w:rsidP="008964E3">
            <w:pPr>
              <w:ind w:left="113" w:right="113"/>
            </w:pPr>
            <w:r>
              <w:t>0.04</w:t>
            </w:r>
            <w:r w:rsidRPr="00F41E1E">
              <w:t xml:space="preserve"> </w:t>
            </w:r>
            <w:r>
              <w:t xml:space="preserve">   </w:t>
            </w:r>
          </w:p>
        </w:tc>
        <w:tc>
          <w:tcPr>
            <w:tcW w:w="858" w:type="dxa"/>
            <w:noWrap/>
            <w:textDirection w:val="tbRl"/>
            <w:hideMark/>
          </w:tcPr>
          <w:p w14:paraId="7DB56F1E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DC1501" w:rsidRPr="00F41E1E" w14:paraId="1CBA038A" w14:textId="77777777" w:rsidTr="008964E3">
        <w:trPr>
          <w:cantSplit/>
          <w:trHeight w:val="4180"/>
        </w:trPr>
        <w:tc>
          <w:tcPr>
            <w:tcW w:w="2940" w:type="dxa"/>
            <w:textDirection w:val="tbRl"/>
            <w:hideMark/>
          </w:tcPr>
          <w:p w14:paraId="36A2ABBF" w14:textId="16201041" w:rsidR="00FF37AB" w:rsidRDefault="00FF37AB" w:rsidP="00FF37AB">
            <w:pPr>
              <w:ind w:left="113" w:right="113"/>
            </w:pPr>
            <w:r>
              <w:t xml:space="preserve">           Est.     SE      t val.     p     </w:t>
            </w:r>
          </w:p>
          <w:p w14:paraId="19A39814" w14:textId="54317671" w:rsidR="00FF37AB" w:rsidRDefault="00FF37AB" w:rsidP="00FF37AB">
            <w:pPr>
              <w:ind w:left="113" w:right="113"/>
            </w:pPr>
            <w:r>
              <w:t xml:space="preserve">(Int.)   0.07    0.16    0.45   0.65    </w:t>
            </w:r>
          </w:p>
          <w:p w14:paraId="340DFB00" w14:textId="4D2D47CB" w:rsidR="00FF37AB" w:rsidRDefault="00FF37AB" w:rsidP="00FF37AB">
            <w:pPr>
              <w:ind w:left="113" w:right="113"/>
            </w:pPr>
            <w:proofErr w:type="gramStart"/>
            <w:r>
              <w:t>Temp  0.04</w:t>
            </w:r>
            <w:proofErr w:type="gramEnd"/>
            <w:r>
              <w:t xml:space="preserve">     0.01   5.34.  1.11e-07 </w:t>
            </w:r>
          </w:p>
          <w:p w14:paraId="176310A2" w14:textId="147FE3D5" w:rsidR="00FF37AB" w:rsidRDefault="00FF37AB" w:rsidP="00FF37AB">
            <w:pPr>
              <w:ind w:left="113" w:right="113"/>
            </w:pPr>
            <w:r>
              <w:t xml:space="preserve">Date   -0.02    </w:t>
            </w:r>
            <w:proofErr w:type="gramStart"/>
            <w:r>
              <w:t>0.03  -</w:t>
            </w:r>
            <w:proofErr w:type="gramEnd"/>
            <w:r>
              <w:t xml:space="preserve">0.72   0.47    </w:t>
            </w:r>
          </w:p>
          <w:p w14:paraId="4E81E454" w14:textId="3BA273C6" w:rsidR="00FF37AB" w:rsidRDefault="00FF37AB" w:rsidP="00FF37AB">
            <w:pPr>
              <w:ind w:left="113" w:right="113"/>
            </w:pPr>
            <w:r>
              <w:t xml:space="preserve">East   -0.23     </w:t>
            </w:r>
            <w:proofErr w:type="gramStart"/>
            <w:r>
              <w:t>0.04  -</w:t>
            </w:r>
            <w:proofErr w:type="gramEnd"/>
            <w:r>
              <w:t xml:space="preserve">5.47    5.56e-08 </w:t>
            </w:r>
          </w:p>
          <w:p w14:paraId="68213D4F" w14:textId="647BD8BE" w:rsidR="00FF37AB" w:rsidRDefault="00FF37AB" w:rsidP="00FF37AB">
            <w:pPr>
              <w:ind w:left="113" w:right="113"/>
            </w:pPr>
            <w:r>
              <w:t xml:space="preserve">North -0.08     </w:t>
            </w:r>
            <w:proofErr w:type="gramStart"/>
            <w:r>
              <w:t>0.04  -</w:t>
            </w:r>
            <w:proofErr w:type="gramEnd"/>
            <w:r>
              <w:t xml:space="preserve">2.15    0.03   </w:t>
            </w:r>
          </w:p>
          <w:p w14:paraId="0CF3CDD9" w14:textId="49F3ADB1" w:rsidR="00DC1501" w:rsidRPr="00F41E1E" w:rsidRDefault="00FF37AB" w:rsidP="00FF37AB">
            <w:pPr>
              <w:ind w:left="113" w:right="113"/>
            </w:pPr>
            <w:r>
              <w:t xml:space="preserve">West -0.07      </w:t>
            </w:r>
            <w:proofErr w:type="gramStart"/>
            <w:r>
              <w:t>0.05  -</w:t>
            </w:r>
            <w:proofErr w:type="gramEnd"/>
            <w:r>
              <w:t>1.35     0.18</w:t>
            </w:r>
            <w:r w:rsidR="00DC1501" w:rsidRPr="00F41E1E">
              <w:br/>
            </w:r>
          </w:p>
        </w:tc>
        <w:tc>
          <w:tcPr>
            <w:tcW w:w="2166" w:type="dxa"/>
            <w:textDirection w:val="tbRl"/>
            <w:hideMark/>
          </w:tcPr>
          <w:p w14:paraId="6E8D6FED" w14:textId="0C615CBA" w:rsidR="00DC1501" w:rsidRDefault="00DC1501" w:rsidP="00DC1501">
            <w:pPr>
              <w:ind w:left="113" w:right="113"/>
            </w:pPr>
            <w:r>
              <w:t xml:space="preserve">           Est.      SE        t val.        p      </w:t>
            </w:r>
          </w:p>
          <w:p w14:paraId="430BDC18" w14:textId="33B47345" w:rsidR="00DC1501" w:rsidRDefault="00DC1501" w:rsidP="00DC1501">
            <w:pPr>
              <w:ind w:left="113" w:right="113"/>
            </w:pPr>
            <w:r>
              <w:t xml:space="preserve">(Int.)  -0.06   0.15     -0.37     0.71    </w:t>
            </w:r>
          </w:p>
          <w:p w14:paraId="39076E71" w14:textId="186E03DF" w:rsidR="00DC1501" w:rsidRDefault="00DC1501" w:rsidP="00DC1501">
            <w:pPr>
              <w:ind w:left="113" w:right="113"/>
            </w:pPr>
            <w:r>
              <w:t xml:space="preserve">Date   0.02   0.03       </w:t>
            </w:r>
            <w:proofErr w:type="gramStart"/>
            <w:r>
              <w:t>0.618  0.54</w:t>
            </w:r>
            <w:proofErr w:type="gramEnd"/>
            <w:r>
              <w:t xml:space="preserve">    </w:t>
            </w:r>
          </w:p>
          <w:p w14:paraId="6D24CA34" w14:textId="27DEF170" w:rsidR="00DC1501" w:rsidRDefault="00DC1501" w:rsidP="00DC1501">
            <w:pPr>
              <w:ind w:left="113" w:right="113"/>
            </w:pPr>
            <w:r>
              <w:t xml:space="preserve">Temp </w:t>
            </w:r>
            <w:proofErr w:type="gramStart"/>
            <w:r>
              <w:t>0.03  6.03e</w:t>
            </w:r>
            <w:proofErr w:type="gramEnd"/>
            <w:r>
              <w:t xml:space="preserve">-03 4.93   9.55e-07 </w:t>
            </w:r>
          </w:p>
          <w:p w14:paraId="55821B6C" w14:textId="6B7D7BE9" w:rsidR="00DC1501" w:rsidRPr="00F41E1E" w:rsidRDefault="00DC1501" w:rsidP="00DC1501">
            <w:pPr>
              <w:ind w:left="113" w:right="113"/>
            </w:pPr>
            <w:r>
              <w:t>Shelf -0.</w:t>
            </w:r>
            <w:proofErr w:type="gramStart"/>
            <w:r>
              <w:t>13  0.03</w:t>
            </w:r>
            <w:proofErr w:type="gramEnd"/>
            <w:r>
              <w:t xml:space="preserve">       -4.69  3.15e-06 </w:t>
            </w:r>
            <w:r w:rsidRPr="00F41E1E">
              <w:br/>
            </w:r>
          </w:p>
        </w:tc>
        <w:tc>
          <w:tcPr>
            <w:tcW w:w="858" w:type="dxa"/>
            <w:noWrap/>
            <w:textDirection w:val="tbRl"/>
            <w:hideMark/>
          </w:tcPr>
          <w:p w14:paraId="7B62EA0E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DC1501" w:rsidRPr="00F41E1E" w14:paraId="5E9E65E8" w14:textId="77777777" w:rsidTr="008964E3">
        <w:trPr>
          <w:cantSplit/>
          <w:trHeight w:val="1156"/>
        </w:trPr>
        <w:tc>
          <w:tcPr>
            <w:tcW w:w="2940" w:type="dxa"/>
            <w:textDirection w:val="tbRl"/>
            <w:hideMark/>
          </w:tcPr>
          <w:p w14:paraId="0B243C61" w14:textId="2F333EDA" w:rsidR="00DC1501" w:rsidRPr="00F41E1E" w:rsidRDefault="00DC1501" w:rsidP="00FF37AB">
            <w:pPr>
              <w:ind w:left="113" w:right="113"/>
            </w:pPr>
            <w:r w:rsidRPr="00F41E1E">
              <w:br/>
            </w:r>
            <w:r w:rsidR="00FF37AB">
              <w:t xml:space="preserve">Temp </w:t>
            </w:r>
            <w:proofErr w:type="gramStart"/>
            <w:r w:rsidR="00FF37AB">
              <w:t>2.81  Date</w:t>
            </w:r>
            <w:proofErr w:type="gramEnd"/>
            <w:r w:rsidR="00FF37AB">
              <w:t xml:space="preserve"> 1.83  East  1.74  North 1.14 West 1.31</w:t>
            </w:r>
          </w:p>
        </w:tc>
        <w:tc>
          <w:tcPr>
            <w:tcW w:w="2166" w:type="dxa"/>
            <w:textDirection w:val="tbRl"/>
            <w:hideMark/>
          </w:tcPr>
          <w:p w14:paraId="082D178E" w14:textId="61DB14C4" w:rsidR="00DC1501" w:rsidRPr="00F41E1E" w:rsidRDefault="00DC1501" w:rsidP="008964E3">
            <w:pPr>
              <w:ind w:left="113" w:right="113"/>
            </w:pPr>
            <w:r w:rsidRPr="00F41E1E">
              <w:br/>
            </w:r>
            <w:r>
              <w:t>Date 1.4</w:t>
            </w:r>
            <w:r w:rsidR="00FF37AB">
              <w:t>4</w:t>
            </w:r>
            <w:r>
              <w:t xml:space="preserve"> Temp 1.</w:t>
            </w:r>
            <w:r w:rsidR="00FF37AB">
              <w:t>51 Shelf 1.07</w:t>
            </w:r>
          </w:p>
        </w:tc>
        <w:tc>
          <w:tcPr>
            <w:tcW w:w="858" w:type="dxa"/>
            <w:noWrap/>
            <w:textDirection w:val="tbRl"/>
            <w:hideMark/>
          </w:tcPr>
          <w:p w14:paraId="44ED4C8C" w14:textId="77777777" w:rsidR="00DC1501" w:rsidRPr="00F41E1E" w:rsidRDefault="00DC1501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4829AE97" w14:textId="77777777" w:rsidR="0068130E" w:rsidRDefault="0068130E" w:rsidP="00BE239A">
      <w:pPr>
        <w:rPr>
          <w:b/>
          <w:bCs/>
        </w:rPr>
      </w:pPr>
    </w:p>
    <w:p w14:paraId="078757AA" w14:textId="77777777" w:rsidR="00D328C2" w:rsidRDefault="00D328C2" w:rsidP="00374FFF">
      <w:pPr>
        <w:ind w:firstLine="540"/>
        <w:rPr>
          <w:b/>
          <w:bCs/>
        </w:rPr>
      </w:pPr>
    </w:p>
    <w:p w14:paraId="6118184B" w14:textId="77777777" w:rsidR="00FF37AB" w:rsidRDefault="00FF37AB" w:rsidP="00374FFF">
      <w:pPr>
        <w:ind w:firstLine="540"/>
        <w:rPr>
          <w:b/>
          <w:bCs/>
        </w:rPr>
      </w:pPr>
    </w:p>
    <w:p w14:paraId="478E17AF" w14:textId="77777777" w:rsidR="00CA0796" w:rsidRDefault="00CA0796" w:rsidP="00374FFF">
      <w:pPr>
        <w:ind w:firstLine="540"/>
        <w:rPr>
          <w:b/>
          <w:bCs/>
        </w:rPr>
      </w:pPr>
    </w:p>
    <w:p w14:paraId="731AB8A5" w14:textId="01985ACC" w:rsidR="00374FFF" w:rsidRDefault="00374FFF" w:rsidP="00374FFF">
      <w:pPr>
        <w:ind w:firstLine="540"/>
        <w:rPr>
          <w:b/>
          <w:bCs/>
        </w:rPr>
      </w:pPr>
      <w:r>
        <w:rPr>
          <w:b/>
          <w:bCs/>
        </w:rPr>
        <w:t xml:space="preserve">Supplementary Table </w:t>
      </w:r>
      <w:r w:rsidR="00172297">
        <w:rPr>
          <w:b/>
          <w:bCs/>
        </w:rPr>
        <w:t>3</w:t>
      </w:r>
    </w:p>
    <w:p w14:paraId="7F6C583E" w14:textId="6C71BC5C" w:rsidR="0060152A" w:rsidRDefault="00132B66" w:rsidP="00ED648F">
      <w:pPr>
        <w:ind w:left="540"/>
      </w:pPr>
      <w:r>
        <w:rPr>
          <w:b/>
          <w:bCs/>
        </w:rPr>
        <w:t xml:space="preserve">Supplementary Table </w:t>
      </w:r>
      <w:r w:rsidR="00172297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All models tested for </w:t>
      </w:r>
      <w:proofErr w:type="spellStart"/>
      <w:r w:rsidRPr="00495394">
        <w:rPr>
          <w:i/>
          <w:iCs/>
        </w:rPr>
        <w:t>Oithona</w:t>
      </w:r>
      <w:proofErr w:type="spellEnd"/>
      <w:r w:rsidRPr="00495394">
        <w:rPr>
          <w:i/>
          <w:iCs/>
        </w:rPr>
        <w:t xml:space="preserve"> spp</w:t>
      </w:r>
      <w:r>
        <w:t xml:space="preserve">. abundance. The highlighted row represents the selected model. Sample size is </w:t>
      </w:r>
      <w:r w:rsidR="001B1CC2">
        <w:t>1,069</w:t>
      </w:r>
      <w:r>
        <w:t xml:space="preserve"> observations.</w:t>
      </w:r>
    </w:p>
    <w:tbl>
      <w:tblPr>
        <w:tblStyle w:val="TableGrid"/>
        <w:tblW w:w="0" w:type="auto"/>
        <w:tblInd w:w="625" w:type="dxa"/>
        <w:tblLayout w:type="fixed"/>
        <w:tblLook w:val="04A0" w:firstRow="1" w:lastRow="0" w:firstColumn="1" w:lastColumn="0" w:noHBand="0" w:noVBand="1"/>
      </w:tblPr>
      <w:tblGrid>
        <w:gridCol w:w="2790"/>
        <w:gridCol w:w="1980"/>
        <w:gridCol w:w="1800"/>
        <w:gridCol w:w="1760"/>
        <w:gridCol w:w="812"/>
      </w:tblGrid>
      <w:tr w:rsidR="0060152A" w:rsidRPr="00F41E1E" w14:paraId="097DD658" w14:textId="77777777" w:rsidTr="001B1CC2">
        <w:trPr>
          <w:cantSplit/>
          <w:trHeight w:val="1075"/>
        </w:trPr>
        <w:tc>
          <w:tcPr>
            <w:tcW w:w="2790" w:type="dxa"/>
            <w:textDirection w:val="tbRl"/>
          </w:tcPr>
          <w:p w14:paraId="7A824891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980" w:type="dxa"/>
            <w:noWrap/>
            <w:textDirection w:val="tbRl"/>
            <w:hideMark/>
          </w:tcPr>
          <w:p w14:paraId="7326ECC4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800" w:type="dxa"/>
            <w:noWrap/>
            <w:textDirection w:val="tbRl"/>
            <w:hideMark/>
          </w:tcPr>
          <w:p w14:paraId="3756126A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7C0D460B" w14:textId="373FA72F" w:rsidR="0060152A" w:rsidRPr="00F41E1E" w:rsidRDefault="00F44764" w:rsidP="00C33897">
            <w:pPr>
              <w:ind w:left="113" w:right="113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Oithona</w:t>
            </w:r>
            <w:proofErr w:type="spellEnd"/>
            <w:r>
              <w:rPr>
                <w:b/>
                <w:bCs/>
                <w:i/>
                <w:iCs/>
              </w:rPr>
              <w:t xml:space="preserve"> spp.</w:t>
            </w:r>
          </w:p>
        </w:tc>
        <w:tc>
          <w:tcPr>
            <w:tcW w:w="812" w:type="dxa"/>
            <w:noWrap/>
            <w:textDirection w:val="tbRl"/>
            <w:hideMark/>
          </w:tcPr>
          <w:p w14:paraId="24451686" w14:textId="3A4882D2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76660383" w14:textId="77777777" w:rsidTr="00F3023B">
        <w:trPr>
          <w:cantSplit/>
          <w:trHeight w:val="971"/>
        </w:trPr>
        <w:tc>
          <w:tcPr>
            <w:tcW w:w="2790" w:type="dxa"/>
            <w:textDirection w:val="tbRl"/>
          </w:tcPr>
          <w:p w14:paraId="3B94A245" w14:textId="457909C3" w:rsidR="0060152A" w:rsidRDefault="00F44764" w:rsidP="00C33897">
            <w:pPr>
              <w:ind w:left="113" w:right="113"/>
            </w:pPr>
            <w:r>
              <w:t>Region</w:t>
            </w:r>
          </w:p>
        </w:tc>
        <w:tc>
          <w:tcPr>
            <w:tcW w:w="1980" w:type="dxa"/>
            <w:noWrap/>
            <w:textDirection w:val="tbRl"/>
            <w:hideMark/>
          </w:tcPr>
          <w:p w14:paraId="502202AA" w14:textId="003F9C5D" w:rsidR="0060152A" w:rsidRPr="00F41E1E" w:rsidRDefault="00F44764" w:rsidP="00C33897">
            <w:pPr>
              <w:ind w:left="113" w:right="113"/>
            </w:pPr>
            <w:r>
              <w:t>Depth</w:t>
            </w:r>
          </w:p>
        </w:tc>
        <w:tc>
          <w:tcPr>
            <w:tcW w:w="1800" w:type="dxa"/>
            <w:noWrap/>
            <w:textDirection w:val="tbRl"/>
            <w:hideMark/>
          </w:tcPr>
          <w:p w14:paraId="43CD062E" w14:textId="2F3CCE35" w:rsidR="0060152A" w:rsidRPr="00F41E1E" w:rsidRDefault="00F44764" w:rsidP="00C33897">
            <w:pPr>
              <w:ind w:left="113" w:right="113"/>
            </w:pPr>
            <w:r>
              <w:t>Date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2B72E50F" w14:textId="689C732F" w:rsidR="0060152A" w:rsidRPr="00F41E1E" w:rsidRDefault="00F44764" w:rsidP="00C33897">
            <w:pPr>
              <w:ind w:left="113" w:right="113"/>
            </w:pPr>
            <w:r>
              <w:t>Temp</w:t>
            </w:r>
          </w:p>
        </w:tc>
        <w:tc>
          <w:tcPr>
            <w:tcW w:w="812" w:type="dxa"/>
            <w:noWrap/>
            <w:textDirection w:val="tbRl"/>
            <w:hideMark/>
          </w:tcPr>
          <w:p w14:paraId="71CA3BD3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53AAD797" w14:textId="77777777" w:rsidTr="00F3023B">
        <w:trPr>
          <w:cantSplit/>
          <w:trHeight w:val="629"/>
        </w:trPr>
        <w:tc>
          <w:tcPr>
            <w:tcW w:w="2790" w:type="dxa"/>
            <w:textDirection w:val="tbRl"/>
          </w:tcPr>
          <w:p w14:paraId="42A1AE27" w14:textId="4F7851FC" w:rsidR="0060152A" w:rsidRPr="00F41E1E" w:rsidRDefault="00F44764" w:rsidP="00C33897">
            <w:pPr>
              <w:ind w:left="113" w:right="113"/>
            </w:pPr>
            <w:r>
              <w:t>3</w:t>
            </w:r>
          </w:p>
        </w:tc>
        <w:tc>
          <w:tcPr>
            <w:tcW w:w="1980" w:type="dxa"/>
            <w:noWrap/>
            <w:textDirection w:val="tbRl"/>
            <w:hideMark/>
          </w:tcPr>
          <w:p w14:paraId="4FA2E7DB" w14:textId="235E5170" w:rsidR="0060152A" w:rsidRPr="00F41E1E" w:rsidRDefault="00F44764" w:rsidP="00C33897">
            <w:pPr>
              <w:ind w:left="113" w:right="113"/>
            </w:pPr>
            <w:r>
              <w:t>1</w:t>
            </w:r>
          </w:p>
        </w:tc>
        <w:tc>
          <w:tcPr>
            <w:tcW w:w="1800" w:type="dxa"/>
            <w:noWrap/>
            <w:textDirection w:val="tbRl"/>
            <w:hideMark/>
          </w:tcPr>
          <w:p w14:paraId="37A5A6A8" w14:textId="4ABF8E85" w:rsidR="0060152A" w:rsidRPr="00F41E1E" w:rsidRDefault="00F44764" w:rsidP="00C33897">
            <w:pPr>
              <w:ind w:left="113" w:right="113"/>
            </w:pPr>
            <w:r>
              <w:t>1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68F75CA9" w14:textId="54FBC4F0" w:rsidR="0060152A" w:rsidRPr="00F41E1E" w:rsidRDefault="00F44764" w:rsidP="00C33897">
            <w:pPr>
              <w:ind w:left="113" w:right="113"/>
            </w:pPr>
            <w:r>
              <w:t>1</w:t>
            </w:r>
          </w:p>
        </w:tc>
        <w:tc>
          <w:tcPr>
            <w:tcW w:w="812" w:type="dxa"/>
            <w:noWrap/>
            <w:textDirection w:val="tbRl"/>
            <w:hideMark/>
          </w:tcPr>
          <w:p w14:paraId="74AAB33B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F44764" w:rsidRPr="00F41E1E" w14:paraId="7CA37755" w14:textId="77777777" w:rsidTr="00F3023B">
        <w:trPr>
          <w:cantSplit/>
          <w:trHeight w:val="814"/>
        </w:trPr>
        <w:tc>
          <w:tcPr>
            <w:tcW w:w="2790" w:type="dxa"/>
            <w:textDirection w:val="tbRl"/>
          </w:tcPr>
          <w:p w14:paraId="33C82B5C" w14:textId="4985AC02" w:rsidR="00F44764" w:rsidRPr="00F41E1E" w:rsidRDefault="00F44764" w:rsidP="00C33897">
            <w:pPr>
              <w:ind w:left="113" w:right="113"/>
            </w:pPr>
            <w:r>
              <w:t>0.</w:t>
            </w:r>
            <w:r w:rsidR="00327989">
              <w:t>9</w:t>
            </w:r>
          </w:p>
        </w:tc>
        <w:tc>
          <w:tcPr>
            <w:tcW w:w="1980" w:type="dxa"/>
            <w:noWrap/>
            <w:textDirection w:val="tbRl"/>
          </w:tcPr>
          <w:p w14:paraId="2134256A" w14:textId="28249827" w:rsidR="00F44764" w:rsidRPr="00F41E1E" w:rsidRDefault="00327989" w:rsidP="00C33897">
            <w:pPr>
              <w:ind w:left="113" w:right="113"/>
            </w:pPr>
            <w:r>
              <w:t>0.91</w:t>
            </w:r>
          </w:p>
        </w:tc>
        <w:tc>
          <w:tcPr>
            <w:tcW w:w="1800" w:type="dxa"/>
            <w:noWrap/>
            <w:textDirection w:val="tbRl"/>
          </w:tcPr>
          <w:p w14:paraId="688C27CD" w14:textId="1EEDD854" w:rsidR="00F44764" w:rsidRPr="00F41E1E" w:rsidRDefault="00F44764" w:rsidP="00C33897">
            <w:pPr>
              <w:ind w:left="113" w:right="113"/>
            </w:pPr>
            <w:r>
              <w:t>0.</w:t>
            </w:r>
            <w:r w:rsidR="00FF37AB">
              <w:t>91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</w:tcPr>
          <w:p w14:paraId="63DFCA92" w14:textId="2590BEEC" w:rsidR="00F44764" w:rsidRPr="00F41E1E" w:rsidRDefault="00F44764" w:rsidP="00C33897">
            <w:pPr>
              <w:ind w:left="113" w:right="113"/>
            </w:pPr>
            <w:r>
              <w:t>0.</w:t>
            </w:r>
            <w:r w:rsidR="00FF37AB">
              <w:t>9</w:t>
            </w:r>
          </w:p>
        </w:tc>
        <w:tc>
          <w:tcPr>
            <w:tcW w:w="812" w:type="dxa"/>
            <w:noWrap/>
            <w:textDirection w:val="tbRl"/>
          </w:tcPr>
          <w:p w14:paraId="1B6B40D9" w14:textId="2D9C1A61" w:rsidR="00F44764" w:rsidRPr="00F41E1E" w:rsidRDefault="00F44764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40245471" w14:textId="77777777" w:rsidTr="001B1CC2">
        <w:trPr>
          <w:cantSplit/>
          <w:trHeight w:val="1048"/>
        </w:trPr>
        <w:tc>
          <w:tcPr>
            <w:tcW w:w="2790" w:type="dxa"/>
            <w:textDirection w:val="tbRl"/>
          </w:tcPr>
          <w:p w14:paraId="5C1DB11E" w14:textId="3CF92440" w:rsidR="0060152A" w:rsidRPr="00F41E1E" w:rsidRDefault="00327989" w:rsidP="00C33897">
            <w:pPr>
              <w:ind w:left="113" w:right="113"/>
            </w:pPr>
            <w:r>
              <w:t>2803.6</w:t>
            </w:r>
          </w:p>
        </w:tc>
        <w:tc>
          <w:tcPr>
            <w:tcW w:w="1980" w:type="dxa"/>
            <w:noWrap/>
            <w:textDirection w:val="tbRl"/>
            <w:hideMark/>
          </w:tcPr>
          <w:p w14:paraId="7A20B000" w14:textId="3CF06DC9" w:rsidR="0060152A" w:rsidRPr="00F41E1E" w:rsidRDefault="00327989" w:rsidP="00C33897">
            <w:pPr>
              <w:ind w:left="113" w:right="113"/>
            </w:pPr>
            <w:r>
              <w:t>2824.38</w:t>
            </w:r>
          </w:p>
        </w:tc>
        <w:tc>
          <w:tcPr>
            <w:tcW w:w="1800" w:type="dxa"/>
            <w:noWrap/>
            <w:textDirection w:val="tbRl"/>
            <w:hideMark/>
          </w:tcPr>
          <w:p w14:paraId="530CE39D" w14:textId="6EB09D3F" w:rsidR="0060152A" w:rsidRPr="00F41E1E" w:rsidRDefault="00FF37AB" w:rsidP="00C33897">
            <w:pPr>
              <w:ind w:left="113" w:right="113"/>
            </w:pPr>
            <w:r>
              <w:t>2827.52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3084E25E" w14:textId="088D62F1" w:rsidR="0060152A" w:rsidRPr="00F41E1E" w:rsidRDefault="00FF37AB" w:rsidP="00C33897">
            <w:pPr>
              <w:ind w:left="113" w:right="113"/>
            </w:pPr>
            <w:r>
              <w:t>2806.31</w:t>
            </w:r>
          </w:p>
        </w:tc>
        <w:tc>
          <w:tcPr>
            <w:tcW w:w="812" w:type="dxa"/>
            <w:noWrap/>
            <w:textDirection w:val="tbRl"/>
            <w:hideMark/>
          </w:tcPr>
          <w:p w14:paraId="74ECEBF0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4FD536A4" w14:textId="77777777" w:rsidTr="00F3023B">
        <w:trPr>
          <w:cantSplit/>
          <w:trHeight w:val="953"/>
        </w:trPr>
        <w:tc>
          <w:tcPr>
            <w:tcW w:w="2790" w:type="dxa"/>
            <w:textDirection w:val="tbRl"/>
          </w:tcPr>
          <w:p w14:paraId="4CC84F70" w14:textId="33195E24" w:rsidR="0060152A" w:rsidRPr="00F41E1E" w:rsidRDefault="00327989" w:rsidP="00C33897">
            <w:pPr>
              <w:ind w:left="113" w:right="113"/>
            </w:pPr>
            <w:r>
              <w:t>35.34</w:t>
            </w:r>
          </w:p>
        </w:tc>
        <w:tc>
          <w:tcPr>
            <w:tcW w:w="1980" w:type="dxa"/>
            <w:noWrap/>
            <w:textDirection w:val="tbRl"/>
            <w:hideMark/>
          </w:tcPr>
          <w:p w14:paraId="3B9C541A" w14:textId="6F3D5375" w:rsidR="0060152A" w:rsidRPr="00F41E1E" w:rsidRDefault="00327989" w:rsidP="00C33897">
            <w:pPr>
              <w:ind w:left="113" w:right="113"/>
            </w:pPr>
            <w:r>
              <w:t>10.56</w:t>
            </w:r>
          </w:p>
        </w:tc>
        <w:tc>
          <w:tcPr>
            <w:tcW w:w="1800" w:type="dxa"/>
            <w:noWrap/>
            <w:textDirection w:val="tbRl"/>
            <w:hideMark/>
          </w:tcPr>
          <w:p w14:paraId="7753502B" w14:textId="1EB79B2E" w:rsidR="0060152A" w:rsidRPr="00F41E1E" w:rsidRDefault="00FF37AB" w:rsidP="00C33897">
            <w:pPr>
              <w:ind w:left="113" w:right="113"/>
            </w:pPr>
            <w:r>
              <w:t>7.42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523782F2" w14:textId="04C8E7F1" w:rsidR="0060152A" w:rsidRPr="00F41E1E" w:rsidRDefault="00FF37AB" w:rsidP="00C33897">
            <w:pPr>
              <w:ind w:left="113" w:right="113"/>
            </w:pPr>
            <w:r>
              <w:t>28.63</w:t>
            </w:r>
          </w:p>
        </w:tc>
        <w:tc>
          <w:tcPr>
            <w:tcW w:w="812" w:type="dxa"/>
            <w:noWrap/>
            <w:textDirection w:val="tbRl"/>
            <w:hideMark/>
          </w:tcPr>
          <w:p w14:paraId="36A76B8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19AFACD5" w14:textId="77777777" w:rsidTr="001B1CC2">
        <w:trPr>
          <w:cantSplit/>
          <w:trHeight w:val="859"/>
        </w:trPr>
        <w:tc>
          <w:tcPr>
            <w:tcW w:w="2790" w:type="dxa"/>
            <w:textDirection w:val="tbRl"/>
          </w:tcPr>
          <w:p w14:paraId="419E238B" w14:textId="2A76ACD1" w:rsidR="0060152A" w:rsidRPr="00F41E1E" w:rsidRDefault="00327989" w:rsidP="00C33897">
            <w:pPr>
              <w:ind w:left="113" w:right="113"/>
            </w:pPr>
            <w:r>
              <w:t>0.03</w:t>
            </w:r>
          </w:p>
        </w:tc>
        <w:tc>
          <w:tcPr>
            <w:tcW w:w="1980" w:type="dxa"/>
            <w:noWrap/>
            <w:textDirection w:val="tbRl"/>
            <w:hideMark/>
          </w:tcPr>
          <w:p w14:paraId="6AC66FE6" w14:textId="25D0A478" w:rsidR="0060152A" w:rsidRPr="00F41E1E" w:rsidRDefault="00327989" w:rsidP="00C33897">
            <w:pPr>
              <w:ind w:left="113" w:right="113"/>
            </w:pPr>
            <w:r>
              <w:t>0.01</w:t>
            </w:r>
          </w:p>
        </w:tc>
        <w:tc>
          <w:tcPr>
            <w:tcW w:w="1800" w:type="dxa"/>
            <w:noWrap/>
            <w:textDirection w:val="tbRl"/>
            <w:hideMark/>
          </w:tcPr>
          <w:p w14:paraId="59BFB3AE" w14:textId="1F413970" w:rsidR="0060152A" w:rsidRPr="00F41E1E" w:rsidRDefault="00F44764" w:rsidP="00C33897">
            <w:pPr>
              <w:ind w:left="113" w:right="113"/>
            </w:pPr>
            <w:r>
              <w:t>0.01</w:t>
            </w:r>
          </w:p>
        </w:tc>
        <w:tc>
          <w:tcPr>
            <w:tcW w:w="1760" w:type="dxa"/>
            <w:shd w:val="clear" w:color="auto" w:fill="D9D9D9" w:themeFill="background1" w:themeFillShade="D9"/>
            <w:noWrap/>
            <w:textDirection w:val="tbRl"/>
            <w:hideMark/>
          </w:tcPr>
          <w:p w14:paraId="2A5CEE0F" w14:textId="0D5C8114" w:rsidR="0060152A" w:rsidRPr="00F41E1E" w:rsidRDefault="00F44764" w:rsidP="00C33897">
            <w:pPr>
              <w:ind w:left="113" w:right="113"/>
            </w:pPr>
            <w:r>
              <w:t>0.03</w:t>
            </w:r>
          </w:p>
        </w:tc>
        <w:tc>
          <w:tcPr>
            <w:tcW w:w="812" w:type="dxa"/>
            <w:noWrap/>
            <w:textDirection w:val="tbRl"/>
            <w:hideMark/>
          </w:tcPr>
          <w:p w14:paraId="4A2572BE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0F49212C" w14:textId="77777777" w:rsidTr="001B1CC2">
        <w:trPr>
          <w:cantSplit/>
          <w:trHeight w:val="3793"/>
        </w:trPr>
        <w:tc>
          <w:tcPr>
            <w:tcW w:w="2790" w:type="dxa"/>
            <w:textDirection w:val="tbRl"/>
          </w:tcPr>
          <w:p w14:paraId="506C4755" w14:textId="6E14E62A" w:rsidR="00327989" w:rsidRDefault="00327989" w:rsidP="00327989">
            <w:pPr>
              <w:ind w:left="113" w:right="113"/>
            </w:pPr>
            <w:r>
              <w:t xml:space="preserve">          Est.      SE    t val.        p     </w:t>
            </w:r>
          </w:p>
          <w:p w14:paraId="64F97379" w14:textId="73031FCC" w:rsidR="00327989" w:rsidRDefault="00327989" w:rsidP="00327989">
            <w:pPr>
              <w:ind w:left="113" w:right="113"/>
            </w:pPr>
            <w:r>
              <w:t xml:space="preserve">(Int.)  0.62   0.04   </w:t>
            </w:r>
            <w:proofErr w:type="gramStart"/>
            <w:r>
              <w:t>16.20  &lt;</w:t>
            </w:r>
            <w:proofErr w:type="gramEnd"/>
            <w:r>
              <w:t xml:space="preserve"> 2e-16 </w:t>
            </w:r>
          </w:p>
          <w:p w14:paraId="50CFE2DD" w14:textId="2AD08A27" w:rsidR="00327989" w:rsidRDefault="00327989" w:rsidP="00327989">
            <w:pPr>
              <w:ind w:left="113" w:right="113"/>
            </w:pPr>
            <w:proofErr w:type="gramStart"/>
            <w:r>
              <w:t>East  -</w:t>
            </w:r>
            <w:proofErr w:type="gramEnd"/>
            <w:r>
              <w:t xml:space="preserve">0.33   0.07   -4.66   3.52e-06 </w:t>
            </w:r>
          </w:p>
          <w:p w14:paraId="523F266E" w14:textId="3D12F4D3" w:rsidR="00327989" w:rsidRDefault="00327989" w:rsidP="00327989">
            <w:pPr>
              <w:ind w:left="113" w:right="113"/>
            </w:pPr>
            <w:r>
              <w:t>North -0.</w:t>
            </w:r>
            <w:proofErr w:type="gramStart"/>
            <w:r>
              <w:t>19  0.08</w:t>
            </w:r>
            <w:proofErr w:type="gramEnd"/>
            <w:r>
              <w:t xml:space="preserve">   -2.48   0.01   </w:t>
            </w:r>
          </w:p>
          <w:p w14:paraId="4A457ACB" w14:textId="75D8596D" w:rsidR="0060152A" w:rsidRPr="00F41E1E" w:rsidRDefault="00327989" w:rsidP="00C33897">
            <w:pPr>
              <w:ind w:left="113" w:right="113"/>
            </w:pPr>
            <w:r>
              <w:t xml:space="preserve">West    </w:t>
            </w:r>
            <w:proofErr w:type="gramStart"/>
            <w:r>
              <w:t>0.21  0.10</w:t>
            </w:r>
            <w:proofErr w:type="gramEnd"/>
            <w:r>
              <w:t xml:space="preserve">     2.21   0.03 </w:t>
            </w:r>
          </w:p>
        </w:tc>
        <w:tc>
          <w:tcPr>
            <w:tcW w:w="1980" w:type="dxa"/>
            <w:textDirection w:val="tbRl"/>
            <w:hideMark/>
          </w:tcPr>
          <w:p w14:paraId="67350112" w14:textId="07EBA050" w:rsidR="00327989" w:rsidRDefault="00327989" w:rsidP="00327989">
            <w:pPr>
              <w:ind w:left="113" w:right="113"/>
            </w:pPr>
            <w:r>
              <w:t xml:space="preserve">           Est.    SE     t val.        p      </w:t>
            </w:r>
          </w:p>
          <w:p w14:paraId="77770A1E" w14:textId="3A5D24D6" w:rsidR="00327989" w:rsidRDefault="00327989" w:rsidP="00327989">
            <w:pPr>
              <w:ind w:left="113" w:right="113"/>
            </w:pPr>
            <w:r>
              <w:t xml:space="preserve">(Int.)  0.63    </w:t>
            </w:r>
            <w:proofErr w:type="gramStart"/>
            <w:r>
              <w:t>0.04  15.98</w:t>
            </w:r>
            <w:proofErr w:type="gramEnd"/>
            <w:r>
              <w:t xml:space="preserve">    &lt; 2e-16 </w:t>
            </w:r>
          </w:p>
          <w:p w14:paraId="0576612A" w14:textId="2F8FA8B4" w:rsidR="0060152A" w:rsidRPr="00F41E1E" w:rsidRDefault="00327989" w:rsidP="00C33897">
            <w:pPr>
              <w:ind w:left="113" w:right="113"/>
            </w:pPr>
            <w:r>
              <w:t xml:space="preserve">Shelf -0.18   0.06   -3.25     1.17e-03 </w:t>
            </w:r>
            <w:r w:rsidR="0060152A" w:rsidRPr="00F41E1E">
              <w:br/>
            </w:r>
          </w:p>
        </w:tc>
        <w:tc>
          <w:tcPr>
            <w:tcW w:w="1800" w:type="dxa"/>
            <w:textDirection w:val="tbRl"/>
            <w:hideMark/>
          </w:tcPr>
          <w:p w14:paraId="77DF44C7" w14:textId="3547E0A0" w:rsidR="00FF37AB" w:rsidRDefault="00FF37AB" w:rsidP="00FF37AB">
            <w:pPr>
              <w:ind w:left="113" w:right="113"/>
            </w:pPr>
            <w:r>
              <w:t xml:space="preserve">           Est.   SE     t val.       p     </w:t>
            </w:r>
          </w:p>
          <w:p w14:paraId="4B5E8718" w14:textId="209CF4F4" w:rsidR="00FF37AB" w:rsidRDefault="00FF37AB" w:rsidP="00FF37AB">
            <w:pPr>
              <w:ind w:left="113" w:right="113"/>
            </w:pPr>
            <w:r>
              <w:t xml:space="preserve">(Int.)  1.39   0.31   4.42   1.07e-05 </w:t>
            </w:r>
          </w:p>
          <w:p w14:paraId="4EE868C6" w14:textId="558AE28F" w:rsidR="0060152A" w:rsidRPr="00F41E1E" w:rsidRDefault="00FF37AB" w:rsidP="00FF37AB">
            <w:pPr>
              <w:ind w:left="113" w:right="113"/>
            </w:pPr>
            <w:proofErr w:type="gramStart"/>
            <w:r>
              <w:t>Date  -</w:t>
            </w:r>
            <w:proofErr w:type="gramEnd"/>
            <w:r>
              <w:t xml:space="preserve">0.13  0.05  -2.73   6.52e-03 </w:t>
            </w:r>
            <w:r w:rsidR="0060152A" w:rsidRPr="00F41E1E">
              <w:br/>
            </w:r>
          </w:p>
        </w:tc>
        <w:tc>
          <w:tcPr>
            <w:tcW w:w="1760" w:type="dxa"/>
            <w:shd w:val="clear" w:color="auto" w:fill="D9D9D9" w:themeFill="background1" w:themeFillShade="D9"/>
            <w:textDirection w:val="tbRl"/>
            <w:hideMark/>
          </w:tcPr>
          <w:p w14:paraId="1010B52B" w14:textId="712D5D41" w:rsidR="00FF37AB" w:rsidRDefault="00FF37AB" w:rsidP="00FF37AB">
            <w:pPr>
              <w:ind w:left="113" w:right="113"/>
            </w:pPr>
            <w:r>
              <w:t xml:space="preserve">          Est.  SE      t val.     p     </w:t>
            </w:r>
          </w:p>
          <w:p w14:paraId="6C02E066" w14:textId="25D329B4" w:rsidR="00FF37AB" w:rsidRDefault="00FF37AB" w:rsidP="00FF37AB">
            <w:pPr>
              <w:ind w:left="113" w:right="113"/>
            </w:pPr>
            <w:r>
              <w:t xml:space="preserve">(Int.) </w:t>
            </w:r>
            <w:proofErr w:type="gramStart"/>
            <w:r>
              <w:t>1.05  0.10</w:t>
            </w:r>
            <w:proofErr w:type="gramEnd"/>
            <w:r>
              <w:t xml:space="preserve">  10.62 &lt; 2e-16 </w:t>
            </w:r>
          </w:p>
          <w:p w14:paraId="6B17EAAD" w14:textId="678F2904" w:rsidR="0060152A" w:rsidRPr="00F41E1E" w:rsidRDefault="00FF37AB" w:rsidP="00C33897">
            <w:pPr>
              <w:ind w:left="113" w:right="113"/>
            </w:pPr>
            <w:r>
              <w:t>Temp -0.</w:t>
            </w:r>
            <w:proofErr w:type="gramStart"/>
            <w:r>
              <w:t>06  0.01</w:t>
            </w:r>
            <w:proofErr w:type="gramEnd"/>
            <w:r>
              <w:t xml:space="preserve"> -5.38  9.05e-08 </w:t>
            </w:r>
            <w:r w:rsidR="0060152A" w:rsidRPr="00F41E1E">
              <w:br/>
            </w:r>
          </w:p>
        </w:tc>
        <w:tc>
          <w:tcPr>
            <w:tcW w:w="812" w:type="dxa"/>
            <w:noWrap/>
            <w:textDirection w:val="tbRl"/>
            <w:hideMark/>
          </w:tcPr>
          <w:p w14:paraId="0F92D6DA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5F7B9E4F" w14:textId="77777777" w:rsidTr="00F3023B">
        <w:trPr>
          <w:cantSplit/>
          <w:trHeight w:val="841"/>
        </w:trPr>
        <w:tc>
          <w:tcPr>
            <w:tcW w:w="2790" w:type="dxa"/>
            <w:textDirection w:val="tbRl"/>
          </w:tcPr>
          <w:p w14:paraId="39981F35" w14:textId="77777777" w:rsidR="00327989" w:rsidRDefault="00327989" w:rsidP="00327989">
            <w:pPr>
              <w:ind w:left="113" w:right="113"/>
            </w:pPr>
            <w:r>
              <w:t xml:space="preserve">East 1.12 North </w:t>
            </w:r>
            <w:proofErr w:type="gramStart"/>
            <w:r>
              <w:t>1.11  West</w:t>
            </w:r>
            <w:proofErr w:type="gramEnd"/>
            <w:r>
              <w:t xml:space="preserve"> </w:t>
            </w:r>
          </w:p>
          <w:p w14:paraId="038A3C67" w14:textId="7A255990" w:rsidR="0060152A" w:rsidRPr="00F41E1E" w:rsidRDefault="00327989" w:rsidP="00327989">
            <w:pPr>
              <w:ind w:left="113" w:right="113"/>
            </w:pPr>
            <w:r>
              <w:t>1.07</w:t>
            </w:r>
          </w:p>
        </w:tc>
        <w:tc>
          <w:tcPr>
            <w:tcW w:w="1980" w:type="dxa"/>
            <w:textDirection w:val="tbRl"/>
            <w:hideMark/>
          </w:tcPr>
          <w:p w14:paraId="693BDD5C" w14:textId="1E4BF2C6" w:rsidR="0060152A" w:rsidRPr="00F41E1E" w:rsidRDefault="00F44764" w:rsidP="00C33897">
            <w:pPr>
              <w:ind w:left="113" w:right="113"/>
            </w:pPr>
            <w:r>
              <w:t>Shelf 1</w:t>
            </w:r>
            <w:r w:rsidR="0060152A" w:rsidRPr="00F41E1E">
              <w:br/>
            </w:r>
          </w:p>
        </w:tc>
        <w:tc>
          <w:tcPr>
            <w:tcW w:w="1800" w:type="dxa"/>
            <w:textDirection w:val="tbRl"/>
            <w:hideMark/>
          </w:tcPr>
          <w:p w14:paraId="38A7F720" w14:textId="539A845C" w:rsidR="0060152A" w:rsidRPr="00F41E1E" w:rsidRDefault="00F44764" w:rsidP="00C33897">
            <w:pPr>
              <w:ind w:left="113" w:right="113"/>
            </w:pPr>
            <w:r>
              <w:t>Date 1</w:t>
            </w:r>
            <w:r w:rsidR="0060152A" w:rsidRPr="00F41E1E">
              <w:br/>
            </w:r>
          </w:p>
        </w:tc>
        <w:tc>
          <w:tcPr>
            <w:tcW w:w="1760" w:type="dxa"/>
            <w:shd w:val="clear" w:color="auto" w:fill="D9D9D9" w:themeFill="background1" w:themeFillShade="D9"/>
            <w:textDirection w:val="tbRl"/>
            <w:hideMark/>
          </w:tcPr>
          <w:p w14:paraId="1EC06543" w14:textId="50466CB3" w:rsidR="0060152A" w:rsidRPr="00F41E1E" w:rsidRDefault="00F44764" w:rsidP="00C33897">
            <w:pPr>
              <w:ind w:left="113" w:right="113"/>
            </w:pPr>
            <w:r>
              <w:t>Temp 1</w:t>
            </w:r>
            <w:r w:rsidR="0060152A" w:rsidRPr="00F41E1E">
              <w:br/>
            </w:r>
          </w:p>
        </w:tc>
        <w:tc>
          <w:tcPr>
            <w:tcW w:w="812" w:type="dxa"/>
            <w:noWrap/>
            <w:textDirection w:val="tbRl"/>
            <w:hideMark/>
          </w:tcPr>
          <w:p w14:paraId="55F97EA0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247522E7" w14:textId="77777777" w:rsidR="0060152A" w:rsidRDefault="0060152A" w:rsidP="0060152A">
      <w:pPr>
        <w:ind w:left="540"/>
        <w:rPr>
          <w:b/>
          <w:bCs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714"/>
        <w:gridCol w:w="2682"/>
        <w:gridCol w:w="2166"/>
        <w:gridCol w:w="858"/>
      </w:tblGrid>
      <w:tr w:rsidR="0060152A" w:rsidRPr="00F41E1E" w14:paraId="20072A33" w14:textId="77777777" w:rsidTr="001B1CC2">
        <w:trPr>
          <w:cantSplit/>
          <w:trHeight w:val="1066"/>
        </w:trPr>
        <w:tc>
          <w:tcPr>
            <w:tcW w:w="2748" w:type="dxa"/>
            <w:noWrap/>
            <w:textDirection w:val="tbRl"/>
            <w:hideMark/>
          </w:tcPr>
          <w:p w14:paraId="3CC8C877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2001" w:type="dxa"/>
            <w:noWrap/>
            <w:textDirection w:val="tbRl"/>
            <w:hideMark/>
          </w:tcPr>
          <w:p w14:paraId="7DBF612E" w14:textId="77777777" w:rsidR="0060152A" w:rsidRPr="00F41E1E" w:rsidRDefault="0060152A" w:rsidP="00C33897">
            <w:pPr>
              <w:ind w:left="113" w:right="113"/>
              <w:rPr>
                <w:b/>
                <w:bCs/>
                <w:i/>
                <w:iCs/>
              </w:rPr>
            </w:pPr>
          </w:p>
        </w:tc>
        <w:tc>
          <w:tcPr>
            <w:tcW w:w="1627" w:type="dxa"/>
            <w:noWrap/>
            <w:textDirection w:val="tbRl"/>
            <w:hideMark/>
          </w:tcPr>
          <w:p w14:paraId="32002DC1" w14:textId="0B55148A" w:rsidR="0060152A" w:rsidRPr="00F41E1E" w:rsidRDefault="00F44764" w:rsidP="00C33897">
            <w:pPr>
              <w:ind w:left="113" w:right="113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Oithona</w:t>
            </w:r>
            <w:proofErr w:type="spellEnd"/>
            <w:r>
              <w:rPr>
                <w:b/>
                <w:bCs/>
                <w:i/>
                <w:iCs/>
              </w:rPr>
              <w:t xml:space="preserve"> spp.</w:t>
            </w:r>
          </w:p>
        </w:tc>
        <w:tc>
          <w:tcPr>
            <w:tcW w:w="731" w:type="dxa"/>
            <w:noWrap/>
            <w:textDirection w:val="tbRl"/>
            <w:hideMark/>
          </w:tcPr>
          <w:p w14:paraId="4BE80B52" w14:textId="2DF14355" w:rsidR="0060152A" w:rsidRPr="00F41E1E" w:rsidRDefault="00282685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0152A" w:rsidRPr="00F41E1E" w14:paraId="3C2BA59B" w14:textId="77777777" w:rsidTr="00C33897">
        <w:trPr>
          <w:cantSplit/>
          <w:trHeight w:val="962"/>
        </w:trPr>
        <w:tc>
          <w:tcPr>
            <w:tcW w:w="2748" w:type="dxa"/>
            <w:noWrap/>
            <w:textDirection w:val="tbRl"/>
            <w:hideMark/>
          </w:tcPr>
          <w:p w14:paraId="4DEA9F19" w14:textId="5CE922DA" w:rsidR="0060152A" w:rsidRPr="00F41E1E" w:rsidRDefault="00F3023B" w:rsidP="00C33897">
            <w:pPr>
              <w:ind w:left="113" w:right="113"/>
            </w:pPr>
            <w:r>
              <w:t>Temp Date Region</w:t>
            </w:r>
          </w:p>
        </w:tc>
        <w:tc>
          <w:tcPr>
            <w:tcW w:w="2001" w:type="dxa"/>
            <w:noWrap/>
            <w:textDirection w:val="tbRl"/>
            <w:hideMark/>
          </w:tcPr>
          <w:p w14:paraId="3CE6613E" w14:textId="1C150FA0" w:rsidR="0060152A" w:rsidRPr="00F41E1E" w:rsidRDefault="00F3023B" w:rsidP="00C33897">
            <w:pPr>
              <w:ind w:left="113" w:right="113"/>
            </w:pPr>
            <w:r>
              <w:t>Temp Date Depth</w:t>
            </w:r>
          </w:p>
        </w:tc>
        <w:tc>
          <w:tcPr>
            <w:tcW w:w="1627" w:type="dxa"/>
            <w:noWrap/>
            <w:textDirection w:val="tbRl"/>
            <w:hideMark/>
          </w:tcPr>
          <w:p w14:paraId="6D2D5539" w14:textId="214B2CA7" w:rsidR="0060152A" w:rsidRPr="00F41E1E" w:rsidRDefault="00F44764" w:rsidP="00C33897">
            <w:pPr>
              <w:ind w:left="113" w:right="113"/>
            </w:pPr>
            <w:r>
              <w:t>Temp Date</w:t>
            </w:r>
          </w:p>
        </w:tc>
        <w:tc>
          <w:tcPr>
            <w:tcW w:w="731" w:type="dxa"/>
            <w:noWrap/>
            <w:textDirection w:val="tbRl"/>
            <w:hideMark/>
          </w:tcPr>
          <w:p w14:paraId="7F2B5367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0152A" w:rsidRPr="00F41E1E" w14:paraId="46771AA4" w14:textId="77777777" w:rsidTr="00C33897">
        <w:trPr>
          <w:cantSplit/>
          <w:trHeight w:val="629"/>
        </w:trPr>
        <w:tc>
          <w:tcPr>
            <w:tcW w:w="2748" w:type="dxa"/>
            <w:noWrap/>
            <w:textDirection w:val="tbRl"/>
            <w:hideMark/>
          </w:tcPr>
          <w:p w14:paraId="717D09A4" w14:textId="76EAF4C3" w:rsidR="0060152A" w:rsidRPr="00F41E1E" w:rsidRDefault="00F3023B" w:rsidP="00C33897">
            <w:pPr>
              <w:ind w:left="113" w:right="113"/>
            </w:pPr>
            <w:r>
              <w:t>5</w:t>
            </w:r>
          </w:p>
        </w:tc>
        <w:tc>
          <w:tcPr>
            <w:tcW w:w="2001" w:type="dxa"/>
            <w:noWrap/>
            <w:textDirection w:val="tbRl"/>
            <w:hideMark/>
          </w:tcPr>
          <w:p w14:paraId="64E7CCB7" w14:textId="6F053248" w:rsidR="0060152A" w:rsidRPr="00F41E1E" w:rsidRDefault="00F3023B" w:rsidP="00C33897">
            <w:pPr>
              <w:ind w:left="113" w:right="113"/>
            </w:pPr>
            <w:r>
              <w:t>3</w:t>
            </w:r>
          </w:p>
        </w:tc>
        <w:tc>
          <w:tcPr>
            <w:tcW w:w="1627" w:type="dxa"/>
            <w:noWrap/>
            <w:textDirection w:val="tbRl"/>
            <w:hideMark/>
          </w:tcPr>
          <w:p w14:paraId="2BA5774D" w14:textId="5BFCC221" w:rsidR="0060152A" w:rsidRPr="00F41E1E" w:rsidRDefault="00F44764" w:rsidP="00C33897">
            <w:pPr>
              <w:ind w:left="113" w:right="113"/>
            </w:pPr>
            <w:r>
              <w:t>2</w:t>
            </w:r>
          </w:p>
        </w:tc>
        <w:tc>
          <w:tcPr>
            <w:tcW w:w="731" w:type="dxa"/>
            <w:noWrap/>
            <w:textDirection w:val="tbRl"/>
            <w:hideMark/>
          </w:tcPr>
          <w:p w14:paraId="05DE9141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F44764" w:rsidRPr="00F41E1E" w14:paraId="7C02F8D8" w14:textId="77777777" w:rsidTr="00F44764">
        <w:trPr>
          <w:cantSplit/>
          <w:trHeight w:val="715"/>
        </w:trPr>
        <w:tc>
          <w:tcPr>
            <w:tcW w:w="2748" w:type="dxa"/>
            <w:noWrap/>
            <w:textDirection w:val="tbRl"/>
          </w:tcPr>
          <w:p w14:paraId="1AA465C4" w14:textId="05E9E4B9" w:rsidR="00F44764" w:rsidRPr="00F41E1E" w:rsidRDefault="00F3023B" w:rsidP="00C33897">
            <w:pPr>
              <w:ind w:left="113" w:right="113"/>
            </w:pPr>
            <w:r>
              <w:t>0.8</w:t>
            </w:r>
            <w:r w:rsidR="00327989">
              <w:t>9</w:t>
            </w:r>
          </w:p>
        </w:tc>
        <w:tc>
          <w:tcPr>
            <w:tcW w:w="2001" w:type="dxa"/>
            <w:noWrap/>
            <w:textDirection w:val="tbRl"/>
          </w:tcPr>
          <w:p w14:paraId="2FE0CEEC" w14:textId="78F846F9" w:rsidR="00F44764" w:rsidRPr="00F41E1E" w:rsidRDefault="00327989" w:rsidP="00C33897">
            <w:pPr>
              <w:ind w:left="113" w:right="113"/>
            </w:pPr>
            <w:r>
              <w:t>0.9</w:t>
            </w:r>
          </w:p>
        </w:tc>
        <w:tc>
          <w:tcPr>
            <w:tcW w:w="1627" w:type="dxa"/>
            <w:noWrap/>
            <w:textDirection w:val="tbRl"/>
          </w:tcPr>
          <w:p w14:paraId="5E6EFF7C" w14:textId="67C7C061" w:rsidR="00F44764" w:rsidRPr="00F41E1E" w:rsidRDefault="00327989" w:rsidP="00C33897">
            <w:pPr>
              <w:ind w:left="113" w:right="113"/>
            </w:pPr>
            <w:r>
              <w:t>0.9</w:t>
            </w:r>
          </w:p>
        </w:tc>
        <w:tc>
          <w:tcPr>
            <w:tcW w:w="731" w:type="dxa"/>
            <w:noWrap/>
            <w:textDirection w:val="tbRl"/>
          </w:tcPr>
          <w:p w14:paraId="634C2A63" w14:textId="39F457AF" w:rsidR="00F44764" w:rsidRPr="00F41E1E" w:rsidRDefault="00F44764" w:rsidP="00C33897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0152A" w:rsidRPr="00F41E1E" w14:paraId="5BFDAE9A" w14:textId="77777777" w:rsidTr="001B1CC2">
        <w:trPr>
          <w:cantSplit/>
          <w:trHeight w:val="1084"/>
        </w:trPr>
        <w:tc>
          <w:tcPr>
            <w:tcW w:w="2748" w:type="dxa"/>
            <w:noWrap/>
            <w:textDirection w:val="tbRl"/>
            <w:hideMark/>
          </w:tcPr>
          <w:p w14:paraId="6245EFF9" w14:textId="752C483D" w:rsidR="0060152A" w:rsidRPr="00F41E1E" w:rsidRDefault="00327989" w:rsidP="00C33897">
            <w:pPr>
              <w:ind w:left="113" w:right="113"/>
            </w:pPr>
            <w:r>
              <w:t>2799.47</w:t>
            </w:r>
          </w:p>
        </w:tc>
        <w:tc>
          <w:tcPr>
            <w:tcW w:w="2001" w:type="dxa"/>
            <w:noWrap/>
            <w:textDirection w:val="tbRl"/>
            <w:hideMark/>
          </w:tcPr>
          <w:p w14:paraId="301420F7" w14:textId="3EDC47CB" w:rsidR="0060152A" w:rsidRPr="00F41E1E" w:rsidRDefault="00327989" w:rsidP="00C33897">
            <w:pPr>
              <w:ind w:left="113" w:right="113"/>
            </w:pPr>
            <w:r>
              <w:t>2805.78</w:t>
            </w:r>
          </w:p>
        </w:tc>
        <w:tc>
          <w:tcPr>
            <w:tcW w:w="1627" w:type="dxa"/>
            <w:noWrap/>
            <w:textDirection w:val="tbRl"/>
            <w:hideMark/>
          </w:tcPr>
          <w:p w14:paraId="0F4160BA" w14:textId="23BB057F" w:rsidR="0060152A" w:rsidRPr="00F41E1E" w:rsidRDefault="00327989" w:rsidP="00C33897">
            <w:pPr>
              <w:ind w:left="113" w:right="113"/>
            </w:pPr>
            <w:r>
              <w:t>2808.27</w:t>
            </w:r>
          </w:p>
        </w:tc>
        <w:tc>
          <w:tcPr>
            <w:tcW w:w="731" w:type="dxa"/>
            <w:noWrap/>
            <w:textDirection w:val="tbRl"/>
            <w:hideMark/>
          </w:tcPr>
          <w:p w14:paraId="5A286D80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0152A" w:rsidRPr="00F41E1E" w14:paraId="187C78FE" w14:textId="77777777" w:rsidTr="00C33897">
        <w:trPr>
          <w:cantSplit/>
          <w:trHeight w:val="791"/>
        </w:trPr>
        <w:tc>
          <w:tcPr>
            <w:tcW w:w="2748" w:type="dxa"/>
            <w:noWrap/>
            <w:textDirection w:val="tbRl"/>
            <w:hideMark/>
          </w:tcPr>
          <w:p w14:paraId="2E202163" w14:textId="58CEAF4E" w:rsidR="0060152A" w:rsidRPr="00F41E1E" w:rsidRDefault="00327989" w:rsidP="00C33897">
            <w:pPr>
              <w:ind w:left="113" w:right="113"/>
            </w:pPr>
            <w:r>
              <w:t>10.31</w:t>
            </w:r>
          </w:p>
        </w:tc>
        <w:tc>
          <w:tcPr>
            <w:tcW w:w="2001" w:type="dxa"/>
            <w:noWrap/>
            <w:textDirection w:val="tbRl"/>
            <w:hideMark/>
          </w:tcPr>
          <w:p w14:paraId="21ADABD5" w14:textId="0C2818D5" w:rsidR="0060152A" w:rsidRPr="00F41E1E" w:rsidRDefault="00327989" w:rsidP="00C33897">
            <w:pPr>
              <w:ind w:left="113" w:right="113"/>
            </w:pPr>
            <w:r>
              <w:t>0.03</w:t>
            </w:r>
          </w:p>
        </w:tc>
        <w:tc>
          <w:tcPr>
            <w:tcW w:w="1627" w:type="dxa"/>
            <w:noWrap/>
            <w:textDirection w:val="tbRl"/>
            <w:hideMark/>
          </w:tcPr>
          <w:p w14:paraId="1EA5CE31" w14:textId="794D6084" w:rsidR="0060152A" w:rsidRPr="00F41E1E" w:rsidRDefault="00327989" w:rsidP="00C33897">
            <w:pPr>
              <w:ind w:left="113" w:right="113"/>
            </w:pPr>
            <w:r>
              <w:t>0.04</w:t>
            </w:r>
          </w:p>
        </w:tc>
        <w:tc>
          <w:tcPr>
            <w:tcW w:w="731" w:type="dxa"/>
            <w:noWrap/>
            <w:textDirection w:val="tbRl"/>
            <w:hideMark/>
          </w:tcPr>
          <w:p w14:paraId="59E3F009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0152A" w:rsidRPr="00F41E1E" w14:paraId="5D3F007F" w14:textId="77777777" w:rsidTr="00C33897">
        <w:trPr>
          <w:cantSplit/>
          <w:trHeight w:val="674"/>
        </w:trPr>
        <w:tc>
          <w:tcPr>
            <w:tcW w:w="2748" w:type="dxa"/>
            <w:noWrap/>
            <w:textDirection w:val="tbRl"/>
            <w:hideMark/>
          </w:tcPr>
          <w:p w14:paraId="7A3A5514" w14:textId="287CB08D" w:rsidR="0060152A" w:rsidRPr="00F41E1E" w:rsidRDefault="00F3023B" w:rsidP="00C33897">
            <w:pPr>
              <w:ind w:left="113" w:right="113"/>
            </w:pPr>
            <w:r>
              <w:t>0.0</w:t>
            </w:r>
            <w:r w:rsidR="00327989">
              <w:t>4</w:t>
            </w:r>
          </w:p>
        </w:tc>
        <w:tc>
          <w:tcPr>
            <w:tcW w:w="2001" w:type="dxa"/>
            <w:noWrap/>
            <w:textDirection w:val="tbRl"/>
            <w:hideMark/>
          </w:tcPr>
          <w:p w14:paraId="2ADED1EF" w14:textId="22DB65E8" w:rsidR="0060152A" w:rsidRPr="00F41E1E" w:rsidRDefault="00F3023B" w:rsidP="00C33897">
            <w:pPr>
              <w:ind w:left="113" w:right="113"/>
            </w:pPr>
            <w:r>
              <w:t>0.02</w:t>
            </w:r>
          </w:p>
        </w:tc>
        <w:tc>
          <w:tcPr>
            <w:tcW w:w="1627" w:type="dxa"/>
            <w:noWrap/>
            <w:textDirection w:val="tbRl"/>
            <w:hideMark/>
          </w:tcPr>
          <w:p w14:paraId="4128866E" w14:textId="52D10859" w:rsidR="0060152A" w:rsidRPr="00F41E1E" w:rsidRDefault="00F44764" w:rsidP="00C33897">
            <w:pPr>
              <w:ind w:left="113" w:right="113"/>
            </w:pPr>
            <w:r>
              <w:t>0.02</w:t>
            </w:r>
          </w:p>
        </w:tc>
        <w:tc>
          <w:tcPr>
            <w:tcW w:w="731" w:type="dxa"/>
            <w:noWrap/>
            <w:textDirection w:val="tbRl"/>
            <w:hideMark/>
          </w:tcPr>
          <w:p w14:paraId="4ABA042D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0152A" w:rsidRPr="00F41E1E" w14:paraId="25432E07" w14:textId="77777777" w:rsidTr="00C33897">
        <w:trPr>
          <w:cantSplit/>
          <w:trHeight w:val="4229"/>
        </w:trPr>
        <w:tc>
          <w:tcPr>
            <w:tcW w:w="2748" w:type="dxa"/>
            <w:textDirection w:val="tbRl"/>
            <w:hideMark/>
          </w:tcPr>
          <w:p w14:paraId="26A2D37B" w14:textId="5C9D44FB" w:rsidR="00327989" w:rsidRDefault="0060152A" w:rsidP="00327989">
            <w:pPr>
              <w:ind w:left="113" w:right="113"/>
            </w:pPr>
            <w:r w:rsidRPr="00F41E1E">
              <w:t xml:space="preserve">      </w:t>
            </w:r>
            <w:r w:rsidR="00F3023B">
              <w:t xml:space="preserve"> </w:t>
            </w:r>
            <w:r w:rsidR="00327989">
              <w:t xml:space="preserve">     Est.       SE         t val.    p     </w:t>
            </w:r>
          </w:p>
          <w:p w14:paraId="4F97E8DA" w14:textId="136176A3" w:rsidR="00327989" w:rsidRDefault="00327989" w:rsidP="00327989">
            <w:pPr>
              <w:ind w:left="113" w:right="113"/>
            </w:pPr>
            <w:r>
              <w:t xml:space="preserve">(Int.)   1.36   0.34   4.03     5.95e-05 </w:t>
            </w:r>
          </w:p>
          <w:p w14:paraId="11CCE4DD" w14:textId="3B340494" w:rsidR="00327989" w:rsidRDefault="00327989" w:rsidP="00327989">
            <w:pPr>
              <w:ind w:left="113" w:right="113"/>
            </w:pPr>
            <w:r>
              <w:t xml:space="preserve">Temp -0.01   </w:t>
            </w:r>
            <w:proofErr w:type="gramStart"/>
            <w:r>
              <w:t>0.02  -</w:t>
            </w:r>
            <w:proofErr w:type="gramEnd"/>
            <w:r>
              <w:t xml:space="preserve">0.79    0.43    </w:t>
            </w:r>
          </w:p>
          <w:p w14:paraId="7C74BAD0" w14:textId="4A86F02A" w:rsidR="00327989" w:rsidRDefault="00327989" w:rsidP="00327989">
            <w:pPr>
              <w:ind w:left="113" w:right="113"/>
            </w:pPr>
            <w:r>
              <w:t xml:space="preserve">Date   -0.09   </w:t>
            </w:r>
            <w:proofErr w:type="gramStart"/>
            <w:r>
              <w:t>0.06  -</w:t>
            </w:r>
            <w:proofErr w:type="gramEnd"/>
            <w:r>
              <w:t xml:space="preserve">1.50    0.13    </w:t>
            </w:r>
          </w:p>
          <w:p w14:paraId="252FB72C" w14:textId="7C5841D5" w:rsidR="00327989" w:rsidRDefault="00327989" w:rsidP="00327989">
            <w:pPr>
              <w:ind w:left="113" w:right="113"/>
            </w:pPr>
            <w:r>
              <w:t xml:space="preserve">East    -0.29   </w:t>
            </w:r>
            <w:proofErr w:type="gramStart"/>
            <w:r>
              <w:t>0.09  -</w:t>
            </w:r>
            <w:proofErr w:type="gramEnd"/>
            <w:r>
              <w:t xml:space="preserve">3.29    1.02e-03  </w:t>
            </w:r>
          </w:p>
          <w:p w14:paraId="3292E555" w14:textId="0CEACE4C" w:rsidR="00327989" w:rsidRDefault="00327989" w:rsidP="00327989">
            <w:pPr>
              <w:ind w:left="113" w:right="113"/>
            </w:pPr>
            <w:proofErr w:type="gramStart"/>
            <w:r>
              <w:t>North  -</w:t>
            </w:r>
            <w:proofErr w:type="gramEnd"/>
            <w:r>
              <w:t xml:space="preserve">0.17  0.08  -2.24    0.03   </w:t>
            </w:r>
          </w:p>
          <w:p w14:paraId="32FD18E8" w14:textId="23A31954" w:rsidR="0060152A" w:rsidRPr="00F41E1E" w:rsidRDefault="00327989" w:rsidP="00327989">
            <w:pPr>
              <w:ind w:left="113" w:right="113"/>
            </w:pPr>
            <w:r>
              <w:t xml:space="preserve">West    0.17   0.11   1.65    0.10 </w:t>
            </w:r>
            <w:r w:rsidR="0060152A" w:rsidRPr="00F41E1E">
              <w:br/>
            </w:r>
          </w:p>
        </w:tc>
        <w:tc>
          <w:tcPr>
            <w:tcW w:w="2001" w:type="dxa"/>
            <w:textDirection w:val="tbRl"/>
            <w:hideMark/>
          </w:tcPr>
          <w:p w14:paraId="1E78F6B1" w14:textId="02047894" w:rsidR="00327989" w:rsidRDefault="0060152A" w:rsidP="00327989">
            <w:pPr>
              <w:ind w:left="113" w:right="113"/>
            </w:pPr>
            <w:r w:rsidRPr="00F41E1E">
              <w:t xml:space="preserve"> </w:t>
            </w:r>
            <w:r w:rsidR="00327989">
              <w:t xml:space="preserve">         Est.    SE      t val.     p     </w:t>
            </w:r>
          </w:p>
          <w:p w14:paraId="219CA86A" w14:textId="4CDE077F" w:rsidR="00327989" w:rsidRDefault="00327989" w:rsidP="00327989">
            <w:pPr>
              <w:ind w:left="113" w:right="113"/>
            </w:pPr>
            <w:r>
              <w:t xml:space="preserve">(Int.) 1.08    0.33   3.32     9.45e-04 </w:t>
            </w:r>
          </w:p>
          <w:p w14:paraId="11F5A242" w14:textId="28533300" w:rsidR="00327989" w:rsidRDefault="00327989" w:rsidP="00327989">
            <w:pPr>
              <w:ind w:left="113" w:right="113"/>
            </w:pPr>
            <w:r>
              <w:t>Date -3.57e-03 0.05 -0.</w:t>
            </w:r>
            <w:proofErr w:type="gramStart"/>
            <w:r>
              <w:t>07  0.95</w:t>
            </w:r>
            <w:proofErr w:type="gramEnd"/>
            <w:r>
              <w:t xml:space="preserve">    </w:t>
            </w:r>
          </w:p>
          <w:p w14:paraId="175E76DA" w14:textId="72D4CB3A" w:rsidR="00327989" w:rsidRDefault="00327989" w:rsidP="00327989">
            <w:pPr>
              <w:ind w:left="113" w:right="113"/>
            </w:pPr>
            <w:r>
              <w:t>Temp -0.</w:t>
            </w:r>
            <w:proofErr w:type="gramStart"/>
            <w:r>
              <w:t>05  0.01</w:t>
            </w:r>
            <w:proofErr w:type="gramEnd"/>
            <w:r>
              <w:t xml:space="preserve">   -3.94   8.59e-05 </w:t>
            </w:r>
          </w:p>
          <w:p w14:paraId="57FCB809" w14:textId="7AC662DE" w:rsidR="0060152A" w:rsidRPr="00F41E1E" w:rsidRDefault="00327989" w:rsidP="00F3023B">
            <w:pPr>
              <w:ind w:left="113" w:right="113"/>
            </w:pPr>
            <w:r>
              <w:t>Shelf -0.</w:t>
            </w:r>
            <w:proofErr w:type="gramStart"/>
            <w:r>
              <w:t>12  0.06</w:t>
            </w:r>
            <w:proofErr w:type="gramEnd"/>
            <w:r>
              <w:t xml:space="preserve">     -2.12   0.03 </w:t>
            </w:r>
            <w:r w:rsidR="0060152A" w:rsidRPr="00F41E1E">
              <w:br/>
            </w:r>
          </w:p>
        </w:tc>
        <w:tc>
          <w:tcPr>
            <w:tcW w:w="1627" w:type="dxa"/>
            <w:textDirection w:val="tbRl"/>
            <w:hideMark/>
          </w:tcPr>
          <w:p w14:paraId="4E378A21" w14:textId="09404433" w:rsidR="00327989" w:rsidRDefault="00327989" w:rsidP="00327989">
            <w:pPr>
              <w:ind w:left="113" w:right="113"/>
            </w:pPr>
            <w:r>
              <w:t xml:space="preserve">          Est.    SE      t val.       p     </w:t>
            </w:r>
          </w:p>
          <w:p w14:paraId="43BAFFBC" w14:textId="444BA37A" w:rsidR="00327989" w:rsidRDefault="00327989" w:rsidP="00327989">
            <w:pPr>
              <w:ind w:left="113" w:right="113"/>
            </w:pPr>
            <w:r>
              <w:t xml:space="preserve">(Int.)  0.99   0.32    3.05     2.35e-03 </w:t>
            </w:r>
          </w:p>
          <w:p w14:paraId="77F1B0C7" w14:textId="1A66DA83" w:rsidR="00327989" w:rsidRDefault="00327989" w:rsidP="00327989">
            <w:pPr>
              <w:ind w:left="113" w:right="113"/>
            </w:pPr>
            <w:r>
              <w:t xml:space="preserve">Date   0.01   0.05    0.20     0.84    </w:t>
            </w:r>
          </w:p>
          <w:p w14:paraId="7F519D56" w14:textId="4E0AABA1" w:rsidR="0060152A" w:rsidRPr="00F41E1E" w:rsidRDefault="00327989" w:rsidP="00F44764">
            <w:pPr>
              <w:ind w:left="113" w:right="113"/>
            </w:pPr>
            <w:r>
              <w:t xml:space="preserve">Temp -0.06   0.01   -4.63     4.17e-06 </w:t>
            </w:r>
            <w:r w:rsidR="0060152A" w:rsidRPr="00F41E1E">
              <w:br/>
            </w:r>
          </w:p>
        </w:tc>
        <w:tc>
          <w:tcPr>
            <w:tcW w:w="731" w:type="dxa"/>
            <w:noWrap/>
            <w:textDirection w:val="tbRl"/>
            <w:hideMark/>
          </w:tcPr>
          <w:p w14:paraId="790DE626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0152A" w:rsidRPr="00F41E1E" w14:paraId="69BDCCAD" w14:textId="77777777" w:rsidTr="00F3023B">
        <w:trPr>
          <w:cantSplit/>
          <w:trHeight w:val="1075"/>
        </w:trPr>
        <w:tc>
          <w:tcPr>
            <w:tcW w:w="2748" w:type="dxa"/>
            <w:textDirection w:val="tbRl"/>
            <w:hideMark/>
          </w:tcPr>
          <w:p w14:paraId="3604B638" w14:textId="77777777" w:rsidR="00327989" w:rsidRDefault="0060152A" w:rsidP="00327989">
            <w:pPr>
              <w:ind w:left="113" w:right="113"/>
            </w:pPr>
            <w:r w:rsidRPr="00F41E1E">
              <w:br/>
            </w:r>
            <w:r w:rsidR="00327989">
              <w:t xml:space="preserve">Temp </w:t>
            </w:r>
            <w:proofErr w:type="gramStart"/>
            <w:r w:rsidR="00327989">
              <w:t>2.81  Date</w:t>
            </w:r>
            <w:proofErr w:type="gramEnd"/>
            <w:r w:rsidR="00327989">
              <w:t xml:space="preserve"> 1.83 East 1.74 North 1.14  West </w:t>
            </w:r>
          </w:p>
          <w:p w14:paraId="1D497D84" w14:textId="0A672AB7" w:rsidR="0060152A" w:rsidRPr="00F41E1E" w:rsidRDefault="00327989" w:rsidP="00327989">
            <w:pPr>
              <w:ind w:left="113" w:right="113"/>
            </w:pPr>
            <w:r>
              <w:t>1.31</w:t>
            </w:r>
          </w:p>
        </w:tc>
        <w:tc>
          <w:tcPr>
            <w:tcW w:w="2001" w:type="dxa"/>
            <w:textDirection w:val="tbRl"/>
            <w:hideMark/>
          </w:tcPr>
          <w:p w14:paraId="2760E28F" w14:textId="32DE5F2F" w:rsidR="0060152A" w:rsidRPr="00F41E1E" w:rsidRDefault="0060152A" w:rsidP="00C33897">
            <w:pPr>
              <w:ind w:left="113" w:right="113"/>
            </w:pPr>
            <w:r w:rsidRPr="00F41E1E">
              <w:br/>
            </w:r>
            <w:r w:rsidR="00327989" w:rsidRPr="00327989">
              <w:t xml:space="preserve">Date </w:t>
            </w:r>
            <w:proofErr w:type="gramStart"/>
            <w:r w:rsidR="00327989" w:rsidRPr="00327989">
              <w:t>1.44  Temp</w:t>
            </w:r>
            <w:proofErr w:type="gramEnd"/>
            <w:r w:rsidR="00327989" w:rsidRPr="00327989">
              <w:t xml:space="preserve"> 1.51   Shelf            1.07</w:t>
            </w:r>
          </w:p>
        </w:tc>
        <w:tc>
          <w:tcPr>
            <w:tcW w:w="1627" w:type="dxa"/>
            <w:textDirection w:val="tbRl"/>
            <w:hideMark/>
          </w:tcPr>
          <w:p w14:paraId="7B8E7B58" w14:textId="77777777" w:rsidR="00327989" w:rsidRDefault="0060152A" w:rsidP="00327989">
            <w:pPr>
              <w:ind w:left="113" w:right="113"/>
            </w:pPr>
            <w:r w:rsidRPr="00F41E1E">
              <w:br/>
            </w:r>
            <w:r w:rsidR="00327989">
              <w:t>Date 1.42 Temp</w:t>
            </w:r>
          </w:p>
          <w:p w14:paraId="4AE044DE" w14:textId="17F66A77" w:rsidR="0060152A" w:rsidRPr="00F41E1E" w:rsidRDefault="00327989" w:rsidP="00327989">
            <w:pPr>
              <w:ind w:left="113" w:right="113"/>
            </w:pPr>
            <w:r>
              <w:t xml:space="preserve">1.42  </w:t>
            </w:r>
          </w:p>
        </w:tc>
        <w:tc>
          <w:tcPr>
            <w:tcW w:w="731" w:type="dxa"/>
            <w:noWrap/>
            <w:textDirection w:val="tbRl"/>
            <w:hideMark/>
          </w:tcPr>
          <w:p w14:paraId="18BEC5FA" w14:textId="77777777" w:rsidR="0060152A" w:rsidRPr="00F41E1E" w:rsidRDefault="0060152A" w:rsidP="00C33897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31620647" w14:textId="5EFD2F39" w:rsidR="0060152A" w:rsidRDefault="0060152A" w:rsidP="0060152A">
      <w:pPr>
        <w:ind w:left="540"/>
        <w:rPr>
          <w:b/>
          <w:bCs/>
        </w:rPr>
      </w:pPr>
    </w:p>
    <w:p w14:paraId="3209809D" w14:textId="3197D7E2" w:rsidR="006D5999" w:rsidRDefault="006D5999" w:rsidP="0060152A">
      <w:pPr>
        <w:ind w:left="540"/>
        <w:rPr>
          <w:b/>
          <w:bCs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198"/>
        <w:gridCol w:w="858"/>
      </w:tblGrid>
      <w:tr w:rsidR="006D5999" w:rsidRPr="00F41E1E" w14:paraId="2968114C" w14:textId="77777777" w:rsidTr="001B1CC2">
        <w:trPr>
          <w:cantSplit/>
          <w:trHeight w:val="1129"/>
        </w:trPr>
        <w:tc>
          <w:tcPr>
            <w:tcW w:w="1627" w:type="dxa"/>
            <w:noWrap/>
            <w:textDirection w:val="tbRl"/>
            <w:hideMark/>
          </w:tcPr>
          <w:p w14:paraId="5D37D9DE" w14:textId="77777777" w:rsidR="006D5999" w:rsidRPr="00F41E1E" w:rsidRDefault="006D5999" w:rsidP="008964E3">
            <w:pPr>
              <w:ind w:left="113" w:right="113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lastRenderedPageBreak/>
              <w:t>Oithona</w:t>
            </w:r>
            <w:proofErr w:type="spellEnd"/>
            <w:r>
              <w:rPr>
                <w:b/>
                <w:bCs/>
                <w:i/>
                <w:iCs/>
              </w:rPr>
              <w:t xml:space="preserve"> spp.</w:t>
            </w:r>
          </w:p>
        </w:tc>
        <w:tc>
          <w:tcPr>
            <w:tcW w:w="731" w:type="dxa"/>
            <w:noWrap/>
            <w:textDirection w:val="tbRl"/>
            <w:hideMark/>
          </w:tcPr>
          <w:p w14:paraId="42AE07A5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Taxon</w:t>
            </w:r>
          </w:p>
        </w:tc>
      </w:tr>
      <w:tr w:rsidR="006D5999" w:rsidRPr="00F41E1E" w14:paraId="6A71B102" w14:textId="77777777" w:rsidTr="008964E3">
        <w:trPr>
          <w:cantSplit/>
          <w:trHeight w:val="962"/>
        </w:trPr>
        <w:tc>
          <w:tcPr>
            <w:tcW w:w="1627" w:type="dxa"/>
            <w:noWrap/>
            <w:textDirection w:val="tbRl"/>
            <w:hideMark/>
          </w:tcPr>
          <w:p w14:paraId="186C479C" w14:textId="6A61AAA2" w:rsidR="006D5999" w:rsidRPr="00F41E1E" w:rsidRDefault="006D5999" w:rsidP="008964E3">
            <w:pPr>
              <w:ind w:left="113" w:right="113"/>
            </w:pPr>
            <w:r>
              <w:t>Temp Region</w:t>
            </w:r>
          </w:p>
        </w:tc>
        <w:tc>
          <w:tcPr>
            <w:tcW w:w="731" w:type="dxa"/>
            <w:noWrap/>
            <w:textDirection w:val="tbRl"/>
            <w:hideMark/>
          </w:tcPr>
          <w:p w14:paraId="0D03EB97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Model</w:t>
            </w:r>
          </w:p>
        </w:tc>
      </w:tr>
      <w:tr w:rsidR="006D5999" w:rsidRPr="00F41E1E" w14:paraId="23516DFA" w14:textId="77777777" w:rsidTr="008964E3">
        <w:trPr>
          <w:cantSplit/>
          <w:trHeight w:val="629"/>
        </w:trPr>
        <w:tc>
          <w:tcPr>
            <w:tcW w:w="1627" w:type="dxa"/>
            <w:noWrap/>
            <w:textDirection w:val="tbRl"/>
            <w:hideMark/>
          </w:tcPr>
          <w:p w14:paraId="26A07990" w14:textId="74185500" w:rsidR="006D5999" w:rsidRPr="00F41E1E" w:rsidRDefault="006D5999" w:rsidP="008964E3">
            <w:pPr>
              <w:ind w:left="113" w:right="113"/>
            </w:pPr>
            <w:r>
              <w:t>4</w:t>
            </w:r>
          </w:p>
        </w:tc>
        <w:tc>
          <w:tcPr>
            <w:tcW w:w="731" w:type="dxa"/>
            <w:noWrap/>
            <w:textDirection w:val="tbRl"/>
            <w:hideMark/>
          </w:tcPr>
          <w:p w14:paraId="75644900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DF</w:t>
            </w:r>
          </w:p>
        </w:tc>
      </w:tr>
      <w:tr w:rsidR="006D5999" w:rsidRPr="00F41E1E" w14:paraId="608EC0A6" w14:textId="77777777" w:rsidTr="008964E3">
        <w:trPr>
          <w:cantSplit/>
          <w:trHeight w:val="715"/>
        </w:trPr>
        <w:tc>
          <w:tcPr>
            <w:tcW w:w="1627" w:type="dxa"/>
            <w:noWrap/>
            <w:textDirection w:val="tbRl"/>
          </w:tcPr>
          <w:p w14:paraId="05F4D5BB" w14:textId="4E6CEABA" w:rsidR="006D5999" w:rsidRPr="00F41E1E" w:rsidRDefault="006D5999" w:rsidP="008964E3">
            <w:pPr>
              <w:ind w:left="113" w:right="113"/>
            </w:pPr>
            <w:r>
              <w:t>0.89</w:t>
            </w:r>
          </w:p>
        </w:tc>
        <w:tc>
          <w:tcPr>
            <w:tcW w:w="731" w:type="dxa"/>
            <w:noWrap/>
            <w:textDirection w:val="tbRl"/>
          </w:tcPr>
          <w:p w14:paraId="1CB82C78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RSE</w:t>
            </w:r>
          </w:p>
        </w:tc>
      </w:tr>
      <w:tr w:rsidR="006D5999" w:rsidRPr="00F41E1E" w14:paraId="3C4CDD59" w14:textId="77777777" w:rsidTr="001B1CC2">
        <w:trPr>
          <w:cantSplit/>
          <w:trHeight w:val="1066"/>
        </w:trPr>
        <w:tc>
          <w:tcPr>
            <w:tcW w:w="1627" w:type="dxa"/>
            <w:noWrap/>
            <w:textDirection w:val="tbRl"/>
            <w:hideMark/>
          </w:tcPr>
          <w:p w14:paraId="5F817DF7" w14:textId="0212E53F" w:rsidR="006D5999" w:rsidRPr="00F41E1E" w:rsidRDefault="006D5999" w:rsidP="008964E3">
            <w:pPr>
              <w:ind w:left="113" w:right="113"/>
            </w:pPr>
            <w:r>
              <w:t>2799.72</w:t>
            </w:r>
          </w:p>
        </w:tc>
        <w:tc>
          <w:tcPr>
            <w:tcW w:w="731" w:type="dxa"/>
            <w:noWrap/>
            <w:textDirection w:val="tbRl"/>
            <w:hideMark/>
          </w:tcPr>
          <w:p w14:paraId="05CA4886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AIC</w:t>
            </w:r>
          </w:p>
        </w:tc>
      </w:tr>
      <w:tr w:rsidR="006D5999" w:rsidRPr="00F41E1E" w14:paraId="347289A3" w14:textId="77777777" w:rsidTr="008964E3">
        <w:trPr>
          <w:cantSplit/>
          <w:trHeight w:val="791"/>
        </w:trPr>
        <w:tc>
          <w:tcPr>
            <w:tcW w:w="1627" w:type="dxa"/>
            <w:noWrap/>
            <w:textDirection w:val="tbRl"/>
            <w:hideMark/>
          </w:tcPr>
          <w:p w14:paraId="6BD480A9" w14:textId="02BE5618" w:rsidR="006D5999" w:rsidRPr="00F41E1E" w:rsidRDefault="006D5999" w:rsidP="008964E3">
            <w:pPr>
              <w:ind w:left="113" w:right="113"/>
            </w:pPr>
            <w:r>
              <w:t>12.59</w:t>
            </w:r>
          </w:p>
        </w:tc>
        <w:tc>
          <w:tcPr>
            <w:tcW w:w="731" w:type="dxa"/>
            <w:noWrap/>
            <w:textDirection w:val="tbRl"/>
            <w:hideMark/>
          </w:tcPr>
          <w:p w14:paraId="5258D1B9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LRS</w:t>
            </w:r>
          </w:p>
        </w:tc>
      </w:tr>
      <w:tr w:rsidR="006D5999" w:rsidRPr="00F41E1E" w14:paraId="107F35CB" w14:textId="77777777" w:rsidTr="008964E3">
        <w:trPr>
          <w:cantSplit/>
          <w:trHeight w:val="674"/>
        </w:trPr>
        <w:tc>
          <w:tcPr>
            <w:tcW w:w="1627" w:type="dxa"/>
            <w:noWrap/>
            <w:textDirection w:val="tbRl"/>
            <w:hideMark/>
          </w:tcPr>
          <w:p w14:paraId="29170D7B" w14:textId="3145FCB4" w:rsidR="006D5999" w:rsidRPr="00F41E1E" w:rsidRDefault="006D5999" w:rsidP="008964E3">
            <w:pPr>
              <w:ind w:left="113" w:right="113"/>
            </w:pPr>
            <w:r>
              <w:t>0.03</w:t>
            </w:r>
          </w:p>
        </w:tc>
        <w:tc>
          <w:tcPr>
            <w:tcW w:w="731" w:type="dxa"/>
            <w:noWrap/>
            <w:textDirection w:val="tbRl"/>
            <w:hideMark/>
          </w:tcPr>
          <w:p w14:paraId="746CE44C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R2</w:t>
            </w:r>
          </w:p>
        </w:tc>
      </w:tr>
      <w:tr w:rsidR="006D5999" w:rsidRPr="00F41E1E" w14:paraId="7016979B" w14:textId="77777777" w:rsidTr="008964E3">
        <w:trPr>
          <w:cantSplit/>
          <w:trHeight w:val="4229"/>
        </w:trPr>
        <w:tc>
          <w:tcPr>
            <w:tcW w:w="1627" w:type="dxa"/>
            <w:textDirection w:val="tbRl"/>
            <w:hideMark/>
          </w:tcPr>
          <w:p w14:paraId="40F804E2" w14:textId="48EC4D1E" w:rsidR="006D5999" w:rsidRDefault="006D5999" w:rsidP="006D5999">
            <w:pPr>
              <w:ind w:left="113" w:right="113"/>
            </w:pPr>
            <w:r>
              <w:t xml:space="preserve">         Est.     SE     t val.     p    </w:t>
            </w:r>
          </w:p>
          <w:p w14:paraId="05E02833" w14:textId="33132CA1" w:rsidR="006D5999" w:rsidRDefault="006D5999" w:rsidP="006D5999">
            <w:pPr>
              <w:ind w:left="113" w:right="113"/>
            </w:pPr>
            <w:r>
              <w:t xml:space="preserve">(Int.)  0.89   0.12   7.62    5.48e-14 </w:t>
            </w:r>
          </w:p>
          <w:p w14:paraId="0372D4B1" w14:textId="34D65419" w:rsidR="006D5999" w:rsidRDefault="006D5999" w:rsidP="006D5999">
            <w:pPr>
              <w:ind w:left="113" w:right="113"/>
            </w:pPr>
            <w:r>
              <w:t>Temp -0.</w:t>
            </w:r>
            <w:proofErr w:type="gramStart"/>
            <w:r>
              <w:t>03  0.01</w:t>
            </w:r>
            <w:proofErr w:type="gramEnd"/>
            <w:r>
              <w:t xml:space="preserve">  -2.42   0.02   </w:t>
            </w:r>
          </w:p>
          <w:p w14:paraId="67564B90" w14:textId="1B3EECD2" w:rsidR="006D5999" w:rsidRDefault="006D5999" w:rsidP="006D5999">
            <w:pPr>
              <w:ind w:left="113" w:right="113"/>
            </w:pPr>
            <w:r>
              <w:t xml:space="preserve">East   -0.23   </w:t>
            </w:r>
            <w:proofErr w:type="gramStart"/>
            <w:r>
              <w:t>0.08  -</w:t>
            </w:r>
            <w:proofErr w:type="gramEnd"/>
            <w:r>
              <w:t xml:space="preserve">2.94   3.4e-03  </w:t>
            </w:r>
          </w:p>
          <w:p w14:paraId="749DB52A" w14:textId="3A7B93B7" w:rsidR="006D5999" w:rsidRDefault="006D5999" w:rsidP="006D5999">
            <w:pPr>
              <w:ind w:left="113" w:right="113"/>
            </w:pPr>
            <w:r>
              <w:t xml:space="preserve">North -0.16   </w:t>
            </w:r>
            <w:proofErr w:type="gramStart"/>
            <w:r>
              <w:t>0.08  -</w:t>
            </w:r>
            <w:proofErr w:type="gramEnd"/>
            <w:r>
              <w:t xml:space="preserve">2.11   0.04   </w:t>
            </w:r>
          </w:p>
          <w:p w14:paraId="76B49849" w14:textId="1D2D4FAD" w:rsidR="006D5999" w:rsidRPr="00F41E1E" w:rsidRDefault="006D5999" w:rsidP="006D5999">
            <w:pPr>
              <w:ind w:left="113" w:right="113"/>
            </w:pPr>
            <w:r>
              <w:t>West    0.13   0.10   1.28   0.20</w:t>
            </w:r>
            <w:r w:rsidRPr="00F41E1E">
              <w:br/>
            </w:r>
          </w:p>
        </w:tc>
        <w:tc>
          <w:tcPr>
            <w:tcW w:w="731" w:type="dxa"/>
            <w:noWrap/>
            <w:textDirection w:val="tbRl"/>
            <w:hideMark/>
          </w:tcPr>
          <w:p w14:paraId="09432607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Coefficients</w:t>
            </w:r>
          </w:p>
        </w:tc>
      </w:tr>
      <w:tr w:rsidR="006D5999" w:rsidRPr="00F41E1E" w14:paraId="1DFAC6CC" w14:textId="77777777" w:rsidTr="008964E3">
        <w:trPr>
          <w:cantSplit/>
          <w:trHeight w:val="1075"/>
        </w:trPr>
        <w:tc>
          <w:tcPr>
            <w:tcW w:w="1627" w:type="dxa"/>
            <w:textDirection w:val="tbRl"/>
            <w:hideMark/>
          </w:tcPr>
          <w:p w14:paraId="3053B1F5" w14:textId="51F2A561" w:rsidR="006D5999" w:rsidRPr="00F41E1E" w:rsidRDefault="006D5999" w:rsidP="006D5999">
            <w:pPr>
              <w:ind w:left="113" w:right="113"/>
            </w:pPr>
            <w:r w:rsidRPr="00F41E1E">
              <w:br/>
            </w:r>
            <w:r>
              <w:t xml:space="preserve">Temp 1.54 East 1.45 North </w:t>
            </w:r>
            <w:proofErr w:type="gramStart"/>
            <w:r>
              <w:t>1.13  West</w:t>
            </w:r>
            <w:proofErr w:type="gramEnd"/>
            <w:r>
              <w:t xml:space="preserve"> 1.21</w:t>
            </w:r>
          </w:p>
        </w:tc>
        <w:tc>
          <w:tcPr>
            <w:tcW w:w="731" w:type="dxa"/>
            <w:noWrap/>
            <w:textDirection w:val="tbRl"/>
            <w:hideMark/>
          </w:tcPr>
          <w:p w14:paraId="15DEC365" w14:textId="77777777" w:rsidR="006D5999" w:rsidRPr="00F41E1E" w:rsidRDefault="006D5999" w:rsidP="008964E3">
            <w:pPr>
              <w:ind w:left="113" w:right="113"/>
              <w:rPr>
                <w:b/>
                <w:bCs/>
              </w:rPr>
            </w:pPr>
            <w:r w:rsidRPr="00F41E1E">
              <w:rPr>
                <w:b/>
                <w:bCs/>
              </w:rPr>
              <w:t>VIF</w:t>
            </w:r>
          </w:p>
        </w:tc>
      </w:tr>
    </w:tbl>
    <w:p w14:paraId="2941D291" w14:textId="77777777" w:rsidR="006D5999" w:rsidRDefault="006D5999" w:rsidP="0060152A">
      <w:pPr>
        <w:ind w:left="540"/>
        <w:rPr>
          <w:b/>
          <w:bCs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AD6A41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6D5B2" w14:textId="77777777" w:rsidR="00CD48EF" w:rsidRDefault="00CD48EF" w:rsidP="00117666">
      <w:pPr>
        <w:spacing w:after="0"/>
      </w:pPr>
      <w:r>
        <w:separator/>
      </w:r>
    </w:p>
  </w:endnote>
  <w:endnote w:type="continuationSeparator" w:id="0">
    <w:p w14:paraId="1B9E118A" w14:textId="77777777" w:rsidR="00CD48EF" w:rsidRDefault="00CD48E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846EF0" w:rsidRPr="00577C4C" w:rsidRDefault="00846EF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46EF0" w:rsidRPr="00577C4C" w:rsidRDefault="00846EF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C33897" w:rsidRPr="00577C4C" w:rsidRDefault="00C3389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846EF0" w:rsidRPr="00577C4C" w:rsidRDefault="00846EF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46EF0" w:rsidRPr="00577C4C" w:rsidRDefault="00846EF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C33897" w:rsidRPr="00577C4C" w:rsidRDefault="00C3389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C3554" w14:textId="77777777" w:rsidR="00CD48EF" w:rsidRDefault="00CD48EF" w:rsidP="00117666">
      <w:pPr>
        <w:spacing w:after="0"/>
      </w:pPr>
      <w:r>
        <w:separator/>
      </w:r>
    </w:p>
  </w:footnote>
  <w:footnote w:type="continuationSeparator" w:id="0">
    <w:p w14:paraId="3B598EEC" w14:textId="77777777" w:rsidR="00CD48EF" w:rsidRDefault="00CD48E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846EF0" w:rsidRPr="009151AA" w:rsidRDefault="00846EF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846EF0" w:rsidRDefault="00846EF0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6301"/>
    <w:rsid w:val="00027EC2"/>
    <w:rsid w:val="00034304"/>
    <w:rsid w:val="00034A87"/>
    <w:rsid w:val="00035434"/>
    <w:rsid w:val="00052A14"/>
    <w:rsid w:val="00077D53"/>
    <w:rsid w:val="000C3B2A"/>
    <w:rsid w:val="00105FD9"/>
    <w:rsid w:val="001120C3"/>
    <w:rsid w:val="00117666"/>
    <w:rsid w:val="00131B5B"/>
    <w:rsid w:val="00132B66"/>
    <w:rsid w:val="00153993"/>
    <w:rsid w:val="001549D3"/>
    <w:rsid w:val="00155EB9"/>
    <w:rsid w:val="00160065"/>
    <w:rsid w:val="00172297"/>
    <w:rsid w:val="00177D84"/>
    <w:rsid w:val="00183B79"/>
    <w:rsid w:val="001B1CC2"/>
    <w:rsid w:val="001B3ED7"/>
    <w:rsid w:val="001E475D"/>
    <w:rsid w:val="0020472C"/>
    <w:rsid w:val="00204A62"/>
    <w:rsid w:val="00240CDE"/>
    <w:rsid w:val="00250726"/>
    <w:rsid w:val="00267D18"/>
    <w:rsid w:val="00274347"/>
    <w:rsid w:val="00282685"/>
    <w:rsid w:val="002868E2"/>
    <w:rsid w:val="002869C3"/>
    <w:rsid w:val="002936E4"/>
    <w:rsid w:val="002B4A57"/>
    <w:rsid w:val="002C74CA"/>
    <w:rsid w:val="002E6EE3"/>
    <w:rsid w:val="00310E8D"/>
    <w:rsid w:val="003123F4"/>
    <w:rsid w:val="00327989"/>
    <w:rsid w:val="00353189"/>
    <w:rsid w:val="003544FB"/>
    <w:rsid w:val="00374DED"/>
    <w:rsid w:val="00374FFF"/>
    <w:rsid w:val="00382419"/>
    <w:rsid w:val="003A7C55"/>
    <w:rsid w:val="003D2F2D"/>
    <w:rsid w:val="003E18C4"/>
    <w:rsid w:val="00401590"/>
    <w:rsid w:val="00435FF8"/>
    <w:rsid w:val="00436B14"/>
    <w:rsid w:val="00447801"/>
    <w:rsid w:val="004514E7"/>
    <w:rsid w:val="00452E9C"/>
    <w:rsid w:val="0046644D"/>
    <w:rsid w:val="004735C8"/>
    <w:rsid w:val="00474CEC"/>
    <w:rsid w:val="004947A6"/>
    <w:rsid w:val="00495394"/>
    <w:rsid w:val="004961FF"/>
    <w:rsid w:val="004A5FBE"/>
    <w:rsid w:val="004B1FB6"/>
    <w:rsid w:val="004D099D"/>
    <w:rsid w:val="00506446"/>
    <w:rsid w:val="00517A89"/>
    <w:rsid w:val="005250F2"/>
    <w:rsid w:val="00544724"/>
    <w:rsid w:val="005524E8"/>
    <w:rsid w:val="005733E5"/>
    <w:rsid w:val="00593EEA"/>
    <w:rsid w:val="005A5EEE"/>
    <w:rsid w:val="005C0436"/>
    <w:rsid w:val="0060152A"/>
    <w:rsid w:val="006375C7"/>
    <w:rsid w:val="00646076"/>
    <w:rsid w:val="0065152A"/>
    <w:rsid w:val="00654E8F"/>
    <w:rsid w:val="00660D05"/>
    <w:rsid w:val="00677281"/>
    <w:rsid w:val="0068130E"/>
    <w:rsid w:val="006820B1"/>
    <w:rsid w:val="006B7D14"/>
    <w:rsid w:val="006D5999"/>
    <w:rsid w:val="00701727"/>
    <w:rsid w:val="0070566C"/>
    <w:rsid w:val="00714C50"/>
    <w:rsid w:val="00725A7D"/>
    <w:rsid w:val="00743673"/>
    <w:rsid w:val="007501BE"/>
    <w:rsid w:val="00765DCC"/>
    <w:rsid w:val="0079076B"/>
    <w:rsid w:val="00790BB3"/>
    <w:rsid w:val="007922D5"/>
    <w:rsid w:val="007C206C"/>
    <w:rsid w:val="00806573"/>
    <w:rsid w:val="00817DD6"/>
    <w:rsid w:val="0083759F"/>
    <w:rsid w:val="00841C06"/>
    <w:rsid w:val="00846EF0"/>
    <w:rsid w:val="008549A2"/>
    <w:rsid w:val="00880F27"/>
    <w:rsid w:val="00885156"/>
    <w:rsid w:val="008B0DF1"/>
    <w:rsid w:val="008E4C21"/>
    <w:rsid w:val="008E6298"/>
    <w:rsid w:val="009151AA"/>
    <w:rsid w:val="0093429D"/>
    <w:rsid w:val="0094186E"/>
    <w:rsid w:val="00943573"/>
    <w:rsid w:val="00964134"/>
    <w:rsid w:val="00970F7D"/>
    <w:rsid w:val="00994A3D"/>
    <w:rsid w:val="009A7CC3"/>
    <w:rsid w:val="009C2B12"/>
    <w:rsid w:val="009C3723"/>
    <w:rsid w:val="009C7CF8"/>
    <w:rsid w:val="00A174D9"/>
    <w:rsid w:val="00A72202"/>
    <w:rsid w:val="00AA4D24"/>
    <w:rsid w:val="00AB6715"/>
    <w:rsid w:val="00AC5EE7"/>
    <w:rsid w:val="00AC6DC2"/>
    <w:rsid w:val="00AD64C8"/>
    <w:rsid w:val="00AD6A41"/>
    <w:rsid w:val="00AE5B05"/>
    <w:rsid w:val="00B1671E"/>
    <w:rsid w:val="00B25EB8"/>
    <w:rsid w:val="00B37F4D"/>
    <w:rsid w:val="00BE239A"/>
    <w:rsid w:val="00C06BC1"/>
    <w:rsid w:val="00C12803"/>
    <w:rsid w:val="00C33897"/>
    <w:rsid w:val="00C52A7B"/>
    <w:rsid w:val="00C56BAF"/>
    <w:rsid w:val="00C679AA"/>
    <w:rsid w:val="00C75972"/>
    <w:rsid w:val="00C96A17"/>
    <w:rsid w:val="00CA0796"/>
    <w:rsid w:val="00CD066B"/>
    <w:rsid w:val="00CD48EF"/>
    <w:rsid w:val="00CE4FEE"/>
    <w:rsid w:val="00D060CF"/>
    <w:rsid w:val="00D328C2"/>
    <w:rsid w:val="00D76ABA"/>
    <w:rsid w:val="00DB59C3"/>
    <w:rsid w:val="00DC0EAB"/>
    <w:rsid w:val="00DC1501"/>
    <w:rsid w:val="00DC259A"/>
    <w:rsid w:val="00DC79E0"/>
    <w:rsid w:val="00DE23E8"/>
    <w:rsid w:val="00DF4219"/>
    <w:rsid w:val="00E04C39"/>
    <w:rsid w:val="00E434F0"/>
    <w:rsid w:val="00E47288"/>
    <w:rsid w:val="00E52377"/>
    <w:rsid w:val="00E537AD"/>
    <w:rsid w:val="00E6085C"/>
    <w:rsid w:val="00E64E17"/>
    <w:rsid w:val="00E866C9"/>
    <w:rsid w:val="00E905D1"/>
    <w:rsid w:val="00EA38D1"/>
    <w:rsid w:val="00EA3D3C"/>
    <w:rsid w:val="00EC090A"/>
    <w:rsid w:val="00ED20B5"/>
    <w:rsid w:val="00ED648F"/>
    <w:rsid w:val="00EF407D"/>
    <w:rsid w:val="00F16860"/>
    <w:rsid w:val="00F2595E"/>
    <w:rsid w:val="00F3023B"/>
    <w:rsid w:val="00F44764"/>
    <w:rsid w:val="00F46900"/>
    <w:rsid w:val="00F52E75"/>
    <w:rsid w:val="00F61D89"/>
    <w:rsid w:val="00F62A80"/>
    <w:rsid w:val="00F6758F"/>
    <w:rsid w:val="00F81981"/>
    <w:rsid w:val="00FD2877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F52E7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489</TotalTime>
  <Pages>21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43</cp:revision>
  <cp:lastPrinted>2013-10-03T12:51:00Z</cp:lastPrinted>
  <dcterms:created xsi:type="dcterms:W3CDTF">2020-12-09T18:14:00Z</dcterms:created>
  <dcterms:modified xsi:type="dcterms:W3CDTF">2021-08-25T14:14:00Z</dcterms:modified>
</cp:coreProperties>
</file>