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3FE94" w14:textId="77777777" w:rsidR="007C1860" w:rsidRPr="001549D3" w:rsidRDefault="007C1860" w:rsidP="007C1860">
      <w:pPr>
        <w:pStyle w:val="SupplementaryMaterial"/>
        <w:rPr>
          <w:b w:val="0"/>
        </w:rPr>
      </w:pPr>
      <w:r w:rsidRPr="001549D3">
        <w:t>Supplementary Material</w:t>
      </w:r>
    </w:p>
    <w:p w14:paraId="2AB0E0E9" w14:textId="6F66E249" w:rsidR="00EF5AA2" w:rsidRPr="00E918F5" w:rsidRDefault="00EF5AA2" w:rsidP="00147395">
      <w:pPr>
        <w:pStyle w:val="AuthorList"/>
      </w:pPr>
    </w:p>
    <w:p w14:paraId="1200A3C0" w14:textId="77777777" w:rsidR="007B56BE" w:rsidRPr="001549D3" w:rsidRDefault="007B56BE" w:rsidP="007B56BE">
      <w:pPr>
        <w:pStyle w:val="Heading2"/>
      </w:pPr>
      <w:r w:rsidRPr="0001436A">
        <w:t>Supplementary</w:t>
      </w:r>
      <w:r w:rsidRPr="001549D3">
        <w:t xml:space="preserve"> Figures</w:t>
      </w:r>
    </w:p>
    <w:p w14:paraId="58DC8BE5" w14:textId="3F141EBD" w:rsidR="00705E11" w:rsidRPr="00E918F5" w:rsidRDefault="00705E11">
      <w:pPr>
        <w:spacing w:before="0" w:after="200" w:line="276" w:lineRule="auto"/>
        <w:rPr>
          <w:rFonts w:cs="Times New Roman"/>
          <w:szCs w:val="24"/>
        </w:rPr>
      </w:pPr>
    </w:p>
    <w:p w14:paraId="4888293B" w14:textId="1D18D061" w:rsidR="00E30AC5" w:rsidRPr="00E918F5" w:rsidRDefault="0073794C" w:rsidP="00A62F04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28015BF" wp14:editId="426FBAD3">
            <wp:extent cx="6208395" cy="4090035"/>
            <wp:effectExtent l="0" t="0" r="190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B7CD" w14:textId="64A3C573" w:rsidR="00361F4D" w:rsidRPr="00E918F5" w:rsidRDefault="00E918F5" w:rsidP="00361F4D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t>Supple</w:t>
      </w:r>
      <w:r w:rsidR="007C2010" w:rsidRPr="00AA6342">
        <w:rPr>
          <w:rFonts w:cs="Times New Roman"/>
          <w:b/>
          <w:bCs/>
          <w:szCs w:val="24"/>
        </w:rPr>
        <w:t>mentary Figure</w:t>
      </w:r>
      <w:r w:rsidR="00361F4D" w:rsidRPr="00AA6342">
        <w:rPr>
          <w:rFonts w:cs="Times New Roman"/>
          <w:b/>
          <w:bCs/>
          <w:szCs w:val="24"/>
        </w:rPr>
        <w:t xml:space="preserve"> 1.</w:t>
      </w:r>
      <w:r w:rsidR="00361F4D" w:rsidRPr="00E918F5">
        <w:rPr>
          <w:rFonts w:cs="Times New Roman"/>
          <w:szCs w:val="24"/>
        </w:rPr>
        <w:t xml:space="preserve"> </w:t>
      </w:r>
      <w:r w:rsidR="00CA6BB9" w:rsidRPr="00E918F5">
        <w:rPr>
          <w:rFonts w:cs="Times New Roman"/>
          <w:szCs w:val="24"/>
        </w:rPr>
        <w:t xml:space="preserve">Quantile-Quantile plot of </w:t>
      </w:r>
      <w:r w:rsidR="00D94DA3" w:rsidRPr="00E918F5">
        <w:rPr>
          <w:rFonts w:cs="Times New Roman"/>
          <w:szCs w:val="24"/>
        </w:rPr>
        <w:t xml:space="preserve">hourly </w:t>
      </w:r>
      <w:r w:rsidR="00D80B86" w:rsidRPr="00E918F5">
        <w:rPr>
          <w:rFonts w:cs="Times New Roman"/>
          <w:szCs w:val="24"/>
        </w:rPr>
        <w:t xml:space="preserve">residual water levels (observed minus predicted) for the NOAA Lewes tide gauge in the </w:t>
      </w:r>
      <w:r w:rsidR="0073794C">
        <w:rPr>
          <w:rFonts w:cs="Times New Roman"/>
          <w:szCs w:val="24"/>
        </w:rPr>
        <w:t xml:space="preserve">Lower </w:t>
      </w:r>
      <w:r w:rsidR="00D80B86" w:rsidRPr="00E918F5">
        <w:rPr>
          <w:rFonts w:cs="Times New Roman"/>
          <w:szCs w:val="24"/>
        </w:rPr>
        <w:t xml:space="preserve">Delaware Bay for 1980 – 2019.  </w:t>
      </w:r>
      <w:r w:rsidR="009A05D5" w:rsidRPr="00E918F5">
        <w:rPr>
          <w:rFonts w:cs="Times New Roman"/>
          <w:szCs w:val="24"/>
        </w:rPr>
        <w:t>Residuals were divided into four time periods</w:t>
      </w:r>
      <w:r w:rsidR="009F139F" w:rsidRPr="00E918F5">
        <w:rPr>
          <w:rFonts w:cs="Times New Roman"/>
          <w:szCs w:val="24"/>
        </w:rPr>
        <w:t xml:space="preserve"> based on tidal phase</w:t>
      </w:r>
      <w:r w:rsidR="009A05D5" w:rsidRPr="00E918F5">
        <w:rPr>
          <w:rFonts w:cs="Times New Roman"/>
          <w:szCs w:val="24"/>
        </w:rPr>
        <w:t xml:space="preserve">: High </w:t>
      </w:r>
      <w:r w:rsidR="00902A4B">
        <w:rPr>
          <w:rFonts w:cs="Times New Roman"/>
          <w:szCs w:val="24"/>
        </w:rPr>
        <w:t>T</w:t>
      </w:r>
      <w:r w:rsidR="009A05D5" w:rsidRPr="00E918F5">
        <w:rPr>
          <w:rFonts w:cs="Times New Roman"/>
          <w:szCs w:val="24"/>
        </w:rPr>
        <w:t>ide</w:t>
      </w:r>
      <w:r w:rsidR="00902A4B">
        <w:rPr>
          <w:rFonts w:cs="Times New Roman"/>
          <w:szCs w:val="24"/>
        </w:rPr>
        <w:t xml:space="preserve"> (HT)</w:t>
      </w:r>
      <w:r w:rsidR="009A05D5" w:rsidRPr="00E918F5">
        <w:rPr>
          <w:rFonts w:cs="Times New Roman"/>
          <w:szCs w:val="24"/>
        </w:rPr>
        <w:t xml:space="preserve">, Falling </w:t>
      </w:r>
      <w:r w:rsidR="00902A4B">
        <w:rPr>
          <w:rFonts w:cs="Times New Roman"/>
          <w:szCs w:val="24"/>
        </w:rPr>
        <w:t>T</w:t>
      </w:r>
      <w:r w:rsidR="009A05D5" w:rsidRPr="00E918F5">
        <w:rPr>
          <w:rFonts w:cs="Times New Roman"/>
          <w:szCs w:val="24"/>
        </w:rPr>
        <w:t>ide</w:t>
      </w:r>
      <w:r w:rsidR="00902A4B">
        <w:rPr>
          <w:rFonts w:cs="Times New Roman"/>
          <w:szCs w:val="24"/>
        </w:rPr>
        <w:t xml:space="preserve"> (FT)</w:t>
      </w:r>
      <w:r w:rsidR="009A05D5" w:rsidRPr="00E918F5">
        <w:rPr>
          <w:rFonts w:cs="Times New Roman"/>
          <w:szCs w:val="24"/>
        </w:rPr>
        <w:t xml:space="preserve">, Low </w:t>
      </w:r>
      <w:r w:rsidR="00902A4B">
        <w:rPr>
          <w:rFonts w:cs="Times New Roman"/>
          <w:szCs w:val="24"/>
        </w:rPr>
        <w:t>T</w:t>
      </w:r>
      <w:r w:rsidR="009A05D5" w:rsidRPr="00E918F5">
        <w:rPr>
          <w:rFonts w:cs="Times New Roman"/>
          <w:szCs w:val="24"/>
        </w:rPr>
        <w:t>ide</w:t>
      </w:r>
      <w:r w:rsidR="00902A4B">
        <w:rPr>
          <w:rFonts w:cs="Times New Roman"/>
          <w:szCs w:val="24"/>
        </w:rPr>
        <w:t xml:space="preserve"> (LT)</w:t>
      </w:r>
      <w:r w:rsidR="009A05D5" w:rsidRPr="00E918F5">
        <w:rPr>
          <w:rFonts w:cs="Times New Roman"/>
          <w:szCs w:val="24"/>
        </w:rPr>
        <w:t xml:space="preserve">, and Rising </w:t>
      </w:r>
      <w:r w:rsidR="00902A4B">
        <w:rPr>
          <w:rFonts w:cs="Times New Roman"/>
          <w:szCs w:val="24"/>
        </w:rPr>
        <w:t>T</w:t>
      </w:r>
      <w:r w:rsidR="009A05D5" w:rsidRPr="00E918F5">
        <w:rPr>
          <w:rFonts w:cs="Times New Roman"/>
          <w:szCs w:val="24"/>
        </w:rPr>
        <w:t>ide</w:t>
      </w:r>
      <w:r w:rsidR="00902A4B">
        <w:rPr>
          <w:rFonts w:cs="Times New Roman"/>
          <w:szCs w:val="24"/>
        </w:rPr>
        <w:t xml:space="preserve"> (RT)</w:t>
      </w:r>
      <w:r w:rsidR="009A05D5" w:rsidRPr="00E918F5">
        <w:rPr>
          <w:rFonts w:cs="Times New Roman"/>
          <w:szCs w:val="24"/>
        </w:rPr>
        <w:t>.</w:t>
      </w:r>
      <w:r w:rsidR="00D94DA3" w:rsidRPr="00E918F5">
        <w:rPr>
          <w:rFonts w:cs="Times New Roman"/>
          <w:szCs w:val="24"/>
        </w:rPr>
        <w:t xml:space="preserve"> High and Low time periods were defined as </w:t>
      </w:r>
      <w:r w:rsidR="00D066DC" w:rsidRPr="00E918F5">
        <w:rPr>
          <w:rFonts w:cs="Times New Roman"/>
          <w:szCs w:val="24"/>
        </w:rPr>
        <w:t>1.5 hours before and after tidal peak.</w:t>
      </w:r>
      <w:r w:rsidR="009F139F" w:rsidRPr="00E918F5">
        <w:rPr>
          <w:rFonts w:cs="Times New Roman"/>
          <w:szCs w:val="24"/>
        </w:rPr>
        <w:t xml:space="preserve"> </w:t>
      </w:r>
      <w:r w:rsidR="00D52C28" w:rsidRPr="00E918F5">
        <w:rPr>
          <w:rFonts w:cs="Times New Roman"/>
          <w:szCs w:val="24"/>
        </w:rPr>
        <w:t>Diagona</w:t>
      </w:r>
      <w:r w:rsidR="006C42AD" w:rsidRPr="00E918F5">
        <w:rPr>
          <w:rFonts w:cs="Times New Roman"/>
          <w:szCs w:val="24"/>
        </w:rPr>
        <w:t xml:space="preserve">ls show histogram plots in 0.05 m bins for each tidal phase over the same </w:t>
      </w:r>
      <w:proofErr w:type="gramStart"/>
      <w:r w:rsidR="006C42AD" w:rsidRPr="00E918F5">
        <w:rPr>
          <w:rFonts w:cs="Times New Roman"/>
          <w:szCs w:val="24"/>
        </w:rPr>
        <w:t>time period</w:t>
      </w:r>
      <w:proofErr w:type="gramEnd"/>
      <w:r w:rsidR="006C42AD" w:rsidRPr="00E918F5">
        <w:rPr>
          <w:rFonts w:cs="Times New Roman"/>
          <w:szCs w:val="24"/>
        </w:rPr>
        <w:t xml:space="preserve">.  </w:t>
      </w:r>
      <w:r w:rsidR="007F27D0" w:rsidRPr="00E918F5">
        <w:rPr>
          <w:rFonts w:cs="Times New Roman"/>
          <w:szCs w:val="24"/>
        </w:rPr>
        <w:t>Data show strong agreement with the Normal distribution</w:t>
      </w:r>
      <w:r w:rsidR="00EE4C25" w:rsidRPr="00E918F5">
        <w:rPr>
          <w:rFonts w:cs="Times New Roman"/>
          <w:szCs w:val="24"/>
        </w:rPr>
        <w:t xml:space="preserve">.  </w:t>
      </w:r>
      <w:r w:rsidR="00B24988" w:rsidRPr="00E918F5">
        <w:rPr>
          <w:rFonts w:cs="Times New Roman"/>
          <w:szCs w:val="24"/>
        </w:rPr>
        <w:t xml:space="preserve">Anderson-Darling test statistic is near zero for all </w:t>
      </w:r>
      <w:r w:rsidR="00EE4C25" w:rsidRPr="00E918F5">
        <w:rPr>
          <w:rFonts w:cs="Times New Roman"/>
          <w:szCs w:val="24"/>
        </w:rPr>
        <w:t xml:space="preserve">comparisons between distributions </w:t>
      </w:r>
      <w:r w:rsidR="001A48EF" w:rsidRPr="00E918F5">
        <w:rPr>
          <w:rFonts w:cs="Times New Roman"/>
          <w:szCs w:val="24"/>
        </w:rPr>
        <w:t xml:space="preserve">of each phase.  These data at Lewes are representative of gauges within the Delaware and Chesapeake Bays. </w:t>
      </w:r>
    </w:p>
    <w:p w14:paraId="15C8DD3D" w14:textId="77777777" w:rsidR="00361F4D" w:rsidRPr="00E918F5" w:rsidRDefault="00361F4D" w:rsidP="00A62F04">
      <w:pPr>
        <w:rPr>
          <w:rFonts w:cs="Times New Roman"/>
          <w:szCs w:val="24"/>
        </w:rPr>
      </w:pPr>
    </w:p>
    <w:p w14:paraId="1E6F8E2D" w14:textId="34D74FD8" w:rsidR="00E53718" w:rsidRPr="00E918F5" w:rsidRDefault="00902A4B" w:rsidP="00A62F04">
      <w:p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2A23B62" wp14:editId="32A70F6C">
            <wp:extent cx="6208395" cy="4069715"/>
            <wp:effectExtent l="0" t="0" r="190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47C1A" w14:textId="3652381D" w:rsidR="001A48EF" w:rsidRPr="00E918F5" w:rsidRDefault="00AA6342" w:rsidP="001A48EF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2</w:t>
      </w:r>
      <w:r w:rsidRPr="00AA6342">
        <w:rPr>
          <w:rFonts w:cs="Times New Roman"/>
          <w:b/>
          <w:bCs/>
          <w:szCs w:val="24"/>
        </w:rPr>
        <w:t>.</w:t>
      </w:r>
      <w:r w:rsidRPr="00E918F5">
        <w:rPr>
          <w:rFonts w:cs="Times New Roman"/>
          <w:szCs w:val="24"/>
        </w:rPr>
        <w:t xml:space="preserve"> </w:t>
      </w:r>
      <w:r w:rsidR="001A48EF" w:rsidRPr="00E918F5">
        <w:rPr>
          <w:rFonts w:cs="Times New Roman"/>
          <w:szCs w:val="24"/>
        </w:rPr>
        <w:t xml:space="preserve">Quantile-Quantile plot of hourly residual water levels (observed minus predicted) for the NOAA </w:t>
      </w:r>
      <w:r w:rsidR="00902A4B">
        <w:rPr>
          <w:rFonts w:cs="Times New Roman"/>
          <w:szCs w:val="24"/>
        </w:rPr>
        <w:t>Philadelphia</w:t>
      </w:r>
      <w:r w:rsidR="001A48EF" w:rsidRPr="00E918F5">
        <w:rPr>
          <w:rFonts w:cs="Times New Roman"/>
          <w:szCs w:val="24"/>
        </w:rPr>
        <w:t xml:space="preserve"> tide gauge in the</w:t>
      </w:r>
      <w:r w:rsidR="0073794C">
        <w:rPr>
          <w:rFonts w:cs="Times New Roman"/>
          <w:szCs w:val="24"/>
        </w:rPr>
        <w:t xml:space="preserve"> Upper</w:t>
      </w:r>
      <w:r w:rsidR="001A48EF" w:rsidRPr="00E918F5">
        <w:rPr>
          <w:rFonts w:cs="Times New Roman"/>
          <w:szCs w:val="24"/>
        </w:rPr>
        <w:t xml:space="preserve"> </w:t>
      </w:r>
      <w:r w:rsidR="00902A4B">
        <w:rPr>
          <w:rFonts w:cs="Times New Roman"/>
          <w:szCs w:val="24"/>
        </w:rPr>
        <w:t>Delaware</w:t>
      </w:r>
      <w:r w:rsidR="001A48EF" w:rsidRPr="00E918F5">
        <w:rPr>
          <w:rFonts w:cs="Times New Roman"/>
          <w:szCs w:val="24"/>
        </w:rPr>
        <w:t xml:space="preserve"> Bay for 1980 – 2019.  Residuals were divided into four time periods based on tidal phase: High </w:t>
      </w:r>
      <w:r w:rsidR="00902A4B">
        <w:rPr>
          <w:rFonts w:cs="Times New Roman"/>
          <w:szCs w:val="24"/>
        </w:rPr>
        <w:t>T</w:t>
      </w:r>
      <w:r w:rsidR="001A48EF" w:rsidRPr="00E918F5">
        <w:rPr>
          <w:rFonts w:cs="Times New Roman"/>
          <w:szCs w:val="24"/>
        </w:rPr>
        <w:t>ide</w:t>
      </w:r>
      <w:r w:rsidR="00902A4B">
        <w:rPr>
          <w:rFonts w:cs="Times New Roman"/>
          <w:szCs w:val="24"/>
        </w:rPr>
        <w:t xml:space="preserve"> (HT)</w:t>
      </w:r>
      <w:r w:rsidR="001A48EF" w:rsidRPr="00E918F5">
        <w:rPr>
          <w:rFonts w:cs="Times New Roman"/>
          <w:szCs w:val="24"/>
        </w:rPr>
        <w:t xml:space="preserve">, Falling </w:t>
      </w:r>
      <w:r w:rsidR="00902A4B">
        <w:rPr>
          <w:rFonts w:cs="Times New Roman"/>
          <w:szCs w:val="24"/>
        </w:rPr>
        <w:t>T</w:t>
      </w:r>
      <w:r w:rsidR="001A48EF" w:rsidRPr="00E918F5">
        <w:rPr>
          <w:rFonts w:cs="Times New Roman"/>
          <w:szCs w:val="24"/>
        </w:rPr>
        <w:t>ide</w:t>
      </w:r>
      <w:r w:rsidR="00902A4B">
        <w:rPr>
          <w:rFonts w:cs="Times New Roman"/>
          <w:szCs w:val="24"/>
        </w:rPr>
        <w:t xml:space="preserve"> (FT)</w:t>
      </w:r>
      <w:r w:rsidR="001A48EF" w:rsidRPr="00E918F5">
        <w:rPr>
          <w:rFonts w:cs="Times New Roman"/>
          <w:szCs w:val="24"/>
        </w:rPr>
        <w:t xml:space="preserve">, Low </w:t>
      </w:r>
      <w:r w:rsidR="00902A4B">
        <w:rPr>
          <w:rFonts w:cs="Times New Roman"/>
          <w:szCs w:val="24"/>
        </w:rPr>
        <w:t>Ti</w:t>
      </w:r>
      <w:r w:rsidR="001A48EF" w:rsidRPr="00E918F5">
        <w:rPr>
          <w:rFonts w:cs="Times New Roman"/>
          <w:szCs w:val="24"/>
        </w:rPr>
        <w:t>de</w:t>
      </w:r>
      <w:r w:rsidR="00902A4B">
        <w:rPr>
          <w:rFonts w:cs="Times New Roman"/>
          <w:szCs w:val="24"/>
        </w:rPr>
        <w:t xml:space="preserve"> (LT)</w:t>
      </w:r>
      <w:r w:rsidR="001A48EF" w:rsidRPr="00E918F5">
        <w:rPr>
          <w:rFonts w:cs="Times New Roman"/>
          <w:szCs w:val="24"/>
        </w:rPr>
        <w:t xml:space="preserve">, and Rising </w:t>
      </w:r>
      <w:r w:rsidR="00902A4B">
        <w:rPr>
          <w:rFonts w:cs="Times New Roman"/>
          <w:szCs w:val="24"/>
        </w:rPr>
        <w:t>T</w:t>
      </w:r>
      <w:r w:rsidR="001A48EF" w:rsidRPr="00E918F5">
        <w:rPr>
          <w:rFonts w:cs="Times New Roman"/>
          <w:szCs w:val="24"/>
        </w:rPr>
        <w:t>ide</w:t>
      </w:r>
      <w:r w:rsidR="00902A4B">
        <w:rPr>
          <w:rFonts w:cs="Times New Roman"/>
          <w:szCs w:val="24"/>
        </w:rPr>
        <w:t xml:space="preserve"> (RT)</w:t>
      </w:r>
      <w:r w:rsidR="001A48EF" w:rsidRPr="00E918F5">
        <w:rPr>
          <w:rFonts w:cs="Times New Roman"/>
          <w:szCs w:val="24"/>
        </w:rPr>
        <w:t xml:space="preserve">. High and Low time periods were defined as 1.5 hours before and after tidal peak. Diagonals show histogram plots in 0.05 m bins for each tidal phase over the same </w:t>
      </w:r>
      <w:proofErr w:type="gramStart"/>
      <w:r w:rsidR="001A48EF" w:rsidRPr="00E918F5">
        <w:rPr>
          <w:rFonts w:cs="Times New Roman"/>
          <w:szCs w:val="24"/>
        </w:rPr>
        <w:t>time period</w:t>
      </w:r>
      <w:proofErr w:type="gramEnd"/>
      <w:r w:rsidR="001A48EF" w:rsidRPr="00E918F5">
        <w:rPr>
          <w:rFonts w:cs="Times New Roman"/>
          <w:szCs w:val="24"/>
        </w:rPr>
        <w:t xml:space="preserve">.  Data show strong agreement with the Normal distribution.  </w:t>
      </w:r>
      <w:r w:rsidR="007219E4" w:rsidRPr="00E918F5">
        <w:rPr>
          <w:rFonts w:cs="Times New Roman"/>
          <w:szCs w:val="24"/>
        </w:rPr>
        <w:t>Although t</w:t>
      </w:r>
      <w:r w:rsidR="001A48EF" w:rsidRPr="00E918F5">
        <w:rPr>
          <w:rFonts w:cs="Times New Roman"/>
          <w:szCs w:val="24"/>
        </w:rPr>
        <w:t xml:space="preserve">hese data at </w:t>
      </w:r>
      <w:r w:rsidR="00F1125C" w:rsidRPr="00E918F5">
        <w:rPr>
          <w:rFonts w:cs="Times New Roman"/>
          <w:szCs w:val="24"/>
        </w:rPr>
        <w:t xml:space="preserve">Baltimore </w:t>
      </w:r>
      <w:r w:rsidR="00421C8C" w:rsidRPr="00E918F5">
        <w:rPr>
          <w:rFonts w:cs="Times New Roman"/>
          <w:szCs w:val="24"/>
        </w:rPr>
        <w:t xml:space="preserve">show the most variation away from </w:t>
      </w:r>
      <w:r w:rsidR="00454572" w:rsidRPr="00E918F5">
        <w:rPr>
          <w:rFonts w:cs="Times New Roman"/>
          <w:szCs w:val="24"/>
        </w:rPr>
        <w:t>a perfect 1:1 fit</w:t>
      </w:r>
      <w:r w:rsidR="00B470CB" w:rsidRPr="00E918F5">
        <w:rPr>
          <w:rFonts w:cs="Times New Roman"/>
          <w:szCs w:val="24"/>
        </w:rPr>
        <w:t xml:space="preserve"> at the extremes</w:t>
      </w:r>
      <w:r w:rsidR="001A48EF" w:rsidRPr="00E918F5">
        <w:rPr>
          <w:rFonts w:cs="Times New Roman"/>
          <w:szCs w:val="24"/>
        </w:rPr>
        <w:t xml:space="preserve"> </w:t>
      </w:r>
      <w:r w:rsidR="00454572" w:rsidRPr="00E918F5">
        <w:rPr>
          <w:rFonts w:cs="Times New Roman"/>
          <w:szCs w:val="24"/>
        </w:rPr>
        <w:t>between each phase,</w:t>
      </w:r>
      <w:r w:rsidR="00B470CB" w:rsidRPr="00E918F5">
        <w:rPr>
          <w:rFonts w:cs="Times New Roman"/>
          <w:szCs w:val="24"/>
        </w:rPr>
        <w:t xml:space="preserve"> the Anderson-Darling test statistic is near zero for all comparisons between distributions of each phase.</w:t>
      </w:r>
      <w:r w:rsidR="004F4261" w:rsidRPr="00E918F5">
        <w:rPr>
          <w:rFonts w:cs="Times New Roman"/>
          <w:szCs w:val="24"/>
        </w:rPr>
        <w:t xml:space="preserve">  Other upper bay gauges show characteristics </w:t>
      </w:r>
      <w:r w:rsidR="00F271EE" w:rsidRPr="00E918F5">
        <w:rPr>
          <w:rFonts w:cs="Times New Roman"/>
          <w:szCs w:val="24"/>
        </w:rPr>
        <w:t xml:space="preserve">that are between what is shown at Lewes and Baltimore. </w:t>
      </w:r>
    </w:p>
    <w:p w14:paraId="16E24CB9" w14:textId="52B2A229" w:rsidR="00E53718" w:rsidRPr="00E918F5" w:rsidRDefault="00E53718" w:rsidP="00A62F04">
      <w:pPr>
        <w:rPr>
          <w:rFonts w:cs="Times New Roman"/>
          <w:szCs w:val="24"/>
        </w:rPr>
      </w:pPr>
    </w:p>
    <w:p w14:paraId="2A03DA75" w14:textId="754A37D2" w:rsidR="00E30AC5" w:rsidRPr="00E918F5" w:rsidRDefault="00E30AC5" w:rsidP="00A62F04">
      <w:pPr>
        <w:rPr>
          <w:rFonts w:cs="Times New Roman"/>
          <w:szCs w:val="24"/>
        </w:rPr>
      </w:pPr>
    </w:p>
    <w:p w14:paraId="163326F7" w14:textId="1A22E4EA" w:rsidR="004B5A4F" w:rsidRPr="00E918F5" w:rsidRDefault="0073794C" w:rsidP="00A62F04">
      <w:p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B62D07F" wp14:editId="32C3D34C">
            <wp:extent cx="6208395" cy="293814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153A2" w14:textId="444905AF" w:rsidR="00E330E9" w:rsidRPr="00E918F5" w:rsidRDefault="00AA6342" w:rsidP="00E12D2E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3</w:t>
      </w:r>
      <w:r w:rsidRPr="00AA6342">
        <w:rPr>
          <w:rFonts w:cs="Times New Roman"/>
          <w:b/>
          <w:bCs/>
          <w:szCs w:val="24"/>
        </w:rPr>
        <w:t>.</w:t>
      </w:r>
      <w:r w:rsidRPr="00E918F5">
        <w:rPr>
          <w:rFonts w:cs="Times New Roman"/>
          <w:szCs w:val="24"/>
        </w:rPr>
        <w:t xml:space="preserve"> </w:t>
      </w:r>
      <w:r w:rsidR="0073794C">
        <w:rPr>
          <w:rFonts w:cs="Times New Roman"/>
          <w:szCs w:val="24"/>
        </w:rPr>
        <w:t>Histogram d</w:t>
      </w:r>
      <w:r w:rsidR="00FB6FDE" w:rsidRPr="00E918F5">
        <w:rPr>
          <w:rFonts w:cs="Times New Roman"/>
          <w:szCs w:val="24"/>
        </w:rPr>
        <w:t xml:space="preserve">istribution of storm tide for </w:t>
      </w:r>
      <w:r w:rsidR="0047767C" w:rsidRPr="00E918F5">
        <w:rPr>
          <w:rFonts w:cs="Times New Roman"/>
          <w:szCs w:val="24"/>
        </w:rPr>
        <w:t xml:space="preserve">Delmarva </w:t>
      </w:r>
      <w:r w:rsidR="00576D45">
        <w:rPr>
          <w:rFonts w:cs="Times New Roman"/>
          <w:szCs w:val="24"/>
        </w:rPr>
        <w:t>tropical cyclones</w:t>
      </w:r>
      <w:r w:rsidR="0047767C" w:rsidRPr="00E918F5">
        <w:rPr>
          <w:rFonts w:cs="Times New Roman"/>
          <w:szCs w:val="24"/>
        </w:rPr>
        <w:t>, 1980 – 2019.</w:t>
      </w:r>
      <w:r w:rsidR="00DE402F" w:rsidRPr="00E918F5">
        <w:rPr>
          <w:rFonts w:cs="Times New Roman"/>
          <w:szCs w:val="24"/>
        </w:rPr>
        <w:t xml:space="preserve"> Values are in meters relative to NAVD88 datum.</w:t>
      </w:r>
    </w:p>
    <w:p w14:paraId="2A7ED566" w14:textId="1ED2C411" w:rsidR="0078500B" w:rsidRPr="00E918F5" w:rsidRDefault="0078500B">
      <w:pPr>
        <w:spacing w:before="0" w:after="200" w:line="276" w:lineRule="auto"/>
        <w:rPr>
          <w:rFonts w:cs="Times New Roman"/>
          <w:szCs w:val="24"/>
        </w:rPr>
      </w:pPr>
      <w:r w:rsidRPr="00E918F5">
        <w:rPr>
          <w:rFonts w:cs="Times New Roman"/>
          <w:szCs w:val="24"/>
        </w:rPr>
        <w:br w:type="page"/>
      </w:r>
    </w:p>
    <w:p w14:paraId="7E98E859" w14:textId="43B92357" w:rsidR="00E53718" w:rsidRPr="00E918F5" w:rsidRDefault="00EB0D88" w:rsidP="00B630B3">
      <w:pPr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F11A24A" wp14:editId="3A358BDD">
            <wp:extent cx="6208395" cy="386969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8F018" w14:textId="0AD118A7" w:rsidR="00E330E9" w:rsidRPr="00E918F5" w:rsidRDefault="00AA6342" w:rsidP="00E03518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t xml:space="preserve">Supplementary Figure </w:t>
      </w:r>
      <w:r w:rsidR="0089784F">
        <w:rPr>
          <w:rFonts w:cs="Times New Roman"/>
          <w:b/>
          <w:bCs/>
          <w:szCs w:val="24"/>
        </w:rPr>
        <w:t>4</w:t>
      </w:r>
      <w:r w:rsidRPr="00AA6342">
        <w:rPr>
          <w:rFonts w:cs="Times New Roman"/>
          <w:b/>
          <w:bCs/>
          <w:szCs w:val="24"/>
        </w:rPr>
        <w:t>.</w:t>
      </w:r>
      <w:r w:rsidRPr="00E918F5">
        <w:rPr>
          <w:rFonts w:cs="Times New Roman"/>
          <w:szCs w:val="24"/>
        </w:rPr>
        <w:t xml:space="preserve"> </w:t>
      </w:r>
      <w:r w:rsidR="000B5F5A" w:rsidRPr="00E918F5">
        <w:rPr>
          <w:rFonts w:cs="Times New Roman"/>
          <w:szCs w:val="24"/>
        </w:rPr>
        <w:t xml:space="preserve">Box plots of storm tide and skew surge for </w:t>
      </w:r>
      <w:r w:rsidR="003B1978" w:rsidRPr="00E918F5">
        <w:rPr>
          <w:rFonts w:cs="Times New Roman"/>
          <w:szCs w:val="24"/>
        </w:rPr>
        <w:t xml:space="preserve">Delmarva </w:t>
      </w:r>
      <w:r w:rsidR="00576D45">
        <w:rPr>
          <w:rFonts w:cs="Times New Roman"/>
          <w:szCs w:val="24"/>
        </w:rPr>
        <w:t>tropical cyclones</w:t>
      </w:r>
      <w:r w:rsidR="003B1978" w:rsidRPr="00E918F5">
        <w:rPr>
          <w:rFonts w:cs="Times New Roman"/>
          <w:szCs w:val="24"/>
        </w:rPr>
        <w:t xml:space="preserve">, 1980 – 2019. </w:t>
      </w:r>
      <w:proofErr w:type="gramStart"/>
      <w:r w:rsidR="00535AE0" w:rsidRPr="00E918F5">
        <w:rPr>
          <w:rFonts w:cs="Times New Roman"/>
          <w:szCs w:val="24"/>
        </w:rPr>
        <w:t>Plus</w:t>
      </w:r>
      <w:proofErr w:type="gramEnd"/>
      <w:r w:rsidR="00535AE0" w:rsidRPr="00E918F5">
        <w:rPr>
          <w:rFonts w:cs="Times New Roman"/>
          <w:szCs w:val="24"/>
        </w:rPr>
        <w:t xml:space="preserve"> signs above the top hash marks represent storms with values greater than 1.5 times the interquartile range.  Values are in meters.  Storm tides are </w:t>
      </w:r>
      <w:r w:rsidR="00F323BB" w:rsidRPr="00E918F5">
        <w:rPr>
          <w:rFonts w:cs="Times New Roman"/>
          <w:szCs w:val="24"/>
        </w:rPr>
        <w:t xml:space="preserve">meters </w:t>
      </w:r>
      <w:r w:rsidR="00535AE0" w:rsidRPr="00E918F5">
        <w:rPr>
          <w:rFonts w:cs="Times New Roman"/>
          <w:szCs w:val="24"/>
        </w:rPr>
        <w:t>relative to NAVD88 datum.</w:t>
      </w:r>
      <w:r w:rsidR="00403608" w:rsidRPr="00E918F5">
        <w:rPr>
          <w:rFonts w:cs="Times New Roman"/>
          <w:szCs w:val="24"/>
        </w:rPr>
        <w:t xml:space="preserve"> Box plots more clearly </w:t>
      </w:r>
      <w:r w:rsidR="00A11B27" w:rsidRPr="00E918F5">
        <w:rPr>
          <w:rFonts w:cs="Times New Roman"/>
          <w:szCs w:val="24"/>
        </w:rPr>
        <w:t>show differences in mean water levels</w:t>
      </w:r>
      <w:r w:rsidR="00F15E90" w:rsidRPr="00E918F5">
        <w:rPr>
          <w:rFonts w:cs="Times New Roman"/>
          <w:szCs w:val="24"/>
        </w:rPr>
        <w:t xml:space="preserve"> and extent of extrem</w:t>
      </w:r>
      <w:r w:rsidR="00E03518" w:rsidRPr="00E918F5">
        <w:rPr>
          <w:rFonts w:cs="Times New Roman"/>
          <w:szCs w:val="24"/>
        </w:rPr>
        <w:t>es</w:t>
      </w:r>
      <w:r w:rsidR="00A11B27" w:rsidRPr="00E918F5">
        <w:rPr>
          <w:rFonts w:cs="Times New Roman"/>
          <w:szCs w:val="24"/>
        </w:rPr>
        <w:t xml:space="preserve"> among gauges. </w:t>
      </w:r>
    </w:p>
    <w:p w14:paraId="1D2F9FEE" w14:textId="5F6AD675" w:rsidR="00AD431F" w:rsidRPr="00E918F5" w:rsidRDefault="00AD431F" w:rsidP="00E03518">
      <w:pPr>
        <w:rPr>
          <w:rFonts w:cs="Times New Roman"/>
          <w:szCs w:val="24"/>
        </w:rPr>
      </w:pPr>
    </w:p>
    <w:p w14:paraId="20B23985" w14:textId="57F90857" w:rsidR="00AD431F" w:rsidRPr="00E918F5" w:rsidRDefault="00AD431F" w:rsidP="00E03518">
      <w:pPr>
        <w:rPr>
          <w:rFonts w:cs="Times New Roman"/>
          <w:szCs w:val="24"/>
        </w:rPr>
      </w:pPr>
    </w:p>
    <w:p w14:paraId="5BCB0D0A" w14:textId="45A531B2" w:rsidR="00AD431F" w:rsidRPr="00E918F5" w:rsidRDefault="00EB0D88" w:rsidP="00E03518">
      <w:p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DF2DDB6" wp14:editId="33CDE002">
            <wp:extent cx="6208395" cy="34925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B2A2" w14:textId="5B5B6668" w:rsidR="005150C2" w:rsidRPr="00E918F5" w:rsidRDefault="0089784F" w:rsidP="005150C2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5</w:t>
      </w:r>
      <w:r w:rsidRPr="00AA6342">
        <w:rPr>
          <w:rFonts w:cs="Times New Roman"/>
          <w:b/>
          <w:bCs/>
          <w:szCs w:val="24"/>
        </w:rPr>
        <w:t>.</w:t>
      </w:r>
      <w:r w:rsidRPr="00E918F5">
        <w:rPr>
          <w:rFonts w:cs="Times New Roman"/>
          <w:szCs w:val="24"/>
        </w:rPr>
        <w:t xml:space="preserve"> </w:t>
      </w:r>
      <w:r w:rsidR="005150C2" w:rsidRPr="00E918F5">
        <w:rPr>
          <w:rFonts w:cs="Times New Roman"/>
          <w:szCs w:val="24"/>
        </w:rPr>
        <w:t>Scatterplot and regression line of best fit of skew surge</w:t>
      </w:r>
      <w:r w:rsidR="00A21479" w:rsidRPr="00E918F5">
        <w:rPr>
          <w:rFonts w:cs="Times New Roman"/>
          <w:szCs w:val="24"/>
        </w:rPr>
        <w:t xml:space="preserve"> index (SSI)</w:t>
      </w:r>
      <w:r w:rsidR="005150C2" w:rsidRPr="00E918F5">
        <w:rPr>
          <w:rFonts w:cs="Times New Roman"/>
          <w:szCs w:val="24"/>
        </w:rPr>
        <w:t xml:space="preserve"> against </w:t>
      </w:r>
      <w:r w:rsidR="006C7513" w:rsidRPr="00E918F5">
        <w:rPr>
          <w:rFonts w:cs="Times New Roman"/>
          <w:szCs w:val="24"/>
        </w:rPr>
        <w:t xml:space="preserve">minimum </w:t>
      </w:r>
      <w:r w:rsidR="005150C2" w:rsidRPr="00E918F5">
        <w:rPr>
          <w:rFonts w:cs="Times New Roman"/>
          <w:szCs w:val="24"/>
        </w:rPr>
        <w:t xml:space="preserve">distance of </w:t>
      </w:r>
      <w:r w:rsidR="006C7513" w:rsidRPr="00E918F5">
        <w:rPr>
          <w:rFonts w:cs="Times New Roman"/>
          <w:szCs w:val="24"/>
        </w:rPr>
        <w:t xml:space="preserve">Delmarva </w:t>
      </w:r>
      <w:r w:rsidR="00576D45">
        <w:rPr>
          <w:rFonts w:cs="Times New Roman"/>
          <w:szCs w:val="24"/>
        </w:rPr>
        <w:t>tropical cyclones</w:t>
      </w:r>
      <w:r w:rsidR="005150C2" w:rsidRPr="00E918F5">
        <w:rPr>
          <w:rFonts w:cs="Times New Roman"/>
          <w:szCs w:val="24"/>
        </w:rPr>
        <w:t>, 1980 – 2019. Regression line computed based least squares method.</w:t>
      </w:r>
      <w:r w:rsidR="00AC1542" w:rsidRPr="00E918F5">
        <w:rPr>
          <w:rFonts w:cs="Times New Roman"/>
          <w:szCs w:val="24"/>
        </w:rPr>
        <w:t xml:space="preserve">  All correlations significant at the 0.01 level. </w:t>
      </w:r>
    </w:p>
    <w:p w14:paraId="6D92BCAC" w14:textId="0EC42265" w:rsidR="00AE6321" w:rsidRPr="00E918F5" w:rsidRDefault="00AE6321">
      <w:pPr>
        <w:spacing w:before="0" w:after="200" w:line="276" w:lineRule="auto"/>
        <w:rPr>
          <w:rFonts w:cs="Times New Roman"/>
          <w:szCs w:val="24"/>
        </w:rPr>
      </w:pPr>
      <w:r w:rsidRPr="00E918F5">
        <w:rPr>
          <w:rFonts w:cs="Times New Roman"/>
          <w:szCs w:val="24"/>
        </w:rPr>
        <w:br w:type="page"/>
      </w:r>
    </w:p>
    <w:p w14:paraId="43F5A256" w14:textId="753B5123" w:rsidR="00EB0D88" w:rsidRPr="00E918F5" w:rsidRDefault="00EB0D88" w:rsidP="00EB0D88">
      <w:pPr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F2D3673" wp14:editId="3044ED80">
            <wp:extent cx="6208395" cy="442150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87EC" w14:textId="6F663A19" w:rsidR="00C155E5" w:rsidRPr="00E918F5" w:rsidRDefault="00486FB5" w:rsidP="00C155E5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6</w:t>
      </w:r>
      <w:r w:rsidRPr="00AA6342">
        <w:rPr>
          <w:rFonts w:cs="Times New Roman"/>
          <w:b/>
          <w:bCs/>
          <w:szCs w:val="24"/>
        </w:rPr>
        <w:t>.</w:t>
      </w:r>
      <w:r w:rsidRPr="00E918F5">
        <w:rPr>
          <w:rFonts w:cs="Times New Roman"/>
          <w:szCs w:val="24"/>
        </w:rPr>
        <w:t xml:space="preserve"> </w:t>
      </w:r>
      <w:r w:rsidR="0073794C">
        <w:rPr>
          <w:rFonts w:cs="Times New Roman"/>
          <w:szCs w:val="24"/>
        </w:rPr>
        <w:t>Histogram d</w:t>
      </w:r>
      <w:r w:rsidR="00C155E5" w:rsidRPr="00E918F5">
        <w:rPr>
          <w:rFonts w:cs="Times New Roman"/>
          <w:szCs w:val="24"/>
        </w:rPr>
        <w:t xml:space="preserve">istributions of </w:t>
      </w:r>
      <w:r w:rsidR="00576D45">
        <w:rPr>
          <w:rFonts w:cs="Times New Roman"/>
          <w:szCs w:val="24"/>
        </w:rPr>
        <w:t xml:space="preserve">spatially averaged </w:t>
      </w:r>
      <w:r w:rsidR="00C155E5" w:rsidRPr="00E918F5">
        <w:rPr>
          <w:rFonts w:cs="Times New Roman"/>
          <w:szCs w:val="24"/>
        </w:rPr>
        <w:t>skew surge index</w:t>
      </w:r>
      <w:r w:rsidR="00576D45">
        <w:rPr>
          <w:rFonts w:cs="Times New Roman"/>
          <w:szCs w:val="24"/>
        </w:rPr>
        <w:t xml:space="preserve"> (SSI)</w:t>
      </w:r>
      <w:r w:rsidR="00C155E5" w:rsidRPr="00E918F5">
        <w:rPr>
          <w:rFonts w:cs="Times New Roman"/>
          <w:szCs w:val="24"/>
        </w:rPr>
        <w:t xml:space="preserve"> of </w:t>
      </w:r>
      <w:r w:rsidR="002E3C9C" w:rsidRPr="00E918F5">
        <w:rPr>
          <w:rFonts w:cs="Times New Roman"/>
          <w:szCs w:val="24"/>
        </w:rPr>
        <w:t xml:space="preserve">Delmarva </w:t>
      </w:r>
      <w:r w:rsidR="00C155E5" w:rsidRPr="00E918F5">
        <w:rPr>
          <w:rFonts w:cs="Times New Roman"/>
          <w:szCs w:val="24"/>
        </w:rPr>
        <w:t xml:space="preserve">tropical </w:t>
      </w:r>
      <w:r w:rsidR="002E3C9C" w:rsidRPr="00E918F5">
        <w:rPr>
          <w:rFonts w:cs="Times New Roman"/>
          <w:szCs w:val="24"/>
        </w:rPr>
        <w:t>cyclones (</w:t>
      </w:r>
      <w:r w:rsidR="001B12F3" w:rsidRPr="00E918F5">
        <w:rPr>
          <w:rFonts w:cs="Times New Roman"/>
          <w:szCs w:val="24"/>
        </w:rPr>
        <w:t xml:space="preserve">N = 106) </w:t>
      </w:r>
      <w:r w:rsidR="00C155E5" w:rsidRPr="00E918F5">
        <w:rPr>
          <w:rFonts w:cs="Times New Roman"/>
          <w:szCs w:val="24"/>
        </w:rPr>
        <w:t xml:space="preserve">for </w:t>
      </w:r>
      <w:r w:rsidR="00AC7DD9" w:rsidRPr="00E918F5">
        <w:rPr>
          <w:rFonts w:cs="Times New Roman"/>
          <w:szCs w:val="24"/>
        </w:rPr>
        <w:t>Delaware and Chesapeake Bay</w:t>
      </w:r>
      <w:r w:rsidR="00BD2631" w:rsidRPr="00E918F5">
        <w:rPr>
          <w:rFonts w:cs="Times New Roman"/>
          <w:szCs w:val="24"/>
        </w:rPr>
        <w:t xml:space="preserve"> region</w:t>
      </w:r>
      <w:r w:rsidR="00AC7DD9" w:rsidRPr="00E918F5">
        <w:rPr>
          <w:rFonts w:cs="Times New Roman"/>
          <w:szCs w:val="24"/>
        </w:rPr>
        <w:t>s</w:t>
      </w:r>
      <w:r w:rsidR="007F4D68" w:rsidRPr="00E918F5">
        <w:rPr>
          <w:rFonts w:cs="Times New Roman"/>
          <w:szCs w:val="24"/>
        </w:rPr>
        <w:t>, 1980 – 2019.</w:t>
      </w:r>
      <w:r w:rsidR="00C155E5" w:rsidRPr="00E918F5">
        <w:rPr>
          <w:rFonts w:cs="Times New Roman"/>
          <w:szCs w:val="24"/>
        </w:rPr>
        <w:t xml:space="preserve"> </w:t>
      </w:r>
    </w:p>
    <w:p w14:paraId="343AAE8B" w14:textId="6931A969" w:rsidR="00AE6321" w:rsidRPr="00E918F5" w:rsidRDefault="00AE6321">
      <w:pPr>
        <w:spacing w:before="0" w:after="200" w:line="276" w:lineRule="auto"/>
        <w:rPr>
          <w:rFonts w:cs="Times New Roman"/>
          <w:szCs w:val="24"/>
        </w:rPr>
      </w:pPr>
      <w:r w:rsidRPr="00E918F5">
        <w:rPr>
          <w:rFonts w:cs="Times New Roman"/>
          <w:szCs w:val="24"/>
        </w:rPr>
        <w:br w:type="page"/>
      </w:r>
    </w:p>
    <w:p w14:paraId="7BCD0A68" w14:textId="3E7FC681" w:rsidR="009177A1" w:rsidRPr="00E918F5" w:rsidRDefault="00EB0D88" w:rsidP="007E5289">
      <w:pPr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9E3BC48" wp14:editId="11CE917C">
            <wp:extent cx="6208395" cy="4494530"/>
            <wp:effectExtent l="0" t="0" r="190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4CFC" w14:textId="09E65300" w:rsidR="000A009B" w:rsidRPr="00E918F5" w:rsidRDefault="00486FB5" w:rsidP="00BE08F7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7</w:t>
      </w:r>
      <w:r w:rsidRPr="00AA6342">
        <w:rPr>
          <w:rFonts w:cs="Times New Roman"/>
          <w:b/>
          <w:bCs/>
          <w:szCs w:val="24"/>
        </w:rPr>
        <w:t>.</w:t>
      </w:r>
      <w:r w:rsidR="00F44C9A" w:rsidRPr="00E918F5">
        <w:rPr>
          <w:rFonts w:cs="Times New Roman"/>
          <w:szCs w:val="24"/>
        </w:rPr>
        <w:t xml:space="preserve">  S</w:t>
      </w:r>
      <w:r w:rsidR="00576D45">
        <w:rPr>
          <w:rFonts w:cs="Times New Roman"/>
          <w:szCs w:val="24"/>
        </w:rPr>
        <w:t>patially averaged s</w:t>
      </w:r>
      <w:r w:rsidR="00F44C9A" w:rsidRPr="00E918F5">
        <w:rPr>
          <w:rFonts w:cs="Times New Roman"/>
          <w:szCs w:val="24"/>
        </w:rPr>
        <w:t xml:space="preserve">kew surge index </w:t>
      </w:r>
      <w:r w:rsidR="00576D45">
        <w:rPr>
          <w:rFonts w:cs="Times New Roman"/>
          <w:szCs w:val="24"/>
        </w:rPr>
        <w:t xml:space="preserve">(SSI) </w:t>
      </w:r>
      <w:r w:rsidR="00F44C9A" w:rsidRPr="00E918F5">
        <w:rPr>
          <w:rFonts w:cs="Times New Roman"/>
          <w:szCs w:val="24"/>
        </w:rPr>
        <w:t>plotted against storm tide index</w:t>
      </w:r>
      <w:r w:rsidR="00576D45">
        <w:rPr>
          <w:rFonts w:cs="Times New Roman"/>
          <w:szCs w:val="24"/>
        </w:rPr>
        <w:t xml:space="preserve"> (STI)</w:t>
      </w:r>
      <w:r w:rsidR="00F44C9A" w:rsidRPr="00E918F5">
        <w:rPr>
          <w:rFonts w:cs="Times New Roman"/>
          <w:szCs w:val="24"/>
        </w:rPr>
        <w:t xml:space="preserve"> for </w:t>
      </w:r>
      <w:r w:rsidR="002E3C9C" w:rsidRPr="00E918F5">
        <w:rPr>
          <w:rFonts w:cs="Times New Roman"/>
          <w:szCs w:val="24"/>
        </w:rPr>
        <w:t xml:space="preserve">Delmarva </w:t>
      </w:r>
      <w:r w:rsidR="00F44C9A" w:rsidRPr="00E918F5">
        <w:rPr>
          <w:rFonts w:cs="Times New Roman"/>
          <w:szCs w:val="24"/>
        </w:rPr>
        <w:t xml:space="preserve">tropical </w:t>
      </w:r>
      <w:r w:rsidR="002E3C9C" w:rsidRPr="00E918F5">
        <w:rPr>
          <w:rFonts w:cs="Times New Roman"/>
          <w:szCs w:val="24"/>
        </w:rPr>
        <w:t>cyclones</w:t>
      </w:r>
      <w:r w:rsidR="00F44C9A" w:rsidRPr="00E918F5">
        <w:rPr>
          <w:rFonts w:cs="Times New Roman"/>
          <w:szCs w:val="24"/>
        </w:rPr>
        <w:t xml:space="preserve"> (N = 106) for Delaware and Chesapeake Bay</w:t>
      </w:r>
      <w:r w:rsidR="00BD2631" w:rsidRPr="00E918F5">
        <w:rPr>
          <w:rFonts w:cs="Times New Roman"/>
          <w:szCs w:val="24"/>
        </w:rPr>
        <w:t xml:space="preserve"> regions</w:t>
      </w:r>
      <w:r w:rsidR="007F4D68" w:rsidRPr="00E918F5">
        <w:rPr>
          <w:rFonts w:cs="Times New Roman"/>
          <w:szCs w:val="24"/>
        </w:rPr>
        <w:t>, 1980 – 2019.</w:t>
      </w:r>
      <w:r w:rsidR="00B00CB2" w:rsidRPr="00E918F5">
        <w:rPr>
          <w:rFonts w:cs="Times New Roman"/>
          <w:szCs w:val="24"/>
        </w:rPr>
        <w:t xml:space="preserve"> All correlations statistically significant at </w:t>
      </w:r>
      <w:r w:rsidR="00576D45">
        <w:rPr>
          <w:rFonts w:cs="Times New Roman"/>
          <w:szCs w:val="24"/>
        </w:rPr>
        <w:t xml:space="preserve">the </w:t>
      </w:r>
      <w:r w:rsidR="00B00CB2" w:rsidRPr="00E918F5">
        <w:rPr>
          <w:rFonts w:cs="Times New Roman"/>
          <w:szCs w:val="24"/>
        </w:rPr>
        <w:t>0.01 level.</w:t>
      </w:r>
    </w:p>
    <w:p w14:paraId="3B7BEC55" w14:textId="7C592930" w:rsidR="008B00E4" w:rsidRPr="00E918F5" w:rsidRDefault="008B00E4">
      <w:pPr>
        <w:spacing w:before="0" w:after="200" w:line="276" w:lineRule="auto"/>
        <w:rPr>
          <w:rFonts w:cs="Times New Roman"/>
          <w:szCs w:val="24"/>
        </w:rPr>
      </w:pPr>
      <w:r w:rsidRPr="00E918F5">
        <w:rPr>
          <w:rFonts w:cs="Times New Roman"/>
          <w:szCs w:val="24"/>
        </w:rPr>
        <w:br w:type="page"/>
      </w:r>
    </w:p>
    <w:p w14:paraId="7EE90795" w14:textId="6E85CF8A" w:rsidR="0075224B" w:rsidRPr="00E918F5" w:rsidRDefault="00EB0D88" w:rsidP="00EB0D88">
      <w:p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7B45B91" wp14:editId="30A5CB47">
            <wp:extent cx="6208395" cy="297624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9F08" w14:textId="35D00F27" w:rsidR="004862A0" w:rsidRPr="00E918F5" w:rsidRDefault="00486FB5" w:rsidP="004862A0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8</w:t>
      </w:r>
      <w:r w:rsidRPr="00AA6342">
        <w:rPr>
          <w:rFonts w:cs="Times New Roman"/>
          <w:b/>
          <w:bCs/>
          <w:szCs w:val="24"/>
        </w:rPr>
        <w:t>.</w:t>
      </w:r>
      <w:r w:rsidRPr="00E918F5">
        <w:rPr>
          <w:rFonts w:cs="Times New Roman"/>
          <w:szCs w:val="24"/>
        </w:rPr>
        <w:t xml:space="preserve"> </w:t>
      </w:r>
      <w:r w:rsidR="004862A0" w:rsidRPr="00E918F5">
        <w:rPr>
          <w:rFonts w:cs="Times New Roman"/>
          <w:szCs w:val="24"/>
        </w:rPr>
        <w:t>Skew surge index</w:t>
      </w:r>
      <w:r w:rsidR="006908D0" w:rsidRPr="00E918F5">
        <w:rPr>
          <w:rFonts w:cs="Times New Roman"/>
          <w:szCs w:val="24"/>
        </w:rPr>
        <w:t xml:space="preserve"> (SSI)</w:t>
      </w:r>
      <w:r w:rsidR="004862A0" w:rsidRPr="00E918F5">
        <w:rPr>
          <w:rFonts w:cs="Times New Roman"/>
          <w:szCs w:val="24"/>
        </w:rPr>
        <w:t xml:space="preserve"> for Delmarva tropical cyclones</w:t>
      </w:r>
      <w:r w:rsidR="00576D45">
        <w:rPr>
          <w:rFonts w:cs="Times New Roman"/>
          <w:szCs w:val="24"/>
        </w:rPr>
        <w:t xml:space="preserve"> spatially</w:t>
      </w:r>
      <w:r w:rsidR="004862A0" w:rsidRPr="00E918F5">
        <w:rPr>
          <w:rFonts w:cs="Times New Roman"/>
          <w:szCs w:val="24"/>
        </w:rPr>
        <w:t xml:space="preserve"> averaged over</w:t>
      </w:r>
      <w:r w:rsidR="0097705E" w:rsidRPr="00E918F5">
        <w:rPr>
          <w:rFonts w:cs="Times New Roman"/>
          <w:szCs w:val="24"/>
        </w:rPr>
        <w:t xml:space="preserve"> </w:t>
      </w:r>
      <w:r w:rsidR="004862A0" w:rsidRPr="00E918F5">
        <w:rPr>
          <w:rFonts w:cs="Times New Roman"/>
          <w:szCs w:val="24"/>
        </w:rPr>
        <w:t xml:space="preserve">all gauges within each </w:t>
      </w:r>
      <w:r w:rsidR="0097705E" w:rsidRPr="00E918F5">
        <w:rPr>
          <w:rFonts w:cs="Times New Roman"/>
          <w:szCs w:val="24"/>
        </w:rPr>
        <w:t xml:space="preserve">geographic region of </w:t>
      </w:r>
      <w:r w:rsidR="004862A0" w:rsidRPr="00E918F5">
        <w:rPr>
          <w:rFonts w:cs="Times New Roman"/>
          <w:szCs w:val="24"/>
        </w:rPr>
        <w:t>Delaware</w:t>
      </w:r>
      <w:r w:rsidR="007F59E8" w:rsidRPr="00E918F5">
        <w:rPr>
          <w:rFonts w:cs="Times New Roman"/>
          <w:szCs w:val="24"/>
        </w:rPr>
        <w:t xml:space="preserve"> (blue)</w:t>
      </w:r>
      <w:r w:rsidR="004862A0" w:rsidRPr="00E918F5">
        <w:rPr>
          <w:rFonts w:cs="Times New Roman"/>
          <w:szCs w:val="24"/>
        </w:rPr>
        <w:t xml:space="preserve"> and Chesapeake</w:t>
      </w:r>
      <w:r w:rsidR="007F59E8" w:rsidRPr="00E918F5">
        <w:rPr>
          <w:rFonts w:cs="Times New Roman"/>
          <w:szCs w:val="24"/>
        </w:rPr>
        <w:t xml:space="preserve"> (red)</w:t>
      </w:r>
      <w:r w:rsidR="004862A0" w:rsidRPr="00E918F5">
        <w:rPr>
          <w:rFonts w:cs="Times New Roman"/>
          <w:szCs w:val="24"/>
        </w:rPr>
        <w:t xml:space="preserve"> Bays, 1980 – 2019.</w:t>
      </w:r>
      <w:r w:rsidR="00D36CB5" w:rsidRPr="00E918F5">
        <w:rPr>
          <w:rFonts w:cs="Times New Roman"/>
          <w:szCs w:val="24"/>
        </w:rPr>
        <w:t xml:space="preserve"> </w:t>
      </w:r>
      <w:r w:rsidR="007E22F3" w:rsidRPr="00E918F5">
        <w:rPr>
          <w:rFonts w:cs="Times New Roman"/>
          <w:szCs w:val="24"/>
        </w:rPr>
        <w:t>S</w:t>
      </w:r>
      <w:r w:rsidR="00D90F6A" w:rsidRPr="00E918F5">
        <w:rPr>
          <w:rFonts w:cs="Times New Roman"/>
          <w:szCs w:val="24"/>
        </w:rPr>
        <w:t>olid lines with circles represent upper bays</w:t>
      </w:r>
      <w:r w:rsidR="007E22F3" w:rsidRPr="00E918F5">
        <w:rPr>
          <w:rFonts w:cs="Times New Roman"/>
          <w:szCs w:val="24"/>
        </w:rPr>
        <w:t>;</w:t>
      </w:r>
      <w:r w:rsidR="00D90F6A" w:rsidRPr="00E918F5">
        <w:rPr>
          <w:rFonts w:cs="Times New Roman"/>
          <w:szCs w:val="24"/>
        </w:rPr>
        <w:t xml:space="preserve"> dashed lines with plus signs represent lower bays.</w:t>
      </w:r>
    </w:p>
    <w:p w14:paraId="495AA235" w14:textId="3F91266F" w:rsidR="0079737B" w:rsidRPr="00E918F5" w:rsidRDefault="0079737B" w:rsidP="00E433BF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63F34792" w14:textId="51CE7CCD" w:rsidR="00C377CB" w:rsidRDefault="00C377CB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3CAF9FC" w14:textId="75FBA120" w:rsidR="00DB4FBF" w:rsidRDefault="00DB4FBF" w:rsidP="00DB4FBF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51613DD0" w14:textId="77777777" w:rsidR="00DB4FBF" w:rsidRPr="00DB4FBF" w:rsidRDefault="00DB4FBF" w:rsidP="00DB4FBF"/>
    <w:p w14:paraId="3D73BF70" w14:textId="248D960F" w:rsidR="00C377CB" w:rsidRPr="00E918F5" w:rsidRDefault="00C377CB" w:rsidP="00C377CB">
      <w:pPr>
        <w:rPr>
          <w:rStyle w:val="Hyperlink"/>
          <w:rFonts w:cs="Times New Roman"/>
          <w:color w:val="auto"/>
          <w:szCs w:val="24"/>
          <w:u w:val="none"/>
        </w:rPr>
      </w:pPr>
      <w:r w:rsidRPr="00AA6342">
        <w:rPr>
          <w:rFonts w:cs="Times New Roman"/>
          <w:b/>
          <w:bCs/>
          <w:szCs w:val="24"/>
        </w:rPr>
        <w:t xml:space="preserve">Supplementary </w:t>
      </w:r>
      <w:r>
        <w:rPr>
          <w:rFonts w:cs="Times New Roman"/>
          <w:b/>
          <w:bCs/>
          <w:szCs w:val="24"/>
        </w:rPr>
        <w:t>Table</w:t>
      </w:r>
      <w:r w:rsidRPr="00AA6342">
        <w:rPr>
          <w:rFonts w:cs="Times New Roman"/>
          <w:b/>
          <w:bCs/>
          <w:szCs w:val="24"/>
        </w:rPr>
        <w:t xml:space="preserve"> 1</w:t>
      </w:r>
      <w:r w:rsidR="0017730F">
        <w:rPr>
          <w:rFonts w:cs="Times New Roman"/>
          <w:b/>
          <w:bCs/>
          <w:szCs w:val="24"/>
        </w:rPr>
        <w:t>.</w:t>
      </w:r>
      <w:r w:rsidRPr="00E918F5">
        <w:rPr>
          <w:rFonts w:cs="Times New Roman"/>
          <w:szCs w:val="24"/>
        </w:rPr>
        <w:t xml:space="preserve"> </w:t>
      </w:r>
      <w:r w:rsidR="0017730F">
        <w:rPr>
          <w:rFonts w:cs="Times New Roman"/>
          <w:szCs w:val="24"/>
        </w:rPr>
        <w:t>Cross-c</w:t>
      </w:r>
      <w:r w:rsidRPr="00E918F5">
        <w:rPr>
          <w:rFonts w:cs="Times New Roman"/>
          <w:szCs w:val="24"/>
        </w:rPr>
        <w:t>orrelation coefficients comparing storm tide index (</w:t>
      </w:r>
      <w:r w:rsidR="00576D45">
        <w:rPr>
          <w:rFonts w:cs="Times New Roman"/>
          <w:szCs w:val="24"/>
        </w:rPr>
        <w:t>STI</w:t>
      </w:r>
      <w:r w:rsidRPr="00E918F5">
        <w:rPr>
          <w:rFonts w:cs="Times New Roman"/>
          <w:szCs w:val="24"/>
        </w:rPr>
        <w:t xml:space="preserve">) among all 12 </w:t>
      </w:r>
      <w:r w:rsidR="004B36D3">
        <w:rPr>
          <w:rFonts w:cs="Times New Roman"/>
          <w:szCs w:val="24"/>
        </w:rPr>
        <w:t xml:space="preserve">NOAA </w:t>
      </w:r>
      <w:r w:rsidRPr="00E918F5">
        <w:rPr>
          <w:rFonts w:cs="Times New Roman"/>
          <w:szCs w:val="24"/>
        </w:rPr>
        <w:t xml:space="preserve">tide gauges </w:t>
      </w:r>
      <w:r w:rsidR="004B36D3">
        <w:rPr>
          <w:rFonts w:cs="Times New Roman"/>
          <w:szCs w:val="24"/>
        </w:rPr>
        <w:t xml:space="preserve">within the Delaware and Chesapeake Bay regions </w:t>
      </w:r>
      <w:r w:rsidRPr="00E918F5">
        <w:rPr>
          <w:rFonts w:cs="Times New Roman"/>
          <w:szCs w:val="24"/>
        </w:rPr>
        <w:t xml:space="preserve">for Delmarva </w:t>
      </w:r>
      <w:r w:rsidR="009C60FC">
        <w:rPr>
          <w:rFonts w:cs="Times New Roman"/>
          <w:szCs w:val="24"/>
        </w:rPr>
        <w:t>tropical cyclone</w:t>
      </w:r>
      <w:r w:rsidRPr="00E918F5">
        <w:rPr>
          <w:rFonts w:cs="Times New Roman"/>
          <w:szCs w:val="24"/>
        </w:rPr>
        <w:t>s, 1980 - 2019. Correlations were computed pairwise</w:t>
      </w:r>
      <w:r w:rsidRPr="005B160F">
        <w:rPr>
          <w:rFonts w:cs="Times New Roman"/>
          <w:szCs w:val="24"/>
        </w:rPr>
        <w:t xml:space="preserve"> </w:t>
      </w:r>
      <w:r w:rsidR="005B160F" w:rsidRPr="005B160F">
        <w:rPr>
          <w:rFonts w:cs="Times New Roman"/>
          <w:szCs w:val="24"/>
        </w:rPr>
        <w:t xml:space="preserve">using </w:t>
      </w:r>
      <w:r w:rsidR="005B160F" w:rsidRPr="00E918F5">
        <w:rPr>
          <w:rFonts w:cs="Times New Roman"/>
          <w:szCs w:val="24"/>
        </w:rPr>
        <w:t xml:space="preserve">Spearman Rank </w:t>
      </w:r>
      <w:r w:rsidR="005B160F">
        <w:rPr>
          <w:rFonts w:cs="Times New Roman"/>
          <w:szCs w:val="24"/>
        </w:rPr>
        <w:t>correlation method</w:t>
      </w:r>
      <w:r w:rsidRPr="00E918F5">
        <w:rPr>
          <w:rFonts w:cs="Times New Roman"/>
          <w:szCs w:val="24"/>
        </w:rPr>
        <w:t xml:space="preserve">. All correlations are statistically significant at </w:t>
      </w:r>
      <w:r w:rsidR="00576D45">
        <w:rPr>
          <w:rFonts w:cs="Times New Roman"/>
          <w:szCs w:val="24"/>
        </w:rPr>
        <w:t xml:space="preserve">the </w:t>
      </w:r>
      <w:r w:rsidRPr="00E918F5">
        <w:rPr>
          <w:rFonts w:cs="Times New Roman"/>
          <w:szCs w:val="24"/>
        </w:rPr>
        <w:t xml:space="preserve">0.01 level. Shaded cells highlight groups of gauges with </w:t>
      </w:r>
      <w:r w:rsidR="00BB0ABC">
        <w:rPr>
          <w:rFonts w:cs="Times New Roman"/>
          <w:szCs w:val="24"/>
        </w:rPr>
        <w:t xml:space="preserve">unusually </w:t>
      </w:r>
      <w:r w:rsidRPr="00E918F5">
        <w:rPr>
          <w:rFonts w:cs="Times New Roman"/>
          <w:szCs w:val="24"/>
        </w:rPr>
        <w:t xml:space="preserve">high correlations </w:t>
      </w:r>
      <w:r w:rsidR="00BB0ABC">
        <w:rPr>
          <w:rFonts w:cs="Times New Roman"/>
          <w:szCs w:val="24"/>
        </w:rPr>
        <w:t xml:space="preserve">within </w:t>
      </w:r>
      <w:r w:rsidR="004B36D3">
        <w:rPr>
          <w:rFonts w:cs="Times New Roman"/>
          <w:szCs w:val="24"/>
        </w:rPr>
        <w:t xml:space="preserve">the </w:t>
      </w:r>
      <w:r w:rsidRPr="00E918F5">
        <w:rPr>
          <w:rFonts w:cs="Times New Roman"/>
          <w:szCs w:val="24"/>
        </w:rPr>
        <w:t>same geographic region.</w:t>
      </w:r>
    </w:p>
    <w:tbl>
      <w:tblPr>
        <w:tblStyle w:val="PlainTable1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3"/>
        <w:gridCol w:w="727"/>
        <w:gridCol w:w="732"/>
        <w:gridCol w:w="753"/>
        <w:gridCol w:w="740"/>
        <w:gridCol w:w="740"/>
        <w:gridCol w:w="728"/>
        <w:gridCol w:w="733"/>
        <w:gridCol w:w="756"/>
        <w:gridCol w:w="736"/>
        <w:gridCol w:w="715"/>
        <w:gridCol w:w="736"/>
        <w:gridCol w:w="768"/>
      </w:tblGrid>
      <w:tr w:rsidR="00C377CB" w:rsidRPr="00486FB5" w14:paraId="2B3F1828" w14:textId="77777777" w:rsidTr="00FC7E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1C840CDF" w14:textId="77777777" w:rsidR="00C377CB" w:rsidRPr="00486FB5" w:rsidRDefault="00C377CB" w:rsidP="000C5E78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864" w:type="dxa"/>
            <w:gridSpan w:val="12"/>
            <w:shd w:val="clear" w:color="auto" w:fill="EEECE1" w:themeFill="background2"/>
          </w:tcPr>
          <w:p w14:paraId="10EE910B" w14:textId="77777777" w:rsidR="00C377CB" w:rsidRPr="00486FB5" w:rsidRDefault="00C377CB" w:rsidP="000C5E78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sz w:val="22"/>
              </w:rPr>
              <w:t>Storm Tide Index (STI) Cross-Correlation</w:t>
            </w:r>
          </w:p>
        </w:tc>
      </w:tr>
      <w:tr w:rsidR="00C377CB" w:rsidRPr="00486FB5" w14:paraId="5901059A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2E8E831C" w14:textId="77777777" w:rsidR="00C377CB" w:rsidRPr="00486FB5" w:rsidRDefault="00C377CB" w:rsidP="000C5E78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sz w:val="22"/>
              </w:rPr>
              <w:t xml:space="preserve">Station </w:t>
            </w:r>
          </w:p>
        </w:tc>
        <w:tc>
          <w:tcPr>
            <w:tcW w:w="727" w:type="dxa"/>
            <w:shd w:val="clear" w:color="auto" w:fill="EEECE1" w:themeFill="background2"/>
          </w:tcPr>
          <w:p w14:paraId="2C489513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PHL</w:t>
            </w:r>
          </w:p>
        </w:tc>
        <w:tc>
          <w:tcPr>
            <w:tcW w:w="732" w:type="dxa"/>
            <w:shd w:val="clear" w:color="auto" w:fill="EEECE1" w:themeFill="background2"/>
          </w:tcPr>
          <w:p w14:paraId="778BD3D0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RDY</w:t>
            </w:r>
          </w:p>
        </w:tc>
        <w:tc>
          <w:tcPr>
            <w:tcW w:w="753" w:type="dxa"/>
            <w:shd w:val="clear" w:color="auto" w:fill="EEECE1" w:themeFill="background2"/>
          </w:tcPr>
          <w:p w14:paraId="4A49D191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LEW</w:t>
            </w:r>
          </w:p>
        </w:tc>
        <w:tc>
          <w:tcPr>
            <w:tcW w:w="740" w:type="dxa"/>
            <w:shd w:val="clear" w:color="auto" w:fill="EEECE1" w:themeFill="background2"/>
          </w:tcPr>
          <w:p w14:paraId="0CF97D06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CAP</w:t>
            </w:r>
          </w:p>
        </w:tc>
        <w:tc>
          <w:tcPr>
            <w:tcW w:w="740" w:type="dxa"/>
            <w:shd w:val="clear" w:color="auto" w:fill="EEECE1" w:themeFill="background2"/>
          </w:tcPr>
          <w:p w14:paraId="5A3DFE62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ATL</w:t>
            </w:r>
          </w:p>
        </w:tc>
        <w:tc>
          <w:tcPr>
            <w:tcW w:w="728" w:type="dxa"/>
            <w:shd w:val="clear" w:color="auto" w:fill="EEECE1" w:themeFill="background2"/>
          </w:tcPr>
          <w:p w14:paraId="1754E014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BAL</w:t>
            </w:r>
          </w:p>
        </w:tc>
        <w:tc>
          <w:tcPr>
            <w:tcW w:w="733" w:type="dxa"/>
            <w:shd w:val="clear" w:color="auto" w:fill="EEECE1" w:themeFill="background2"/>
          </w:tcPr>
          <w:p w14:paraId="2E251704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ANN</w:t>
            </w:r>
          </w:p>
        </w:tc>
        <w:tc>
          <w:tcPr>
            <w:tcW w:w="756" w:type="dxa"/>
            <w:shd w:val="clear" w:color="auto" w:fill="EEECE1" w:themeFill="background2"/>
          </w:tcPr>
          <w:p w14:paraId="5FF0AD52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CAM</w:t>
            </w:r>
          </w:p>
        </w:tc>
        <w:tc>
          <w:tcPr>
            <w:tcW w:w="736" w:type="dxa"/>
            <w:shd w:val="clear" w:color="auto" w:fill="EEECE1" w:themeFill="background2"/>
          </w:tcPr>
          <w:p w14:paraId="2F361DD3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LWS</w:t>
            </w:r>
          </w:p>
        </w:tc>
        <w:tc>
          <w:tcPr>
            <w:tcW w:w="715" w:type="dxa"/>
            <w:shd w:val="clear" w:color="auto" w:fill="EEECE1" w:themeFill="background2"/>
          </w:tcPr>
          <w:p w14:paraId="4A22E4DE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KIP</w:t>
            </w:r>
          </w:p>
        </w:tc>
        <w:tc>
          <w:tcPr>
            <w:tcW w:w="736" w:type="dxa"/>
            <w:shd w:val="clear" w:color="auto" w:fill="EEECE1" w:themeFill="background2"/>
          </w:tcPr>
          <w:p w14:paraId="37B301D9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SEW</w:t>
            </w:r>
          </w:p>
        </w:tc>
        <w:tc>
          <w:tcPr>
            <w:tcW w:w="768" w:type="dxa"/>
            <w:shd w:val="clear" w:color="auto" w:fill="EEECE1" w:themeFill="background2"/>
          </w:tcPr>
          <w:p w14:paraId="695ABC91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WAC</w:t>
            </w:r>
          </w:p>
        </w:tc>
      </w:tr>
      <w:tr w:rsidR="00FC7E8C" w:rsidRPr="00486FB5" w14:paraId="57AB1CD2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1740D99D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PHL</w:t>
            </w:r>
          </w:p>
        </w:tc>
        <w:tc>
          <w:tcPr>
            <w:tcW w:w="727" w:type="dxa"/>
            <w:shd w:val="clear" w:color="auto" w:fill="DDD9C3" w:themeFill="background2" w:themeFillShade="E6"/>
            <w:vAlign w:val="bottom"/>
          </w:tcPr>
          <w:p w14:paraId="2DE90865" w14:textId="48F7660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32" w:type="dxa"/>
            <w:shd w:val="clear" w:color="auto" w:fill="DDD9C3" w:themeFill="background2" w:themeFillShade="E6"/>
            <w:vAlign w:val="bottom"/>
          </w:tcPr>
          <w:p w14:paraId="5FF3D28C" w14:textId="17E52EF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0.93</w:t>
            </w:r>
          </w:p>
        </w:tc>
        <w:tc>
          <w:tcPr>
            <w:tcW w:w="753" w:type="dxa"/>
            <w:vAlign w:val="bottom"/>
          </w:tcPr>
          <w:p w14:paraId="27E1261E" w14:textId="163AC873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0.67</w:t>
            </w:r>
          </w:p>
        </w:tc>
        <w:tc>
          <w:tcPr>
            <w:tcW w:w="740" w:type="dxa"/>
            <w:vAlign w:val="bottom"/>
          </w:tcPr>
          <w:p w14:paraId="03801DE6" w14:textId="79E8D72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0.70</w:t>
            </w:r>
          </w:p>
        </w:tc>
        <w:tc>
          <w:tcPr>
            <w:tcW w:w="740" w:type="dxa"/>
            <w:vAlign w:val="bottom"/>
          </w:tcPr>
          <w:p w14:paraId="6507C197" w14:textId="33D455F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0.65</w:t>
            </w:r>
          </w:p>
        </w:tc>
        <w:tc>
          <w:tcPr>
            <w:tcW w:w="728" w:type="dxa"/>
            <w:vAlign w:val="bottom"/>
          </w:tcPr>
          <w:p w14:paraId="759AB12B" w14:textId="3299B01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0.63</w:t>
            </w:r>
          </w:p>
        </w:tc>
        <w:tc>
          <w:tcPr>
            <w:tcW w:w="733" w:type="dxa"/>
            <w:vAlign w:val="bottom"/>
          </w:tcPr>
          <w:p w14:paraId="4A8BAD5D" w14:textId="646EC4E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0.64</w:t>
            </w:r>
          </w:p>
        </w:tc>
        <w:tc>
          <w:tcPr>
            <w:tcW w:w="756" w:type="dxa"/>
            <w:vAlign w:val="bottom"/>
          </w:tcPr>
          <w:p w14:paraId="6B86B49B" w14:textId="0BD700D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0.74</w:t>
            </w:r>
          </w:p>
        </w:tc>
        <w:tc>
          <w:tcPr>
            <w:tcW w:w="736" w:type="dxa"/>
            <w:vAlign w:val="bottom"/>
          </w:tcPr>
          <w:p w14:paraId="29CB86C3" w14:textId="2BD5086C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0.65</w:t>
            </w:r>
          </w:p>
        </w:tc>
        <w:tc>
          <w:tcPr>
            <w:tcW w:w="715" w:type="dxa"/>
            <w:vAlign w:val="bottom"/>
          </w:tcPr>
          <w:p w14:paraId="7FFDA267" w14:textId="6D1777D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0.52</w:t>
            </w:r>
          </w:p>
        </w:tc>
        <w:tc>
          <w:tcPr>
            <w:tcW w:w="736" w:type="dxa"/>
            <w:vAlign w:val="bottom"/>
          </w:tcPr>
          <w:p w14:paraId="404C5921" w14:textId="640928A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0.42</w:t>
            </w:r>
          </w:p>
        </w:tc>
        <w:tc>
          <w:tcPr>
            <w:tcW w:w="768" w:type="dxa"/>
            <w:vAlign w:val="bottom"/>
          </w:tcPr>
          <w:p w14:paraId="4C042FD0" w14:textId="2B98FBA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0.56</w:t>
            </w:r>
          </w:p>
        </w:tc>
      </w:tr>
      <w:tr w:rsidR="00FC7E8C" w:rsidRPr="00486FB5" w14:paraId="11D7DE7B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5A7D9175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RDY</w:t>
            </w:r>
          </w:p>
        </w:tc>
        <w:tc>
          <w:tcPr>
            <w:tcW w:w="727" w:type="dxa"/>
            <w:shd w:val="clear" w:color="auto" w:fill="DDD9C3" w:themeFill="background2" w:themeFillShade="E6"/>
            <w:vAlign w:val="bottom"/>
          </w:tcPr>
          <w:p w14:paraId="1E42284C" w14:textId="25DA4E7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0.93</w:t>
            </w:r>
          </w:p>
        </w:tc>
        <w:tc>
          <w:tcPr>
            <w:tcW w:w="732" w:type="dxa"/>
            <w:shd w:val="clear" w:color="auto" w:fill="DDD9C3" w:themeFill="background2" w:themeFillShade="E6"/>
            <w:vAlign w:val="bottom"/>
          </w:tcPr>
          <w:p w14:paraId="6B10A993" w14:textId="3A157A28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53" w:type="dxa"/>
            <w:vAlign w:val="bottom"/>
          </w:tcPr>
          <w:p w14:paraId="79464E8E" w14:textId="39B8A74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0.73</w:t>
            </w:r>
          </w:p>
        </w:tc>
        <w:tc>
          <w:tcPr>
            <w:tcW w:w="740" w:type="dxa"/>
            <w:vAlign w:val="bottom"/>
          </w:tcPr>
          <w:p w14:paraId="19409BFE" w14:textId="1412E57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0.76</w:t>
            </w:r>
          </w:p>
        </w:tc>
        <w:tc>
          <w:tcPr>
            <w:tcW w:w="740" w:type="dxa"/>
            <w:vAlign w:val="bottom"/>
          </w:tcPr>
          <w:p w14:paraId="5EAD233B" w14:textId="7911DB5E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0.71</w:t>
            </w:r>
          </w:p>
        </w:tc>
        <w:tc>
          <w:tcPr>
            <w:tcW w:w="728" w:type="dxa"/>
            <w:vAlign w:val="bottom"/>
          </w:tcPr>
          <w:p w14:paraId="332D84F9" w14:textId="18B8E42C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0.66</w:t>
            </w:r>
          </w:p>
        </w:tc>
        <w:tc>
          <w:tcPr>
            <w:tcW w:w="733" w:type="dxa"/>
            <w:vAlign w:val="bottom"/>
          </w:tcPr>
          <w:p w14:paraId="74530591" w14:textId="57A736A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0.67</w:t>
            </w:r>
          </w:p>
        </w:tc>
        <w:tc>
          <w:tcPr>
            <w:tcW w:w="756" w:type="dxa"/>
            <w:vAlign w:val="bottom"/>
          </w:tcPr>
          <w:p w14:paraId="300985F6" w14:textId="35E2BF44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0.76</w:t>
            </w:r>
          </w:p>
        </w:tc>
        <w:tc>
          <w:tcPr>
            <w:tcW w:w="736" w:type="dxa"/>
            <w:vAlign w:val="bottom"/>
          </w:tcPr>
          <w:p w14:paraId="7864F2A0" w14:textId="13C26DC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0.71</w:t>
            </w:r>
          </w:p>
        </w:tc>
        <w:tc>
          <w:tcPr>
            <w:tcW w:w="715" w:type="dxa"/>
            <w:vAlign w:val="bottom"/>
          </w:tcPr>
          <w:p w14:paraId="53BCD02C" w14:textId="36B59067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0.57</w:t>
            </w:r>
          </w:p>
        </w:tc>
        <w:tc>
          <w:tcPr>
            <w:tcW w:w="736" w:type="dxa"/>
            <w:vAlign w:val="bottom"/>
          </w:tcPr>
          <w:p w14:paraId="0D8AFF21" w14:textId="1719EA4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0.47</w:t>
            </w:r>
          </w:p>
        </w:tc>
        <w:tc>
          <w:tcPr>
            <w:tcW w:w="768" w:type="dxa"/>
            <w:vAlign w:val="bottom"/>
          </w:tcPr>
          <w:p w14:paraId="286A51FB" w14:textId="316E9A5F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0.63</w:t>
            </w:r>
          </w:p>
        </w:tc>
      </w:tr>
      <w:tr w:rsidR="00FC7E8C" w:rsidRPr="00486FB5" w14:paraId="33C9E03D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217ED56D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LEW</w:t>
            </w:r>
          </w:p>
        </w:tc>
        <w:tc>
          <w:tcPr>
            <w:tcW w:w="727" w:type="dxa"/>
            <w:vAlign w:val="bottom"/>
          </w:tcPr>
          <w:p w14:paraId="19CE67AE" w14:textId="526E680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0.67</w:t>
            </w:r>
          </w:p>
        </w:tc>
        <w:tc>
          <w:tcPr>
            <w:tcW w:w="732" w:type="dxa"/>
            <w:vAlign w:val="bottom"/>
          </w:tcPr>
          <w:p w14:paraId="1E6C30B7" w14:textId="5428273C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0.73</w:t>
            </w:r>
          </w:p>
        </w:tc>
        <w:tc>
          <w:tcPr>
            <w:tcW w:w="753" w:type="dxa"/>
            <w:shd w:val="clear" w:color="auto" w:fill="DDD9C3" w:themeFill="background2" w:themeFillShade="E6"/>
            <w:vAlign w:val="bottom"/>
          </w:tcPr>
          <w:p w14:paraId="3795A04B" w14:textId="052CCC6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02331F7D" w14:textId="786F6688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0.97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7E4BA166" w14:textId="52C001CC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0.94</w:t>
            </w:r>
          </w:p>
        </w:tc>
        <w:tc>
          <w:tcPr>
            <w:tcW w:w="728" w:type="dxa"/>
            <w:vAlign w:val="bottom"/>
          </w:tcPr>
          <w:p w14:paraId="367BBF97" w14:textId="6545793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0.39</w:t>
            </w:r>
          </w:p>
        </w:tc>
        <w:tc>
          <w:tcPr>
            <w:tcW w:w="733" w:type="dxa"/>
            <w:vAlign w:val="bottom"/>
          </w:tcPr>
          <w:p w14:paraId="4471E63D" w14:textId="288B012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0.44</w:t>
            </w:r>
          </w:p>
        </w:tc>
        <w:tc>
          <w:tcPr>
            <w:tcW w:w="756" w:type="dxa"/>
            <w:vAlign w:val="bottom"/>
          </w:tcPr>
          <w:p w14:paraId="609A7897" w14:textId="0DB7233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0.57</w:t>
            </w:r>
          </w:p>
        </w:tc>
        <w:tc>
          <w:tcPr>
            <w:tcW w:w="736" w:type="dxa"/>
            <w:vAlign w:val="bottom"/>
          </w:tcPr>
          <w:p w14:paraId="21112F2B" w14:textId="1A0096D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0.75</w:t>
            </w:r>
          </w:p>
        </w:tc>
        <w:tc>
          <w:tcPr>
            <w:tcW w:w="715" w:type="dxa"/>
            <w:vAlign w:val="bottom"/>
          </w:tcPr>
          <w:p w14:paraId="2B4B5732" w14:textId="5C5E56F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0.87</w:t>
            </w:r>
          </w:p>
        </w:tc>
        <w:tc>
          <w:tcPr>
            <w:tcW w:w="736" w:type="dxa"/>
            <w:vAlign w:val="bottom"/>
          </w:tcPr>
          <w:p w14:paraId="045CD316" w14:textId="5D9A17B6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0.80</w:t>
            </w:r>
          </w:p>
        </w:tc>
        <w:tc>
          <w:tcPr>
            <w:tcW w:w="768" w:type="dxa"/>
            <w:vAlign w:val="bottom"/>
          </w:tcPr>
          <w:p w14:paraId="781AB620" w14:textId="5824D15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0.91</w:t>
            </w:r>
          </w:p>
        </w:tc>
      </w:tr>
      <w:tr w:rsidR="00FC7E8C" w:rsidRPr="00486FB5" w14:paraId="6A56A769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62AC4C50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sz w:val="22"/>
              </w:rPr>
              <w:t>CAP</w:t>
            </w:r>
          </w:p>
        </w:tc>
        <w:tc>
          <w:tcPr>
            <w:tcW w:w="727" w:type="dxa"/>
            <w:vAlign w:val="bottom"/>
          </w:tcPr>
          <w:p w14:paraId="06F89632" w14:textId="416658BA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0.70</w:t>
            </w:r>
          </w:p>
        </w:tc>
        <w:tc>
          <w:tcPr>
            <w:tcW w:w="732" w:type="dxa"/>
            <w:vAlign w:val="bottom"/>
          </w:tcPr>
          <w:p w14:paraId="09A6BCAE" w14:textId="1397277E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0.76</w:t>
            </w:r>
          </w:p>
        </w:tc>
        <w:tc>
          <w:tcPr>
            <w:tcW w:w="753" w:type="dxa"/>
            <w:shd w:val="clear" w:color="auto" w:fill="DDD9C3" w:themeFill="background2" w:themeFillShade="E6"/>
            <w:vAlign w:val="bottom"/>
          </w:tcPr>
          <w:p w14:paraId="5CA121BF" w14:textId="3B1D06C8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0.97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2C98819E" w14:textId="23EFB26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71B14D15" w14:textId="029BEF8F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0.96</w:t>
            </w:r>
          </w:p>
        </w:tc>
        <w:tc>
          <w:tcPr>
            <w:tcW w:w="728" w:type="dxa"/>
            <w:vAlign w:val="bottom"/>
          </w:tcPr>
          <w:p w14:paraId="39E711CB" w14:textId="04B8065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0.41</w:t>
            </w:r>
          </w:p>
        </w:tc>
        <w:tc>
          <w:tcPr>
            <w:tcW w:w="733" w:type="dxa"/>
            <w:vAlign w:val="bottom"/>
          </w:tcPr>
          <w:p w14:paraId="70A279A0" w14:textId="700989B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0.44</w:t>
            </w:r>
          </w:p>
        </w:tc>
        <w:tc>
          <w:tcPr>
            <w:tcW w:w="756" w:type="dxa"/>
            <w:vAlign w:val="bottom"/>
          </w:tcPr>
          <w:p w14:paraId="2420EA02" w14:textId="43B3669C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0.58</w:t>
            </w:r>
          </w:p>
        </w:tc>
        <w:tc>
          <w:tcPr>
            <w:tcW w:w="736" w:type="dxa"/>
            <w:vAlign w:val="bottom"/>
          </w:tcPr>
          <w:p w14:paraId="1DBE245F" w14:textId="0B3CC4B5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0.68</w:t>
            </w:r>
          </w:p>
        </w:tc>
        <w:tc>
          <w:tcPr>
            <w:tcW w:w="715" w:type="dxa"/>
            <w:vAlign w:val="bottom"/>
          </w:tcPr>
          <w:p w14:paraId="22861B98" w14:textId="4C4F1F5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0.79</w:t>
            </w:r>
          </w:p>
        </w:tc>
        <w:tc>
          <w:tcPr>
            <w:tcW w:w="736" w:type="dxa"/>
            <w:vAlign w:val="bottom"/>
          </w:tcPr>
          <w:p w14:paraId="0DDD49D9" w14:textId="5924361C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0.70</w:t>
            </w:r>
          </w:p>
        </w:tc>
        <w:tc>
          <w:tcPr>
            <w:tcW w:w="768" w:type="dxa"/>
            <w:vAlign w:val="bottom"/>
          </w:tcPr>
          <w:p w14:paraId="7D66C313" w14:textId="7EE23DC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0.84</w:t>
            </w:r>
          </w:p>
        </w:tc>
      </w:tr>
      <w:tr w:rsidR="00FC7E8C" w:rsidRPr="00486FB5" w14:paraId="7EE8265D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19615C8F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sz w:val="22"/>
              </w:rPr>
              <w:t>ATL</w:t>
            </w:r>
          </w:p>
        </w:tc>
        <w:tc>
          <w:tcPr>
            <w:tcW w:w="727" w:type="dxa"/>
            <w:vAlign w:val="bottom"/>
          </w:tcPr>
          <w:p w14:paraId="4728A5A0" w14:textId="6727361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0.65</w:t>
            </w:r>
          </w:p>
        </w:tc>
        <w:tc>
          <w:tcPr>
            <w:tcW w:w="732" w:type="dxa"/>
            <w:vAlign w:val="bottom"/>
          </w:tcPr>
          <w:p w14:paraId="7D66D67E" w14:textId="0F973AE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0.71</w:t>
            </w:r>
          </w:p>
        </w:tc>
        <w:tc>
          <w:tcPr>
            <w:tcW w:w="753" w:type="dxa"/>
            <w:shd w:val="clear" w:color="auto" w:fill="DDD9C3" w:themeFill="background2" w:themeFillShade="E6"/>
            <w:vAlign w:val="bottom"/>
          </w:tcPr>
          <w:p w14:paraId="6D3FAB23" w14:textId="348BDC0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0.94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3E955839" w14:textId="1265D328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0.96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02665BF3" w14:textId="466D0BD3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28" w:type="dxa"/>
            <w:vAlign w:val="bottom"/>
          </w:tcPr>
          <w:p w14:paraId="2BE23991" w14:textId="168066B0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0.34</w:t>
            </w:r>
          </w:p>
        </w:tc>
        <w:tc>
          <w:tcPr>
            <w:tcW w:w="733" w:type="dxa"/>
            <w:vAlign w:val="bottom"/>
          </w:tcPr>
          <w:p w14:paraId="20C743AD" w14:textId="585DCD3A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0.39</w:t>
            </w:r>
          </w:p>
        </w:tc>
        <w:tc>
          <w:tcPr>
            <w:tcW w:w="756" w:type="dxa"/>
            <w:vAlign w:val="bottom"/>
          </w:tcPr>
          <w:p w14:paraId="177BFFB8" w14:textId="3A35CB0A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0.51</w:t>
            </w:r>
          </w:p>
        </w:tc>
        <w:tc>
          <w:tcPr>
            <w:tcW w:w="736" w:type="dxa"/>
            <w:vAlign w:val="bottom"/>
          </w:tcPr>
          <w:p w14:paraId="0B0DEE58" w14:textId="714D6420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0.61</w:t>
            </w:r>
          </w:p>
        </w:tc>
        <w:tc>
          <w:tcPr>
            <w:tcW w:w="715" w:type="dxa"/>
            <w:vAlign w:val="bottom"/>
          </w:tcPr>
          <w:p w14:paraId="307D57CC" w14:textId="47F869CC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0.76</w:t>
            </w:r>
          </w:p>
        </w:tc>
        <w:tc>
          <w:tcPr>
            <w:tcW w:w="736" w:type="dxa"/>
            <w:vAlign w:val="bottom"/>
          </w:tcPr>
          <w:p w14:paraId="539DFEEE" w14:textId="2D3A0B7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0.67</w:t>
            </w:r>
          </w:p>
        </w:tc>
        <w:tc>
          <w:tcPr>
            <w:tcW w:w="768" w:type="dxa"/>
            <w:vAlign w:val="bottom"/>
          </w:tcPr>
          <w:p w14:paraId="6F49D7C9" w14:textId="37848B3E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0.80</w:t>
            </w:r>
          </w:p>
        </w:tc>
      </w:tr>
      <w:tr w:rsidR="00FC7E8C" w:rsidRPr="00486FB5" w14:paraId="0A94FBD0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2B14B0CD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BAL</w:t>
            </w:r>
          </w:p>
        </w:tc>
        <w:tc>
          <w:tcPr>
            <w:tcW w:w="727" w:type="dxa"/>
            <w:vAlign w:val="bottom"/>
          </w:tcPr>
          <w:p w14:paraId="53CF7B6B" w14:textId="5FD5337C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0.63</w:t>
            </w:r>
          </w:p>
        </w:tc>
        <w:tc>
          <w:tcPr>
            <w:tcW w:w="732" w:type="dxa"/>
            <w:vAlign w:val="bottom"/>
          </w:tcPr>
          <w:p w14:paraId="59BE94A2" w14:textId="548379E8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0.66</w:t>
            </w:r>
          </w:p>
        </w:tc>
        <w:tc>
          <w:tcPr>
            <w:tcW w:w="753" w:type="dxa"/>
            <w:vAlign w:val="bottom"/>
          </w:tcPr>
          <w:p w14:paraId="7F58DFBE" w14:textId="43772EDC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0.39</w:t>
            </w:r>
          </w:p>
        </w:tc>
        <w:tc>
          <w:tcPr>
            <w:tcW w:w="740" w:type="dxa"/>
            <w:vAlign w:val="bottom"/>
          </w:tcPr>
          <w:p w14:paraId="0F8C7483" w14:textId="0EB75D04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0.41</w:t>
            </w:r>
          </w:p>
        </w:tc>
        <w:tc>
          <w:tcPr>
            <w:tcW w:w="740" w:type="dxa"/>
            <w:vAlign w:val="bottom"/>
          </w:tcPr>
          <w:p w14:paraId="1A5E7C11" w14:textId="3A300EA6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0.34</w:t>
            </w:r>
          </w:p>
        </w:tc>
        <w:tc>
          <w:tcPr>
            <w:tcW w:w="728" w:type="dxa"/>
            <w:shd w:val="clear" w:color="auto" w:fill="DDD9C3" w:themeFill="background2" w:themeFillShade="E6"/>
            <w:vAlign w:val="bottom"/>
          </w:tcPr>
          <w:p w14:paraId="35CA4DAD" w14:textId="2D34AFF6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33" w:type="dxa"/>
            <w:shd w:val="clear" w:color="auto" w:fill="DDD9C3" w:themeFill="background2" w:themeFillShade="E6"/>
            <w:vAlign w:val="bottom"/>
          </w:tcPr>
          <w:p w14:paraId="2D12B3D9" w14:textId="4E244FD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0.97</w:t>
            </w:r>
          </w:p>
        </w:tc>
        <w:tc>
          <w:tcPr>
            <w:tcW w:w="756" w:type="dxa"/>
            <w:shd w:val="clear" w:color="auto" w:fill="DDD9C3" w:themeFill="background2" w:themeFillShade="E6"/>
            <w:vAlign w:val="bottom"/>
          </w:tcPr>
          <w:p w14:paraId="418A690B" w14:textId="656A1351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0.88</w:t>
            </w:r>
          </w:p>
        </w:tc>
        <w:tc>
          <w:tcPr>
            <w:tcW w:w="736" w:type="dxa"/>
            <w:vAlign w:val="bottom"/>
          </w:tcPr>
          <w:p w14:paraId="75ECA355" w14:textId="46A9CF2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0.64</w:t>
            </w:r>
          </w:p>
        </w:tc>
        <w:tc>
          <w:tcPr>
            <w:tcW w:w="715" w:type="dxa"/>
            <w:vAlign w:val="bottom"/>
          </w:tcPr>
          <w:p w14:paraId="1242FA01" w14:textId="64835C48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0.30</w:t>
            </w:r>
          </w:p>
        </w:tc>
        <w:tc>
          <w:tcPr>
            <w:tcW w:w="736" w:type="dxa"/>
            <w:vAlign w:val="bottom"/>
          </w:tcPr>
          <w:p w14:paraId="2E7DB13C" w14:textId="01DEDAB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0.26</w:t>
            </w:r>
          </w:p>
        </w:tc>
        <w:tc>
          <w:tcPr>
            <w:tcW w:w="768" w:type="dxa"/>
            <w:vAlign w:val="bottom"/>
          </w:tcPr>
          <w:p w14:paraId="27051F78" w14:textId="1D50B6AF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0.41</w:t>
            </w:r>
          </w:p>
        </w:tc>
      </w:tr>
      <w:tr w:rsidR="00FC7E8C" w:rsidRPr="00486FB5" w14:paraId="336BDDAF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108D1D67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ANN</w:t>
            </w:r>
          </w:p>
        </w:tc>
        <w:tc>
          <w:tcPr>
            <w:tcW w:w="727" w:type="dxa"/>
            <w:vAlign w:val="bottom"/>
          </w:tcPr>
          <w:p w14:paraId="10ADACCC" w14:textId="24B05CC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0.64</w:t>
            </w:r>
          </w:p>
        </w:tc>
        <w:tc>
          <w:tcPr>
            <w:tcW w:w="732" w:type="dxa"/>
            <w:vAlign w:val="bottom"/>
          </w:tcPr>
          <w:p w14:paraId="71CAC04F" w14:textId="152B9533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0.67</w:t>
            </w:r>
          </w:p>
        </w:tc>
        <w:tc>
          <w:tcPr>
            <w:tcW w:w="753" w:type="dxa"/>
            <w:vAlign w:val="bottom"/>
          </w:tcPr>
          <w:p w14:paraId="0A408B5E" w14:textId="6D72104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0.44</w:t>
            </w:r>
          </w:p>
        </w:tc>
        <w:tc>
          <w:tcPr>
            <w:tcW w:w="740" w:type="dxa"/>
            <w:vAlign w:val="bottom"/>
          </w:tcPr>
          <w:p w14:paraId="692F4194" w14:textId="763A8B8C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0.44</w:t>
            </w:r>
          </w:p>
        </w:tc>
        <w:tc>
          <w:tcPr>
            <w:tcW w:w="740" w:type="dxa"/>
            <w:vAlign w:val="bottom"/>
          </w:tcPr>
          <w:p w14:paraId="54F3BFF4" w14:textId="42D52E6B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0.39</w:t>
            </w:r>
          </w:p>
        </w:tc>
        <w:tc>
          <w:tcPr>
            <w:tcW w:w="728" w:type="dxa"/>
            <w:shd w:val="clear" w:color="auto" w:fill="DDD9C3" w:themeFill="background2" w:themeFillShade="E6"/>
            <w:vAlign w:val="bottom"/>
          </w:tcPr>
          <w:p w14:paraId="2617D0C7" w14:textId="6E695A30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0.97</w:t>
            </w:r>
          </w:p>
        </w:tc>
        <w:tc>
          <w:tcPr>
            <w:tcW w:w="733" w:type="dxa"/>
            <w:shd w:val="clear" w:color="auto" w:fill="DDD9C3" w:themeFill="background2" w:themeFillShade="E6"/>
            <w:vAlign w:val="bottom"/>
          </w:tcPr>
          <w:p w14:paraId="7AB133A9" w14:textId="0F32B90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56" w:type="dxa"/>
            <w:shd w:val="clear" w:color="auto" w:fill="DDD9C3" w:themeFill="background2" w:themeFillShade="E6"/>
            <w:vAlign w:val="bottom"/>
          </w:tcPr>
          <w:p w14:paraId="7B17E4A2" w14:textId="5832A2DF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0.90</w:t>
            </w:r>
          </w:p>
        </w:tc>
        <w:tc>
          <w:tcPr>
            <w:tcW w:w="736" w:type="dxa"/>
            <w:vAlign w:val="bottom"/>
          </w:tcPr>
          <w:p w14:paraId="5EAB1FFF" w14:textId="5A60AC7E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0.69</w:t>
            </w:r>
          </w:p>
        </w:tc>
        <w:tc>
          <w:tcPr>
            <w:tcW w:w="715" w:type="dxa"/>
            <w:vAlign w:val="bottom"/>
          </w:tcPr>
          <w:p w14:paraId="65F7714C" w14:textId="56A358EF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0.36</w:t>
            </w:r>
          </w:p>
        </w:tc>
        <w:tc>
          <w:tcPr>
            <w:tcW w:w="736" w:type="dxa"/>
            <w:vAlign w:val="bottom"/>
          </w:tcPr>
          <w:p w14:paraId="60C24D85" w14:textId="7F9AD3A3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0.32</w:t>
            </w:r>
          </w:p>
        </w:tc>
        <w:tc>
          <w:tcPr>
            <w:tcW w:w="768" w:type="dxa"/>
            <w:vAlign w:val="bottom"/>
          </w:tcPr>
          <w:p w14:paraId="1924CA26" w14:textId="6F1AD722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0.47</w:t>
            </w:r>
          </w:p>
        </w:tc>
      </w:tr>
      <w:tr w:rsidR="00FC7E8C" w:rsidRPr="00486FB5" w14:paraId="2BC31A0B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4C246029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CAM</w:t>
            </w:r>
          </w:p>
        </w:tc>
        <w:tc>
          <w:tcPr>
            <w:tcW w:w="727" w:type="dxa"/>
            <w:vAlign w:val="bottom"/>
          </w:tcPr>
          <w:p w14:paraId="2A89D9B7" w14:textId="1418B71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0.74</w:t>
            </w:r>
          </w:p>
        </w:tc>
        <w:tc>
          <w:tcPr>
            <w:tcW w:w="732" w:type="dxa"/>
            <w:vAlign w:val="bottom"/>
          </w:tcPr>
          <w:p w14:paraId="05720CA3" w14:textId="70FD537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0.76</w:t>
            </w:r>
          </w:p>
        </w:tc>
        <w:tc>
          <w:tcPr>
            <w:tcW w:w="753" w:type="dxa"/>
            <w:vAlign w:val="bottom"/>
          </w:tcPr>
          <w:p w14:paraId="035B83D0" w14:textId="14971F95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0.57</w:t>
            </w:r>
          </w:p>
        </w:tc>
        <w:tc>
          <w:tcPr>
            <w:tcW w:w="740" w:type="dxa"/>
            <w:vAlign w:val="bottom"/>
          </w:tcPr>
          <w:p w14:paraId="68DC77AF" w14:textId="0843C48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0.58</w:t>
            </w:r>
          </w:p>
        </w:tc>
        <w:tc>
          <w:tcPr>
            <w:tcW w:w="740" w:type="dxa"/>
            <w:vAlign w:val="bottom"/>
          </w:tcPr>
          <w:p w14:paraId="6CE86C75" w14:textId="322AA76E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0.51</w:t>
            </w:r>
          </w:p>
        </w:tc>
        <w:tc>
          <w:tcPr>
            <w:tcW w:w="728" w:type="dxa"/>
            <w:shd w:val="clear" w:color="auto" w:fill="DDD9C3" w:themeFill="background2" w:themeFillShade="E6"/>
            <w:vAlign w:val="bottom"/>
          </w:tcPr>
          <w:p w14:paraId="2B95B652" w14:textId="48D4EEAC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0.88</w:t>
            </w:r>
          </w:p>
        </w:tc>
        <w:tc>
          <w:tcPr>
            <w:tcW w:w="733" w:type="dxa"/>
            <w:shd w:val="clear" w:color="auto" w:fill="DDD9C3" w:themeFill="background2" w:themeFillShade="E6"/>
            <w:vAlign w:val="bottom"/>
          </w:tcPr>
          <w:p w14:paraId="29803E55" w14:textId="2753708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0.90</w:t>
            </w:r>
          </w:p>
        </w:tc>
        <w:tc>
          <w:tcPr>
            <w:tcW w:w="756" w:type="dxa"/>
            <w:shd w:val="clear" w:color="auto" w:fill="DDD9C3" w:themeFill="background2" w:themeFillShade="E6"/>
            <w:vAlign w:val="bottom"/>
          </w:tcPr>
          <w:p w14:paraId="37E414DA" w14:textId="4BBC191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36" w:type="dxa"/>
            <w:vAlign w:val="bottom"/>
          </w:tcPr>
          <w:p w14:paraId="4400BE18" w14:textId="31E8DCEA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0.78</w:t>
            </w:r>
          </w:p>
        </w:tc>
        <w:tc>
          <w:tcPr>
            <w:tcW w:w="715" w:type="dxa"/>
            <w:vAlign w:val="bottom"/>
          </w:tcPr>
          <w:p w14:paraId="6B8982D2" w14:textId="55E87C2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0.49</w:t>
            </w:r>
          </w:p>
        </w:tc>
        <w:tc>
          <w:tcPr>
            <w:tcW w:w="736" w:type="dxa"/>
            <w:vAlign w:val="bottom"/>
          </w:tcPr>
          <w:p w14:paraId="156CA5E8" w14:textId="377A79E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0.45</w:t>
            </w:r>
          </w:p>
        </w:tc>
        <w:tc>
          <w:tcPr>
            <w:tcW w:w="768" w:type="dxa"/>
            <w:vAlign w:val="bottom"/>
          </w:tcPr>
          <w:p w14:paraId="04257340" w14:textId="2099CC6C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0.60</w:t>
            </w:r>
          </w:p>
        </w:tc>
      </w:tr>
      <w:tr w:rsidR="00FC7E8C" w:rsidRPr="00486FB5" w14:paraId="7C0AF39E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76CAEFE2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LWS</w:t>
            </w:r>
          </w:p>
        </w:tc>
        <w:tc>
          <w:tcPr>
            <w:tcW w:w="727" w:type="dxa"/>
            <w:vAlign w:val="bottom"/>
          </w:tcPr>
          <w:p w14:paraId="6261B3C6" w14:textId="184FC99E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0.65</w:t>
            </w:r>
          </w:p>
        </w:tc>
        <w:tc>
          <w:tcPr>
            <w:tcW w:w="732" w:type="dxa"/>
            <w:vAlign w:val="bottom"/>
          </w:tcPr>
          <w:p w14:paraId="593AAABD" w14:textId="540244C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0.71</w:t>
            </w:r>
          </w:p>
        </w:tc>
        <w:tc>
          <w:tcPr>
            <w:tcW w:w="753" w:type="dxa"/>
            <w:vAlign w:val="bottom"/>
          </w:tcPr>
          <w:p w14:paraId="3AB4FF82" w14:textId="3A6130E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0.75</w:t>
            </w:r>
          </w:p>
        </w:tc>
        <w:tc>
          <w:tcPr>
            <w:tcW w:w="740" w:type="dxa"/>
            <w:vAlign w:val="bottom"/>
          </w:tcPr>
          <w:p w14:paraId="4CBAF8D0" w14:textId="6CB15C1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0.68</w:t>
            </w:r>
          </w:p>
        </w:tc>
        <w:tc>
          <w:tcPr>
            <w:tcW w:w="740" w:type="dxa"/>
            <w:vAlign w:val="bottom"/>
          </w:tcPr>
          <w:p w14:paraId="3BE8348E" w14:textId="3A68FE30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0.61</w:t>
            </w:r>
          </w:p>
        </w:tc>
        <w:tc>
          <w:tcPr>
            <w:tcW w:w="728" w:type="dxa"/>
            <w:vAlign w:val="bottom"/>
          </w:tcPr>
          <w:p w14:paraId="56350221" w14:textId="4CF122B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0.64</w:t>
            </w:r>
          </w:p>
        </w:tc>
        <w:tc>
          <w:tcPr>
            <w:tcW w:w="733" w:type="dxa"/>
            <w:vAlign w:val="bottom"/>
          </w:tcPr>
          <w:p w14:paraId="4A9F7DF6" w14:textId="4D36A99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0.69</w:t>
            </w:r>
          </w:p>
        </w:tc>
        <w:tc>
          <w:tcPr>
            <w:tcW w:w="756" w:type="dxa"/>
            <w:vAlign w:val="bottom"/>
          </w:tcPr>
          <w:p w14:paraId="63B01544" w14:textId="4048D1EC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0.78</w:t>
            </w:r>
          </w:p>
        </w:tc>
        <w:tc>
          <w:tcPr>
            <w:tcW w:w="736" w:type="dxa"/>
            <w:vAlign w:val="bottom"/>
          </w:tcPr>
          <w:p w14:paraId="752CB5CE" w14:textId="4EC86762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15" w:type="dxa"/>
            <w:vAlign w:val="bottom"/>
          </w:tcPr>
          <w:p w14:paraId="4F479373" w14:textId="3459936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0.78</w:t>
            </w:r>
          </w:p>
        </w:tc>
        <w:tc>
          <w:tcPr>
            <w:tcW w:w="736" w:type="dxa"/>
            <w:vAlign w:val="bottom"/>
          </w:tcPr>
          <w:p w14:paraId="07F0871C" w14:textId="023944FB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0.77</w:t>
            </w:r>
          </w:p>
        </w:tc>
        <w:tc>
          <w:tcPr>
            <w:tcW w:w="768" w:type="dxa"/>
            <w:vAlign w:val="bottom"/>
          </w:tcPr>
          <w:p w14:paraId="317BF8F7" w14:textId="386602D3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0.79</w:t>
            </w:r>
          </w:p>
        </w:tc>
      </w:tr>
      <w:tr w:rsidR="00FC7E8C" w:rsidRPr="00486FB5" w14:paraId="5A39C060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4B30F713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KIP</w:t>
            </w:r>
          </w:p>
        </w:tc>
        <w:tc>
          <w:tcPr>
            <w:tcW w:w="727" w:type="dxa"/>
            <w:vAlign w:val="bottom"/>
          </w:tcPr>
          <w:p w14:paraId="3083655A" w14:textId="2A4CB61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0.52</w:t>
            </w:r>
          </w:p>
        </w:tc>
        <w:tc>
          <w:tcPr>
            <w:tcW w:w="732" w:type="dxa"/>
            <w:vAlign w:val="bottom"/>
          </w:tcPr>
          <w:p w14:paraId="3BD3F22E" w14:textId="661B839E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0.57</w:t>
            </w:r>
          </w:p>
        </w:tc>
        <w:tc>
          <w:tcPr>
            <w:tcW w:w="753" w:type="dxa"/>
            <w:vAlign w:val="bottom"/>
          </w:tcPr>
          <w:p w14:paraId="4CFEA94C" w14:textId="1E03215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0.87</w:t>
            </w:r>
          </w:p>
        </w:tc>
        <w:tc>
          <w:tcPr>
            <w:tcW w:w="740" w:type="dxa"/>
            <w:vAlign w:val="bottom"/>
          </w:tcPr>
          <w:p w14:paraId="60B1B999" w14:textId="2D19B45C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0.79</w:t>
            </w:r>
          </w:p>
        </w:tc>
        <w:tc>
          <w:tcPr>
            <w:tcW w:w="740" w:type="dxa"/>
            <w:vAlign w:val="bottom"/>
          </w:tcPr>
          <w:p w14:paraId="1D2A1F7D" w14:textId="15FA332C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0.76</w:t>
            </w:r>
          </w:p>
        </w:tc>
        <w:tc>
          <w:tcPr>
            <w:tcW w:w="728" w:type="dxa"/>
            <w:vAlign w:val="bottom"/>
          </w:tcPr>
          <w:p w14:paraId="7406D061" w14:textId="54DA44D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0.30</w:t>
            </w:r>
          </w:p>
        </w:tc>
        <w:tc>
          <w:tcPr>
            <w:tcW w:w="733" w:type="dxa"/>
            <w:vAlign w:val="bottom"/>
          </w:tcPr>
          <w:p w14:paraId="44750E80" w14:textId="37AA50D4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0.36</w:t>
            </w:r>
          </w:p>
        </w:tc>
        <w:tc>
          <w:tcPr>
            <w:tcW w:w="756" w:type="dxa"/>
            <w:vAlign w:val="bottom"/>
          </w:tcPr>
          <w:p w14:paraId="59BA28AE" w14:textId="3949F42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0.49</w:t>
            </w:r>
          </w:p>
        </w:tc>
        <w:tc>
          <w:tcPr>
            <w:tcW w:w="736" w:type="dxa"/>
            <w:vAlign w:val="bottom"/>
          </w:tcPr>
          <w:p w14:paraId="55B76F6E" w14:textId="36E293B4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0.78</w:t>
            </w:r>
          </w:p>
        </w:tc>
        <w:tc>
          <w:tcPr>
            <w:tcW w:w="715" w:type="dxa"/>
            <w:shd w:val="clear" w:color="auto" w:fill="DDD9C3" w:themeFill="background2" w:themeFillShade="E6"/>
            <w:vAlign w:val="bottom"/>
          </w:tcPr>
          <w:p w14:paraId="793AAF17" w14:textId="6BB94D35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36" w:type="dxa"/>
            <w:shd w:val="clear" w:color="auto" w:fill="DDD9C3" w:themeFill="background2" w:themeFillShade="E6"/>
            <w:vAlign w:val="bottom"/>
          </w:tcPr>
          <w:p w14:paraId="5B5C0748" w14:textId="62FE9A7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0.97</w:t>
            </w:r>
          </w:p>
        </w:tc>
        <w:tc>
          <w:tcPr>
            <w:tcW w:w="768" w:type="dxa"/>
            <w:shd w:val="clear" w:color="auto" w:fill="DDD9C3" w:themeFill="background2" w:themeFillShade="E6"/>
            <w:vAlign w:val="bottom"/>
          </w:tcPr>
          <w:p w14:paraId="74902DCB" w14:textId="765E049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0.91</w:t>
            </w:r>
          </w:p>
        </w:tc>
      </w:tr>
      <w:tr w:rsidR="00FC7E8C" w:rsidRPr="00486FB5" w14:paraId="4833A67C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749617FC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sz w:val="22"/>
              </w:rPr>
              <w:t>SEW</w:t>
            </w:r>
          </w:p>
        </w:tc>
        <w:tc>
          <w:tcPr>
            <w:tcW w:w="727" w:type="dxa"/>
            <w:vAlign w:val="bottom"/>
          </w:tcPr>
          <w:p w14:paraId="3D231B14" w14:textId="34786F88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0.42</w:t>
            </w:r>
          </w:p>
        </w:tc>
        <w:tc>
          <w:tcPr>
            <w:tcW w:w="732" w:type="dxa"/>
            <w:vAlign w:val="bottom"/>
          </w:tcPr>
          <w:p w14:paraId="06D2A3EA" w14:textId="50A98CD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0.47</w:t>
            </w:r>
          </w:p>
        </w:tc>
        <w:tc>
          <w:tcPr>
            <w:tcW w:w="753" w:type="dxa"/>
            <w:vAlign w:val="bottom"/>
          </w:tcPr>
          <w:p w14:paraId="59E6ECB9" w14:textId="42380AFF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0.80</w:t>
            </w:r>
          </w:p>
        </w:tc>
        <w:tc>
          <w:tcPr>
            <w:tcW w:w="740" w:type="dxa"/>
            <w:vAlign w:val="bottom"/>
          </w:tcPr>
          <w:p w14:paraId="0B144F33" w14:textId="64AFE10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0.70</w:t>
            </w:r>
          </w:p>
        </w:tc>
        <w:tc>
          <w:tcPr>
            <w:tcW w:w="740" w:type="dxa"/>
            <w:vAlign w:val="bottom"/>
          </w:tcPr>
          <w:p w14:paraId="252F10C6" w14:textId="373E1C8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0.67</w:t>
            </w:r>
          </w:p>
        </w:tc>
        <w:tc>
          <w:tcPr>
            <w:tcW w:w="728" w:type="dxa"/>
            <w:vAlign w:val="bottom"/>
          </w:tcPr>
          <w:p w14:paraId="19A34D14" w14:textId="6EBD1B00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0.26</w:t>
            </w:r>
          </w:p>
        </w:tc>
        <w:tc>
          <w:tcPr>
            <w:tcW w:w="733" w:type="dxa"/>
            <w:vAlign w:val="bottom"/>
          </w:tcPr>
          <w:p w14:paraId="28D0C73E" w14:textId="0CB343A1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0.32</w:t>
            </w:r>
          </w:p>
        </w:tc>
        <w:tc>
          <w:tcPr>
            <w:tcW w:w="756" w:type="dxa"/>
            <w:vAlign w:val="bottom"/>
          </w:tcPr>
          <w:p w14:paraId="6C785A3B" w14:textId="3F235FFF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0.45</w:t>
            </w:r>
          </w:p>
        </w:tc>
        <w:tc>
          <w:tcPr>
            <w:tcW w:w="736" w:type="dxa"/>
            <w:vAlign w:val="bottom"/>
          </w:tcPr>
          <w:p w14:paraId="602A78ED" w14:textId="1F56BF21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0.77</w:t>
            </w:r>
          </w:p>
        </w:tc>
        <w:tc>
          <w:tcPr>
            <w:tcW w:w="715" w:type="dxa"/>
            <w:shd w:val="clear" w:color="auto" w:fill="DDD9C3" w:themeFill="background2" w:themeFillShade="E6"/>
            <w:vAlign w:val="bottom"/>
          </w:tcPr>
          <w:p w14:paraId="586E00BA" w14:textId="363E6DB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0.97</w:t>
            </w:r>
          </w:p>
        </w:tc>
        <w:tc>
          <w:tcPr>
            <w:tcW w:w="736" w:type="dxa"/>
            <w:shd w:val="clear" w:color="auto" w:fill="DDD9C3" w:themeFill="background2" w:themeFillShade="E6"/>
            <w:vAlign w:val="bottom"/>
          </w:tcPr>
          <w:p w14:paraId="0F1EB73D" w14:textId="16392FC1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68" w:type="dxa"/>
            <w:shd w:val="clear" w:color="auto" w:fill="DDD9C3" w:themeFill="background2" w:themeFillShade="E6"/>
            <w:vAlign w:val="bottom"/>
          </w:tcPr>
          <w:p w14:paraId="28686692" w14:textId="6158895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0.87</w:t>
            </w:r>
          </w:p>
        </w:tc>
      </w:tr>
      <w:tr w:rsidR="00FC7E8C" w:rsidRPr="00486FB5" w14:paraId="57FC5E7B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0086CCC6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WAC</w:t>
            </w:r>
          </w:p>
        </w:tc>
        <w:tc>
          <w:tcPr>
            <w:tcW w:w="727" w:type="dxa"/>
            <w:vAlign w:val="bottom"/>
          </w:tcPr>
          <w:p w14:paraId="4E6A86B8" w14:textId="4035AC7A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0.56</w:t>
            </w:r>
          </w:p>
        </w:tc>
        <w:tc>
          <w:tcPr>
            <w:tcW w:w="732" w:type="dxa"/>
            <w:vAlign w:val="bottom"/>
          </w:tcPr>
          <w:p w14:paraId="67BF22ED" w14:textId="70F34F0F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0.63</w:t>
            </w:r>
          </w:p>
        </w:tc>
        <w:tc>
          <w:tcPr>
            <w:tcW w:w="753" w:type="dxa"/>
            <w:vAlign w:val="bottom"/>
          </w:tcPr>
          <w:p w14:paraId="2AABBA7C" w14:textId="70A88D8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0.91</w:t>
            </w:r>
          </w:p>
        </w:tc>
        <w:tc>
          <w:tcPr>
            <w:tcW w:w="740" w:type="dxa"/>
            <w:vAlign w:val="bottom"/>
          </w:tcPr>
          <w:p w14:paraId="191DFF77" w14:textId="1F8DF146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0.84</w:t>
            </w:r>
          </w:p>
        </w:tc>
        <w:tc>
          <w:tcPr>
            <w:tcW w:w="740" w:type="dxa"/>
            <w:vAlign w:val="bottom"/>
          </w:tcPr>
          <w:p w14:paraId="2EDE3898" w14:textId="4776B84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0.80</w:t>
            </w:r>
          </w:p>
        </w:tc>
        <w:tc>
          <w:tcPr>
            <w:tcW w:w="728" w:type="dxa"/>
            <w:vAlign w:val="bottom"/>
          </w:tcPr>
          <w:p w14:paraId="1E2DFA2F" w14:textId="0408DDC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0.41</w:t>
            </w:r>
          </w:p>
        </w:tc>
        <w:tc>
          <w:tcPr>
            <w:tcW w:w="733" w:type="dxa"/>
            <w:vAlign w:val="bottom"/>
          </w:tcPr>
          <w:p w14:paraId="64E3A42E" w14:textId="4C8B49D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0.47</w:t>
            </w:r>
          </w:p>
        </w:tc>
        <w:tc>
          <w:tcPr>
            <w:tcW w:w="756" w:type="dxa"/>
            <w:vAlign w:val="bottom"/>
          </w:tcPr>
          <w:p w14:paraId="0C1E6104" w14:textId="66DA5171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0.60</w:t>
            </w:r>
          </w:p>
        </w:tc>
        <w:tc>
          <w:tcPr>
            <w:tcW w:w="736" w:type="dxa"/>
            <w:vAlign w:val="bottom"/>
          </w:tcPr>
          <w:p w14:paraId="047C83F0" w14:textId="4425A11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0.79</w:t>
            </w:r>
          </w:p>
        </w:tc>
        <w:tc>
          <w:tcPr>
            <w:tcW w:w="715" w:type="dxa"/>
            <w:shd w:val="clear" w:color="auto" w:fill="DDD9C3" w:themeFill="background2" w:themeFillShade="E6"/>
            <w:vAlign w:val="bottom"/>
          </w:tcPr>
          <w:p w14:paraId="37DE4B7B" w14:textId="59A9B7BE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0.91</w:t>
            </w:r>
          </w:p>
        </w:tc>
        <w:tc>
          <w:tcPr>
            <w:tcW w:w="736" w:type="dxa"/>
            <w:shd w:val="clear" w:color="auto" w:fill="DDD9C3" w:themeFill="background2" w:themeFillShade="E6"/>
            <w:vAlign w:val="bottom"/>
          </w:tcPr>
          <w:p w14:paraId="6602777C" w14:textId="5B1F364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0.87</w:t>
            </w:r>
          </w:p>
        </w:tc>
        <w:tc>
          <w:tcPr>
            <w:tcW w:w="768" w:type="dxa"/>
            <w:shd w:val="clear" w:color="auto" w:fill="DDD9C3" w:themeFill="background2" w:themeFillShade="E6"/>
            <w:vAlign w:val="bottom"/>
          </w:tcPr>
          <w:p w14:paraId="07AECD08" w14:textId="37E9B867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</w:tr>
    </w:tbl>
    <w:p w14:paraId="07C185D4" w14:textId="7CF9EA67" w:rsidR="00C377CB" w:rsidRDefault="00C377CB" w:rsidP="00C377CB">
      <w:pPr>
        <w:rPr>
          <w:rFonts w:cs="Times New Roman"/>
          <w:szCs w:val="24"/>
        </w:rPr>
      </w:pPr>
    </w:p>
    <w:p w14:paraId="1AA25A8C" w14:textId="54A09725" w:rsidR="00446A62" w:rsidRDefault="00446A62" w:rsidP="00C377CB">
      <w:pPr>
        <w:rPr>
          <w:rFonts w:cs="Times New Roman"/>
          <w:szCs w:val="24"/>
        </w:rPr>
      </w:pPr>
    </w:p>
    <w:p w14:paraId="3365CACA" w14:textId="77777777" w:rsidR="00446A62" w:rsidRDefault="00446A62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2FD33D0F" w14:textId="7C63FB2D" w:rsidR="00446A62" w:rsidRPr="00E918F5" w:rsidRDefault="00446A62" w:rsidP="00C377CB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lastRenderedPageBreak/>
        <w:t xml:space="preserve">Supplementary </w:t>
      </w:r>
      <w:r>
        <w:rPr>
          <w:rFonts w:cs="Times New Roman"/>
          <w:b/>
          <w:bCs/>
          <w:szCs w:val="24"/>
        </w:rPr>
        <w:t>Table</w:t>
      </w:r>
      <w:r w:rsidRPr="00AA6342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2.</w:t>
      </w:r>
      <w:r w:rsidRPr="00E918F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Cross-c</w:t>
      </w:r>
      <w:r w:rsidRPr="00E918F5">
        <w:rPr>
          <w:rFonts w:cs="Times New Roman"/>
          <w:szCs w:val="24"/>
        </w:rPr>
        <w:t>orrelation coefficients comparing skew surge index (</w:t>
      </w:r>
      <w:r w:rsidR="00576D45">
        <w:rPr>
          <w:rFonts w:cs="Times New Roman"/>
          <w:szCs w:val="24"/>
        </w:rPr>
        <w:t>SSI</w:t>
      </w:r>
      <w:r w:rsidRPr="00E918F5">
        <w:rPr>
          <w:rFonts w:cs="Times New Roman"/>
          <w:szCs w:val="24"/>
        </w:rPr>
        <w:t xml:space="preserve">) among all 12 </w:t>
      </w:r>
      <w:r w:rsidR="00C4511D">
        <w:rPr>
          <w:rFonts w:cs="Times New Roman"/>
          <w:szCs w:val="24"/>
        </w:rPr>
        <w:t xml:space="preserve">NOAA </w:t>
      </w:r>
      <w:r w:rsidRPr="00E918F5">
        <w:rPr>
          <w:rFonts w:cs="Times New Roman"/>
          <w:szCs w:val="24"/>
        </w:rPr>
        <w:t xml:space="preserve">tide gauges </w:t>
      </w:r>
      <w:r w:rsidR="00C4511D">
        <w:rPr>
          <w:rFonts w:cs="Times New Roman"/>
          <w:szCs w:val="24"/>
        </w:rPr>
        <w:t xml:space="preserve">in the Delaware and Chesapeake Bays regions </w:t>
      </w:r>
      <w:r w:rsidRPr="00E918F5">
        <w:rPr>
          <w:rFonts w:cs="Times New Roman"/>
          <w:szCs w:val="24"/>
        </w:rPr>
        <w:t xml:space="preserve">for Delmarva </w:t>
      </w:r>
      <w:r w:rsidR="009C60FC">
        <w:rPr>
          <w:rFonts w:cs="Times New Roman"/>
          <w:szCs w:val="24"/>
        </w:rPr>
        <w:t>tropical cyclones</w:t>
      </w:r>
      <w:r w:rsidRPr="00E918F5">
        <w:rPr>
          <w:rFonts w:cs="Times New Roman"/>
          <w:szCs w:val="24"/>
        </w:rPr>
        <w:t>, 1980 - 2019. Correlations were computed pairwise</w:t>
      </w:r>
      <w:r w:rsidRPr="005B160F">
        <w:rPr>
          <w:rFonts w:cs="Times New Roman"/>
          <w:szCs w:val="24"/>
        </w:rPr>
        <w:t xml:space="preserve"> using </w:t>
      </w:r>
      <w:r w:rsidRPr="00E918F5">
        <w:rPr>
          <w:rFonts w:cs="Times New Roman"/>
          <w:szCs w:val="24"/>
        </w:rPr>
        <w:t xml:space="preserve">Spearman Rank </w:t>
      </w:r>
      <w:r>
        <w:rPr>
          <w:rFonts w:cs="Times New Roman"/>
          <w:szCs w:val="24"/>
        </w:rPr>
        <w:t>correlation method</w:t>
      </w:r>
      <w:r w:rsidRPr="00E918F5">
        <w:rPr>
          <w:rFonts w:cs="Times New Roman"/>
          <w:szCs w:val="24"/>
        </w:rPr>
        <w:t xml:space="preserve">. All correlations are statistically significant at </w:t>
      </w:r>
      <w:r w:rsidR="00576D45">
        <w:rPr>
          <w:rFonts w:cs="Times New Roman"/>
          <w:szCs w:val="24"/>
        </w:rPr>
        <w:t xml:space="preserve">the </w:t>
      </w:r>
      <w:r w:rsidRPr="00E918F5">
        <w:rPr>
          <w:rFonts w:cs="Times New Roman"/>
          <w:szCs w:val="24"/>
        </w:rPr>
        <w:t xml:space="preserve">0.01 level. Shaded cells highlight groups of gauges with </w:t>
      </w:r>
      <w:r>
        <w:rPr>
          <w:rFonts w:cs="Times New Roman"/>
          <w:szCs w:val="24"/>
        </w:rPr>
        <w:t xml:space="preserve">unusually </w:t>
      </w:r>
      <w:r w:rsidRPr="00E918F5">
        <w:rPr>
          <w:rFonts w:cs="Times New Roman"/>
          <w:szCs w:val="24"/>
        </w:rPr>
        <w:t xml:space="preserve">high correlations </w:t>
      </w:r>
      <w:r>
        <w:rPr>
          <w:rFonts w:cs="Times New Roman"/>
          <w:szCs w:val="24"/>
        </w:rPr>
        <w:t xml:space="preserve">within </w:t>
      </w:r>
      <w:r w:rsidR="00E91844">
        <w:rPr>
          <w:rFonts w:cs="Times New Roman"/>
          <w:szCs w:val="24"/>
        </w:rPr>
        <w:t xml:space="preserve">the </w:t>
      </w:r>
      <w:r w:rsidRPr="00E918F5">
        <w:rPr>
          <w:rFonts w:cs="Times New Roman"/>
          <w:szCs w:val="24"/>
        </w:rPr>
        <w:t>same geographic region.</w:t>
      </w:r>
    </w:p>
    <w:tbl>
      <w:tblPr>
        <w:tblStyle w:val="PlainTable1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3"/>
        <w:gridCol w:w="727"/>
        <w:gridCol w:w="732"/>
        <w:gridCol w:w="753"/>
        <w:gridCol w:w="740"/>
        <w:gridCol w:w="740"/>
        <w:gridCol w:w="728"/>
        <w:gridCol w:w="733"/>
        <w:gridCol w:w="756"/>
        <w:gridCol w:w="736"/>
        <w:gridCol w:w="715"/>
        <w:gridCol w:w="736"/>
        <w:gridCol w:w="768"/>
      </w:tblGrid>
      <w:tr w:rsidR="00C377CB" w:rsidRPr="00486FB5" w14:paraId="7D748346" w14:textId="77777777" w:rsidTr="00FC7E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2637D422" w14:textId="77777777" w:rsidR="00C377CB" w:rsidRPr="00486FB5" w:rsidRDefault="00C377CB" w:rsidP="000C5E78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864" w:type="dxa"/>
            <w:gridSpan w:val="12"/>
            <w:shd w:val="clear" w:color="auto" w:fill="EEECE1" w:themeFill="background2"/>
          </w:tcPr>
          <w:p w14:paraId="46D1E615" w14:textId="77777777" w:rsidR="00C377CB" w:rsidRPr="00486FB5" w:rsidRDefault="00C377CB" w:rsidP="000C5E78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sz w:val="22"/>
              </w:rPr>
              <w:t>Skew Surge Index (SSI) Cross-Correlation</w:t>
            </w:r>
          </w:p>
        </w:tc>
      </w:tr>
      <w:tr w:rsidR="00576D45" w:rsidRPr="00486FB5" w14:paraId="681BD4BE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79DD17DA" w14:textId="77777777" w:rsidR="00C377CB" w:rsidRPr="00486FB5" w:rsidRDefault="00C377CB" w:rsidP="000C5E78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sz w:val="22"/>
              </w:rPr>
              <w:t xml:space="preserve">Station </w:t>
            </w:r>
          </w:p>
        </w:tc>
        <w:tc>
          <w:tcPr>
            <w:tcW w:w="727" w:type="dxa"/>
            <w:shd w:val="clear" w:color="auto" w:fill="EEECE1" w:themeFill="background2"/>
          </w:tcPr>
          <w:p w14:paraId="31E8F71D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PHL</w:t>
            </w:r>
          </w:p>
        </w:tc>
        <w:tc>
          <w:tcPr>
            <w:tcW w:w="732" w:type="dxa"/>
            <w:shd w:val="clear" w:color="auto" w:fill="EEECE1" w:themeFill="background2"/>
          </w:tcPr>
          <w:p w14:paraId="515CE32F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RDY</w:t>
            </w:r>
          </w:p>
        </w:tc>
        <w:tc>
          <w:tcPr>
            <w:tcW w:w="753" w:type="dxa"/>
            <w:shd w:val="clear" w:color="auto" w:fill="EEECE1" w:themeFill="background2"/>
          </w:tcPr>
          <w:p w14:paraId="73845F22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LEW</w:t>
            </w:r>
          </w:p>
        </w:tc>
        <w:tc>
          <w:tcPr>
            <w:tcW w:w="740" w:type="dxa"/>
            <w:shd w:val="clear" w:color="auto" w:fill="EEECE1" w:themeFill="background2"/>
          </w:tcPr>
          <w:p w14:paraId="38428C1F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CAP</w:t>
            </w:r>
          </w:p>
        </w:tc>
        <w:tc>
          <w:tcPr>
            <w:tcW w:w="740" w:type="dxa"/>
            <w:shd w:val="clear" w:color="auto" w:fill="EEECE1" w:themeFill="background2"/>
          </w:tcPr>
          <w:p w14:paraId="6C0642F9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ATL</w:t>
            </w:r>
          </w:p>
        </w:tc>
        <w:tc>
          <w:tcPr>
            <w:tcW w:w="728" w:type="dxa"/>
            <w:shd w:val="clear" w:color="auto" w:fill="EEECE1" w:themeFill="background2"/>
          </w:tcPr>
          <w:p w14:paraId="47442FC3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BAL</w:t>
            </w:r>
          </w:p>
        </w:tc>
        <w:tc>
          <w:tcPr>
            <w:tcW w:w="733" w:type="dxa"/>
            <w:shd w:val="clear" w:color="auto" w:fill="EEECE1" w:themeFill="background2"/>
          </w:tcPr>
          <w:p w14:paraId="1DE9157F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ANN</w:t>
            </w:r>
          </w:p>
        </w:tc>
        <w:tc>
          <w:tcPr>
            <w:tcW w:w="756" w:type="dxa"/>
            <w:shd w:val="clear" w:color="auto" w:fill="EEECE1" w:themeFill="background2"/>
          </w:tcPr>
          <w:p w14:paraId="11EA71D2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CAM</w:t>
            </w:r>
          </w:p>
        </w:tc>
        <w:tc>
          <w:tcPr>
            <w:tcW w:w="736" w:type="dxa"/>
            <w:shd w:val="clear" w:color="auto" w:fill="EEECE1" w:themeFill="background2"/>
          </w:tcPr>
          <w:p w14:paraId="6A1D401B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LWS</w:t>
            </w:r>
          </w:p>
        </w:tc>
        <w:tc>
          <w:tcPr>
            <w:tcW w:w="715" w:type="dxa"/>
            <w:shd w:val="clear" w:color="auto" w:fill="EEECE1" w:themeFill="background2"/>
          </w:tcPr>
          <w:p w14:paraId="7F313C33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KIP</w:t>
            </w:r>
          </w:p>
        </w:tc>
        <w:tc>
          <w:tcPr>
            <w:tcW w:w="736" w:type="dxa"/>
            <w:shd w:val="clear" w:color="auto" w:fill="EEECE1" w:themeFill="background2"/>
          </w:tcPr>
          <w:p w14:paraId="1EDF5C0D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SEW</w:t>
            </w:r>
          </w:p>
        </w:tc>
        <w:tc>
          <w:tcPr>
            <w:tcW w:w="768" w:type="dxa"/>
            <w:shd w:val="clear" w:color="auto" w:fill="EEECE1" w:themeFill="background2"/>
          </w:tcPr>
          <w:p w14:paraId="79DB2B5F" w14:textId="77777777" w:rsidR="00C377CB" w:rsidRPr="00486FB5" w:rsidRDefault="00C377CB" w:rsidP="000C5E78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2"/>
              </w:rPr>
            </w:pPr>
            <w:r w:rsidRPr="00486FB5">
              <w:rPr>
                <w:rFonts w:cs="Times New Roman"/>
                <w:b/>
                <w:bCs/>
                <w:sz w:val="22"/>
              </w:rPr>
              <w:t>WAC</w:t>
            </w:r>
          </w:p>
        </w:tc>
      </w:tr>
      <w:tr w:rsidR="00FC7E8C" w:rsidRPr="00486FB5" w14:paraId="4A477207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0EBD7955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PHL</w:t>
            </w:r>
          </w:p>
        </w:tc>
        <w:tc>
          <w:tcPr>
            <w:tcW w:w="727" w:type="dxa"/>
            <w:shd w:val="clear" w:color="auto" w:fill="DDD9C3" w:themeFill="background2" w:themeFillShade="E6"/>
            <w:vAlign w:val="bottom"/>
          </w:tcPr>
          <w:p w14:paraId="15E47278" w14:textId="47347F8F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32" w:type="dxa"/>
            <w:shd w:val="clear" w:color="auto" w:fill="DDD9C3" w:themeFill="background2" w:themeFillShade="E6"/>
            <w:vAlign w:val="bottom"/>
          </w:tcPr>
          <w:p w14:paraId="78082F18" w14:textId="773AC38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0.91</w:t>
            </w:r>
          </w:p>
        </w:tc>
        <w:tc>
          <w:tcPr>
            <w:tcW w:w="753" w:type="dxa"/>
            <w:vAlign w:val="bottom"/>
          </w:tcPr>
          <w:p w14:paraId="6D03B330" w14:textId="5F3BC11F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0.61</w:t>
            </w:r>
          </w:p>
        </w:tc>
        <w:tc>
          <w:tcPr>
            <w:tcW w:w="740" w:type="dxa"/>
            <w:vAlign w:val="bottom"/>
          </w:tcPr>
          <w:p w14:paraId="41FE21DD" w14:textId="6C11FE9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0.66</w:t>
            </w:r>
          </w:p>
        </w:tc>
        <w:tc>
          <w:tcPr>
            <w:tcW w:w="740" w:type="dxa"/>
            <w:vAlign w:val="bottom"/>
          </w:tcPr>
          <w:p w14:paraId="4D65E4A4" w14:textId="611D8F3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0.60</w:t>
            </w:r>
          </w:p>
        </w:tc>
        <w:tc>
          <w:tcPr>
            <w:tcW w:w="728" w:type="dxa"/>
            <w:vAlign w:val="bottom"/>
          </w:tcPr>
          <w:p w14:paraId="59013ABF" w14:textId="4832B6C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0.70</w:t>
            </w:r>
          </w:p>
        </w:tc>
        <w:tc>
          <w:tcPr>
            <w:tcW w:w="733" w:type="dxa"/>
            <w:vAlign w:val="bottom"/>
          </w:tcPr>
          <w:p w14:paraId="1F37A30E" w14:textId="5B29A5D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0.73</w:t>
            </w:r>
          </w:p>
        </w:tc>
        <w:tc>
          <w:tcPr>
            <w:tcW w:w="756" w:type="dxa"/>
            <w:vAlign w:val="bottom"/>
          </w:tcPr>
          <w:p w14:paraId="3477189E" w14:textId="2380F203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0.82</w:t>
            </w:r>
          </w:p>
        </w:tc>
        <w:tc>
          <w:tcPr>
            <w:tcW w:w="736" w:type="dxa"/>
            <w:vAlign w:val="bottom"/>
          </w:tcPr>
          <w:p w14:paraId="57F838A5" w14:textId="07608F3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0.73</w:t>
            </w:r>
          </w:p>
        </w:tc>
        <w:tc>
          <w:tcPr>
            <w:tcW w:w="715" w:type="dxa"/>
            <w:vAlign w:val="bottom"/>
          </w:tcPr>
          <w:p w14:paraId="68A1E436" w14:textId="55C02D32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0.54</w:t>
            </w:r>
          </w:p>
        </w:tc>
        <w:tc>
          <w:tcPr>
            <w:tcW w:w="736" w:type="dxa"/>
            <w:vAlign w:val="bottom"/>
          </w:tcPr>
          <w:p w14:paraId="25BCD664" w14:textId="4209FD9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0.50</w:t>
            </w:r>
          </w:p>
        </w:tc>
        <w:tc>
          <w:tcPr>
            <w:tcW w:w="768" w:type="dxa"/>
            <w:vAlign w:val="bottom"/>
          </w:tcPr>
          <w:p w14:paraId="58798DF2" w14:textId="3912067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0.57</w:t>
            </w:r>
          </w:p>
        </w:tc>
      </w:tr>
      <w:tr w:rsidR="00576D45" w:rsidRPr="00486FB5" w14:paraId="6A92FDA9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31EE4CB6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RDY</w:t>
            </w:r>
          </w:p>
        </w:tc>
        <w:tc>
          <w:tcPr>
            <w:tcW w:w="727" w:type="dxa"/>
            <w:shd w:val="clear" w:color="auto" w:fill="DDD9C3" w:themeFill="background2" w:themeFillShade="E6"/>
            <w:vAlign w:val="bottom"/>
          </w:tcPr>
          <w:p w14:paraId="1E01B79D" w14:textId="18AA4566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0.91</w:t>
            </w:r>
          </w:p>
        </w:tc>
        <w:tc>
          <w:tcPr>
            <w:tcW w:w="732" w:type="dxa"/>
            <w:shd w:val="clear" w:color="auto" w:fill="DDD9C3" w:themeFill="background2" w:themeFillShade="E6"/>
            <w:vAlign w:val="bottom"/>
          </w:tcPr>
          <w:p w14:paraId="42EDBF2D" w14:textId="29C5070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53" w:type="dxa"/>
            <w:vAlign w:val="bottom"/>
          </w:tcPr>
          <w:p w14:paraId="35CC0394" w14:textId="0480F72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0.69</w:t>
            </w:r>
          </w:p>
        </w:tc>
        <w:tc>
          <w:tcPr>
            <w:tcW w:w="740" w:type="dxa"/>
            <w:vAlign w:val="bottom"/>
          </w:tcPr>
          <w:p w14:paraId="6EB2239F" w14:textId="516D8D4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0.74</w:t>
            </w:r>
          </w:p>
        </w:tc>
        <w:tc>
          <w:tcPr>
            <w:tcW w:w="740" w:type="dxa"/>
            <w:vAlign w:val="bottom"/>
          </w:tcPr>
          <w:p w14:paraId="430D8951" w14:textId="5BDA999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0.68</w:t>
            </w:r>
          </w:p>
        </w:tc>
        <w:tc>
          <w:tcPr>
            <w:tcW w:w="728" w:type="dxa"/>
            <w:vAlign w:val="bottom"/>
          </w:tcPr>
          <w:p w14:paraId="7959BA52" w14:textId="3C65B67F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0.72</w:t>
            </w:r>
          </w:p>
        </w:tc>
        <w:tc>
          <w:tcPr>
            <w:tcW w:w="733" w:type="dxa"/>
            <w:vAlign w:val="bottom"/>
          </w:tcPr>
          <w:p w14:paraId="024DCA16" w14:textId="7AF1935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0.76</w:t>
            </w:r>
          </w:p>
        </w:tc>
        <w:tc>
          <w:tcPr>
            <w:tcW w:w="756" w:type="dxa"/>
            <w:vAlign w:val="bottom"/>
          </w:tcPr>
          <w:p w14:paraId="7D4E6FDA" w14:textId="42D90D1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0.82</w:t>
            </w:r>
          </w:p>
        </w:tc>
        <w:tc>
          <w:tcPr>
            <w:tcW w:w="736" w:type="dxa"/>
            <w:vAlign w:val="bottom"/>
          </w:tcPr>
          <w:p w14:paraId="4525F170" w14:textId="60CC7228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0.80</w:t>
            </w:r>
          </w:p>
        </w:tc>
        <w:tc>
          <w:tcPr>
            <w:tcW w:w="715" w:type="dxa"/>
            <w:vAlign w:val="bottom"/>
          </w:tcPr>
          <w:p w14:paraId="5BAC2E2D" w14:textId="3C961DF8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0.60</w:t>
            </w:r>
          </w:p>
        </w:tc>
        <w:tc>
          <w:tcPr>
            <w:tcW w:w="736" w:type="dxa"/>
            <w:vAlign w:val="bottom"/>
          </w:tcPr>
          <w:p w14:paraId="7774620A" w14:textId="6E367F7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0.55</w:t>
            </w:r>
          </w:p>
        </w:tc>
        <w:tc>
          <w:tcPr>
            <w:tcW w:w="768" w:type="dxa"/>
            <w:vAlign w:val="bottom"/>
          </w:tcPr>
          <w:p w14:paraId="46E216D7" w14:textId="166BD0B7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0.64</w:t>
            </w:r>
          </w:p>
        </w:tc>
      </w:tr>
      <w:tr w:rsidR="00FC7E8C" w:rsidRPr="00486FB5" w14:paraId="762BE3A0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241A2825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LEW</w:t>
            </w:r>
          </w:p>
        </w:tc>
        <w:tc>
          <w:tcPr>
            <w:tcW w:w="727" w:type="dxa"/>
            <w:vAlign w:val="bottom"/>
          </w:tcPr>
          <w:p w14:paraId="1A82CE90" w14:textId="52E820E8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0.61</w:t>
            </w:r>
          </w:p>
        </w:tc>
        <w:tc>
          <w:tcPr>
            <w:tcW w:w="732" w:type="dxa"/>
            <w:vAlign w:val="bottom"/>
          </w:tcPr>
          <w:p w14:paraId="273B29DB" w14:textId="6345ED5B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0.69</w:t>
            </w:r>
          </w:p>
        </w:tc>
        <w:tc>
          <w:tcPr>
            <w:tcW w:w="753" w:type="dxa"/>
            <w:shd w:val="clear" w:color="auto" w:fill="DDD9C3" w:themeFill="background2" w:themeFillShade="E6"/>
            <w:vAlign w:val="bottom"/>
          </w:tcPr>
          <w:p w14:paraId="23C16B3C" w14:textId="4AB6E07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4E3BAADF" w14:textId="40920A96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0.98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62171130" w14:textId="2F590DB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0.96</w:t>
            </w:r>
          </w:p>
        </w:tc>
        <w:tc>
          <w:tcPr>
            <w:tcW w:w="728" w:type="dxa"/>
            <w:vAlign w:val="bottom"/>
          </w:tcPr>
          <w:p w14:paraId="29FB5906" w14:textId="1160A170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0.46</w:t>
            </w:r>
          </w:p>
        </w:tc>
        <w:tc>
          <w:tcPr>
            <w:tcW w:w="733" w:type="dxa"/>
            <w:vAlign w:val="bottom"/>
          </w:tcPr>
          <w:p w14:paraId="2A92F4F3" w14:textId="7290138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0.53</w:t>
            </w:r>
          </w:p>
        </w:tc>
        <w:tc>
          <w:tcPr>
            <w:tcW w:w="756" w:type="dxa"/>
            <w:vAlign w:val="bottom"/>
          </w:tcPr>
          <w:p w14:paraId="62CBE9D7" w14:textId="6D178911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0.61</w:t>
            </w:r>
          </w:p>
        </w:tc>
        <w:tc>
          <w:tcPr>
            <w:tcW w:w="736" w:type="dxa"/>
            <w:vAlign w:val="bottom"/>
          </w:tcPr>
          <w:p w14:paraId="43D6B599" w14:textId="7D81E40C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0.84</w:t>
            </w:r>
          </w:p>
        </w:tc>
        <w:tc>
          <w:tcPr>
            <w:tcW w:w="715" w:type="dxa"/>
            <w:vAlign w:val="bottom"/>
          </w:tcPr>
          <w:p w14:paraId="1F0175EB" w14:textId="2E3A24B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0.89</w:t>
            </w:r>
          </w:p>
        </w:tc>
        <w:tc>
          <w:tcPr>
            <w:tcW w:w="736" w:type="dxa"/>
            <w:vAlign w:val="bottom"/>
          </w:tcPr>
          <w:p w14:paraId="161568DA" w14:textId="0296044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0.86</w:t>
            </w:r>
          </w:p>
        </w:tc>
        <w:tc>
          <w:tcPr>
            <w:tcW w:w="768" w:type="dxa"/>
            <w:vAlign w:val="bottom"/>
          </w:tcPr>
          <w:p w14:paraId="4E643AAD" w14:textId="4E0B393B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0.90</w:t>
            </w:r>
          </w:p>
        </w:tc>
      </w:tr>
      <w:tr w:rsidR="00576D45" w:rsidRPr="00486FB5" w14:paraId="743247B3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0CC856BB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sz w:val="22"/>
              </w:rPr>
              <w:t>CAP</w:t>
            </w:r>
          </w:p>
        </w:tc>
        <w:tc>
          <w:tcPr>
            <w:tcW w:w="727" w:type="dxa"/>
            <w:vAlign w:val="bottom"/>
          </w:tcPr>
          <w:p w14:paraId="7CB40318" w14:textId="420672E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0.66</w:t>
            </w:r>
          </w:p>
        </w:tc>
        <w:tc>
          <w:tcPr>
            <w:tcW w:w="732" w:type="dxa"/>
            <w:vAlign w:val="bottom"/>
          </w:tcPr>
          <w:p w14:paraId="20E7B4A5" w14:textId="146FAAF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0.74</w:t>
            </w:r>
          </w:p>
        </w:tc>
        <w:tc>
          <w:tcPr>
            <w:tcW w:w="753" w:type="dxa"/>
            <w:shd w:val="clear" w:color="auto" w:fill="DDD9C3" w:themeFill="background2" w:themeFillShade="E6"/>
            <w:vAlign w:val="bottom"/>
          </w:tcPr>
          <w:p w14:paraId="7409DA68" w14:textId="542BB16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0.98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390CB806" w14:textId="2569881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37FC9BEA" w14:textId="0402EE6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0.95</w:t>
            </w:r>
          </w:p>
        </w:tc>
        <w:tc>
          <w:tcPr>
            <w:tcW w:w="728" w:type="dxa"/>
            <w:vAlign w:val="bottom"/>
          </w:tcPr>
          <w:p w14:paraId="70F642C3" w14:textId="18C3458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0.50</w:t>
            </w:r>
          </w:p>
        </w:tc>
        <w:tc>
          <w:tcPr>
            <w:tcW w:w="733" w:type="dxa"/>
            <w:vAlign w:val="bottom"/>
          </w:tcPr>
          <w:p w14:paraId="326C1C1E" w14:textId="7C635097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0.57</w:t>
            </w:r>
          </w:p>
        </w:tc>
        <w:tc>
          <w:tcPr>
            <w:tcW w:w="756" w:type="dxa"/>
            <w:vAlign w:val="bottom"/>
          </w:tcPr>
          <w:p w14:paraId="787F6650" w14:textId="6969C6C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0.66</w:t>
            </w:r>
          </w:p>
        </w:tc>
        <w:tc>
          <w:tcPr>
            <w:tcW w:w="736" w:type="dxa"/>
            <w:vAlign w:val="bottom"/>
          </w:tcPr>
          <w:p w14:paraId="4A850CD7" w14:textId="0C00731E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0.84</w:t>
            </w:r>
          </w:p>
        </w:tc>
        <w:tc>
          <w:tcPr>
            <w:tcW w:w="715" w:type="dxa"/>
            <w:vAlign w:val="bottom"/>
          </w:tcPr>
          <w:p w14:paraId="6D4A5EA8" w14:textId="0EB6AAA4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0.84</w:t>
            </w:r>
          </w:p>
        </w:tc>
        <w:tc>
          <w:tcPr>
            <w:tcW w:w="736" w:type="dxa"/>
            <w:vAlign w:val="bottom"/>
          </w:tcPr>
          <w:p w14:paraId="591E48F8" w14:textId="40DFFAF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0.81</w:t>
            </w:r>
          </w:p>
        </w:tc>
        <w:tc>
          <w:tcPr>
            <w:tcW w:w="768" w:type="dxa"/>
            <w:vAlign w:val="bottom"/>
          </w:tcPr>
          <w:p w14:paraId="79E22855" w14:textId="0A79C986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0.88</w:t>
            </w:r>
          </w:p>
        </w:tc>
      </w:tr>
      <w:tr w:rsidR="00FC7E8C" w:rsidRPr="00486FB5" w14:paraId="38752025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47F5A3ED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sz w:val="22"/>
              </w:rPr>
              <w:t>ATL</w:t>
            </w:r>
          </w:p>
        </w:tc>
        <w:tc>
          <w:tcPr>
            <w:tcW w:w="727" w:type="dxa"/>
            <w:vAlign w:val="bottom"/>
          </w:tcPr>
          <w:p w14:paraId="359E855A" w14:textId="6CDA92C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0.60</w:t>
            </w:r>
          </w:p>
        </w:tc>
        <w:tc>
          <w:tcPr>
            <w:tcW w:w="732" w:type="dxa"/>
            <w:vAlign w:val="bottom"/>
          </w:tcPr>
          <w:p w14:paraId="1D6EA7C3" w14:textId="0C654E7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0.68</w:t>
            </w:r>
          </w:p>
        </w:tc>
        <w:tc>
          <w:tcPr>
            <w:tcW w:w="753" w:type="dxa"/>
            <w:shd w:val="clear" w:color="auto" w:fill="DDD9C3" w:themeFill="background2" w:themeFillShade="E6"/>
            <w:vAlign w:val="bottom"/>
          </w:tcPr>
          <w:p w14:paraId="3926A40E" w14:textId="27CE55DA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0.96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1A707A1D" w14:textId="3AAD34BF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0.95</w:t>
            </w:r>
          </w:p>
        </w:tc>
        <w:tc>
          <w:tcPr>
            <w:tcW w:w="740" w:type="dxa"/>
            <w:shd w:val="clear" w:color="auto" w:fill="DDD9C3" w:themeFill="background2" w:themeFillShade="E6"/>
            <w:vAlign w:val="bottom"/>
          </w:tcPr>
          <w:p w14:paraId="680979E2" w14:textId="5EF9E62E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28" w:type="dxa"/>
            <w:vAlign w:val="bottom"/>
          </w:tcPr>
          <w:p w14:paraId="4E95BAA7" w14:textId="0CA4D67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0.46</w:t>
            </w:r>
          </w:p>
        </w:tc>
        <w:tc>
          <w:tcPr>
            <w:tcW w:w="733" w:type="dxa"/>
            <w:vAlign w:val="bottom"/>
          </w:tcPr>
          <w:p w14:paraId="6126738E" w14:textId="398B18A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0.52</w:t>
            </w:r>
          </w:p>
        </w:tc>
        <w:tc>
          <w:tcPr>
            <w:tcW w:w="756" w:type="dxa"/>
            <w:vAlign w:val="bottom"/>
          </w:tcPr>
          <w:p w14:paraId="1B2BF517" w14:textId="022FC4DC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0.59</w:t>
            </w:r>
          </w:p>
        </w:tc>
        <w:tc>
          <w:tcPr>
            <w:tcW w:w="736" w:type="dxa"/>
            <w:vAlign w:val="bottom"/>
          </w:tcPr>
          <w:p w14:paraId="0066396B" w14:textId="7BA8A270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0.78</w:t>
            </w:r>
          </w:p>
        </w:tc>
        <w:tc>
          <w:tcPr>
            <w:tcW w:w="715" w:type="dxa"/>
            <w:vAlign w:val="bottom"/>
          </w:tcPr>
          <w:p w14:paraId="6CB56AFA" w14:textId="553EDBBF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0.83</w:t>
            </w:r>
          </w:p>
        </w:tc>
        <w:tc>
          <w:tcPr>
            <w:tcW w:w="736" w:type="dxa"/>
            <w:vAlign w:val="bottom"/>
          </w:tcPr>
          <w:p w14:paraId="06D5E000" w14:textId="5ED46BD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0.79</w:t>
            </w:r>
          </w:p>
        </w:tc>
        <w:tc>
          <w:tcPr>
            <w:tcW w:w="768" w:type="dxa"/>
            <w:vAlign w:val="bottom"/>
          </w:tcPr>
          <w:p w14:paraId="55FF2682" w14:textId="3E2C9532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0.86</w:t>
            </w:r>
          </w:p>
        </w:tc>
      </w:tr>
      <w:tr w:rsidR="00576D45" w:rsidRPr="00486FB5" w14:paraId="79EEB9BC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005EF9E5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BAL</w:t>
            </w:r>
          </w:p>
        </w:tc>
        <w:tc>
          <w:tcPr>
            <w:tcW w:w="727" w:type="dxa"/>
            <w:vAlign w:val="bottom"/>
          </w:tcPr>
          <w:p w14:paraId="56A5807C" w14:textId="5ABFA157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0.70</w:t>
            </w:r>
          </w:p>
        </w:tc>
        <w:tc>
          <w:tcPr>
            <w:tcW w:w="732" w:type="dxa"/>
            <w:vAlign w:val="bottom"/>
          </w:tcPr>
          <w:p w14:paraId="263EFB07" w14:textId="23B230CA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0.72</w:t>
            </w:r>
          </w:p>
        </w:tc>
        <w:tc>
          <w:tcPr>
            <w:tcW w:w="753" w:type="dxa"/>
            <w:vAlign w:val="bottom"/>
          </w:tcPr>
          <w:p w14:paraId="59310592" w14:textId="3F33AE9F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0.46</w:t>
            </w:r>
          </w:p>
        </w:tc>
        <w:tc>
          <w:tcPr>
            <w:tcW w:w="740" w:type="dxa"/>
            <w:vAlign w:val="bottom"/>
          </w:tcPr>
          <w:p w14:paraId="48AF9D90" w14:textId="7F685C8F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0.50</w:t>
            </w:r>
          </w:p>
        </w:tc>
        <w:tc>
          <w:tcPr>
            <w:tcW w:w="740" w:type="dxa"/>
            <w:vAlign w:val="bottom"/>
          </w:tcPr>
          <w:p w14:paraId="143C69E4" w14:textId="49049BA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0.46</w:t>
            </w:r>
          </w:p>
        </w:tc>
        <w:tc>
          <w:tcPr>
            <w:tcW w:w="728" w:type="dxa"/>
            <w:shd w:val="clear" w:color="auto" w:fill="DDD9C3" w:themeFill="background2" w:themeFillShade="E6"/>
            <w:vAlign w:val="bottom"/>
          </w:tcPr>
          <w:p w14:paraId="6CB71BBA" w14:textId="17C80878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33" w:type="dxa"/>
            <w:shd w:val="clear" w:color="auto" w:fill="DDD9C3" w:themeFill="background2" w:themeFillShade="E6"/>
            <w:vAlign w:val="bottom"/>
          </w:tcPr>
          <w:p w14:paraId="47AFAED9" w14:textId="55F735C5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0.97</w:t>
            </w:r>
          </w:p>
        </w:tc>
        <w:tc>
          <w:tcPr>
            <w:tcW w:w="756" w:type="dxa"/>
            <w:shd w:val="clear" w:color="auto" w:fill="DDD9C3" w:themeFill="background2" w:themeFillShade="E6"/>
            <w:vAlign w:val="bottom"/>
          </w:tcPr>
          <w:p w14:paraId="39D39379" w14:textId="50AEFDA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0.88</w:t>
            </w:r>
          </w:p>
        </w:tc>
        <w:tc>
          <w:tcPr>
            <w:tcW w:w="736" w:type="dxa"/>
            <w:vAlign w:val="bottom"/>
          </w:tcPr>
          <w:p w14:paraId="04CD5E3B" w14:textId="3B0F6D0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0.68</w:t>
            </w:r>
          </w:p>
        </w:tc>
        <w:tc>
          <w:tcPr>
            <w:tcW w:w="715" w:type="dxa"/>
            <w:vAlign w:val="bottom"/>
          </w:tcPr>
          <w:p w14:paraId="55A4A5AB" w14:textId="29E6B22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0.38</w:t>
            </w:r>
          </w:p>
        </w:tc>
        <w:tc>
          <w:tcPr>
            <w:tcW w:w="736" w:type="dxa"/>
            <w:vAlign w:val="bottom"/>
          </w:tcPr>
          <w:p w14:paraId="28747FB8" w14:textId="5EB2C417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0.37</w:t>
            </w:r>
          </w:p>
        </w:tc>
        <w:tc>
          <w:tcPr>
            <w:tcW w:w="768" w:type="dxa"/>
            <w:vAlign w:val="bottom"/>
          </w:tcPr>
          <w:p w14:paraId="18546D38" w14:textId="70E11B96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0.48</w:t>
            </w:r>
          </w:p>
        </w:tc>
      </w:tr>
      <w:tr w:rsidR="00576D45" w:rsidRPr="00486FB5" w14:paraId="138F90A3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56584A92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ANN</w:t>
            </w:r>
          </w:p>
        </w:tc>
        <w:tc>
          <w:tcPr>
            <w:tcW w:w="727" w:type="dxa"/>
            <w:vAlign w:val="bottom"/>
          </w:tcPr>
          <w:p w14:paraId="1431A4D3" w14:textId="2F785E92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0.73</w:t>
            </w:r>
          </w:p>
        </w:tc>
        <w:tc>
          <w:tcPr>
            <w:tcW w:w="732" w:type="dxa"/>
            <w:vAlign w:val="bottom"/>
          </w:tcPr>
          <w:p w14:paraId="4F8CE7B3" w14:textId="61C05B62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0.76</w:t>
            </w:r>
          </w:p>
        </w:tc>
        <w:tc>
          <w:tcPr>
            <w:tcW w:w="753" w:type="dxa"/>
            <w:vAlign w:val="bottom"/>
          </w:tcPr>
          <w:p w14:paraId="6BA1AEF1" w14:textId="37F4DBD0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0.53</w:t>
            </w:r>
          </w:p>
        </w:tc>
        <w:tc>
          <w:tcPr>
            <w:tcW w:w="740" w:type="dxa"/>
            <w:vAlign w:val="bottom"/>
          </w:tcPr>
          <w:p w14:paraId="34C1497D" w14:textId="19490D50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0.57</w:t>
            </w:r>
          </w:p>
        </w:tc>
        <w:tc>
          <w:tcPr>
            <w:tcW w:w="740" w:type="dxa"/>
            <w:vAlign w:val="bottom"/>
          </w:tcPr>
          <w:p w14:paraId="762D16A6" w14:textId="1B752A8E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0.52</w:t>
            </w:r>
          </w:p>
        </w:tc>
        <w:tc>
          <w:tcPr>
            <w:tcW w:w="728" w:type="dxa"/>
            <w:shd w:val="clear" w:color="auto" w:fill="DDD9C3" w:themeFill="background2" w:themeFillShade="E6"/>
            <w:vAlign w:val="bottom"/>
          </w:tcPr>
          <w:p w14:paraId="3ACAE121" w14:textId="67B4B47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0.97</w:t>
            </w:r>
          </w:p>
        </w:tc>
        <w:tc>
          <w:tcPr>
            <w:tcW w:w="733" w:type="dxa"/>
            <w:shd w:val="clear" w:color="auto" w:fill="DDD9C3" w:themeFill="background2" w:themeFillShade="E6"/>
            <w:vAlign w:val="bottom"/>
          </w:tcPr>
          <w:p w14:paraId="142B8E86" w14:textId="1974EFA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56" w:type="dxa"/>
            <w:shd w:val="clear" w:color="auto" w:fill="DDD9C3" w:themeFill="background2" w:themeFillShade="E6"/>
            <w:vAlign w:val="bottom"/>
          </w:tcPr>
          <w:p w14:paraId="660774DB" w14:textId="2814DB52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0.91</w:t>
            </w:r>
          </w:p>
        </w:tc>
        <w:tc>
          <w:tcPr>
            <w:tcW w:w="736" w:type="dxa"/>
            <w:vAlign w:val="bottom"/>
          </w:tcPr>
          <w:p w14:paraId="471AEF04" w14:textId="6F6B347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0.73</w:t>
            </w:r>
          </w:p>
        </w:tc>
        <w:tc>
          <w:tcPr>
            <w:tcW w:w="715" w:type="dxa"/>
            <w:vAlign w:val="bottom"/>
          </w:tcPr>
          <w:p w14:paraId="6F505726" w14:textId="7C4C9AB2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0.45</w:t>
            </w:r>
          </w:p>
        </w:tc>
        <w:tc>
          <w:tcPr>
            <w:tcW w:w="736" w:type="dxa"/>
            <w:vAlign w:val="bottom"/>
          </w:tcPr>
          <w:p w14:paraId="782C3FD1" w14:textId="6863B77B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0.44</w:t>
            </w:r>
          </w:p>
        </w:tc>
        <w:tc>
          <w:tcPr>
            <w:tcW w:w="768" w:type="dxa"/>
            <w:vAlign w:val="bottom"/>
          </w:tcPr>
          <w:p w14:paraId="54992E3C" w14:textId="38151788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0.55</w:t>
            </w:r>
          </w:p>
        </w:tc>
      </w:tr>
      <w:tr w:rsidR="00576D45" w:rsidRPr="00486FB5" w14:paraId="13B4AFDF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05AC72B8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CAM</w:t>
            </w:r>
          </w:p>
        </w:tc>
        <w:tc>
          <w:tcPr>
            <w:tcW w:w="727" w:type="dxa"/>
            <w:vAlign w:val="bottom"/>
          </w:tcPr>
          <w:p w14:paraId="43B9A47B" w14:textId="2957D658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0.82</w:t>
            </w:r>
          </w:p>
        </w:tc>
        <w:tc>
          <w:tcPr>
            <w:tcW w:w="732" w:type="dxa"/>
            <w:vAlign w:val="bottom"/>
          </w:tcPr>
          <w:p w14:paraId="43E7DFE5" w14:textId="470F22D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0.82</w:t>
            </w:r>
          </w:p>
        </w:tc>
        <w:tc>
          <w:tcPr>
            <w:tcW w:w="753" w:type="dxa"/>
            <w:vAlign w:val="bottom"/>
          </w:tcPr>
          <w:p w14:paraId="31852C88" w14:textId="0DC1F6F1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0.61</w:t>
            </w:r>
          </w:p>
        </w:tc>
        <w:tc>
          <w:tcPr>
            <w:tcW w:w="740" w:type="dxa"/>
            <w:vAlign w:val="bottom"/>
          </w:tcPr>
          <w:p w14:paraId="5D0A3D2A" w14:textId="44F44E8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0.66</w:t>
            </w:r>
          </w:p>
        </w:tc>
        <w:tc>
          <w:tcPr>
            <w:tcW w:w="740" w:type="dxa"/>
            <w:vAlign w:val="bottom"/>
          </w:tcPr>
          <w:p w14:paraId="6CD95357" w14:textId="68CA32FE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0.59</w:t>
            </w:r>
          </w:p>
        </w:tc>
        <w:tc>
          <w:tcPr>
            <w:tcW w:w="728" w:type="dxa"/>
            <w:shd w:val="clear" w:color="auto" w:fill="DDD9C3" w:themeFill="background2" w:themeFillShade="E6"/>
            <w:vAlign w:val="bottom"/>
          </w:tcPr>
          <w:p w14:paraId="685F1DB3" w14:textId="6B07FF64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0.88</w:t>
            </w:r>
          </w:p>
        </w:tc>
        <w:tc>
          <w:tcPr>
            <w:tcW w:w="733" w:type="dxa"/>
            <w:shd w:val="clear" w:color="auto" w:fill="DDD9C3" w:themeFill="background2" w:themeFillShade="E6"/>
            <w:vAlign w:val="bottom"/>
          </w:tcPr>
          <w:p w14:paraId="240347DA" w14:textId="4813B1A5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0.91</w:t>
            </w:r>
          </w:p>
        </w:tc>
        <w:tc>
          <w:tcPr>
            <w:tcW w:w="756" w:type="dxa"/>
            <w:shd w:val="clear" w:color="auto" w:fill="DDD9C3" w:themeFill="background2" w:themeFillShade="E6"/>
            <w:vAlign w:val="bottom"/>
          </w:tcPr>
          <w:p w14:paraId="2CE83849" w14:textId="3961E5E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36" w:type="dxa"/>
            <w:vAlign w:val="bottom"/>
          </w:tcPr>
          <w:p w14:paraId="63C403F0" w14:textId="0D01245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0.80</w:t>
            </w:r>
          </w:p>
        </w:tc>
        <w:tc>
          <w:tcPr>
            <w:tcW w:w="715" w:type="dxa"/>
            <w:vAlign w:val="bottom"/>
          </w:tcPr>
          <w:p w14:paraId="71D7E999" w14:textId="134622F6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0.52</w:t>
            </w:r>
          </w:p>
        </w:tc>
        <w:tc>
          <w:tcPr>
            <w:tcW w:w="736" w:type="dxa"/>
            <w:vAlign w:val="bottom"/>
          </w:tcPr>
          <w:p w14:paraId="03298381" w14:textId="22A18523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0.50</w:t>
            </w:r>
          </w:p>
        </w:tc>
        <w:tc>
          <w:tcPr>
            <w:tcW w:w="768" w:type="dxa"/>
            <w:vAlign w:val="bottom"/>
          </w:tcPr>
          <w:p w14:paraId="6AA69526" w14:textId="4902986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0.62</w:t>
            </w:r>
          </w:p>
        </w:tc>
      </w:tr>
      <w:tr w:rsidR="00FC7E8C" w:rsidRPr="00486FB5" w14:paraId="5E39E540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15CBB90F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LWS</w:t>
            </w:r>
          </w:p>
        </w:tc>
        <w:tc>
          <w:tcPr>
            <w:tcW w:w="727" w:type="dxa"/>
            <w:vAlign w:val="bottom"/>
          </w:tcPr>
          <w:p w14:paraId="43872D05" w14:textId="2DE9F26B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0.73</w:t>
            </w:r>
          </w:p>
        </w:tc>
        <w:tc>
          <w:tcPr>
            <w:tcW w:w="732" w:type="dxa"/>
            <w:vAlign w:val="bottom"/>
          </w:tcPr>
          <w:p w14:paraId="33D6F7FA" w14:textId="0BCE2A5E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0.80</w:t>
            </w:r>
          </w:p>
        </w:tc>
        <w:tc>
          <w:tcPr>
            <w:tcW w:w="753" w:type="dxa"/>
            <w:vAlign w:val="bottom"/>
          </w:tcPr>
          <w:p w14:paraId="58F3FF85" w14:textId="3F6E4C9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0.84</w:t>
            </w:r>
          </w:p>
        </w:tc>
        <w:tc>
          <w:tcPr>
            <w:tcW w:w="740" w:type="dxa"/>
            <w:vAlign w:val="bottom"/>
          </w:tcPr>
          <w:p w14:paraId="239E7905" w14:textId="1DDBD21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0.84</w:t>
            </w:r>
          </w:p>
        </w:tc>
        <w:tc>
          <w:tcPr>
            <w:tcW w:w="740" w:type="dxa"/>
            <w:vAlign w:val="bottom"/>
          </w:tcPr>
          <w:p w14:paraId="11957748" w14:textId="4CDCF246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0.78</w:t>
            </w:r>
          </w:p>
        </w:tc>
        <w:tc>
          <w:tcPr>
            <w:tcW w:w="728" w:type="dxa"/>
            <w:vAlign w:val="bottom"/>
          </w:tcPr>
          <w:p w14:paraId="2E0DBD0E" w14:textId="6F3E0A22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0.68</w:t>
            </w:r>
          </w:p>
        </w:tc>
        <w:tc>
          <w:tcPr>
            <w:tcW w:w="733" w:type="dxa"/>
            <w:vAlign w:val="bottom"/>
          </w:tcPr>
          <w:p w14:paraId="601A88E4" w14:textId="394BC321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0.73</w:t>
            </w:r>
          </w:p>
        </w:tc>
        <w:tc>
          <w:tcPr>
            <w:tcW w:w="756" w:type="dxa"/>
            <w:vAlign w:val="bottom"/>
          </w:tcPr>
          <w:p w14:paraId="7502859E" w14:textId="7CD994F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0.80</w:t>
            </w:r>
          </w:p>
        </w:tc>
        <w:tc>
          <w:tcPr>
            <w:tcW w:w="736" w:type="dxa"/>
            <w:vAlign w:val="bottom"/>
          </w:tcPr>
          <w:p w14:paraId="7CCCE2B9" w14:textId="69F8B30C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15" w:type="dxa"/>
            <w:vAlign w:val="bottom"/>
          </w:tcPr>
          <w:p w14:paraId="5B22DBCD" w14:textId="7D44C35B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0.79</w:t>
            </w:r>
          </w:p>
        </w:tc>
        <w:tc>
          <w:tcPr>
            <w:tcW w:w="736" w:type="dxa"/>
            <w:vAlign w:val="bottom"/>
          </w:tcPr>
          <w:p w14:paraId="63572668" w14:textId="0174AA57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0.79</w:t>
            </w:r>
          </w:p>
        </w:tc>
        <w:tc>
          <w:tcPr>
            <w:tcW w:w="768" w:type="dxa"/>
            <w:vAlign w:val="bottom"/>
          </w:tcPr>
          <w:p w14:paraId="216942F1" w14:textId="5EC75A81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0.82</w:t>
            </w:r>
          </w:p>
        </w:tc>
      </w:tr>
      <w:tr w:rsidR="00576D45" w:rsidRPr="00486FB5" w14:paraId="5E814027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6E1CAFF3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KIP</w:t>
            </w:r>
          </w:p>
        </w:tc>
        <w:tc>
          <w:tcPr>
            <w:tcW w:w="727" w:type="dxa"/>
            <w:vAlign w:val="bottom"/>
          </w:tcPr>
          <w:p w14:paraId="5D96E61A" w14:textId="7ADDA87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0.54</w:t>
            </w:r>
          </w:p>
        </w:tc>
        <w:tc>
          <w:tcPr>
            <w:tcW w:w="732" w:type="dxa"/>
            <w:vAlign w:val="bottom"/>
          </w:tcPr>
          <w:p w14:paraId="010651C9" w14:textId="0893834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0.60</w:t>
            </w:r>
          </w:p>
        </w:tc>
        <w:tc>
          <w:tcPr>
            <w:tcW w:w="753" w:type="dxa"/>
            <w:vAlign w:val="bottom"/>
          </w:tcPr>
          <w:p w14:paraId="6A7C336E" w14:textId="21A6CFA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0.89</w:t>
            </w:r>
          </w:p>
        </w:tc>
        <w:tc>
          <w:tcPr>
            <w:tcW w:w="740" w:type="dxa"/>
            <w:vAlign w:val="bottom"/>
          </w:tcPr>
          <w:p w14:paraId="39CDF1A2" w14:textId="2D278201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0.84</w:t>
            </w:r>
          </w:p>
        </w:tc>
        <w:tc>
          <w:tcPr>
            <w:tcW w:w="740" w:type="dxa"/>
            <w:vAlign w:val="bottom"/>
          </w:tcPr>
          <w:p w14:paraId="2CBB9DA8" w14:textId="77BEA63A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0.83</w:t>
            </w:r>
          </w:p>
        </w:tc>
        <w:tc>
          <w:tcPr>
            <w:tcW w:w="728" w:type="dxa"/>
            <w:vAlign w:val="bottom"/>
          </w:tcPr>
          <w:p w14:paraId="349C0CA6" w14:textId="4774A9A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0.38</w:t>
            </w:r>
          </w:p>
        </w:tc>
        <w:tc>
          <w:tcPr>
            <w:tcW w:w="733" w:type="dxa"/>
            <w:vAlign w:val="bottom"/>
          </w:tcPr>
          <w:p w14:paraId="619E153E" w14:textId="73D2070C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0.45</w:t>
            </w:r>
          </w:p>
        </w:tc>
        <w:tc>
          <w:tcPr>
            <w:tcW w:w="756" w:type="dxa"/>
            <w:vAlign w:val="bottom"/>
          </w:tcPr>
          <w:p w14:paraId="08A1DCAB" w14:textId="55A7117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0.52</w:t>
            </w:r>
          </w:p>
        </w:tc>
        <w:tc>
          <w:tcPr>
            <w:tcW w:w="736" w:type="dxa"/>
            <w:vAlign w:val="bottom"/>
          </w:tcPr>
          <w:p w14:paraId="449B4A3D" w14:textId="6276F560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0.79</w:t>
            </w:r>
          </w:p>
        </w:tc>
        <w:tc>
          <w:tcPr>
            <w:tcW w:w="715" w:type="dxa"/>
            <w:shd w:val="clear" w:color="auto" w:fill="DDD9C3" w:themeFill="background2" w:themeFillShade="E6"/>
            <w:vAlign w:val="bottom"/>
          </w:tcPr>
          <w:p w14:paraId="147BCFE5" w14:textId="6C8FC366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36" w:type="dxa"/>
            <w:shd w:val="clear" w:color="auto" w:fill="DDD9C3" w:themeFill="background2" w:themeFillShade="E6"/>
            <w:vAlign w:val="bottom"/>
          </w:tcPr>
          <w:p w14:paraId="6CE32D79" w14:textId="034F7E35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0.98</w:t>
            </w:r>
          </w:p>
        </w:tc>
        <w:tc>
          <w:tcPr>
            <w:tcW w:w="768" w:type="dxa"/>
            <w:shd w:val="clear" w:color="auto" w:fill="DDD9C3" w:themeFill="background2" w:themeFillShade="E6"/>
            <w:vAlign w:val="bottom"/>
          </w:tcPr>
          <w:p w14:paraId="62547E61" w14:textId="4F5BE37E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0.91</w:t>
            </w:r>
          </w:p>
        </w:tc>
      </w:tr>
      <w:tr w:rsidR="00576D45" w:rsidRPr="00486FB5" w14:paraId="0D88BE95" w14:textId="77777777" w:rsidTr="00FC7E8C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1F870E1B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sz w:val="22"/>
              </w:rPr>
              <w:t>SEW</w:t>
            </w:r>
          </w:p>
        </w:tc>
        <w:tc>
          <w:tcPr>
            <w:tcW w:w="727" w:type="dxa"/>
            <w:vAlign w:val="bottom"/>
          </w:tcPr>
          <w:p w14:paraId="1B34F7E7" w14:textId="2F6B743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0.50</w:t>
            </w:r>
          </w:p>
        </w:tc>
        <w:tc>
          <w:tcPr>
            <w:tcW w:w="732" w:type="dxa"/>
            <w:vAlign w:val="bottom"/>
          </w:tcPr>
          <w:p w14:paraId="5A172771" w14:textId="3A81F761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0.55</w:t>
            </w:r>
          </w:p>
        </w:tc>
        <w:tc>
          <w:tcPr>
            <w:tcW w:w="753" w:type="dxa"/>
            <w:vAlign w:val="bottom"/>
          </w:tcPr>
          <w:p w14:paraId="455101AD" w14:textId="2D6061E0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0.86</w:t>
            </w:r>
          </w:p>
        </w:tc>
        <w:tc>
          <w:tcPr>
            <w:tcW w:w="740" w:type="dxa"/>
            <w:vAlign w:val="bottom"/>
          </w:tcPr>
          <w:p w14:paraId="4FBA2BB4" w14:textId="041D6EAD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0.81</w:t>
            </w:r>
          </w:p>
        </w:tc>
        <w:tc>
          <w:tcPr>
            <w:tcW w:w="740" w:type="dxa"/>
            <w:vAlign w:val="bottom"/>
          </w:tcPr>
          <w:p w14:paraId="342B7AC6" w14:textId="3BD3B895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0.79</w:t>
            </w:r>
          </w:p>
        </w:tc>
        <w:tc>
          <w:tcPr>
            <w:tcW w:w="728" w:type="dxa"/>
            <w:vAlign w:val="bottom"/>
          </w:tcPr>
          <w:p w14:paraId="0311C45E" w14:textId="3F984E51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0.37</w:t>
            </w:r>
          </w:p>
        </w:tc>
        <w:tc>
          <w:tcPr>
            <w:tcW w:w="733" w:type="dxa"/>
            <w:vAlign w:val="bottom"/>
          </w:tcPr>
          <w:p w14:paraId="5BA6F3BB" w14:textId="3C7C5703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0.44</w:t>
            </w:r>
          </w:p>
        </w:tc>
        <w:tc>
          <w:tcPr>
            <w:tcW w:w="756" w:type="dxa"/>
            <w:vAlign w:val="bottom"/>
          </w:tcPr>
          <w:p w14:paraId="2EE145DF" w14:textId="19A178B9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0.50</w:t>
            </w:r>
          </w:p>
        </w:tc>
        <w:tc>
          <w:tcPr>
            <w:tcW w:w="736" w:type="dxa"/>
            <w:vAlign w:val="bottom"/>
          </w:tcPr>
          <w:p w14:paraId="13424CF0" w14:textId="59AD17AC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0.79</w:t>
            </w:r>
          </w:p>
        </w:tc>
        <w:tc>
          <w:tcPr>
            <w:tcW w:w="715" w:type="dxa"/>
            <w:shd w:val="clear" w:color="auto" w:fill="DDD9C3" w:themeFill="background2" w:themeFillShade="E6"/>
            <w:vAlign w:val="bottom"/>
          </w:tcPr>
          <w:p w14:paraId="718E4D41" w14:textId="106FE911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0.98</w:t>
            </w:r>
          </w:p>
        </w:tc>
        <w:tc>
          <w:tcPr>
            <w:tcW w:w="736" w:type="dxa"/>
            <w:shd w:val="clear" w:color="auto" w:fill="DDD9C3" w:themeFill="background2" w:themeFillShade="E6"/>
            <w:vAlign w:val="bottom"/>
          </w:tcPr>
          <w:p w14:paraId="7B36AE0C" w14:textId="140BC864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  <w:tc>
          <w:tcPr>
            <w:tcW w:w="768" w:type="dxa"/>
            <w:shd w:val="clear" w:color="auto" w:fill="DDD9C3" w:themeFill="background2" w:themeFillShade="E6"/>
            <w:vAlign w:val="bottom"/>
          </w:tcPr>
          <w:p w14:paraId="7BBFF0E0" w14:textId="38D4433B" w:rsidR="00FC7E8C" w:rsidRPr="00FC7E8C" w:rsidRDefault="00FC7E8C" w:rsidP="00FC7E8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0.90</w:t>
            </w:r>
          </w:p>
        </w:tc>
      </w:tr>
      <w:tr w:rsidR="00576D45" w:rsidRPr="00486FB5" w14:paraId="7B70CF46" w14:textId="77777777" w:rsidTr="00FC7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EEECE1" w:themeFill="background2"/>
          </w:tcPr>
          <w:p w14:paraId="520421AF" w14:textId="77777777" w:rsidR="00FC7E8C" w:rsidRPr="00486FB5" w:rsidRDefault="00FC7E8C" w:rsidP="00FC7E8C">
            <w:pPr>
              <w:spacing w:before="0" w:after="0"/>
              <w:rPr>
                <w:rFonts w:cs="Times New Roman"/>
                <w:sz w:val="22"/>
              </w:rPr>
            </w:pPr>
            <w:r w:rsidRPr="00486FB5">
              <w:rPr>
                <w:rFonts w:cs="Times New Roman"/>
                <w:color w:val="000000"/>
                <w:sz w:val="22"/>
              </w:rPr>
              <w:t>WAC</w:t>
            </w:r>
          </w:p>
        </w:tc>
        <w:tc>
          <w:tcPr>
            <w:tcW w:w="727" w:type="dxa"/>
            <w:vAlign w:val="bottom"/>
          </w:tcPr>
          <w:p w14:paraId="038D2253" w14:textId="7C04EF99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0.57</w:t>
            </w:r>
          </w:p>
        </w:tc>
        <w:tc>
          <w:tcPr>
            <w:tcW w:w="732" w:type="dxa"/>
            <w:vAlign w:val="bottom"/>
          </w:tcPr>
          <w:p w14:paraId="586A8545" w14:textId="205440CE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0.64</w:t>
            </w:r>
          </w:p>
        </w:tc>
        <w:tc>
          <w:tcPr>
            <w:tcW w:w="753" w:type="dxa"/>
            <w:vAlign w:val="bottom"/>
          </w:tcPr>
          <w:p w14:paraId="09878DF9" w14:textId="49D09846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0.90</w:t>
            </w:r>
          </w:p>
        </w:tc>
        <w:tc>
          <w:tcPr>
            <w:tcW w:w="740" w:type="dxa"/>
            <w:vAlign w:val="bottom"/>
          </w:tcPr>
          <w:p w14:paraId="305E3E22" w14:textId="46A07A0F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0.88</w:t>
            </w:r>
          </w:p>
        </w:tc>
        <w:tc>
          <w:tcPr>
            <w:tcW w:w="740" w:type="dxa"/>
            <w:vAlign w:val="bottom"/>
          </w:tcPr>
          <w:p w14:paraId="2A826C6E" w14:textId="1F030296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0.86</w:t>
            </w:r>
          </w:p>
        </w:tc>
        <w:tc>
          <w:tcPr>
            <w:tcW w:w="728" w:type="dxa"/>
            <w:vAlign w:val="bottom"/>
          </w:tcPr>
          <w:p w14:paraId="688675C6" w14:textId="4204A9AB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0.48</w:t>
            </w:r>
          </w:p>
        </w:tc>
        <w:tc>
          <w:tcPr>
            <w:tcW w:w="733" w:type="dxa"/>
            <w:vAlign w:val="bottom"/>
          </w:tcPr>
          <w:p w14:paraId="09612784" w14:textId="0A84011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0.55</w:t>
            </w:r>
          </w:p>
        </w:tc>
        <w:tc>
          <w:tcPr>
            <w:tcW w:w="756" w:type="dxa"/>
            <w:vAlign w:val="bottom"/>
          </w:tcPr>
          <w:p w14:paraId="6F35ACB8" w14:textId="2E0BA38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0.62</w:t>
            </w:r>
          </w:p>
        </w:tc>
        <w:tc>
          <w:tcPr>
            <w:tcW w:w="736" w:type="dxa"/>
            <w:vAlign w:val="bottom"/>
          </w:tcPr>
          <w:p w14:paraId="793010C4" w14:textId="585DB872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0.82</w:t>
            </w:r>
          </w:p>
        </w:tc>
        <w:tc>
          <w:tcPr>
            <w:tcW w:w="715" w:type="dxa"/>
            <w:shd w:val="clear" w:color="auto" w:fill="DDD9C3" w:themeFill="background2" w:themeFillShade="E6"/>
            <w:vAlign w:val="bottom"/>
          </w:tcPr>
          <w:p w14:paraId="44002E35" w14:textId="448F8FBD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0.91</w:t>
            </w:r>
          </w:p>
        </w:tc>
        <w:tc>
          <w:tcPr>
            <w:tcW w:w="736" w:type="dxa"/>
            <w:shd w:val="clear" w:color="auto" w:fill="DDD9C3" w:themeFill="background2" w:themeFillShade="E6"/>
            <w:vAlign w:val="bottom"/>
          </w:tcPr>
          <w:p w14:paraId="55F97C99" w14:textId="15DEFA95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0.90</w:t>
            </w:r>
          </w:p>
        </w:tc>
        <w:tc>
          <w:tcPr>
            <w:tcW w:w="768" w:type="dxa"/>
            <w:shd w:val="clear" w:color="auto" w:fill="DDD9C3" w:themeFill="background2" w:themeFillShade="E6"/>
            <w:vAlign w:val="bottom"/>
          </w:tcPr>
          <w:p w14:paraId="5F2DCF26" w14:textId="7D072465" w:rsidR="00FC7E8C" w:rsidRPr="00FC7E8C" w:rsidRDefault="00FC7E8C" w:rsidP="00FC7E8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FC7E8C">
              <w:rPr>
                <w:rFonts w:cs="Times New Roman"/>
                <w:color w:val="000000"/>
                <w:sz w:val="22"/>
              </w:rPr>
              <w:t>1.00</w:t>
            </w:r>
          </w:p>
        </w:tc>
      </w:tr>
    </w:tbl>
    <w:p w14:paraId="31CCB4E7" w14:textId="77777777" w:rsidR="00C377CB" w:rsidRPr="00E918F5" w:rsidRDefault="00C377CB" w:rsidP="00C377CB">
      <w:pPr>
        <w:rPr>
          <w:rFonts w:cs="Times New Roman"/>
          <w:szCs w:val="24"/>
        </w:rPr>
      </w:pPr>
    </w:p>
    <w:p w14:paraId="5B9E5A6F" w14:textId="77777777" w:rsidR="00C377CB" w:rsidRPr="00E918F5" w:rsidRDefault="00C377CB" w:rsidP="00C377CB">
      <w:pPr>
        <w:spacing w:before="0" w:after="200" w:line="276" w:lineRule="auto"/>
        <w:rPr>
          <w:rFonts w:cs="Times New Roman"/>
          <w:szCs w:val="24"/>
        </w:rPr>
      </w:pPr>
      <w:r w:rsidRPr="00E918F5">
        <w:rPr>
          <w:rFonts w:cs="Times New Roman"/>
          <w:szCs w:val="24"/>
        </w:rPr>
        <w:br w:type="page"/>
      </w:r>
    </w:p>
    <w:p w14:paraId="65004923" w14:textId="517C9B95" w:rsidR="00C377CB" w:rsidRPr="00E918F5" w:rsidRDefault="00C377CB" w:rsidP="00C377CB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lastRenderedPageBreak/>
        <w:t xml:space="preserve">Supplementary </w:t>
      </w:r>
      <w:r>
        <w:rPr>
          <w:rFonts w:cs="Times New Roman"/>
          <w:b/>
          <w:bCs/>
          <w:szCs w:val="24"/>
        </w:rPr>
        <w:t>Table</w:t>
      </w:r>
      <w:r w:rsidRPr="00AA6342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3</w:t>
      </w:r>
      <w:r w:rsidRPr="00AA6342">
        <w:rPr>
          <w:rFonts w:cs="Times New Roman"/>
          <w:b/>
          <w:bCs/>
          <w:szCs w:val="24"/>
        </w:rPr>
        <w:t>.</w:t>
      </w:r>
      <w:r w:rsidRPr="00E918F5">
        <w:rPr>
          <w:rFonts w:cs="Times New Roman"/>
          <w:szCs w:val="24"/>
        </w:rPr>
        <w:t xml:space="preserve">  Delmarva tropical </w:t>
      </w:r>
      <w:r>
        <w:rPr>
          <w:rFonts w:cs="Times New Roman"/>
          <w:szCs w:val="24"/>
        </w:rPr>
        <w:t>cyclones</w:t>
      </w:r>
      <w:r w:rsidRPr="00E918F5">
        <w:rPr>
          <w:rFonts w:cs="Times New Roman"/>
          <w:szCs w:val="24"/>
        </w:rPr>
        <w:t xml:space="preserve"> with the largest difference in </w:t>
      </w:r>
      <w:r w:rsidR="00576D45">
        <w:rPr>
          <w:rFonts w:cs="Times New Roman"/>
          <w:szCs w:val="24"/>
        </w:rPr>
        <w:t xml:space="preserve">spatially averaged </w:t>
      </w:r>
      <w:r w:rsidRPr="00E918F5">
        <w:rPr>
          <w:rFonts w:cs="Times New Roman"/>
          <w:szCs w:val="24"/>
        </w:rPr>
        <w:t>skew surge index</w:t>
      </w:r>
      <w:r>
        <w:rPr>
          <w:rFonts w:cs="Times New Roman"/>
          <w:szCs w:val="24"/>
        </w:rPr>
        <w:t xml:space="preserve"> (SSI)</w:t>
      </w:r>
      <w:r w:rsidRPr="00E918F5">
        <w:rPr>
          <w:rFonts w:cs="Times New Roman"/>
          <w:szCs w:val="24"/>
        </w:rPr>
        <w:t xml:space="preserve"> between the Delaware and Chesapeake Bays, 1980 – 2019. Diff</w:t>
      </w:r>
      <w:r>
        <w:rPr>
          <w:rFonts w:cs="Times New Roman"/>
          <w:szCs w:val="24"/>
        </w:rPr>
        <w:t xml:space="preserve"> column</w:t>
      </w:r>
      <w:r w:rsidRPr="00E918F5">
        <w:rPr>
          <w:rFonts w:cs="Times New Roman"/>
          <w:szCs w:val="24"/>
        </w:rPr>
        <w:t xml:space="preserve"> is the absolute value of the difference in </w:t>
      </w:r>
      <w:r>
        <w:rPr>
          <w:rFonts w:cs="Times New Roman"/>
          <w:szCs w:val="24"/>
        </w:rPr>
        <w:t>SSI</w:t>
      </w:r>
      <w:r w:rsidRPr="00E918F5">
        <w:rPr>
          <w:rFonts w:cs="Times New Roman"/>
          <w:szCs w:val="24"/>
        </w:rPr>
        <w:t xml:space="preserve">. </w:t>
      </w:r>
      <w:r w:rsidR="009F1857" w:rsidRPr="00E918F5">
        <w:rPr>
          <w:rFonts w:cs="Times New Roman"/>
          <w:szCs w:val="24"/>
        </w:rPr>
        <w:t>Year and Month note the time of storm’s closest approach to Delmarva. Status represents the most common value of USA_STATUS attribute in the IBTrACS database while the storm is within the 750 km buffer.  EX = Extratropical, HU = Hurricane, TS = Tropical Storm, TD = Tropical Depression, SS = Subtropical Storm, DB = Disturbance. Refer to IBTrACS Version 4 Technical Documentation for more details.</w:t>
      </w:r>
    </w:p>
    <w:tbl>
      <w:tblPr>
        <w:tblStyle w:val="PlainTable1"/>
        <w:tblW w:w="0" w:type="auto"/>
        <w:tblLook w:val="0480" w:firstRow="0" w:lastRow="0" w:firstColumn="1" w:lastColumn="0" w:noHBand="0" w:noVBand="1"/>
      </w:tblPr>
      <w:tblGrid>
        <w:gridCol w:w="730"/>
        <w:gridCol w:w="1585"/>
        <w:gridCol w:w="668"/>
        <w:gridCol w:w="801"/>
        <w:gridCol w:w="803"/>
        <w:gridCol w:w="686"/>
        <w:gridCol w:w="222"/>
        <w:gridCol w:w="1353"/>
        <w:gridCol w:w="668"/>
        <w:gridCol w:w="694"/>
        <w:gridCol w:w="900"/>
        <w:gridCol w:w="657"/>
      </w:tblGrid>
      <w:tr w:rsidR="00C377CB" w:rsidRPr="00BD227B" w14:paraId="5AC7A034" w14:textId="77777777" w:rsidTr="00BD2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shd w:val="clear" w:color="auto" w:fill="EEECE1" w:themeFill="background2"/>
          </w:tcPr>
          <w:p w14:paraId="5702A45F" w14:textId="77777777" w:rsidR="00C377CB" w:rsidRPr="00BD227B" w:rsidRDefault="00C377CB" w:rsidP="000C5E78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 w:themeColor="dark1"/>
                <w:kern w:val="24"/>
                <w:sz w:val="22"/>
              </w:rPr>
            </w:pPr>
          </w:p>
        </w:tc>
        <w:tc>
          <w:tcPr>
            <w:tcW w:w="4544" w:type="dxa"/>
            <w:gridSpan w:val="5"/>
            <w:shd w:val="clear" w:color="auto" w:fill="EEECE1" w:themeFill="background2"/>
          </w:tcPr>
          <w:p w14:paraId="1B68B67E" w14:textId="77777777" w:rsidR="00C377CB" w:rsidRPr="00BD227B" w:rsidRDefault="00C377CB" w:rsidP="000C5E78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BD227B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Delaware Bay &gt; Chesapeake Bay SSI</w:t>
            </w:r>
          </w:p>
        </w:tc>
        <w:tc>
          <w:tcPr>
            <w:tcW w:w="222" w:type="dxa"/>
            <w:shd w:val="clear" w:color="auto" w:fill="EEECE1" w:themeFill="background2"/>
          </w:tcPr>
          <w:p w14:paraId="1B2DBB6B" w14:textId="77777777" w:rsidR="00C377CB" w:rsidRPr="00BD227B" w:rsidRDefault="00C377CB" w:rsidP="000C5E78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</w:pPr>
          </w:p>
        </w:tc>
        <w:tc>
          <w:tcPr>
            <w:tcW w:w="4282" w:type="dxa"/>
            <w:gridSpan w:val="5"/>
            <w:shd w:val="clear" w:color="auto" w:fill="EEECE1" w:themeFill="background2"/>
          </w:tcPr>
          <w:p w14:paraId="447BC1D3" w14:textId="77777777" w:rsidR="00C377CB" w:rsidRPr="00BD227B" w:rsidRDefault="00C377CB" w:rsidP="000C5E78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Chesapeake Bay &gt; Delaware Bay SSI</w:t>
            </w:r>
          </w:p>
        </w:tc>
      </w:tr>
      <w:tr w:rsidR="00BD227B" w:rsidRPr="00BD227B" w14:paraId="70ED060C" w14:textId="77777777" w:rsidTr="00BD227B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shd w:val="clear" w:color="auto" w:fill="EEECE1" w:themeFill="background2"/>
          </w:tcPr>
          <w:p w14:paraId="3759E1F4" w14:textId="77777777" w:rsidR="00C377CB" w:rsidRPr="00BD227B" w:rsidRDefault="00C377CB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 w:themeColor="dark1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 w:themeColor="dark1"/>
                <w:kern w:val="24"/>
                <w:sz w:val="22"/>
              </w:rPr>
              <w:t>Rank</w:t>
            </w:r>
          </w:p>
        </w:tc>
        <w:tc>
          <w:tcPr>
            <w:tcW w:w="1556" w:type="dxa"/>
            <w:shd w:val="clear" w:color="auto" w:fill="EEECE1" w:themeFill="background2"/>
            <w:hideMark/>
          </w:tcPr>
          <w:p w14:paraId="0E3E192C" w14:textId="77777777" w:rsidR="00C377CB" w:rsidRPr="00BD227B" w:rsidRDefault="00C377CB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BD227B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Name</w:t>
            </w:r>
          </w:p>
        </w:tc>
        <w:tc>
          <w:tcPr>
            <w:tcW w:w="670" w:type="dxa"/>
            <w:shd w:val="clear" w:color="auto" w:fill="EEECE1" w:themeFill="background2"/>
            <w:hideMark/>
          </w:tcPr>
          <w:p w14:paraId="7F58640E" w14:textId="7E6D2778" w:rsidR="00C377CB" w:rsidRPr="00BD227B" w:rsidRDefault="00C377C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proofErr w:type="spellStart"/>
            <w:r w:rsidRPr="00BD227B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Yr</w:t>
            </w:r>
            <w:proofErr w:type="spellEnd"/>
          </w:p>
        </w:tc>
        <w:tc>
          <w:tcPr>
            <w:tcW w:w="826" w:type="dxa"/>
            <w:shd w:val="clear" w:color="auto" w:fill="EEECE1" w:themeFill="background2"/>
            <w:hideMark/>
          </w:tcPr>
          <w:p w14:paraId="7D035A54" w14:textId="1A5EF0D9" w:rsidR="00C377CB" w:rsidRPr="00BD227B" w:rsidRDefault="00C377C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BD227B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Mon</w:t>
            </w:r>
          </w:p>
        </w:tc>
        <w:tc>
          <w:tcPr>
            <w:tcW w:w="791" w:type="dxa"/>
            <w:shd w:val="clear" w:color="auto" w:fill="EEECE1" w:themeFill="background2"/>
            <w:hideMark/>
          </w:tcPr>
          <w:p w14:paraId="04AD426E" w14:textId="77777777" w:rsidR="00C377CB" w:rsidRPr="00BD227B" w:rsidRDefault="00C377C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BD227B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Status</w:t>
            </w:r>
          </w:p>
        </w:tc>
        <w:tc>
          <w:tcPr>
            <w:tcW w:w="701" w:type="dxa"/>
            <w:shd w:val="clear" w:color="auto" w:fill="EEECE1" w:themeFill="background2"/>
          </w:tcPr>
          <w:p w14:paraId="05DA1775" w14:textId="77777777" w:rsidR="00C377CB" w:rsidRPr="00BD227B" w:rsidRDefault="00C377CB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BD227B">
              <w:rPr>
                <w:rFonts w:eastAsia="Times New Roman" w:cs="Times New Roman"/>
                <w:b/>
                <w:bCs/>
                <w:sz w:val="22"/>
              </w:rPr>
              <w:t>Diff</w:t>
            </w:r>
          </w:p>
        </w:tc>
        <w:tc>
          <w:tcPr>
            <w:tcW w:w="222" w:type="dxa"/>
            <w:shd w:val="clear" w:color="auto" w:fill="EEECE1" w:themeFill="background2"/>
          </w:tcPr>
          <w:p w14:paraId="1AC29E66" w14:textId="77777777" w:rsidR="00C377CB" w:rsidRPr="00BD227B" w:rsidRDefault="00C377CB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1329" w:type="dxa"/>
            <w:shd w:val="clear" w:color="auto" w:fill="EEECE1" w:themeFill="background2"/>
            <w:hideMark/>
          </w:tcPr>
          <w:p w14:paraId="3743800E" w14:textId="77777777" w:rsidR="00C377CB" w:rsidRPr="00BD227B" w:rsidRDefault="00C377CB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BD227B">
              <w:rPr>
                <w:rFonts w:eastAsia="Times New Roman" w:cs="Times New Roman"/>
                <w:b/>
                <w:bCs/>
                <w:sz w:val="22"/>
              </w:rPr>
              <w:t>Name</w:t>
            </w:r>
          </w:p>
        </w:tc>
        <w:tc>
          <w:tcPr>
            <w:tcW w:w="670" w:type="dxa"/>
            <w:shd w:val="clear" w:color="auto" w:fill="EEECE1" w:themeFill="background2"/>
            <w:hideMark/>
          </w:tcPr>
          <w:p w14:paraId="33945A20" w14:textId="7C2B4DC0" w:rsidR="00C377CB" w:rsidRPr="00BD227B" w:rsidRDefault="00C377C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proofErr w:type="spellStart"/>
            <w:r w:rsidRPr="00BD227B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Yr</w:t>
            </w:r>
            <w:proofErr w:type="spellEnd"/>
          </w:p>
        </w:tc>
        <w:tc>
          <w:tcPr>
            <w:tcW w:w="701" w:type="dxa"/>
            <w:shd w:val="clear" w:color="auto" w:fill="EEECE1" w:themeFill="background2"/>
            <w:hideMark/>
          </w:tcPr>
          <w:p w14:paraId="5D524A93" w14:textId="6DD6390E" w:rsidR="00C377CB" w:rsidRPr="00BD227B" w:rsidRDefault="00C377C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BD227B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Mon</w:t>
            </w:r>
          </w:p>
        </w:tc>
        <w:tc>
          <w:tcPr>
            <w:tcW w:w="916" w:type="dxa"/>
            <w:shd w:val="clear" w:color="auto" w:fill="EEECE1" w:themeFill="background2"/>
            <w:hideMark/>
          </w:tcPr>
          <w:p w14:paraId="3903D826" w14:textId="77777777" w:rsidR="00C377CB" w:rsidRPr="00BD227B" w:rsidRDefault="00C377C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BD227B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Status</w:t>
            </w:r>
          </w:p>
        </w:tc>
        <w:tc>
          <w:tcPr>
            <w:tcW w:w="666" w:type="dxa"/>
            <w:shd w:val="clear" w:color="auto" w:fill="EEECE1" w:themeFill="background2"/>
          </w:tcPr>
          <w:p w14:paraId="6387EF1D" w14:textId="77777777" w:rsidR="00C377CB" w:rsidRPr="00BD227B" w:rsidRDefault="00C377CB" w:rsidP="000C5E78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Diff</w:t>
            </w:r>
          </w:p>
        </w:tc>
      </w:tr>
      <w:tr w:rsidR="00BD227B" w:rsidRPr="00BD227B" w14:paraId="273CFD4E" w14:textId="77777777" w:rsidTr="00BD2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</w:tcPr>
          <w:p w14:paraId="500DE462" w14:textId="77777777" w:rsidR="00BD227B" w:rsidRPr="00BD227B" w:rsidRDefault="00BD227B" w:rsidP="00BD227B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/>
                <w:kern w:val="24"/>
                <w:sz w:val="22"/>
              </w:rPr>
              <w:t>1</w:t>
            </w:r>
          </w:p>
        </w:tc>
        <w:tc>
          <w:tcPr>
            <w:tcW w:w="1556" w:type="dxa"/>
            <w:vAlign w:val="bottom"/>
            <w:hideMark/>
          </w:tcPr>
          <w:p w14:paraId="3FFF5E57" w14:textId="3ED4426A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GLORIA</w:t>
            </w:r>
          </w:p>
        </w:tc>
        <w:tc>
          <w:tcPr>
            <w:tcW w:w="670" w:type="dxa"/>
            <w:vAlign w:val="bottom"/>
            <w:hideMark/>
          </w:tcPr>
          <w:p w14:paraId="42D3082C" w14:textId="00AEBC2E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1985</w:t>
            </w:r>
          </w:p>
        </w:tc>
        <w:tc>
          <w:tcPr>
            <w:tcW w:w="826" w:type="dxa"/>
            <w:vAlign w:val="bottom"/>
            <w:hideMark/>
          </w:tcPr>
          <w:p w14:paraId="34ED4E49" w14:textId="26C2E27E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791" w:type="dxa"/>
            <w:vAlign w:val="bottom"/>
            <w:hideMark/>
          </w:tcPr>
          <w:p w14:paraId="0EE1193E" w14:textId="17CC6AE9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701" w:type="dxa"/>
            <w:vAlign w:val="bottom"/>
          </w:tcPr>
          <w:p w14:paraId="6C922761" w14:textId="36304EEF" w:rsidR="00BD227B" w:rsidRPr="00BD227B" w:rsidRDefault="00BD227B" w:rsidP="00BD227B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color w:val="000000"/>
                <w:sz w:val="22"/>
              </w:rPr>
              <w:t>3.17</w:t>
            </w:r>
          </w:p>
        </w:tc>
        <w:tc>
          <w:tcPr>
            <w:tcW w:w="222" w:type="dxa"/>
          </w:tcPr>
          <w:p w14:paraId="3DFD957F" w14:textId="77777777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</w:p>
        </w:tc>
        <w:tc>
          <w:tcPr>
            <w:tcW w:w="1329" w:type="dxa"/>
            <w:vAlign w:val="bottom"/>
            <w:hideMark/>
          </w:tcPr>
          <w:p w14:paraId="445CFA49" w14:textId="7963615D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ISABEL</w:t>
            </w:r>
          </w:p>
        </w:tc>
        <w:tc>
          <w:tcPr>
            <w:tcW w:w="670" w:type="dxa"/>
            <w:vAlign w:val="bottom"/>
            <w:hideMark/>
          </w:tcPr>
          <w:p w14:paraId="3DFA917F" w14:textId="7D033B25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2003</w:t>
            </w:r>
          </w:p>
        </w:tc>
        <w:tc>
          <w:tcPr>
            <w:tcW w:w="701" w:type="dxa"/>
            <w:vAlign w:val="bottom"/>
            <w:hideMark/>
          </w:tcPr>
          <w:p w14:paraId="50AC79D8" w14:textId="3DEA7CBA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916" w:type="dxa"/>
            <w:vAlign w:val="bottom"/>
            <w:hideMark/>
          </w:tcPr>
          <w:p w14:paraId="03CB42F7" w14:textId="42BD4FD6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66" w:type="dxa"/>
            <w:vAlign w:val="bottom"/>
          </w:tcPr>
          <w:p w14:paraId="27D4BBFF" w14:textId="6DE7B0D9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BD227B">
              <w:rPr>
                <w:color w:val="000000"/>
                <w:sz w:val="22"/>
              </w:rPr>
              <w:t>5.15</w:t>
            </w:r>
          </w:p>
        </w:tc>
      </w:tr>
      <w:tr w:rsidR="00BD227B" w:rsidRPr="00BD227B" w14:paraId="5ACDDA1B" w14:textId="77777777" w:rsidTr="00BD227B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</w:tcPr>
          <w:p w14:paraId="69CE60BE" w14:textId="77777777" w:rsidR="00BD227B" w:rsidRPr="00BD227B" w:rsidRDefault="00BD227B" w:rsidP="00BD227B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/>
                <w:kern w:val="24"/>
                <w:sz w:val="22"/>
              </w:rPr>
              <w:t>2</w:t>
            </w:r>
          </w:p>
        </w:tc>
        <w:tc>
          <w:tcPr>
            <w:tcW w:w="1556" w:type="dxa"/>
            <w:vAlign w:val="bottom"/>
            <w:hideMark/>
          </w:tcPr>
          <w:p w14:paraId="2D6236D6" w14:textId="16C140CC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670" w:type="dxa"/>
            <w:vAlign w:val="bottom"/>
            <w:hideMark/>
          </w:tcPr>
          <w:p w14:paraId="2BDE731B" w14:textId="340B4F83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826" w:type="dxa"/>
            <w:vAlign w:val="bottom"/>
            <w:hideMark/>
          </w:tcPr>
          <w:p w14:paraId="0FF2919A" w14:textId="6FC49F1B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791" w:type="dxa"/>
            <w:vAlign w:val="bottom"/>
            <w:hideMark/>
          </w:tcPr>
          <w:p w14:paraId="67C87CA9" w14:textId="7F5B0AD8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701" w:type="dxa"/>
            <w:vAlign w:val="bottom"/>
          </w:tcPr>
          <w:p w14:paraId="116356AF" w14:textId="1B0F3CE4" w:rsidR="00BD227B" w:rsidRPr="00BD227B" w:rsidRDefault="00BD227B" w:rsidP="00BD227B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color w:val="000000"/>
                <w:sz w:val="22"/>
              </w:rPr>
              <w:t>1.45</w:t>
            </w:r>
          </w:p>
        </w:tc>
        <w:tc>
          <w:tcPr>
            <w:tcW w:w="222" w:type="dxa"/>
          </w:tcPr>
          <w:p w14:paraId="2B0131A5" w14:textId="77777777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</w:p>
        </w:tc>
        <w:tc>
          <w:tcPr>
            <w:tcW w:w="1329" w:type="dxa"/>
            <w:vAlign w:val="bottom"/>
            <w:hideMark/>
          </w:tcPr>
          <w:p w14:paraId="67DA5803" w14:textId="46DDF651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FRAN</w:t>
            </w:r>
          </w:p>
        </w:tc>
        <w:tc>
          <w:tcPr>
            <w:tcW w:w="670" w:type="dxa"/>
            <w:vAlign w:val="bottom"/>
            <w:hideMark/>
          </w:tcPr>
          <w:p w14:paraId="3E6F5976" w14:textId="35CB0F4F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701" w:type="dxa"/>
            <w:vAlign w:val="bottom"/>
            <w:hideMark/>
          </w:tcPr>
          <w:p w14:paraId="50C7CCB2" w14:textId="7088272B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916" w:type="dxa"/>
            <w:vAlign w:val="bottom"/>
            <w:hideMark/>
          </w:tcPr>
          <w:p w14:paraId="1C04B7C9" w14:textId="4DA59189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TD</w:t>
            </w:r>
          </w:p>
        </w:tc>
        <w:tc>
          <w:tcPr>
            <w:tcW w:w="666" w:type="dxa"/>
            <w:vAlign w:val="bottom"/>
          </w:tcPr>
          <w:p w14:paraId="7C0B5BCE" w14:textId="5F4C4432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BD227B">
              <w:rPr>
                <w:color w:val="000000"/>
                <w:sz w:val="22"/>
              </w:rPr>
              <w:t>2.83</w:t>
            </w:r>
          </w:p>
        </w:tc>
      </w:tr>
      <w:tr w:rsidR="00BD227B" w:rsidRPr="00BD227B" w14:paraId="232BDD4F" w14:textId="77777777" w:rsidTr="00BD2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</w:tcPr>
          <w:p w14:paraId="263529C8" w14:textId="77777777" w:rsidR="00BD227B" w:rsidRPr="00BD227B" w:rsidRDefault="00BD227B" w:rsidP="00BD227B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/>
                <w:kern w:val="24"/>
                <w:sz w:val="22"/>
              </w:rPr>
              <w:t>3</w:t>
            </w:r>
          </w:p>
        </w:tc>
        <w:tc>
          <w:tcPr>
            <w:tcW w:w="1556" w:type="dxa"/>
            <w:vAlign w:val="bottom"/>
            <w:hideMark/>
          </w:tcPr>
          <w:p w14:paraId="6090ADAE" w14:textId="4B276685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SANDY</w:t>
            </w:r>
          </w:p>
        </w:tc>
        <w:tc>
          <w:tcPr>
            <w:tcW w:w="670" w:type="dxa"/>
            <w:vAlign w:val="bottom"/>
            <w:hideMark/>
          </w:tcPr>
          <w:p w14:paraId="2963C5C0" w14:textId="056CF3C5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2012</w:t>
            </w:r>
          </w:p>
        </w:tc>
        <w:tc>
          <w:tcPr>
            <w:tcW w:w="826" w:type="dxa"/>
            <w:vAlign w:val="bottom"/>
            <w:hideMark/>
          </w:tcPr>
          <w:p w14:paraId="73A632E9" w14:textId="3A8B31AA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791" w:type="dxa"/>
            <w:vAlign w:val="bottom"/>
            <w:hideMark/>
          </w:tcPr>
          <w:p w14:paraId="49FBFE85" w14:textId="6F6E5B0E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701" w:type="dxa"/>
            <w:vAlign w:val="bottom"/>
          </w:tcPr>
          <w:p w14:paraId="6360011E" w14:textId="3529A36B" w:rsidR="00BD227B" w:rsidRPr="00BD227B" w:rsidRDefault="00BD227B" w:rsidP="00BD227B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color w:val="000000"/>
                <w:sz w:val="22"/>
              </w:rPr>
              <w:t>1.29</w:t>
            </w:r>
          </w:p>
        </w:tc>
        <w:tc>
          <w:tcPr>
            <w:tcW w:w="222" w:type="dxa"/>
          </w:tcPr>
          <w:p w14:paraId="7517BCB4" w14:textId="77777777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</w:p>
        </w:tc>
        <w:tc>
          <w:tcPr>
            <w:tcW w:w="1329" w:type="dxa"/>
            <w:vAlign w:val="bottom"/>
            <w:hideMark/>
          </w:tcPr>
          <w:p w14:paraId="2AAF394E" w14:textId="4E87E3DB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DENNIS</w:t>
            </w:r>
          </w:p>
        </w:tc>
        <w:tc>
          <w:tcPr>
            <w:tcW w:w="670" w:type="dxa"/>
            <w:vAlign w:val="bottom"/>
            <w:hideMark/>
          </w:tcPr>
          <w:p w14:paraId="1F363F2D" w14:textId="18EAA56A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1999</w:t>
            </w:r>
          </w:p>
        </w:tc>
        <w:tc>
          <w:tcPr>
            <w:tcW w:w="701" w:type="dxa"/>
            <w:vAlign w:val="bottom"/>
            <w:hideMark/>
          </w:tcPr>
          <w:p w14:paraId="7F227304" w14:textId="18DC2D70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916" w:type="dxa"/>
            <w:vAlign w:val="bottom"/>
            <w:hideMark/>
          </w:tcPr>
          <w:p w14:paraId="67A36034" w14:textId="7D06DE5F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666" w:type="dxa"/>
            <w:vAlign w:val="bottom"/>
          </w:tcPr>
          <w:p w14:paraId="01AE9F8F" w14:textId="57B82471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BD227B">
              <w:rPr>
                <w:color w:val="000000"/>
                <w:sz w:val="22"/>
              </w:rPr>
              <w:t>1.27</w:t>
            </w:r>
          </w:p>
        </w:tc>
      </w:tr>
      <w:tr w:rsidR="00BD227B" w:rsidRPr="00BD227B" w14:paraId="69F52295" w14:textId="77777777" w:rsidTr="00BD227B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</w:tcPr>
          <w:p w14:paraId="64D5E78E" w14:textId="77777777" w:rsidR="00BD227B" w:rsidRPr="00BD227B" w:rsidRDefault="00BD227B" w:rsidP="00BD227B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/>
                <w:kern w:val="24"/>
                <w:sz w:val="22"/>
              </w:rPr>
              <w:t>4</w:t>
            </w:r>
          </w:p>
        </w:tc>
        <w:tc>
          <w:tcPr>
            <w:tcW w:w="1556" w:type="dxa"/>
            <w:vAlign w:val="bottom"/>
            <w:hideMark/>
          </w:tcPr>
          <w:p w14:paraId="7D212AD8" w14:textId="234F016B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WILMA</w:t>
            </w:r>
          </w:p>
        </w:tc>
        <w:tc>
          <w:tcPr>
            <w:tcW w:w="670" w:type="dxa"/>
            <w:vAlign w:val="bottom"/>
            <w:hideMark/>
          </w:tcPr>
          <w:p w14:paraId="7C758EC3" w14:textId="07AC952D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826" w:type="dxa"/>
            <w:vAlign w:val="bottom"/>
            <w:hideMark/>
          </w:tcPr>
          <w:p w14:paraId="44F2B711" w14:textId="6EF4C0CA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791" w:type="dxa"/>
            <w:vAlign w:val="bottom"/>
            <w:hideMark/>
          </w:tcPr>
          <w:p w14:paraId="2E65D421" w14:textId="72555E95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701" w:type="dxa"/>
            <w:vAlign w:val="bottom"/>
          </w:tcPr>
          <w:p w14:paraId="1387BE5F" w14:textId="55C17238" w:rsidR="00BD227B" w:rsidRPr="00BD227B" w:rsidRDefault="00BD227B" w:rsidP="00BD227B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color w:val="000000"/>
                <w:sz w:val="22"/>
              </w:rPr>
              <w:t>1.17</w:t>
            </w:r>
          </w:p>
        </w:tc>
        <w:tc>
          <w:tcPr>
            <w:tcW w:w="222" w:type="dxa"/>
          </w:tcPr>
          <w:p w14:paraId="599F07D2" w14:textId="77777777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</w:p>
        </w:tc>
        <w:tc>
          <w:tcPr>
            <w:tcW w:w="1329" w:type="dxa"/>
            <w:vAlign w:val="bottom"/>
            <w:hideMark/>
          </w:tcPr>
          <w:p w14:paraId="44FBDDCD" w14:textId="503153F3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MATTHEW</w:t>
            </w:r>
          </w:p>
        </w:tc>
        <w:tc>
          <w:tcPr>
            <w:tcW w:w="670" w:type="dxa"/>
            <w:vAlign w:val="bottom"/>
            <w:hideMark/>
          </w:tcPr>
          <w:p w14:paraId="0D78EB80" w14:textId="1AAE4876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2016</w:t>
            </w:r>
          </w:p>
        </w:tc>
        <w:tc>
          <w:tcPr>
            <w:tcW w:w="701" w:type="dxa"/>
            <w:vAlign w:val="bottom"/>
            <w:hideMark/>
          </w:tcPr>
          <w:p w14:paraId="72EF41CC" w14:textId="4E23FE56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916" w:type="dxa"/>
            <w:vAlign w:val="bottom"/>
            <w:hideMark/>
          </w:tcPr>
          <w:p w14:paraId="5FBC2711" w14:textId="379B87A2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66" w:type="dxa"/>
            <w:vAlign w:val="bottom"/>
          </w:tcPr>
          <w:p w14:paraId="5033B009" w14:textId="11798A3E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BD227B">
              <w:rPr>
                <w:color w:val="000000"/>
                <w:sz w:val="22"/>
              </w:rPr>
              <w:t>1.24</w:t>
            </w:r>
          </w:p>
        </w:tc>
      </w:tr>
      <w:tr w:rsidR="00BD227B" w:rsidRPr="00BD227B" w14:paraId="607C46FD" w14:textId="77777777" w:rsidTr="00BD2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</w:tcPr>
          <w:p w14:paraId="7C3C9BBF" w14:textId="77777777" w:rsidR="00BD227B" w:rsidRPr="00BD227B" w:rsidRDefault="00BD227B" w:rsidP="00BD227B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/>
                <w:kern w:val="24"/>
                <w:sz w:val="22"/>
              </w:rPr>
              <w:t>5</w:t>
            </w:r>
          </w:p>
        </w:tc>
        <w:tc>
          <w:tcPr>
            <w:tcW w:w="1556" w:type="dxa"/>
            <w:vAlign w:val="bottom"/>
            <w:hideMark/>
          </w:tcPr>
          <w:p w14:paraId="3C2FE4A0" w14:textId="4F3CD5D7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JOSEPHINE</w:t>
            </w:r>
          </w:p>
        </w:tc>
        <w:tc>
          <w:tcPr>
            <w:tcW w:w="670" w:type="dxa"/>
            <w:vAlign w:val="bottom"/>
            <w:hideMark/>
          </w:tcPr>
          <w:p w14:paraId="146299E1" w14:textId="37AFCD5A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826" w:type="dxa"/>
            <w:vAlign w:val="bottom"/>
            <w:hideMark/>
          </w:tcPr>
          <w:p w14:paraId="25B618B8" w14:textId="51F196C9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791" w:type="dxa"/>
            <w:vAlign w:val="bottom"/>
            <w:hideMark/>
          </w:tcPr>
          <w:p w14:paraId="55DF055D" w14:textId="7A6500CB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701" w:type="dxa"/>
            <w:vAlign w:val="bottom"/>
          </w:tcPr>
          <w:p w14:paraId="67DD954D" w14:textId="4FEBC3A3" w:rsidR="00BD227B" w:rsidRPr="00BD227B" w:rsidRDefault="00BD227B" w:rsidP="00BD227B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color w:val="000000"/>
                <w:sz w:val="22"/>
              </w:rPr>
              <w:t>1.00</w:t>
            </w:r>
          </w:p>
        </w:tc>
        <w:tc>
          <w:tcPr>
            <w:tcW w:w="222" w:type="dxa"/>
          </w:tcPr>
          <w:p w14:paraId="3AB5A6FB" w14:textId="77777777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</w:p>
        </w:tc>
        <w:tc>
          <w:tcPr>
            <w:tcW w:w="1329" w:type="dxa"/>
            <w:vAlign w:val="bottom"/>
            <w:hideMark/>
          </w:tcPr>
          <w:p w14:paraId="65D3B642" w14:textId="19A56079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BONNIE</w:t>
            </w:r>
          </w:p>
        </w:tc>
        <w:tc>
          <w:tcPr>
            <w:tcW w:w="670" w:type="dxa"/>
            <w:vAlign w:val="bottom"/>
            <w:hideMark/>
          </w:tcPr>
          <w:p w14:paraId="06040255" w14:textId="6827E122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1998</w:t>
            </w:r>
          </w:p>
        </w:tc>
        <w:tc>
          <w:tcPr>
            <w:tcW w:w="701" w:type="dxa"/>
            <w:vAlign w:val="bottom"/>
            <w:hideMark/>
          </w:tcPr>
          <w:p w14:paraId="62DA301F" w14:textId="3732FFF3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916" w:type="dxa"/>
            <w:vAlign w:val="bottom"/>
            <w:hideMark/>
          </w:tcPr>
          <w:p w14:paraId="67750CC5" w14:textId="08B88E75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66" w:type="dxa"/>
            <w:vAlign w:val="bottom"/>
          </w:tcPr>
          <w:p w14:paraId="1077D6E8" w14:textId="1E32FB81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BD227B">
              <w:rPr>
                <w:color w:val="000000"/>
                <w:sz w:val="22"/>
              </w:rPr>
              <w:t>1.14</w:t>
            </w:r>
          </w:p>
        </w:tc>
      </w:tr>
      <w:tr w:rsidR="00BD227B" w:rsidRPr="00BD227B" w14:paraId="21E96C3A" w14:textId="77777777" w:rsidTr="00BD227B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</w:tcPr>
          <w:p w14:paraId="1ABC4768" w14:textId="77777777" w:rsidR="00BD227B" w:rsidRPr="00BD227B" w:rsidRDefault="00BD227B" w:rsidP="00BD227B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/>
                <w:kern w:val="24"/>
                <w:sz w:val="22"/>
              </w:rPr>
              <w:t>6</w:t>
            </w:r>
          </w:p>
        </w:tc>
        <w:tc>
          <w:tcPr>
            <w:tcW w:w="1556" w:type="dxa"/>
            <w:vAlign w:val="bottom"/>
            <w:hideMark/>
          </w:tcPr>
          <w:p w14:paraId="440C1F0C" w14:textId="13026081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BERYL</w:t>
            </w:r>
          </w:p>
        </w:tc>
        <w:tc>
          <w:tcPr>
            <w:tcW w:w="670" w:type="dxa"/>
            <w:vAlign w:val="bottom"/>
            <w:hideMark/>
          </w:tcPr>
          <w:p w14:paraId="200FE707" w14:textId="03C14DC2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2006</w:t>
            </w:r>
          </w:p>
        </w:tc>
        <w:tc>
          <w:tcPr>
            <w:tcW w:w="826" w:type="dxa"/>
            <w:vAlign w:val="bottom"/>
            <w:hideMark/>
          </w:tcPr>
          <w:p w14:paraId="1D1EBEF4" w14:textId="46715CE0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791" w:type="dxa"/>
            <w:vAlign w:val="bottom"/>
            <w:hideMark/>
          </w:tcPr>
          <w:p w14:paraId="3F904E17" w14:textId="0325C621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701" w:type="dxa"/>
            <w:vAlign w:val="bottom"/>
          </w:tcPr>
          <w:p w14:paraId="1E108BB8" w14:textId="4F0B302B" w:rsidR="00BD227B" w:rsidRPr="00BD227B" w:rsidRDefault="00BD227B" w:rsidP="00BD227B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color w:val="000000"/>
                <w:sz w:val="22"/>
              </w:rPr>
              <w:t>0.98</w:t>
            </w:r>
          </w:p>
        </w:tc>
        <w:tc>
          <w:tcPr>
            <w:tcW w:w="222" w:type="dxa"/>
          </w:tcPr>
          <w:p w14:paraId="7BCCD0A1" w14:textId="77777777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</w:p>
        </w:tc>
        <w:tc>
          <w:tcPr>
            <w:tcW w:w="1329" w:type="dxa"/>
            <w:vAlign w:val="bottom"/>
            <w:hideMark/>
          </w:tcPr>
          <w:p w14:paraId="7B6CB8EE" w14:textId="263ACB84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CHRIS</w:t>
            </w:r>
          </w:p>
        </w:tc>
        <w:tc>
          <w:tcPr>
            <w:tcW w:w="670" w:type="dxa"/>
            <w:vAlign w:val="bottom"/>
            <w:hideMark/>
          </w:tcPr>
          <w:p w14:paraId="14FF79D3" w14:textId="2A902FFC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1988</w:t>
            </w:r>
          </w:p>
        </w:tc>
        <w:tc>
          <w:tcPr>
            <w:tcW w:w="701" w:type="dxa"/>
            <w:vAlign w:val="bottom"/>
            <w:hideMark/>
          </w:tcPr>
          <w:p w14:paraId="27F154C4" w14:textId="6EA63848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916" w:type="dxa"/>
            <w:vAlign w:val="bottom"/>
            <w:hideMark/>
          </w:tcPr>
          <w:p w14:paraId="704DB71F" w14:textId="57DD5477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66" w:type="dxa"/>
            <w:vAlign w:val="bottom"/>
          </w:tcPr>
          <w:p w14:paraId="70770AE2" w14:textId="5628CBEE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BD227B">
              <w:rPr>
                <w:color w:val="000000"/>
                <w:sz w:val="22"/>
              </w:rPr>
              <w:t>1.14</w:t>
            </w:r>
          </w:p>
        </w:tc>
      </w:tr>
      <w:tr w:rsidR="00BD227B" w:rsidRPr="00BD227B" w14:paraId="2F629FEC" w14:textId="77777777" w:rsidTr="00BD2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</w:tcPr>
          <w:p w14:paraId="12E9A4BF" w14:textId="77777777" w:rsidR="00BD227B" w:rsidRPr="00BD227B" w:rsidRDefault="00BD227B" w:rsidP="00BD227B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/>
                <w:kern w:val="24"/>
                <w:sz w:val="22"/>
              </w:rPr>
              <w:t>7</w:t>
            </w:r>
          </w:p>
        </w:tc>
        <w:tc>
          <w:tcPr>
            <w:tcW w:w="1556" w:type="dxa"/>
            <w:vAlign w:val="bottom"/>
            <w:hideMark/>
          </w:tcPr>
          <w:p w14:paraId="2861E54A" w14:textId="25B334F2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NOEL</w:t>
            </w:r>
          </w:p>
        </w:tc>
        <w:tc>
          <w:tcPr>
            <w:tcW w:w="670" w:type="dxa"/>
            <w:vAlign w:val="bottom"/>
            <w:hideMark/>
          </w:tcPr>
          <w:p w14:paraId="4EA620AC" w14:textId="78E8A079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2007</w:t>
            </w:r>
          </w:p>
        </w:tc>
        <w:tc>
          <w:tcPr>
            <w:tcW w:w="826" w:type="dxa"/>
            <w:vAlign w:val="bottom"/>
            <w:hideMark/>
          </w:tcPr>
          <w:p w14:paraId="564049B0" w14:textId="1F904386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791" w:type="dxa"/>
            <w:vAlign w:val="bottom"/>
            <w:hideMark/>
          </w:tcPr>
          <w:p w14:paraId="7B57D1A8" w14:textId="1F4F3AB1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701" w:type="dxa"/>
            <w:vAlign w:val="bottom"/>
          </w:tcPr>
          <w:p w14:paraId="7313095F" w14:textId="7002B4F8" w:rsidR="00BD227B" w:rsidRPr="00BD227B" w:rsidRDefault="00BD227B" w:rsidP="00BD227B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color w:val="000000"/>
                <w:sz w:val="22"/>
              </w:rPr>
              <w:t>0.90</w:t>
            </w:r>
          </w:p>
        </w:tc>
        <w:tc>
          <w:tcPr>
            <w:tcW w:w="222" w:type="dxa"/>
          </w:tcPr>
          <w:p w14:paraId="3C5B7EB8" w14:textId="77777777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</w:p>
        </w:tc>
        <w:tc>
          <w:tcPr>
            <w:tcW w:w="1329" w:type="dxa"/>
            <w:vAlign w:val="bottom"/>
            <w:hideMark/>
          </w:tcPr>
          <w:p w14:paraId="1D192067" w14:textId="5E833C63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FLORENCE</w:t>
            </w:r>
          </w:p>
        </w:tc>
        <w:tc>
          <w:tcPr>
            <w:tcW w:w="670" w:type="dxa"/>
            <w:vAlign w:val="bottom"/>
            <w:hideMark/>
          </w:tcPr>
          <w:p w14:paraId="67FCD4CD" w14:textId="70C8EE9F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2018</w:t>
            </w:r>
          </w:p>
        </w:tc>
        <w:tc>
          <w:tcPr>
            <w:tcW w:w="701" w:type="dxa"/>
            <w:vAlign w:val="bottom"/>
            <w:hideMark/>
          </w:tcPr>
          <w:p w14:paraId="697C9DF4" w14:textId="62D10358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916" w:type="dxa"/>
            <w:vAlign w:val="bottom"/>
            <w:hideMark/>
          </w:tcPr>
          <w:p w14:paraId="6CC47F8A" w14:textId="73F30F3D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66" w:type="dxa"/>
            <w:vAlign w:val="bottom"/>
          </w:tcPr>
          <w:p w14:paraId="495DD289" w14:textId="6A7B5885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BD227B">
              <w:rPr>
                <w:color w:val="000000"/>
                <w:sz w:val="22"/>
              </w:rPr>
              <w:t>1.07</w:t>
            </w:r>
          </w:p>
        </w:tc>
      </w:tr>
      <w:tr w:rsidR="00BD227B" w:rsidRPr="00BD227B" w14:paraId="70121EDF" w14:textId="77777777" w:rsidTr="00BD227B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</w:tcPr>
          <w:p w14:paraId="759DE584" w14:textId="77777777" w:rsidR="00BD227B" w:rsidRPr="00BD227B" w:rsidRDefault="00BD227B" w:rsidP="00BD227B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/>
                <w:kern w:val="24"/>
                <w:sz w:val="22"/>
              </w:rPr>
              <w:t>8</w:t>
            </w:r>
          </w:p>
        </w:tc>
        <w:tc>
          <w:tcPr>
            <w:tcW w:w="1556" w:type="dxa"/>
            <w:vAlign w:val="bottom"/>
            <w:hideMark/>
          </w:tcPr>
          <w:p w14:paraId="457AEF6A" w14:textId="7545B35A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BERTHA</w:t>
            </w:r>
          </w:p>
        </w:tc>
        <w:tc>
          <w:tcPr>
            <w:tcW w:w="670" w:type="dxa"/>
            <w:vAlign w:val="bottom"/>
            <w:hideMark/>
          </w:tcPr>
          <w:p w14:paraId="183F9618" w14:textId="74CF8610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826" w:type="dxa"/>
            <w:vAlign w:val="bottom"/>
            <w:hideMark/>
          </w:tcPr>
          <w:p w14:paraId="5A6DCF5D" w14:textId="1CFE6DED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791" w:type="dxa"/>
            <w:vAlign w:val="bottom"/>
            <w:hideMark/>
          </w:tcPr>
          <w:p w14:paraId="41B908EA" w14:textId="15B65368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701" w:type="dxa"/>
            <w:vAlign w:val="bottom"/>
          </w:tcPr>
          <w:p w14:paraId="7297C296" w14:textId="28B0EC77" w:rsidR="00BD227B" w:rsidRPr="00BD227B" w:rsidRDefault="00BD227B" w:rsidP="00BD227B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color w:val="000000"/>
                <w:sz w:val="22"/>
              </w:rPr>
              <w:t>0.89</w:t>
            </w:r>
          </w:p>
        </w:tc>
        <w:tc>
          <w:tcPr>
            <w:tcW w:w="222" w:type="dxa"/>
          </w:tcPr>
          <w:p w14:paraId="4310DC91" w14:textId="77777777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</w:p>
        </w:tc>
        <w:tc>
          <w:tcPr>
            <w:tcW w:w="1329" w:type="dxa"/>
            <w:vAlign w:val="bottom"/>
            <w:hideMark/>
          </w:tcPr>
          <w:p w14:paraId="78EA8C0D" w14:textId="04C7C420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HUGO</w:t>
            </w:r>
          </w:p>
        </w:tc>
        <w:tc>
          <w:tcPr>
            <w:tcW w:w="670" w:type="dxa"/>
            <w:vAlign w:val="bottom"/>
            <w:hideMark/>
          </w:tcPr>
          <w:p w14:paraId="590BC5B5" w14:textId="023199DA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1989</w:t>
            </w:r>
          </w:p>
        </w:tc>
        <w:tc>
          <w:tcPr>
            <w:tcW w:w="701" w:type="dxa"/>
            <w:vAlign w:val="bottom"/>
            <w:hideMark/>
          </w:tcPr>
          <w:p w14:paraId="33AC9BAD" w14:textId="370B41AC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916" w:type="dxa"/>
            <w:vAlign w:val="bottom"/>
            <w:hideMark/>
          </w:tcPr>
          <w:p w14:paraId="7FDD1D67" w14:textId="3A41447D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66" w:type="dxa"/>
            <w:vAlign w:val="bottom"/>
          </w:tcPr>
          <w:p w14:paraId="60BDE54A" w14:textId="2824FD11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BD227B">
              <w:rPr>
                <w:color w:val="000000"/>
                <w:sz w:val="22"/>
              </w:rPr>
              <w:t>1.04</w:t>
            </w:r>
          </w:p>
        </w:tc>
      </w:tr>
      <w:tr w:rsidR="00BD227B" w:rsidRPr="00BD227B" w14:paraId="3517D567" w14:textId="77777777" w:rsidTr="00BD2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</w:tcPr>
          <w:p w14:paraId="02374CCC" w14:textId="77777777" w:rsidR="00BD227B" w:rsidRPr="00BD227B" w:rsidRDefault="00BD227B" w:rsidP="00BD227B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/>
                <w:kern w:val="24"/>
                <w:sz w:val="22"/>
              </w:rPr>
              <w:t>9</w:t>
            </w:r>
          </w:p>
        </w:tc>
        <w:tc>
          <w:tcPr>
            <w:tcW w:w="1556" w:type="dxa"/>
            <w:vAlign w:val="bottom"/>
            <w:hideMark/>
          </w:tcPr>
          <w:p w14:paraId="1E89E449" w14:textId="16E87745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BARRY</w:t>
            </w:r>
          </w:p>
        </w:tc>
        <w:tc>
          <w:tcPr>
            <w:tcW w:w="670" w:type="dxa"/>
            <w:vAlign w:val="bottom"/>
            <w:hideMark/>
          </w:tcPr>
          <w:p w14:paraId="2B078483" w14:textId="45EEF98D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2007</w:t>
            </w:r>
          </w:p>
        </w:tc>
        <w:tc>
          <w:tcPr>
            <w:tcW w:w="826" w:type="dxa"/>
            <w:vAlign w:val="bottom"/>
            <w:hideMark/>
          </w:tcPr>
          <w:p w14:paraId="5A7364B6" w14:textId="215ECD9F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791" w:type="dxa"/>
            <w:vAlign w:val="bottom"/>
            <w:hideMark/>
          </w:tcPr>
          <w:p w14:paraId="17EB9321" w14:textId="0A185436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701" w:type="dxa"/>
            <w:vAlign w:val="bottom"/>
          </w:tcPr>
          <w:p w14:paraId="437819E0" w14:textId="266E9912" w:rsidR="00BD227B" w:rsidRPr="00BD227B" w:rsidRDefault="00BD227B" w:rsidP="00BD227B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color w:val="000000"/>
                <w:sz w:val="22"/>
              </w:rPr>
              <w:t>0.82</w:t>
            </w:r>
          </w:p>
        </w:tc>
        <w:tc>
          <w:tcPr>
            <w:tcW w:w="222" w:type="dxa"/>
          </w:tcPr>
          <w:p w14:paraId="71858BC0" w14:textId="77777777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</w:p>
        </w:tc>
        <w:tc>
          <w:tcPr>
            <w:tcW w:w="1329" w:type="dxa"/>
            <w:vAlign w:val="bottom"/>
            <w:hideMark/>
          </w:tcPr>
          <w:p w14:paraId="2B4F3BBD" w14:textId="0EC45D22" w:rsidR="00BD227B" w:rsidRPr="00BD227B" w:rsidRDefault="00BD227B" w:rsidP="00BD227B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IVAN</w:t>
            </w:r>
          </w:p>
        </w:tc>
        <w:tc>
          <w:tcPr>
            <w:tcW w:w="670" w:type="dxa"/>
            <w:vAlign w:val="bottom"/>
            <w:hideMark/>
          </w:tcPr>
          <w:p w14:paraId="19B38639" w14:textId="0B4D3BA7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2004</w:t>
            </w:r>
          </w:p>
        </w:tc>
        <w:tc>
          <w:tcPr>
            <w:tcW w:w="701" w:type="dxa"/>
            <w:vAlign w:val="bottom"/>
            <w:hideMark/>
          </w:tcPr>
          <w:p w14:paraId="1730F3E7" w14:textId="7BC5F467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916" w:type="dxa"/>
            <w:vAlign w:val="bottom"/>
            <w:hideMark/>
          </w:tcPr>
          <w:p w14:paraId="4C09AB6D" w14:textId="0A3926E5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66" w:type="dxa"/>
            <w:vAlign w:val="bottom"/>
          </w:tcPr>
          <w:p w14:paraId="2A024B84" w14:textId="4A619A64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BD227B">
              <w:rPr>
                <w:color w:val="000000"/>
                <w:sz w:val="22"/>
              </w:rPr>
              <w:t>1.02</w:t>
            </w:r>
          </w:p>
        </w:tc>
      </w:tr>
      <w:tr w:rsidR="00BD227B" w:rsidRPr="00BD227B" w14:paraId="0B7C2600" w14:textId="77777777" w:rsidTr="00BD227B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</w:tcPr>
          <w:p w14:paraId="6E62B113" w14:textId="77777777" w:rsidR="00BD227B" w:rsidRPr="00BD227B" w:rsidRDefault="00BD227B" w:rsidP="00BD227B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BD227B">
              <w:rPr>
                <w:rFonts w:eastAsia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1556" w:type="dxa"/>
            <w:vAlign w:val="bottom"/>
            <w:hideMark/>
          </w:tcPr>
          <w:p w14:paraId="5B300BE1" w14:textId="0BA1ED28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670" w:type="dxa"/>
            <w:vAlign w:val="bottom"/>
            <w:hideMark/>
          </w:tcPr>
          <w:p w14:paraId="5D4498D1" w14:textId="37ADA56B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1991</w:t>
            </w:r>
          </w:p>
        </w:tc>
        <w:tc>
          <w:tcPr>
            <w:tcW w:w="826" w:type="dxa"/>
            <w:vAlign w:val="bottom"/>
            <w:hideMark/>
          </w:tcPr>
          <w:p w14:paraId="2BA78137" w14:textId="41545611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791" w:type="dxa"/>
            <w:vAlign w:val="bottom"/>
            <w:hideMark/>
          </w:tcPr>
          <w:p w14:paraId="5414D50D" w14:textId="735C29A7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701" w:type="dxa"/>
            <w:vAlign w:val="bottom"/>
          </w:tcPr>
          <w:p w14:paraId="3E3E24CC" w14:textId="346670AF" w:rsidR="00BD227B" w:rsidRPr="00BD227B" w:rsidRDefault="00BD227B" w:rsidP="00BD227B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color w:val="000000"/>
                <w:sz w:val="22"/>
              </w:rPr>
              <w:t>0.80</w:t>
            </w:r>
          </w:p>
        </w:tc>
        <w:tc>
          <w:tcPr>
            <w:tcW w:w="222" w:type="dxa"/>
          </w:tcPr>
          <w:p w14:paraId="71166E1D" w14:textId="77777777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</w:p>
        </w:tc>
        <w:tc>
          <w:tcPr>
            <w:tcW w:w="1329" w:type="dxa"/>
            <w:vAlign w:val="bottom"/>
            <w:hideMark/>
          </w:tcPr>
          <w:p w14:paraId="048B3DBC" w14:textId="1EBEB9DD" w:rsidR="00BD227B" w:rsidRPr="00BD227B" w:rsidRDefault="00BD227B" w:rsidP="00BD227B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DORIAN</w:t>
            </w:r>
          </w:p>
        </w:tc>
        <w:tc>
          <w:tcPr>
            <w:tcW w:w="670" w:type="dxa"/>
            <w:vAlign w:val="bottom"/>
            <w:hideMark/>
          </w:tcPr>
          <w:p w14:paraId="6CCBF7B0" w14:textId="44931132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2019</w:t>
            </w:r>
          </w:p>
        </w:tc>
        <w:tc>
          <w:tcPr>
            <w:tcW w:w="701" w:type="dxa"/>
            <w:vAlign w:val="bottom"/>
            <w:hideMark/>
          </w:tcPr>
          <w:p w14:paraId="67EA0316" w14:textId="126EF30E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916" w:type="dxa"/>
            <w:vAlign w:val="bottom"/>
            <w:hideMark/>
          </w:tcPr>
          <w:p w14:paraId="17854F6B" w14:textId="4FBBDF17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BD227B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66" w:type="dxa"/>
            <w:vAlign w:val="bottom"/>
          </w:tcPr>
          <w:p w14:paraId="704468FA" w14:textId="718CE830" w:rsidR="00BD227B" w:rsidRPr="00BD227B" w:rsidRDefault="00BD227B" w:rsidP="00BD227B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kern w:val="24"/>
                <w:sz w:val="22"/>
              </w:rPr>
            </w:pPr>
            <w:r w:rsidRPr="00BD227B">
              <w:rPr>
                <w:color w:val="000000"/>
                <w:sz w:val="22"/>
              </w:rPr>
              <w:t>1.01</w:t>
            </w:r>
          </w:p>
        </w:tc>
      </w:tr>
    </w:tbl>
    <w:p w14:paraId="34CA861F" w14:textId="77777777" w:rsidR="00C377CB" w:rsidRPr="00E918F5" w:rsidRDefault="00C377CB" w:rsidP="00C377CB">
      <w:pPr>
        <w:rPr>
          <w:rFonts w:eastAsia="Times New Roman" w:cs="Times New Roman"/>
          <w:szCs w:val="24"/>
          <w:lang w:val="en-GB" w:eastAsia="en-GB"/>
        </w:rPr>
      </w:pPr>
    </w:p>
    <w:p w14:paraId="58882EF9" w14:textId="77777777" w:rsidR="00C377CB" w:rsidRPr="00E918F5" w:rsidRDefault="00C377CB" w:rsidP="00C377CB">
      <w:pPr>
        <w:spacing w:before="0" w:after="200" w:line="276" w:lineRule="auto"/>
        <w:rPr>
          <w:rFonts w:cs="Times New Roman"/>
          <w:szCs w:val="24"/>
        </w:rPr>
      </w:pPr>
    </w:p>
    <w:p w14:paraId="1544E128" w14:textId="77777777" w:rsidR="00C377CB" w:rsidRPr="00E918F5" w:rsidRDefault="00C377CB" w:rsidP="00C377CB">
      <w:pPr>
        <w:rPr>
          <w:rFonts w:cs="Times New Roman"/>
          <w:szCs w:val="24"/>
        </w:rPr>
      </w:pPr>
    </w:p>
    <w:p w14:paraId="5CD48555" w14:textId="77777777" w:rsidR="00C377CB" w:rsidRPr="00E918F5" w:rsidRDefault="00C377CB" w:rsidP="00C377CB">
      <w:pPr>
        <w:spacing w:before="0" w:after="200" w:line="276" w:lineRule="auto"/>
        <w:rPr>
          <w:rFonts w:cs="Times New Roman"/>
          <w:szCs w:val="24"/>
        </w:rPr>
      </w:pPr>
      <w:r w:rsidRPr="00E918F5">
        <w:rPr>
          <w:rFonts w:cs="Times New Roman"/>
          <w:szCs w:val="24"/>
        </w:rPr>
        <w:br w:type="page"/>
      </w:r>
    </w:p>
    <w:p w14:paraId="600BF700" w14:textId="6CF2B9F5" w:rsidR="00C377CB" w:rsidRPr="00E918F5" w:rsidRDefault="00C377CB" w:rsidP="00C377CB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lastRenderedPageBreak/>
        <w:t xml:space="preserve">Supplementary </w:t>
      </w:r>
      <w:r>
        <w:rPr>
          <w:rFonts w:cs="Times New Roman"/>
          <w:b/>
          <w:bCs/>
          <w:szCs w:val="24"/>
        </w:rPr>
        <w:t>Table 4</w:t>
      </w:r>
      <w:r w:rsidRPr="00E918F5">
        <w:rPr>
          <w:rFonts w:cs="Times New Roman"/>
          <w:szCs w:val="24"/>
        </w:rPr>
        <w:t>. Top 25 Delmarva tropical cyclones, ranked by</w:t>
      </w:r>
      <w:r w:rsidR="00576D45">
        <w:rPr>
          <w:rFonts w:cs="Times New Roman"/>
          <w:szCs w:val="24"/>
        </w:rPr>
        <w:t xml:space="preserve"> spatially averaged </w:t>
      </w:r>
      <w:r w:rsidRPr="00E918F5">
        <w:rPr>
          <w:rFonts w:cs="Times New Roman"/>
          <w:szCs w:val="24"/>
        </w:rPr>
        <w:t xml:space="preserve">skew surge index (SSI) for the </w:t>
      </w:r>
      <w:r w:rsidR="00576D45">
        <w:rPr>
          <w:rFonts w:cs="Times New Roman"/>
          <w:szCs w:val="24"/>
        </w:rPr>
        <w:t>u</w:t>
      </w:r>
      <w:r w:rsidRPr="00E918F5">
        <w:rPr>
          <w:rFonts w:cs="Times New Roman"/>
          <w:szCs w:val="24"/>
        </w:rPr>
        <w:t xml:space="preserve">pper and </w:t>
      </w:r>
      <w:r w:rsidR="00576D45">
        <w:rPr>
          <w:rFonts w:cs="Times New Roman"/>
          <w:szCs w:val="24"/>
        </w:rPr>
        <w:t>l</w:t>
      </w:r>
      <w:r w:rsidRPr="00E918F5">
        <w:rPr>
          <w:rFonts w:cs="Times New Roman"/>
          <w:szCs w:val="24"/>
        </w:rPr>
        <w:t>ower Delaware Bay, 1980 – 2019. Year and Month note the time of storm’s closest approach to Delmarva. Status represents the most common value of USA_STATUS attribute in the IBTrACS database while the storm is within the 750 km buffer.  EX = Extratropical, HU = Hurricane, TS = Tropical Storm, TD = Tropical Depression, SS = Subtropical Storm, DB = Disturbance. Refer to IBTrACS Version 4 Technical Documentation for more details.</w:t>
      </w:r>
    </w:p>
    <w:tbl>
      <w:tblPr>
        <w:tblStyle w:val="PlainTable1"/>
        <w:tblW w:w="0" w:type="auto"/>
        <w:tblLook w:val="0480" w:firstRow="0" w:lastRow="0" w:firstColumn="1" w:lastColumn="0" w:noHBand="0" w:noVBand="1"/>
      </w:tblPr>
      <w:tblGrid>
        <w:gridCol w:w="730"/>
        <w:gridCol w:w="1585"/>
        <w:gridCol w:w="681"/>
        <w:gridCol w:w="852"/>
        <w:gridCol w:w="803"/>
        <w:gridCol w:w="619"/>
        <w:gridCol w:w="1758"/>
        <w:gridCol w:w="715"/>
        <w:gridCol w:w="875"/>
        <w:gridCol w:w="825"/>
      </w:tblGrid>
      <w:tr w:rsidR="00C377CB" w:rsidRPr="000C5E78" w14:paraId="6F19EB42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EEECE1" w:themeFill="background2"/>
          </w:tcPr>
          <w:p w14:paraId="460FB522" w14:textId="77777777" w:rsidR="00C377CB" w:rsidRPr="000C5E78" w:rsidRDefault="00C377CB" w:rsidP="000C5E78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 w:themeColor="dark1"/>
                <w:kern w:val="24"/>
                <w:sz w:val="22"/>
              </w:rPr>
            </w:pPr>
          </w:p>
        </w:tc>
        <w:tc>
          <w:tcPr>
            <w:tcW w:w="0" w:type="auto"/>
            <w:gridSpan w:val="4"/>
            <w:shd w:val="clear" w:color="auto" w:fill="EEECE1" w:themeFill="background2"/>
          </w:tcPr>
          <w:p w14:paraId="63A4B609" w14:textId="77777777" w:rsidR="00C377CB" w:rsidRPr="000C5E78" w:rsidRDefault="00C377CB" w:rsidP="000C5E78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Upper Delaware Bay</w:t>
            </w:r>
          </w:p>
        </w:tc>
        <w:tc>
          <w:tcPr>
            <w:tcW w:w="619" w:type="dxa"/>
            <w:shd w:val="clear" w:color="auto" w:fill="EEECE1" w:themeFill="background2"/>
          </w:tcPr>
          <w:p w14:paraId="40E86B8F" w14:textId="77777777" w:rsidR="00C377CB" w:rsidRPr="000C5E78" w:rsidRDefault="00C377CB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4173" w:type="dxa"/>
            <w:gridSpan w:val="4"/>
            <w:shd w:val="clear" w:color="auto" w:fill="EEECE1" w:themeFill="background2"/>
          </w:tcPr>
          <w:p w14:paraId="2F732331" w14:textId="77777777" w:rsidR="00C377CB" w:rsidRPr="000C5E78" w:rsidRDefault="00C377CB" w:rsidP="000C5E78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Lower Delaware Bay</w:t>
            </w:r>
          </w:p>
        </w:tc>
      </w:tr>
      <w:tr w:rsidR="00C377CB" w:rsidRPr="000C5E78" w14:paraId="560F3147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EEECE1" w:themeFill="background2"/>
          </w:tcPr>
          <w:p w14:paraId="506348B9" w14:textId="77777777" w:rsidR="00C377CB" w:rsidRPr="000C5E78" w:rsidRDefault="00C377CB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 w:themeColor="dark1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 w:themeColor="dark1"/>
                <w:kern w:val="24"/>
                <w:sz w:val="22"/>
              </w:rPr>
              <w:t>Rank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0BE9C3E4" w14:textId="77777777" w:rsidR="00C377CB" w:rsidRPr="000C5E78" w:rsidRDefault="00C377CB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0C5E78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Name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220CBDC6" w14:textId="77777777" w:rsidR="00C377CB" w:rsidRPr="000C5E78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0C5E78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Year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5DD91464" w14:textId="77777777" w:rsidR="00C377CB" w:rsidRPr="000C5E78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0C5E78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Month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6BF03AC2" w14:textId="77777777" w:rsidR="00C377CB" w:rsidRPr="000C5E78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0C5E78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Status</w:t>
            </w:r>
          </w:p>
        </w:tc>
        <w:tc>
          <w:tcPr>
            <w:tcW w:w="619" w:type="dxa"/>
            <w:shd w:val="clear" w:color="auto" w:fill="EEECE1" w:themeFill="background2"/>
          </w:tcPr>
          <w:p w14:paraId="7A0B1D08" w14:textId="77777777" w:rsidR="00C377CB" w:rsidRPr="000C5E78" w:rsidRDefault="00C377CB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1710" w:type="dxa"/>
            <w:shd w:val="clear" w:color="auto" w:fill="EEECE1" w:themeFill="background2"/>
            <w:hideMark/>
          </w:tcPr>
          <w:p w14:paraId="1765C627" w14:textId="77777777" w:rsidR="00C377CB" w:rsidRPr="000C5E78" w:rsidRDefault="00C377CB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0C5E78">
              <w:rPr>
                <w:rFonts w:eastAsia="Times New Roman" w:cs="Times New Roman"/>
                <w:b/>
                <w:bCs/>
                <w:sz w:val="22"/>
              </w:rPr>
              <w:t>Name</w:t>
            </w:r>
          </w:p>
        </w:tc>
        <w:tc>
          <w:tcPr>
            <w:tcW w:w="696" w:type="dxa"/>
            <w:shd w:val="clear" w:color="auto" w:fill="EEECE1" w:themeFill="background2"/>
            <w:hideMark/>
          </w:tcPr>
          <w:p w14:paraId="366F7E97" w14:textId="77777777" w:rsidR="00C377CB" w:rsidRPr="000C5E78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0C5E78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Year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6E583813" w14:textId="77777777" w:rsidR="00C377CB" w:rsidRPr="000C5E78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0C5E78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Month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496C2D35" w14:textId="77777777" w:rsidR="00C377CB" w:rsidRPr="000C5E78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0C5E78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Status</w:t>
            </w:r>
          </w:p>
        </w:tc>
      </w:tr>
      <w:tr w:rsidR="000C5E78" w:rsidRPr="000C5E78" w14:paraId="1CA2171A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E267A2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14:paraId="4BAE6879" w14:textId="14AEF6E1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ISABEL</w:t>
            </w:r>
          </w:p>
        </w:tc>
        <w:tc>
          <w:tcPr>
            <w:tcW w:w="0" w:type="auto"/>
            <w:vAlign w:val="bottom"/>
            <w:hideMark/>
          </w:tcPr>
          <w:p w14:paraId="7CEAD3C1" w14:textId="51D114A7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2003</w:t>
            </w:r>
          </w:p>
        </w:tc>
        <w:tc>
          <w:tcPr>
            <w:tcW w:w="0" w:type="auto"/>
            <w:vAlign w:val="bottom"/>
            <w:hideMark/>
          </w:tcPr>
          <w:p w14:paraId="57CA7F3C" w14:textId="1BFE21AD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0E7FFED6" w14:textId="6F69A0EC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5F6009A5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25ED7BC" w14:textId="1FB32850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GLORIA</w:t>
            </w:r>
          </w:p>
        </w:tc>
        <w:tc>
          <w:tcPr>
            <w:tcW w:w="696" w:type="dxa"/>
            <w:vAlign w:val="bottom"/>
            <w:hideMark/>
          </w:tcPr>
          <w:p w14:paraId="0B870424" w14:textId="1FF85A7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1985</w:t>
            </w:r>
          </w:p>
        </w:tc>
        <w:tc>
          <w:tcPr>
            <w:tcW w:w="0" w:type="auto"/>
            <w:vAlign w:val="bottom"/>
            <w:hideMark/>
          </w:tcPr>
          <w:p w14:paraId="55B69F70" w14:textId="04594454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5A0F6BA9" w14:textId="4054F886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0C5E78" w:rsidRPr="000C5E78" w14:paraId="7613FD6A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5CF8B8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14:paraId="36BE6E21" w14:textId="79F367BB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SANDY</w:t>
            </w:r>
          </w:p>
        </w:tc>
        <w:tc>
          <w:tcPr>
            <w:tcW w:w="0" w:type="auto"/>
            <w:vAlign w:val="bottom"/>
            <w:hideMark/>
          </w:tcPr>
          <w:p w14:paraId="4293C62C" w14:textId="5B3246FA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2012</w:t>
            </w:r>
          </w:p>
        </w:tc>
        <w:tc>
          <w:tcPr>
            <w:tcW w:w="0" w:type="auto"/>
            <w:vAlign w:val="bottom"/>
            <w:hideMark/>
          </w:tcPr>
          <w:p w14:paraId="3A266C30" w14:textId="6790BE4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6F113DFC" w14:textId="493000F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0383D081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72E2A453" w14:textId="20C69C25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SANDY</w:t>
            </w:r>
          </w:p>
        </w:tc>
        <w:tc>
          <w:tcPr>
            <w:tcW w:w="696" w:type="dxa"/>
            <w:vAlign w:val="bottom"/>
            <w:hideMark/>
          </w:tcPr>
          <w:p w14:paraId="7BC6FE95" w14:textId="6812802D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2012</w:t>
            </w:r>
          </w:p>
        </w:tc>
        <w:tc>
          <w:tcPr>
            <w:tcW w:w="0" w:type="auto"/>
            <w:vAlign w:val="bottom"/>
            <w:hideMark/>
          </w:tcPr>
          <w:p w14:paraId="1C2192D7" w14:textId="3E5A7AF7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4F0B0D8F" w14:textId="287A991D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0C5E78" w:rsidRPr="000C5E78" w14:paraId="092B2278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EDBCDF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14:paraId="7673B078" w14:textId="585F7333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ERNESTO</w:t>
            </w:r>
          </w:p>
        </w:tc>
        <w:tc>
          <w:tcPr>
            <w:tcW w:w="0" w:type="auto"/>
            <w:vAlign w:val="bottom"/>
            <w:hideMark/>
          </w:tcPr>
          <w:p w14:paraId="4F45D65E" w14:textId="2432D7A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2006</w:t>
            </w:r>
          </w:p>
        </w:tc>
        <w:tc>
          <w:tcPr>
            <w:tcW w:w="0" w:type="auto"/>
            <w:vAlign w:val="bottom"/>
            <w:hideMark/>
          </w:tcPr>
          <w:p w14:paraId="453DA7D8" w14:textId="7AA7D842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695CDF2F" w14:textId="37608F3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2AEB067C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156498EB" w14:textId="6AD33B09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696" w:type="dxa"/>
            <w:vAlign w:val="bottom"/>
            <w:hideMark/>
          </w:tcPr>
          <w:p w14:paraId="4F4B28FE" w14:textId="64841A34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1991</w:t>
            </w:r>
          </w:p>
        </w:tc>
        <w:tc>
          <w:tcPr>
            <w:tcW w:w="0" w:type="auto"/>
            <w:vAlign w:val="bottom"/>
            <w:hideMark/>
          </w:tcPr>
          <w:p w14:paraId="117065E7" w14:textId="5E7FCC5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2002094A" w14:textId="1ACEB5F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0C5E78" w:rsidRPr="000C5E78" w14:paraId="759D8C79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D60D1D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14:paraId="6CC2023A" w14:textId="5E39F46C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0" w:type="auto"/>
            <w:vAlign w:val="bottom"/>
            <w:hideMark/>
          </w:tcPr>
          <w:p w14:paraId="69DC4C1A" w14:textId="18BB33DB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1991</w:t>
            </w:r>
          </w:p>
        </w:tc>
        <w:tc>
          <w:tcPr>
            <w:tcW w:w="0" w:type="auto"/>
            <w:vAlign w:val="bottom"/>
            <w:hideMark/>
          </w:tcPr>
          <w:p w14:paraId="436063FA" w14:textId="6AFCEFA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63E84230" w14:textId="346CE45A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60401981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161F638D" w14:textId="69FFB347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WILMA</w:t>
            </w:r>
          </w:p>
        </w:tc>
        <w:tc>
          <w:tcPr>
            <w:tcW w:w="696" w:type="dxa"/>
            <w:vAlign w:val="bottom"/>
            <w:hideMark/>
          </w:tcPr>
          <w:p w14:paraId="4D3ACB19" w14:textId="01843A3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0" w:type="auto"/>
            <w:vAlign w:val="bottom"/>
            <w:hideMark/>
          </w:tcPr>
          <w:p w14:paraId="638E64BB" w14:textId="2A0B41A5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68BB544A" w14:textId="57FE2DCC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0C5E78" w:rsidRPr="000C5E78" w14:paraId="58759B23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22E5E2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5</w:t>
            </w:r>
          </w:p>
        </w:tc>
        <w:tc>
          <w:tcPr>
            <w:tcW w:w="0" w:type="auto"/>
            <w:vAlign w:val="bottom"/>
            <w:hideMark/>
          </w:tcPr>
          <w:p w14:paraId="2DD9E68B" w14:textId="02362A64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FLOYD</w:t>
            </w:r>
          </w:p>
        </w:tc>
        <w:tc>
          <w:tcPr>
            <w:tcW w:w="0" w:type="auto"/>
            <w:vAlign w:val="bottom"/>
            <w:hideMark/>
          </w:tcPr>
          <w:p w14:paraId="1B6E3B5D" w14:textId="1FA35EAD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1999</w:t>
            </w:r>
          </w:p>
        </w:tc>
        <w:tc>
          <w:tcPr>
            <w:tcW w:w="0" w:type="auto"/>
            <w:vAlign w:val="bottom"/>
            <w:hideMark/>
          </w:tcPr>
          <w:p w14:paraId="6EE82298" w14:textId="4CBC8B1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5A8409D1" w14:textId="0B72ECC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167986A6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4F2F3B1C" w14:textId="40E7BECE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JOSEPHINE</w:t>
            </w:r>
          </w:p>
        </w:tc>
        <w:tc>
          <w:tcPr>
            <w:tcW w:w="696" w:type="dxa"/>
            <w:vAlign w:val="bottom"/>
            <w:hideMark/>
          </w:tcPr>
          <w:p w14:paraId="61FB92D6" w14:textId="4789F966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0" w:type="auto"/>
            <w:vAlign w:val="bottom"/>
            <w:hideMark/>
          </w:tcPr>
          <w:p w14:paraId="0B3D0AA4" w14:textId="6F2D0E6A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3FCDE276" w14:textId="3C670132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0C5E78" w:rsidRPr="000C5E78" w14:paraId="45D32177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CD787D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6</w:t>
            </w:r>
          </w:p>
        </w:tc>
        <w:tc>
          <w:tcPr>
            <w:tcW w:w="0" w:type="auto"/>
            <w:vAlign w:val="bottom"/>
            <w:hideMark/>
          </w:tcPr>
          <w:p w14:paraId="0F942709" w14:textId="640BBD46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BERTHA</w:t>
            </w:r>
          </w:p>
        </w:tc>
        <w:tc>
          <w:tcPr>
            <w:tcW w:w="0" w:type="auto"/>
            <w:vAlign w:val="bottom"/>
            <w:hideMark/>
          </w:tcPr>
          <w:p w14:paraId="41AA2CA8" w14:textId="2486E561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0" w:type="auto"/>
            <w:vAlign w:val="bottom"/>
            <w:hideMark/>
          </w:tcPr>
          <w:p w14:paraId="387FFF33" w14:textId="200F4A3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0" w:type="auto"/>
            <w:vAlign w:val="bottom"/>
            <w:hideMark/>
          </w:tcPr>
          <w:p w14:paraId="216E1D06" w14:textId="460CAC7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619" w:type="dxa"/>
          </w:tcPr>
          <w:p w14:paraId="185C2C53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231D2806" w14:textId="2B9CB5E0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ERNESTO</w:t>
            </w:r>
          </w:p>
        </w:tc>
        <w:tc>
          <w:tcPr>
            <w:tcW w:w="696" w:type="dxa"/>
            <w:vAlign w:val="bottom"/>
            <w:hideMark/>
          </w:tcPr>
          <w:p w14:paraId="309526AD" w14:textId="592BAF67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2006</w:t>
            </w:r>
          </w:p>
        </w:tc>
        <w:tc>
          <w:tcPr>
            <w:tcW w:w="0" w:type="auto"/>
            <w:vAlign w:val="bottom"/>
            <w:hideMark/>
          </w:tcPr>
          <w:p w14:paraId="64F99309" w14:textId="7C4AFACA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558AB874" w14:textId="5F3E9394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0C5E78" w:rsidRPr="000C5E78" w14:paraId="4288D4BD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B7BE93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7</w:t>
            </w:r>
          </w:p>
        </w:tc>
        <w:tc>
          <w:tcPr>
            <w:tcW w:w="0" w:type="auto"/>
            <w:vAlign w:val="bottom"/>
            <w:hideMark/>
          </w:tcPr>
          <w:p w14:paraId="57170044" w14:textId="1DBA0E12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WILMA</w:t>
            </w:r>
          </w:p>
        </w:tc>
        <w:tc>
          <w:tcPr>
            <w:tcW w:w="0" w:type="auto"/>
            <w:vAlign w:val="bottom"/>
            <w:hideMark/>
          </w:tcPr>
          <w:p w14:paraId="28721C01" w14:textId="5E9BF27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0" w:type="auto"/>
            <w:vAlign w:val="bottom"/>
            <w:hideMark/>
          </w:tcPr>
          <w:p w14:paraId="3CA90A09" w14:textId="01BC0EFB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3BF2D389" w14:textId="1B2D1D5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6DAA078F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2EF0DC28" w14:textId="5666EA3D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IRENE</w:t>
            </w:r>
          </w:p>
        </w:tc>
        <w:tc>
          <w:tcPr>
            <w:tcW w:w="696" w:type="dxa"/>
            <w:vAlign w:val="bottom"/>
            <w:hideMark/>
          </w:tcPr>
          <w:p w14:paraId="693AB0E3" w14:textId="214763E5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2011</w:t>
            </w:r>
          </w:p>
        </w:tc>
        <w:tc>
          <w:tcPr>
            <w:tcW w:w="0" w:type="auto"/>
            <w:vAlign w:val="bottom"/>
            <w:hideMark/>
          </w:tcPr>
          <w:p w14:paraId="0BA0E3D0" w14:textId="27BD2362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14:paraId="365052E4" w14:textId="78D579E2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0C5E78" w:rsidRPr="000C5E78" w14:paraId="7E148565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561D52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14:paraId="00AF9149" w14:textId="16285F44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HANNA</w:t>
            </w:r>
          </w:p>
        </w:tc>
        <w:tc>
          <w:tcPr>
            <w:tcW w:w="0" w:type="auto"/>
            <w:vAlign w:val="bottom"/>
            <w:hideMark/>
          </w:tcPr>
          <w:p w14:paraId="6A653D5D" w14:textId="6E6831FE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2008</w:t>
            </w:r>
          </w:p>
        </w:tc>
        <w:tc>
          <w:tcPr>
            <w:tcW w:w="0" w:type="auto"/>
            <w:vAlign w:val="bottom"/>
            <w:hideMark/>
          </w:tcPr>
          <w:p w14:paraId="48EFFA31" w14:textId="377577A1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395E1433" w14:textId="000D5C76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619" w:type="dxa"/>
          </w:tcPr>
          <w:p w14:paraId="6939BFAB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677AE679" w14:textId="2DF64C43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MELISSA</w:t>
            </w:r>
          </w:p>
        </w:tc>
        <w:tc>
          <w:tcPr>
            <w:tcW w:w="696" w:type="dxa"/>
            <w:vAlign w:val="bottom"/>
            <w:hideMark/>
          </w:tcPr>
          <w:p w14:paraId="70E8AA9D" w14:textId="75367EDC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2019</w:t>
            </w:r>
          </w:p>
        </w:tc>
        <w:tc>
          <w:tcPr>
            <w:tcW w:w="0" w:type="auto"/>
            <w:vAlign w:val="bottom"/>
            <w:hideMark/>
          </w:tcPr>
          <w:p w14:paraId="28E63023" w14:textId="10279D0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21D18629" w14:textId="182899E1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0C5E78" w:rsidRPr="000C5E78" w14:paraId="7C61C40A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4E5DDD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7D73CFF5" w14:textId="03103809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IRENE</w:t>
            </w:r>
          </w:p>
        </w:tc>
        <w:tc>
          <w:tcPr>
            <w:tcW w:w="0" w:type="auto"/>
            <w:vAlign w:val="bottom"/>
            <w:hideMark/>
          </w:tcPr>
          <w:p w14:paraId="5EFDE0C4" w14:textId="2C343B2D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2011</w:t>
            </w:r>
          </w:p>
        </w:tc>
        <w:tc>
          <w:tcPr>
            <w:tcW w:w="0" w:type="auto"/>
            <w:vAlign w:val="bottom"/>
            <w:hideMark/>
          </w:tcPr>
          <w:p w14:paraId="4CA4954C" w14:textId="231450F5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14:paraId="61005322" w14:textId="0DD6FB15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648226FA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701E26AD" w14:textId="7616763F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DANIELLE</w:t>
            </w:r>
          </w:p>
        </w:tc>
        <w:tc>
          <w:tcPr>
            <w:tcW w:w="696" w:type="dxa"/>
            <w:vAlign w:val="bottom"/>
            <w:hideMark/>
          </w:tcPr>
          <w:p w14:paraId="4FBE9D3A" w14:textId="1AAD3A7C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1992</w:t>
            </w:r>
          </w:p>
        </w:tc>
        <w:tc>
          <w:tcPr>
            <w:tcW w:w="0" w:type="auto"/>
            <w:vAlign w:val="bottom"/>
            <w:hideMark/>
          </w:tcPr>
          <w:p w14:paraId="5EA2A6F1" w14:textId="39E80B7A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20EB4278" w14:textId="0F177D95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0C5E78" w:rsidRPr="000C5E78" w14:paraId="737AB75C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DAABAA7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29C77ECC" w14:textId="22231C81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MELISSA</w:t>
            </w:r>
          </w:p>
        </w:tc>
        <w:tc>
          <w:tcPr>
            <w:tcW w:w="0" w:type="auto"/>
            <w:vAlign w:val="bottom"/>
            <w:hideMark/>
          </w:tcPr>
          <w:p w14:paraId="655821B0" w14:textId="54CAB80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2019</w:t>
            </w:r>
          </w:p>
        </w:tc>
        <w:tc>
          <w:tcPr>
            <w:tcW w:w="0" w:type="auto"/>
            <w:vAlign w:val="bottom"/>
            <w:hideMark/>
          </w:tcPr>
          <w:p w14:paraId="01114504" w14:textId="0FA5C4A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0E916965" w14:textId="00D1FE2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7B851158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3AF75784" w14:textId="20C0D808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696" w:type="dxa"/>
            <w:vAlign w:val="bottom"/>
            <w:hideMark/>
          </w:tcPr>
          <w:p w14:paraId="3DE52C75" w14:textId="3EE59EF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0" w:type="auto"/>
            <w:vAlign w:val="bottom"/>
            <w:hideMark/>
          </w:tcPr>
          <w:p w14:paraId="1BE7659D" w14:textId="5BA1B07D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1731FB19" w14:textId="4AEC07BE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0C5E78" w:rsidRPr="000C5E78" w14:paraId="5270C5BF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D936FD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14:paraId="391F5769" w14:textId="4986E600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HUGO</w:t>
            </w:r>
          </w:p>
        </w:tc>
        <w:tc>
          <w:tcPr>
            <w:tcW w:w="0" w:type="auto"/>
            <w:vAlign w:val="bottom"/>
            <w:hideMark/>
          </w:tcPr>
          <w:p w14:paraId="02692646" w14:textId="440CE192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1989</w:t>
            </w:r>
          </w:p>
        </w:tc>
        <w:tc>
          <w:tcPr>
            <w:tcW w:w="0" w:type="auto"/>
            <w:vAlign w:val="bottom"/>
            <w:hideMark/>
          </w:tcPr>
          <w:p w14:paraId="16EDF7B7" w14:textId="6F28B2D2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4244E85F" w14:textId="30E2F6A6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68935A87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7804DAF6" w14:textId="6A9F6485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NOEL</w:t>
            </w:r>
          </w:p>
        </w:tc>
        <w:tc>
          <w:tcPr>
            <w:tcW w:w="696" w:type="dxa"/>
            <w:vAlign w:val="bottom"/>
            <w:hideMark/>
          </w:tcPr>
          <w:p w14:paraId="6D50FB1D" w14:textId="597BB8F4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2007</w:t>
            </w:r>
          </w:p>
        </w:tc>
        <w:tc>
          <w:tcPr>
            <w:tcW w:w="0" w:type="auto"/>
            <w:vAlign w:val="bottom"/>
            <w:hideMark/>
          </w:tcPr>
          <w:p w14:paraId="56BE692A" w14:textId="338DB19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14:paraId="61D5642C" w14:textId="3609AD8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0C5E78" w:rsidRPr="000C5E78" w14:paraId="741AD2D6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5F2174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12</w:t>
            </w:r>
          </w:p>
        </w:tc>
        <w:tc>
          <w:tcPr>
            <w:tcW w:w="0" w:type="auto"/>
            <w:vAlign w:val="bottom"/>
            <w:hideMark/>
          </w:tcPr>
          <w:p w14:paraId="1B933CA7" w14:textId="095A217A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FRAN</w:t>
            </w:r>
          </w:p>
        </w:tc>
        <w:tc>
          <w:tcPr>
            <w:tcW w:w="0" w:type="auto"/>
            <w:vAlign w:val="bottom"/>
            <w:hideMark/>
          </w:tcPr>
          <w:p w14:paraId="7A8AA084" w14:textId="0EDB26C7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0" w:type="auto"/>
            <w:vAlign w:val="bottom"/>
            <w:hideMark/>
          </w:tcPr>
          <w:p w14:paraId="333CDD97" w14:textId="1928D65A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410DCA97" w14:textId="6A45E2D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TD</w:t>
            </w:r>
          </w:p>
        </w:tc>
        <w:tc>
          <w:tcPr>
            <w:tcW w:w="619" w:type="dxa"/>
          </w:tcPr>
          <w:p w14:paraId="4921C970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3039AB93" w14:textId="0B3F3AEC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696" w:type="dxa"/>
            <w:vAlign w:val="bottom"/>
            <w:hideMark/>
          </w:tcPr>
          <w:p w14:paraId="2F77F0BC" w14:textId="685F0B14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1981</w:t>
            </w:r>
          </w:p>
        </w:tc>
        <w:tc>
          <w:tcPr>
            <w:tcW w:w="0" w:type="auto"/>
            <w:vAlign w:val="bottom"/>
            <w:hideMark/>
          </w:tcPr>
          <w:p w14:paraId="275B16F8" w14:textId="1EE97CE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14:paraId="6C8CE42F" w14:textId="3A0312A7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SS</w:t>
            </w:r>
          </w:p>
        </w:tc>
      </w:tr>
      <w:tr w:rsidR="000C5E78" w:rsidRPr="000C5E78" w14:paraId="3EA90000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174E02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13</w:t>
            </w:r>
          </w:p>
        </w:tc>
        <w:tc>
          <w:tcPr>
            <w:tcW w:w="0" w:type="auto"/>
            <w:vAlign w:val="bottom"/>
            <w:hideMark/>
          </w:tcPr>
          <w:p w14:paraId="4D187CB7" w14:textId="2F811FAE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DANIELLE</w:t>
            </w:r>
          </w:p>
        </w:tc>
        <w:tc>
          <w:tcPr>
            <w:tcW w:w="0" w:type="auto"/>
            <w:vAlign w:val="bottom"/>
            <w:hideMark/>
          </w:tcPr>
          <w:p w14:paraId="3F755817" w14:textId="7BD40BD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1992</w:t>
            </w:r>
          </w:p>
        </w:tc>
        <w:tc>
          <w:tcPr>
            <w:tcW w:w="0" w:type="auto"/>
            <w:vAlign w:val="bottom"/>
            <w:hideMark/>
          </w:tcPr>
          <w:p w14:paraId="13C13B81" w14:textId="59D9ECDE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771492D6" w14:textId="56BEDE2D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619" w:type="dxa"/>
          </w:tcPr>
          <w:p w14:paraId="6B5206D0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44DC4921" w14:textId="56F541F7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FLOYD</w:t>
            </w:r>
          </w:p>
        </w:tc>
        <w:tc>
          <w:tcPr>
            <w:tcW w:w="696" w:type="dxa"/>
            <w:vAlign w:val="bottom"/>
            <w:hideMark/>
          </w:tcPr>
          <w:p w14:paraId="51EE62A9" w14:textId="3B05346B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1999</w:t>
            </w:r>
          </w:p>
        </w:tc>
        <w:tc>
          <w:tcPr>
            <w:tcW w:w="0" w:type="auto"/>
            <w:vAlign w:val="bottom"/>
            <w:hideMark/>
          </w:tcPr>
          <w:p w14:paraId="414BC7E8" w14:textId="35872A0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1340F94F" w14:textId="7E91946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0C5E78" w:rsidRPr="000C5E78" w14:paraId="61B47A58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71D198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14</w:t>
            </w:r>
          </w:p>
        </w:tc>
        <w:tc>
          <w:tcPr>
            <w:tcW w:w="0" w:type="auto"/>
            <w:vAlign w:val="bottom"/>
            <w:hideMark/>
          </w:tcPr>
          <w:p w14:paraId="4D82AD01" w14:textId="02E05977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0" w:type="auto"/>
            <w:vAlign w:val="bottom"/>
            <w:hideMark/>
          </w:tcPr>
          <w:p w14:paraId="2933D1B6" w14:textId="483EBAF2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1981</w:t>
            </w:r>
          </w:p>
        </w:tc>
        <w:tc>
          <w:tcPr>
            <w:tcW w:w="0" w:type="auto"/>
            <w:vAlign w:val="bottom"/>
            <w:hideMark/>
          </w:tcPr>
          <w:p w14:paraId="4400FE7F" w14:textId="14FE0F7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14:paraId="75301DA2" w14:textId="687B9465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SS</w:t>
            </w:r>
          </w:p>
        </w:tc>
        <w:tc>
          <w:tcPr>
            <w:tcW w:w="619" w:type="dxa"/>
          </w:tcPr>
          <w:p w14:paraId="51EDC557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29B86D41" w14:textId="4D3465C5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JOSEPHINE</w:t>
            </w:r>
          </w:p>
        </w:tc>
        <w:tc>
          <w:tcPr>
            <w:tcW w:w="696" w:type="dxa"/>
            <w:vAlign w:val="bottom"/>
            <w:hideMark/>
          </w:tcPr>
          <w:p w14:paraId="23441781" w14:textId="698BEBC1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1984</w:t>
            </w:r>
          </w:p>
        </w:tc>
        <w:tc>
          <w:tcPr>
            <w:tcW w:w="0" w:type="auto"/>
            <w:vAlign w:val="bottom"/>
            <w:hideMark/>
          </w:tcPr>
          <w:p w14:paraId="06466EE2" w14:textId="31E17DAB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57187E5C" w14:textId="1419CD2E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0C5E78" w:rsidRPr="000C5E78" w14:paraId="6B1A6596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C66386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15</w:t>
            </w:r>
          </w:p>
        </w:tc>
        <w:tc>
          <w:tcPr>
            <w:tcW w:w="0" w:type="auto"/>
            <w:vAlign w:val="bottom"/>
            <w:hideMark/>
          </w:tcPr>
          <w:p w14:paraId="4CE4F88D" w14:textId="5120C37C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KATIA</w:t>
            </w:r>
          </w:p>
        </w:tc>
        <w:tc>
          <w:tcPr>
            <w:tcW w:w="0" w:type="auto"/>
            <w:vAlign w:val="bottom"/>
            <w:hideMark/>
          </w:tcPr>
          <w:p w14:paraId="07201025" w14:textId="023E88E1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2011</w:t>
            </w:r>
          </w:p>
        </w:tc>
        <w:tc>
          <w:tcPr>
            <w:tcW w:w="0" w:type="auto"/>
            <w:vAlign w:val="bottom"/>
            <w:hideMark/>
          </w:tcPr>
          <w:p w14:paraId="74180386" w14:textId="437A407C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584C32B3" w14:textId="1ABCFC9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7E41E327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40B43F1C" w14:textId="23CFD3EB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ISABEL</w:t>
            </w:r>
          </w:p>
        </w:tc>
        <w:tc>
          <w:tcPr>
            <w:tcW w:w="696" w:type="dxa"/>
            <w:vAlign w:val="bottom"/>
            <w:hideMark/>
          </w:tcPr>
          <w:p w14:paraId="5DE5FD65" w14:textId="158C5DBE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2003</w:t>
            </w:r>
          </w:p>
        </w:tc>
        <w:tc>
          <w:tcPr>
            <w:tcW w:w="0" w:type="auto"/>
            <w:vAlign w:val="bottom"/>
            <w:hideMark/>
          </w:tcPr>
          <w:p w14:paraId="5B36FEEE" w14:textId="0812D7CB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67DED83C" w14:textId="06A647FD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0C5E78" w:rsidRPr="000C5E78" w14:paraId="205D4325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B82BFE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16</w:t>
            </w:r>
          </w:p>
        </w:tc>
        <w:tc>
          <w:tcPr>
            <w:tcW w:w="0" w:type="auto"/>
            <w:vAlign w:val="bottom"/>
            <w:hideMark/>
          </w:tcPr>
          <w:p w14:paraId="2A7C9CE5" w14:textId="19373449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0" w:type="auto"/>
            <w:vAlign w:val="bottom"/>
            <w:hideMark/>
          </w:tcPr>
          <w:p w14:paraId="099BCD25" w14:textId="5063600A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0" w:type="auto"/>
            <w:vAlign w:val="bottom"/>
            <w:hideMark/>
          </w:tcPr>
          <w:p w14:paraId="3919B0A6" w14:textId="2C5AA9AA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299AB097" w14:textId="0075615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2E7553FE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66240785" w14:textId="7540DE90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JOSE</w:t>
            </w:r>
          </w:p>
        </w:tc>
        <w:tc>
          <w:tcPr>
            <w:tcW w:w="696" w:type="dxa"/>
            <w:vAlign w:val="bottom"/>
            <w:hideMark/>
          </w:tcPr>
          <w:p w14:paraId="0F4167C4" w14:textId="2D62F86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2017</w:t>
            </w:r>
          </w:p>
        </w:tc>
        <w:tc>
          <w:tcPr>
            <w:tcW w:w="0" w:type="auto"/>
            <w:vAlign w:val="bottom"/>
            <w:hideMark/>
          </w:tcPr>
          <w:p w14:paraId="5B3673A3" w14:textId="3904363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52FF1F36" w14:textId="24594BB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0C5E78" w:rsidRPr="000C5E78" w14:paraId="7593C942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E5A4D4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17</w:t>
            </w:r>
          </w:p>
        </w:tc>
        <w:tc>
          <w:tcPr>
            <w:tcW w:w="0" w:type="auto"/>
            <w:vAlign w:val="bottom"/>
            <w:hideMark/>
          </w:tcPr>
          <w:p w14:paraId="68F1304E" w14:textId="3119EEC6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JOSEPHINE</w:t>
            </w:r>
          </w:p>
        </w:tc>
        <w:tc>
          <w:tcPr>
            <w:tcW w:w="0" w:type="auto"/>
            <w:vAlign w:val="bottom"/>
            <w:hideMark/>
          </w:tcPr>
          <w:p w14:paraId="07D711A2" w14:textId="0DF5101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1984</w:t>
            </w:r>
          </w:p>
        </w:tc>
        <w:tc>
          <w:tcPr>
            <w:tcW w:w="0" w:type="auto"/>
            <w:vAlign w:val="bottom"/>
            <w:hideMark/>
          </w:tcPr>
          <w:p w14:paraId="60CC198A" w14:textId="35778025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10FCAAFD" w14:textId="5F17F856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483855F2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3445FAEF" w14:textId="0BCE23CC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DEAN</w:t>
            </w:r>
          </w:p>
        </w:tc>
        <w:tc>
          <w:tcPr>
            <w:tcW w:w="696" w:type="dxa"/>
            <w:vAlign w:val="bottom"/>
            <w:hideMark/>
          </w:tcPr>
          <w:p w14:paraId="7BB86A61" w14:textId="7AB5368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1983</w:t>
            </w:r>
          </w:p>
        </w:tc>
        <w:tc>
          <w:tcPr>
            <w:tcW w:w="0" w:type="auto"/>
            <w:vAlign w:val="bottom"/>
            <w:hideMark/>
          </w:tcPr>
          <w:p w14:paraId="6CD5F6FC" w14:textId="5BEB8F1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6771032D" w14:textId="7CC5F1D7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0C5E78" w:rsidRPr="000C5E78" w14:paraId="1B70428B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9CE91B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18</w:t>
            </w:r>
          </w:p>
        </w:tc>
        <w:tc>
          <w:tcPr>
            <w:tcW w:w="0" w:type="auto"/>
            <w:vAlign w:val="bottom"/>
            <w:hideMark/>
          </w:tcPr>
          <w:p w14:paraId="3BA77BAA" w14:textId="2C8913F6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KYLE</w:t>
            </w:r>
          </w:p>
        </w:tc>
        <w:tc>
          <w:tcPr>
            <w:tcW w:w="0" w:type="auto"/>
            <w:vAlign w:val="bottom"/>
            <w:hideMark/>
          </w:tcPr>
          <w:p w14:paraId="233FEDD8" w14:textId="33D2D5FD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2002</w:t>
            </w:r>
          </w:p>
        </w:tc>
        <w:tc>
          <w:tcPr>
            <w:tcW w:w="0" w:type="auto"/>
            <w:vAlign w:val="bottom"/>
            <w:hideMark/>
          </w:tcPr>
          <w:p w14:paraId="66943D13" w14:textId="4768162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5FF7F84A" w14:textId="0F6DF286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619" w:type="dxa"/>
          </w:tcPr>
          <w:p w14:paraId="46FD086C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7438F365" w14:textId="187E0CD9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HERMINE</w:t>
            </w:r>
          </w:p>
        </w:tc>
        <w:tc>
          <w:tcPr>
            <w:tcW w:w="696" w:type="dxa"/>
            <w:vAlign w:val="bottom"/>
            <w:hideMark/>
          </w:tcPr>
          <w:p w14:paraId="47DE5391" w14:textId="704A399E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2016</w:t>
            </w:r>
          </w:p>
        </w:tc>
        <w:tc>
          <w:tcPr>
            <w:tcW w:w="0" w:type="auto"/>
            <w:vAlign w:val="bottom"/>
            <w:hideMark/>
          </w:tcPr>
          <w:p w14:paraId="3738AE7A" w14:textId="631F46B1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148A5F21" w14:textId="78CCFF5A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0C5E78" w:rsidRPr="000C5E78" w14:paraId="11199BF7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B581E6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19</w:t>
            </w:r>
          </w:p>
        </w:tc>
        <w:tc>
          <w:tcPr>
            <w:tcW w:w="0" w:type="auto"/>
            <w:vAlign w:val="bottom"/>
            <w:hideMark/>
          </w:tcPr>
          <w:p w14:paraId="1A451F43" w14:textId="2C1E2964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GLORIA</w:t>
            </w:r>
          </w:p>
        </w:tc>
        <w:tc>
          <w:tcPr>
            <w:tcW w:w="0" w:type="auto"/>
            <w:vAlign w:val="bottom"/>
            <w:hideMark/>
          </w:tcPr>
          <w:p w14:paraId="68CD047C" w14:textId="1509B0BE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1985</w:t>
            </w:r>
          </w:p>
        </w:tc>
        <w:tc>
          <w:tcPr>
            <w:tcW w:w="0" w:type="auto"/>
            <w:vAlign w:val="bottom"/>
            <w:hideMark/>
          </w:tcPr>
          <w:p w14:paraId="1C31FD43" w14:textId="152D3DE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44CDC29D" w14:textId="65AFF2B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24AFE19F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A6F4969" w14:textId="560E5979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KYLE</w:t>
            </w:r>
          </w:p>
        </w:tc>
        <w:tc>
          <w:tcPr>
            <w:tcW w:w="696" w:type="dxa"/>
            <w:vAlign w:val="bottom"/>
            <w:hideMark/>
          </w:tcPr>
          <w:p w14:paraId="6A6000E8" w14:textId="2108D85E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2002</w:t>
            </w:r>
          </w:p>
        </w:tc>
        <w:tc>
          <w:tcPr>
            <w:tcW w:w="0" w:type="auto"/>
            <w:vAlign w:val="bottom"/>
            <w:hideMark/>
          </w:tcPr>
          <w:p w14:paraId="000FB43A" w14:textId="0E615A51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7581D6C8" w14:textId="72A15A2C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0C5E78" w:rsidRPr="000C5E78" w14:paraId="56D36FEE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8103D0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20</w:t>
            </w:r>
          </w:p>
        </w:tc>
        <w:tc>
          <w:tcPr>
            <w:tcW w:w="0" w:type="auto"/>
            <w:vAlign w:val="bottom"/>
            <w:hideMark/>
          </w:tcPr>
          <w:p w14:paraId="567BF510" w14:textId="1A1BE803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BARRY</w:t>
            </w:r>
          </w:p>
        </w:tc>
        <w:tc>
          <w:tcPr>
            <w:tcW w:w="0" w:type="auto"/>
            <w:vAlign w:val="bottom"/>
            <w:hideMark/>
          </w:tcPr>
          <w:p w14:paraId="6C7550FC" w14:textId="188FD661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2007</w:t>
            </w:r>
          </w:p>
        </w:tc>
        <w:tc>
          <w:tcPr>
            <w:tcW w:w="0" w:type="auto"/>
            <w:vAlign w:val="bottom"/>
            <w:hideMark/>
          </w:tcPr>
          <w:p w14:paraId="6BB0BC25" w14:textId="258E316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0" w:type="auto"/>
            <w:vAlign w:val="bottom"/>
            <w:hideMark/>
          </w:tcPr>
          <w:p w14:paraId="762EC728" w14:textId="0173A97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7B9B4323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E6B8E6D" w14:textId="20AD1C22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BERTHA</w:t>
            </w:r>
          </w:p>
        </w:tc>
        <w:tc>
          <w:tcPr>
            <w:tcW w:w="696" w:type="dxa"/>
            <w:vAlign w:val="bottom"/>
            <w:hideMark/>
          </w:tcPr>
          <w:p w14:paraId="4F43B70D" w14:textId="7219869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0" w:type="auto"/>
            <w:vAlign w:val="bottom"/>
            <w:hideMark/>
          </w:tcPr>
          <w:p w14:paraId="73D24430" w14:textId="525C066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0" w:type="auto"/>
            <w:vAlign w:val="bottom"/>
            <w:hideMark/>
          </w:tcPr>
          <w:p w14:paraId="648ED6CD" w14:textId="49D6EFE5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0C5E78" w:rsidRPr="000C5E78" w14:paraId="7A7EE0D6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79E82A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21</w:t>
            </w:r>
          </w:p>
        </w:tc>
        <w:tc>
          <w:tcPr>
            <w:tcW w:w="0" w:type="auto"/>
            <w:vAlign w:val="bottom"/>
            <w:hideMark/>
          </w:tcPr>
          <w:p w14:paraId="47CC398C" w14:textId="7289A827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FRANCES</w:t>
            </w:r>
          </w:p>
        </w:tc>
        <w:tc>
          <w:tcPr>
            <w:tcW w:w="0" w:type="auto"/>
            <w:vAlign w:val="bottom"/>
            <w:hideMark/>
          </w:tcPr>
          <w:p w14:paraId="00C882BC" w14:textId="24B8C755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2004</w:t>
            </w:r>
          </w:p>
        </w:tc>
        <w:tc>
          <w:tcPr>
            <w:tcW w:w="0" w:type="auto"/>
            <w:vAlign w:val="bottom"/>
            <w:hideMark/>
          </w:tcPr>
          <w:p w14:paraId="274C15BA" w14:textId="74A9703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2CEA5996" w14:textId="41634AF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357BACBE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649EBDAA" w14:textId="77708BED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DENNIS</w:t>
            </w:r>
          </w:p>
        </w:tc>
        <w:tc>
          <w:tcPr>
            <w:tcW w:w="696" w:type="dxa"/>
            <w:vAlign w:val="bottom"/>
            <w:hideMark/>
          </w:tcPr>
          <w:p w14:paraId="38DF139A" w14:textId="3F97B1F6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1999</w:t>
            </w:r>
          </w:p>
        </w:tc>
        <w:tc>
          <w:tcPr>
            <w:tcW w:w="0" w:type="auto"/>
            <w:vAlign w:val="bottom"/>
            <w:hideMark/>
          </w:tcPr>
          <w:p w14:paraId="60FFC38D" w14:textId="5976C704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4EFDD270" w14:textId="5AAF419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0C5E78" w:rsidRPr="000C5E78" w14:paraId="2C68CF7A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845CE3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22</w:t>
            </w:r>
          </w:p>
        </w:tc>
        <w:tc>
          <w:tcPr>
            <w:tcW w:w="0" w:type="auto"/>
            <w:vAlign w:val="bottom"/>
            <w:hideMark/>
          </w:tcPr>
          <w:p w14:paraId="20EC6714" w14:textId="6A52B31F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EDOUARD</w:t>
            </w:r>
          </w:p>
        </w:tc>
        <w:tc>
          <w:tcPr>
            <w:tcW w:w="0" w:type="auto"/>
            <w:vAlign w:val="bottom"/>
            <w:hideMark/>
          </w:tcPr>
          <w:p w14:paraId="283B326C" w14:textId="228EA04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0" w:type="auto"/>
            <w:vAlign w:val="bottom"/>
            <w:hideMark/>
          </w:tcPr>
          <w:p w14:paraId="020A3001" w14:textId="22BD8AE7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5BE056E0" w14:textId="2E5EABD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4871B847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4DB751A9" w14:textId="3BB5EB90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DORIAN</w:t>
            </w:r>
          </w:p>
        </w:tc>
        <w:tc>
          <w:tcPr>
            <w:tcW w:w="696" w:type="dxa"/>
            <w:vAlign w:val="bottom"/>
            <w:hideMark/>
          </w:tcPr>
          <w:p w14:paraId="0CC4A062" w14:textId="1953F64C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2019</w:t>
            </w:r>
          </w:p>
        </w:tc>
        <w:tc>
          <w:tcPr>
            <w:tcW w:w="0" w:type="auto"/>
            <w:vAlign w:val="bottom"/>
            <w:hideMark/>
          </w:tcPr>
          <w:p w14:paraId="6E4976DD" w14:textId="73091907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1361DD05" w14:textId="3415E00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0C5E78" w:rsidRPr="000C5E78" w14:paraId="508A3C7C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EC39CF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23</w:t>
            </w:r>
          </w:p>
        </w:tc>
        <w:tc>
          <w:tcPr>
            <w:tcW w:w="0" w:type="auto"/>
            <w:vAlign w:val="bottom"/>
            <w:hideMark/>
          </w:tcPr>
          <w:p w14:paraId="4072A6C5" w14:textId="12F8FCE8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ANDREA</w:t>
            </w:r>
          </w:p>
        </w:tc>
        <w:tc>
          <w:tcPr>
            <w:tcW w:w="0" w:type="auto"/>
            <w:vAlign w:val="bottom"/>
            <w:hideMark/>
          </w:tcPr>
          <w:p w14:paraId="0974B4FA" w14:textId="46285DC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2013</w:t>
            </w:r>
          </w:p>
        </w:tc>
        <w:tc>
          <w:tcPr>
            <w:tcW w:w="0" w:type="auto"/>
            <w:vAlign w:val="bottom"/>
            <w:hideMark/>
          </w:tcPr>
          <w:p w14:paraId="5D4F9364" w14:textId="1CA6CC9E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0" w:type="auto"/>
            <w:vAlign w:val="bottom"/>
            <w:hideMark/>
          </w:tcPr>
          <w:p w14:paraId="50D6427D" w14:textId="387EC949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46C1831C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8CFB0E0" w14:textId="35E29026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MICHAEL</w:t>
            </w:r>
          </w:p>
        </w:tc>
        <w:tc>
          <w:tcPr>
            <w:tcW w:w="696" w:type="dxa"/>
            <w:vAlign w:val="bottom"/>
            <w:hideMark/>
          </w:tcPr>
          <w:p w14:paraId="22C143D7" w14:textId="313922D6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2018</w:t>
            </w:r>
          </w:p>
        </w:tc>
        <w:tc>
          <w:tcPr>
            <w:tcW w:w="0" w:type="auto"/>
            <w:vAlign w:val="bottom"/>
            <w:hideMark/>
          </w:tcPr>
          <w:p w14:paraId="6B544700" w14:textId="53D3FEC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1B34B82C" w14:textId="0F2210BB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0C5E78" w:rsidRPr="000C5E78" w14:paraId="16FBED60" w14:textId="77777777" w:rsidTr="000C5E78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3F4C58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24</w:t>
            </w:r>
          </w:p>
        </w:tc>
        <w:tc>
          <w:tcPr>
            <w:tcW w:w="0" w:type="auto"/>
            <w:vAlign w:val="bottom"/>
            <w:hideMark/>
          </w:tcPr>
          <w:p w14:paraId="3160AA01" w14:textId="657E272E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IVAN</w:t>
            </w:r>
          </w:p>
        </w:tc>
        <w:tc>
          <w:tcPr>
            <w:tcW w:w="0" w:type="auto"/>
            <w:vAlign w:val="bottom"/>
            <w:hideMark/>
          </w:tcPr>
          <w:p w14:paraId="6466C0A0" w14:textId="501C610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2004</w:t>
            </w:r>
          </w:p>
        </w:tc>
        <w:tc>
          <w:tcPr>
            <w:tcW w:w="0" w:type="auto"/>
            <w:vAlign w:val="bottom"/>
            <w:hideMark/>
          </w:tcPr>
          <w:p w14:paraId="54F8B947" w14:textId="68B8C95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64E8BBFF" w14:textId="54C988D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4F81125B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25AA1C67" w14:textId="7B4B5A0E" w:rsidR="000C5E78" w:rsidRPr="000C5E78" w:rsidRDefault="000C5E78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DENNIS</w:t>
            </w:r>
          </w:p>
        </w:tc>
        <w:tc>
          <w:tcPr>
            <w:tcW w:w="696" w:type="dxa"/>
            <w:vAlign w:val="bottom"/>
            <w:hideMark/>
          </w:tcPr>
          <w:p w14:paraId="0A10721D" w14:textId="42EB675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1981</w:t>
            </w:r>
          </w:p>
        </w:tc>
        <w:tc>
          <w:tcPr>
            <w:tcW w:w="0" w:type="auto"/>
            <w:vAlign w:val="bottom"/>
            <w:hideMark/>
          </w:tcPr>
          <w:p w14:paraId="33F67C15" w14:textId="27D20E58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14:paraId="1202F84A" w14:textId="181DDDB2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0C5E78" w:rsidRPr="000C5E78" w14:paraId="0148E412" w14:textId="77777777" w:rsidTr="000C5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CE4215" w14:textId="77777777" w:rsidR="000C5E78" w:rsidRPr="000C5E78" w:rsidRDefault="000C5E78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0C5E78">
              <w:rPr>
                <w:rFonts w:eastAsia="Times New Roman" w:cs="Times New Roman"/>
                <w:color w:val="000000"/>
                <w:kern w:val="24"/>
                <w:sz w:val="22"/>
              </w:rPr>
              <w:t>25</w:t>
            </w:r>
          </w:p>
        </w:tc>
        <w:tc>
          <w:tcPr>
            <w:tcW w:w="0" w:type="auto"/>
            <w:vAlign w:val="bottom"/>
            <w:hideMark/>
          </w:tcPr>
          <w:p w14:paraId="58CA0109" w14:textId="2C11405F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ISABEL</w:t>
            </w:r>
          </w:p>
        </w:tc>
        <w:tc>
          <w:tcPr>
            <w:tcW w:w="0" w:type="auto"/>
            <w:vAlign w:val="bottom"/>
            <w:hideMark/>
          </w:tcPr>
          <w:p w14:paraId="58969534" w14:textId="0A82C01A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2003</w:t>
            </w:r>
          </w:p>
        </w:tc>
        <w:tc>
          <w:tcPr>
            <w:tcW w:w="0" w:type="auto"/>
            <w:vAlign w:val="bottom"/>
            <w:hideMark/>
          </w:tcPr>
          <w:p w14:paraId="23E6CB0D" w14:textId="6EF0EA40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68087F6C" w14:textId="56EC73D3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290D39F0" w14:textId="77777777" w:rsidR="000C5E78" w:rsidRPr="000C5E78" w:rsidRDefault="000C5E78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7B746EA5" w14:textId="3382CA7A" w:rsidR="000C5E78" w:rsidRPr="000C5E78" w:rsidRDefault="000C5E78" w:rsidP="000C5E78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GLORIA</w:t>
            </w:r>
          </w:p>
        </w:tc>
        <w:tc>
          <w:tcPr>
            <w:tcW w:w="696" w:type="dxa"/>
            <w:vAlign w:val="bottom"/>
            <w:hideMark/>
          </w:tcPr>
          <w:p w14:paraId="3CC5B491" w14:textId="4B9A068F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1985</w:t>
            </w:r>
          </w:p>
        </w:tc>
        <w:tc>
          <w:tcPr>
            <w:tcW w:w="0" w:type="auto"/>
            <w:vAlign w:val="bottom"/>
            <w:hideMark/>
          </w:tcPr>
          <w:p w14:paraId="07ACE5A3" w14:textId="178E8EB1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0EF25238" w14:textId="796D64EE" w:rsidR="000C5E78" w:rsidRPr="000C5E78" w:rsidRDefault="000C5E78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0C5E78">
              <w:rPr>
                <w:rFonts w:cs="Times New Roman"/>
                <w:color w:val="000000"/>
                <w:sz w:val="22"/>
              </w:rPr>
              <w:t>HU</w:t>
            </w:r>
          </w:p>
        </w:tc>
      </w:tr>
    </w:tbl>
    <w:p w14:paraId="64624314" w14:textId="77777777" w:rsidR="00C377CB" w:rsidRPr="00E918F5" w:rsidRDefault="00C377CB" w:rsidP="00C377CB">
      <w:pPr>
        <w:rPr>
          <w:rFonts w:eastAsia="Times New Roman" w:cs="Times New Roman"/>
          <w:szCs w:val="24"/>
          <w:lang w:val="en-GB" w:eastAsia="en-GB"/>
        </w:rPr>
      </w:pPr>
    </w:p>
    <w:p w14:paraId="28B44D7B" w14:textId="77777777" w:rsidR="00C377CB" w:rsidRPr="00E918F5" w:rsidRDefault="00C377CB" w:rsidP="00C377CB">
      <w:pPr>
        <w:spacing w:before="0" w:after="200" w:line="276" w:lineRule="auto"/>
        <w:rPr>
          <w:rFonts w:cs="Times New Roman"/>
          <w:szCs w:val="24"/>
        </w:rPr>
      </w:pPr>
      <w:r w:rsidRPr="00E918F5">
        <w:rPr>
          <w:rFonts w:cs="Times New Roman"/>
          <w:szCs w:val="24"/>
        </w:rPr>
        <w:br w:type="page"/>
      </w:r>
    </w:p>
    <w:p w14:paraId="280D2640" w14:textId="2B9700CB" w:rsidR="00C377CB" w:rsidRPr="00E918F5" w:rsidRDefault="00C377CB" w:rsidP="00C377CB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lastRenderedPageBreak/>
        <w:t xml:space="preserve">Supplementary </w:t>
      </w:r>
      <w:r>
        <w:rPr>
          <w:rFonts w:cs="Times New Roman"/>
          <w:b/>
          <w:bCs/>
          <w:szCs w:val="24"/>
        </w:rPr>
        <w:t>Table 5</w:t>
      </w:r>
      <w:r w:rsidRPr="00E918F5">
        <w:rPr>
          <w:rFonts w:cs="Times New Roman"/>
          <w:szCs w:val="24"/>
        </w:rPr>
        <w:t xml:space="preserve">. Same as </w:t>
      </w:r>
      <w:r w:rsidR="00752430">
        <w:rPr>
          <w:rFonts w:cs="Times New Roman"/>
          <w:szCs w:val="24"/>
        </w:rPr>
        <w:t xml:space="preserve">Supplementary Table 4 </w:t>
      </w:r>
      <w:r w:rsidRPr="00E918F5">
        <w:rPr>
          <w:rFonts w:cs="Times New Roman"/>
          <w:szCs w:val="24"/>
        </w:rPr>
        <w:t>except applied to Chesapeake Bay regions.</w:t>
      </w:r>
    </w:p>
    <w:tbl>
      <w:tblPr>
        <w:tblStyle w:val="PlainTable1"/>
        <w:tblW w:w="0" w:type="auto"/>
        <w:tblLook w:val="0480" w:firstRow="0" w:lastRow="0" w:firstColumn="1" w:lastColumn="0" w:noHBand="0" w:noVBand="1"/>
      </w:tblPr>
      <w:tblGrid>
        <w:gridCol w:w="730"/>
        <w:gridCol w:w="1585"/>
        <w:gridCol w:w="681"/>
        <w:gridCol w:w="852"/>
        <w:gridCol w:w="803"/>
        <w:gridCol w:w="619"/>
        <w:gridCol w:w="1758"/>
        <w:gridCol w:w="715"/>
        <w:gridCol w:w="875"/>
        <w:gridCol w:w="825"/>
      </w:tblGrid>
      <w:tr w:rsidR="00C377CB" w:rsidRPr="00752430" w14:paraId="4B6CE41D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EEECE1" w:themeFill="background2"/>
          </w:tcPr>
          <w:p w14:paraId="1B81326E" w14:textId="77777777" w:rsidR="00C377CB" w:rsidRPr="00752430" w:rsidRDefault="00C377CB" w:rsidP="000C5E78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 w:themeColor="dark1"/>
                <w:kern w:val="24"/>
                <w:sz w:val="22"/>
              </w:rPr>
            </w:pPr>
          </w:p>
        </w:tc>
        <w:tc>
          <w:tcPr>
            <w:tcW w:w="0" w:type="auto"/>
            <w:gridSpan w:val="4"/>
            <w:shd w:val="clear" w:color="auto" w:fill="EEECE1" w:themeFill="background2"/>
          </w:tcPr>
          <w:p w14:paraId="46785CE2" w14:textId="77777777" w:rsidR="00C377CB" w:rsidRPr="00752430" w:rsidRDefault="00C377CB" w:rsidP="000C5E78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Upper Chesapeake Bay</w:t>
            </w:r>
          </w:p>
        </w:tc>
        <w:tc>
          <w:tcPr>
            <w:tcW w:w="619" w:type="dxa"/>
            <w:shd w:val="clear" w:color="auto" w:fill="EEECE1" w:themeFill="background2"/>
          </w:tcPr>
          <w:p w14:paraId="1290296A" w14:textId="77777777" w:rsidR="00C377CB" w:rsidRPr="00752430" w:rsidRDefault="00C377CB" w:rsidP="000C5E78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4173" w:type="dxa"/>
            <w:gridSpan w:val="4"/>
            <w:shd w:val="clear" w:color="auto" w:fill="EEECE1" w:themeFill="background2"/>
          </w:tcPr>
          <w:p w14:paraId="3F917CC8" w14:textId="77777777" w:rsidR="00C377CB" w:rsidRPr="00752430" w:rsidRDefault="00C377CB" w:rsidP="000C5E78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Lower Chesapeake Bay</w:t>
            </w:r>
          </w:p>
        </w:tc>
      </w:tr>
      <w:tr w:rsidR="00C377CB" w:rsidRPr="00752430" w14:paraId="300A0B81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EEECE1" w:themeFill="background2"/>
          </w:tcPr>
          <w:p w14:paraId="2B78161C" w14:textId="77777777" w:rsidR="00C377CB" w:rsidRPr="00752430" w:rsidRDefault="00C377CB" w:rsidP="000C5E78">
            <w:pPr>
              <w:spacing w:before="0" w:after="0"/>
              <w:textAlignment w:val="bottom"/>
              <w:rPr>
                <w:rFonts w:eastAsia="Times New Roman" w:cs="Times New Roman"/>
                <w:color w:val="000000" w:themeColor="dark1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 w:themeColor="dark1"/>
                <w:kern w:val="24"/>
                <w:sz w:val="22"/>
              </w:rPr>
              <w:t>Rank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38F50764" w14:textId="77777777" w:rsidR="00C377CB" w:rsidRPr="00752430" w:rsidRDefault="00C377CB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752430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Name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2B294B4A" w14:textId="77777777" w:rsidR="00C377CB" w:rsidRPr="00752430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752430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Year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6A3A260E" w14:textId="77777777" w:rsidR="00C377CB" w:rsidRPr="00752430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752430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Month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53D2CE90" w14:textId="77777777" w:rsidR="00C377CB" w:rsidRPr="00752430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752430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Status</w:t>
            </w:r>
          </w:p>
        </w:tc>
        <w:tc>
          <w:tcPr>
            <w:tcW w:w="619" w:type="dxa"/>
            <w:shd w:val="clear" w:color="auto" w:fill="EEECE1" w:themeFill="background2"/>
          </w:tcPr>
          <w:p w14:paraId="594B3E3B" w14:textId="77777777" w:rsidR="00C377CB" w:rsidRPr="00752430" w:rsidRDefault="00C377CB" w:rsidP="000C5E78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</w:p>
        </w:tc>
        <w:tc>
          <w:tcPr>
            <w:tcW w:w="1710" w:type="dxa"/>
            <w:shd w:val="clear" w:color="auto" w:fill="EEECE1" w:themeFill="background2"/>
            <w:hideMark/>
          </w:tcPr>
          <w:p w14:paraId="369F480F" w14:textId="77777777" w:rsidR="00C377CB" w:rsidRPr="00752430" w:rsidRDefault="00C377CB" w:rsidP="000C5E78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752430">
              <w:rPr>
                <w:rFonts w:eastAsia="Times New Roman" w:cs="Times New Roman"/>
                <w:b/>
                <w:bCs/>
                <w:sz w:val="22"/>
              </w:rPr>
              <w:t>Name</w:t>
            </w:r>
          </w:p>
        </w:tc>
        <w:tc>
          <w:tcPr>
            <w:tcW w:w="696" w:type="dxa"/>
            <w:shd w:val="clear" w:color="auto" w:fill="EEECE1" w:themeFill="background2"/>
            <w:hideMark/>
          </w:tcPr>
          <w:p w14:paraId="179C2D23" w14:textId="77777777" w:rsidR="00C377CB" w:rsidRPr="00752430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752430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Year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5D7C4858" w14:textId="77777777" w:rsidR="00C377CB" w:rsidRPr="00752430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752430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Month</w:t>
            </w:r>
          </w:p>
        </w:tc>
        <w:tc>
          <w:tcPr>
            <w:tcW w:w="0" w:type="auto"/>
            <w:shd w:val="clear" w:color="auto" w:fill="EEECE1" w:themeFill="background2"/>
            <w:hideMark/>
          </w:tcPr>
          <w:p w14:paraId="03F02D64" w14:textId="77777777" w:rsidR="00C377CB" w:rsidRPr="00752430" w:rsidRDefault="00C377CB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752430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Status</w:t>
            </w:r>
          </w:p>
        </w:tc>
      </w:tr>
      <w:tr w:rsidR="00752430" w:rsidRPr="00752430" w14:paraId="4C81B2B4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6813DB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14:paraId="0FCE70AF" w14:textId="26F36D2D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ISABEL</w:t>
            </w:r>
          </w:p>
        </w:tc>
        <w:tc>
          <w:tcPr>
            <w:tcW w:w="0" w:type="auto"/>
            <w:vAlign w:val="bottom"/>
            <w:hideMark/>
          </w:tcPr>
          <w:p w14:paraId="7DC59EEB" w14:textId="790593F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2003</w:t>
            </w:r>
          </w:p>
        </w:tc>
        <w:tc>
          <w:tcPr>
            <w:tcW w:w="0" w:type="auto"/>
            <w:vAlign w:val="bottom"/>
            <w:hideMark/>
          </w:tcPr>
          <w:p w14:paraId="216EAA2A" w14:textId="56AA4B8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2D82CC6C" w14:textId="1C835124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0DE929CC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44F5336D" w14:textId="2354CC06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ISABEL</w:t>
            </w:r>
          </w:p>
        </w:tc>
        <w:tc>
          <w:tcPr>
            <w:tcW w:w="696" w:type="dxa"/>
            <w:vAlign w:val="bottom"/>
            <w:hideMark/>
          </w:tcPr>
          <w:p w14:paraId="0DC2BEE8" w14:textId="00D735E1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2003</w:t>
            </w:r>
          </w:p>
        </w:tc>
        <w:tc>
          <w:tcPr>
            <w:tcW w:w="0" w:type="auto"/>
            <w:vAlign w:val="bottom"/>
            <w:hideMark/>
          </w:tcPr>
          <w:p w14:paraId="032289C0" w14:textId="73EAD74A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5F0B3874" w14:textId="53162AA3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752430" w:rsidRPr="00752430" w14:paraId="464C783A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B177D6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14:paraId="014F1B6C" w14:textId="695C9A04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FRAN</w:t>
            </w:r>
          </w:p>
        </w:tc>
        <w:tc>
          <w:tcPr>
            <w:tcW w:w="0" w:type="auto"/>
            <w:vAlign w:val="bottom"/>
            <w:hideMark/>
          </w:tcPr>
          <w:p w14:paraId="52DBA712" w14:textId="70C082E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0" w:type="auto"/>
            <w:vAlign w:val="bottom"/>
            <w:hideMark/>
          </w:tcPr>
          <w:p w14:paraId="4FA53727" w14:textId="0597ADD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1041C1C4" w14:textId="2571952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TD</w:t>
            </w:r>
          </w:p>
        </w:tc>
        <w:tc>
          <w:tcPr>
            <w:tcW w:w="619" w:type="dxa"/>
          </w:tcPr>
          <w:p w14:paraId="45B33393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6CE7129" w14:textId="7230315D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SANDY</w:t>
            </w:r>
          </w:p>
        </w:tc>
        <w:tc>
          <w:tcPr>
            <w:tcW w:w="696" w:type="dxa"/>
            <w:vAlign w:val="bottom"/>
            <w:hideMark/>
          </w:tcPr>
          <w:p w14:paraId="38D7F4CE" w14:textId="3D007886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2012</w:t>
            </w:r>
          </w:p>
        </w:tc>
        <w:tc>
          <w:tcPr>
            <w:tcW w:w="0" w:type="auto"/>
            <w:vAlign w:val="bottom"/>
            <w:hideMark/>
          </w:tcPr>
          <w:p w14:paraId="4FD7648B" w14:textId="1FBA89F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1538FCF1" w14:textId="4FB07A7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752430" w:rsidRPr="00752430" w14:paraId="7D0CAB6F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AD1844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14:paraId="5188E8AE" w14:textId="3BD34CA2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SANDY</w:t>
            </w:r>
          </w:p>
        </w:tc>
        <w:tc>
          <w:tcPr>
            <w:tcW w:w="0" w:type="auto"/>
            <w:vAlign w:val="bottom"/>
            <w:hideMark/>
          </w:tcPr>
          <w:p w14:paraId="0C533E58" w14:textId="251C12D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2012</w:t>
            </w:r>
          </w:p>
        </w:tc>
        <w:tc>
          <w:tcPr>
            <w:tcW w:w="0" w:type="auto"/>
            <w:vAlign w:val="bottom"/>
            <w:hideMark/>
          </w:tcPr>
          <w:p w14:paraId="708B755B" w14:textId="7D212BB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31221786" w14:textId="677D92A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03ED4613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40A60AF0" w14:textId="0056443D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FLOYD</w:t>
            </w:r>
          </w:p>
        </w:tc>
        <w:tc>
          <w:tcPr>
            <w:tcW w:w="696" w:type="dxa"/>
            <w:vAlign w:val="bottom"/>
            <w:hideMark/>
          </w:tcPr>
          <w:p w14:paraId="3CFE7054" w14:textId="5E3031EF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1999</w:t>
            </w:r>
          </w:p>
        </w:tc>
        <w:tc>
          <w:tcPr>
            <w:tcW w:w="0" w:type="auto"/>
            <w:vAlign w:val="bottom"/>
            <w:hideMark/>
          </w:tcPr>
          <w:p w14:paraId="082829E0" w14:textId="4C274983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07DB244F" w14:textId="0BF7817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752430" w:rsidRPr="00752430" w14:paraId="12581286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19BF20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14:paraId="78C62DED" w14:textId="568D78A3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0" w:type="auto"/>
            <w:vAlign w:val="bottom"/>
            <w:hideMark/>
          </w:tcPr>
          <w:p w14:paraId="65DCCE3D" w14:textId="726104A1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1991</w:t>
            </w:r>
          </w:p>
        </w:tc>
        <w:tc>
          <w:tcPr>
            <w:tcW w:w="0" w:type="auto"/>
            <w:vAlign w:val="bottom"/>
            <w:hideMark/>
          </w:tcPr>
          <w:p w14:paraId="62E0DEC9" w14:textId="6387276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67CFC30C" w14:textId="532F431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287A9122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11E7CCD" w14:textId="725EA0CE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IRENE</w:t>
            </w:r>
          </w:p>
        </w:tc>
        <w:tc>
          <w:tcPr>
            <w:tcW w:w="696" w:type="dxa"/>
            <w:vAlign w:val="bottom"/>
            <w:hideMark/>
          </w:tcPr>
          <w:p w14:paraId="09A687D6" w14:textId="0589B42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2011</w:t>
            </w:r>
          </w:p>
        </w:tc>
        <w:tc>
          <w:tcPr>
            <w:tcW w:w="0" w:type="auto"/>
            <w:vAlign w:val="bottom"/>
            <w:hideMark/>
          </w:tcPr>
          <w:p w14:paraId="54B5DB88" w14:textId="5806111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14:paraId="5FB3DDFD" w14:textId="243BC672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752430" w:rsidRPr="00752430" w14:paraId="42E5E370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CB4976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5</w:t>
            </w:r>
          </w:p>
        </w:tc>
        <w:tc>
          <w:tcPr>
            <w:tcW w:w="0" w:type="auto"/>
            <w:vAlign w:val="bottom"/>
            <w:hideMark/>
          </w:tcPr>
          <w:p w14:paraId="2CCE2935" w14:textId="223E7079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MELISSA</w:t>
            </w:r>
          </w:p>
        </w:tc>
        <w:tc>
          <w:tcPr>
            <w:tcW w:w="0" w:type="auto"/>
            <w:vAlign w:val="bottom"/>
            <w:hideMark/>
          </w:tcPr>
          <w:p w14:paraId="7C0F9AF6" w14:textId="16A74DD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2019</w:t>
            </w:r>
          </w:p>
        </w:tc>
        <w:tc>
          <w:tcPr>
            <w:tcW w:w="0" w:type="auto"/>
            <w:vAlign w:val="bottom"/>
            <w:hideMark/>
          </w:tcPr>
          <w:p w14:paraId="7DB8BEDB" w14:textId="7568A30F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337EE28D" w14:textId="40B0C92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25C612F7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3AD25C1B" w14:textId="33172919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696" w:type="dxa"/>
            <w:vAlign w:val="bottom"/>
            <w:hideMark/>
          </w:tcPr>
          <w:p w14:paraId="33245180" w14:textId="33F69B83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1991</w:t>
            </w:r>
          </w:p>
        </w:tc>
        <w:tc>
          <w:tcPr>
            <w:tcW w:w="0" w:type="auto"/>
            <w:vAlign w:val="bottom"/>
            <w:hideMark/>
          </w:tcPr>
          <w:p w14:paraId="13575F3D" w14:textId="47BC8C58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19ED626E" w14:textId="4A6B92B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752430" w:rsidRPr="00752430" w14:paraId="3750E68E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53127D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6</w:t>
            </w:r>
          </w:p>
        </w:tc>
        <w:tc>
          <w:tcPr>
            <w:tcW w:w="0" w:type="auto"/>
            <w:vAlign w:val="bottom"/>
            <w:hideMark/>
          </w:tcPr>
          <w:p w14:paraId="75F8EDDE" w14:textId="161C1D88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0" w:type="auto"/>
            <w:vAlign w:val="bottom"/>
            <w:hideMark/>
          </w:tcPr>
          <w:p w14:paraId="69CA6125" w14:textId="20C90BB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1981</w:t>
            </w:r>
          </w:p>
        </w:tc>
        <w:tc>
          <w:tcPr>
            <w:tcW w:w="0" w:type="auto"/>
            <w:vAlign w:val="bottom"/>
            <w:hideMark/>
          </w:tcPr>
          <w:p w14:paraId="13FDC041" w14:textId="4E23857E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14:paraId="08C5421A" w14:textId="7B957CC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SS</w:t>
            </w:r>
          </w:p>
        </w:tc>
        <w:tc>
          <w:tcPr>
            <w:tcW w:w="619" w:type="dxa"/>
          </w:tcPr>
          <w:p w14:paraId="128593AC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297EF81D" w14:textId="572E1F9C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WILMA</w:t>
            </w:r>
          </w:p>
        </w:tc>
        <w:tc>
          <w:tcPr>
            <w:tcW w:w="696" w:type="dxa"/>
            <w:vAlign w:val="bottom"/>
            <w:hideMark/>
          </w:tcPr>
          <w:p w14:paraId="07014715" w14:textId="7AF8C57F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0" w:type="auto"/>
            <w:vAlign w:val="bottom"/>
            <w:hideMark/>
          </w:tcPr>
          <w:p w14:paraId="57109C3C" w14:textId="69292AE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33469F10" w14:textId="6D2DC4B4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752430" w:rsidRPr="00752430" w14:paraId="16A1E797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A9A2D7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7</w:t>
            </w:r>
          </w:p>
        </w:tc>
        <w:tc>
          <w:tcPr>
            <w:tcW w:w="0" w:type="auto"/>
            <w:vAlign w:val="bottom"/>
            <w:hideMark/>
          </w:tcPr>
          <w:p w14:paraId="47D8CFFF" w14:textId="3E6E1854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HUGO</w:t>
            </w:r>
          </w:p>
        </w:tc>
        <w:tc>
          <w:tcPr>
            <w:tcW w:w="0" w:type="auto"/>
            <w:vAlign w:val="bottom"/>
            <w:hideMark/>
          </w:tcPr>
          <w:p w14:paraId="63B044D3" w14:textId="6E351BD3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1989</w:t>
            </w:r>
          </w:p>
        </w:tc>
        <w:tc>
          <w:tcPr>
            <w:tcW w:w="0" w:type="auto"/>
            <w:vAlign w:val="bottom"/>
            <w:hideMark/>
          </w:tcPr>
          <w:p w14:paraId="7C4D2EA9" w14:textId="77144EC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38040BB2" w14:textId="1A51F9C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0E4180B6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1F37FD1" w14:textId="250B7FEF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ERNESTO</w:t>
            </w:r>
          </w:p>
        </w:tc>
        <w:tc>
          <w:tcPr>
            <w:tcW w:w="696" w:type="dxa"/>
            <w:vAlign w:val="bottom"/>
            <w:hideMark/>
          </w:tcPr>
          <w:p w14:paraId="757B2327" w14:textId="07897391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2006</w:t>
            </w:r>
          </w:p>
        </w:tc>
        <w:tc>
          <w:tcPr>
            <w:tcW w:w="0" w:type="auto"/>
            <w:vAlign w:val="bottom"/>
            <w:hideMark/>
          </w:tcPr>
          <w:p w14:paraId="10009226" w14:textId="422E6832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00F3737B" w14:textId="49DD9F55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752430" w:rsidRPr="00752430" w14:paraId="350EBDC4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3E3E48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14:paraId="5AE83EDD" w14:textId="16AA201E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ERNESTO</w:t>
            </w:r>
          </w:p>
        </w:tc>
        <w:tc>
          <w:tcPr>
            <w:tcW w:w="0" w:type="auto"/>
            <w:vAlign w:val="bottom"/>
            <w:hideMark/>
          </w:tcPr>
          <w:p w14:paraId="1AC07942" w14:textId="439D572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2006</w:t>
            </w:r>
          </w:p>
        </w:tc>
        <w:tc>
          <w:tcPr>
            <w:tcW w:w="0" w:type="auto"/>
            <w:vAlign w:val="bottom"/>
            <w:hideMark/>
          </w:tcPr>
          <w:p w14:paraId="64F88BB3" w14:textId="01C0330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2E14511B" w14:textId="59E81D8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5C78550B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F6377D7" w14:textId="00D17A5A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DENNIS</w:t>
            </w:r>
          </w:p>
        </w:tc>
        <w:tc>
          <w:tcPr>
            <w:tcW w:w="696" w:type="dxa"/>
            <w:vAlign w:val="bottom"/>
            <w:hideMark/>
          </w:tcPr>
          <w:p w14:paraId="75F93BB5" w14:textId="28D43D1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1999</w:t>
            </w:r>
          </w:p>
        </w:tc>
        <w:tc>
          <w:tcPr>
            <w:tcW w:w="0" w:type="auto"/>
            <w:vAlign w:val="bottom"/>
            <w:hideMark/>
          </w:tcPr>
          <w:p w14:paraId="75748F54" w14:textId="74A2ACC1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13AB7E08" w14:textId="2F116B3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752430" w:rsidRPr="00752430" w14:paraId="6A350D67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92DF46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4A8C3674" w14:textId="16D30833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HANNA</w:t>
            </w:r>
          </w:p>
        </w:tc>
        <w:tc>
          <w:tcPr>
            <w:tcW w:w="0" w:type="auto"/>
            <w:vAlign w:val="bottom"/>
            <w:hideMark/>
          </w:tcPr>
          <w:p w14:paraId="0011D88F" w14:textId="2628C2E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2008</w:t>
            </w:r>
          </w:p>
        </w:tc>
        <w:tc>
          <w:tcPr>
            <w:tcW w:w="0" w:type="auto"/>
            <w:vAlign w:val="bottom"/>
            <w:hideMark/>
          </w:tcPr>
          <w:p w14:paraId="47ADA650" w14:textId="4C9DF296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6BD22606" w14:textId="090DFDC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619" w:type="dxa"/>
          </w:tcPr>
          <w:p w14:paraId="7809AF49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26966E25" w14:textId="358A6EE4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GLORIA</w:t>
            </w:r>
          </w:p>
        </w:tc>
        <w:tc>
          <w:tcPr>
            <w:tcW w:w="696" w:type="dxa"/>
            <w:vAlign w:val="bottom"/>
            <w:hideMark/>
          </w:tcPr>
          <w:p w14:paraId="740C4732" w14:textId="40D3D0A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1985</w:t>
            </w:r>
          </w:p>
        </w:tc>
        <w:tc>
          <w:tcPr>
            <w:tcW w:w="0" w:type="auto"/>
            <w:vAlign w:val="bottom"/>
            <w:hideMark/>
          </w:tcPr>
          <w:p w14:paraId="16144D7E" w14:textId="26840295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23ED85DC" w14:textId="5DD2E8C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752430" w:rsidRPr="00752430" w14:paraId="3E8C081C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50295F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6E4FEC23" w14:textId="1396FEF3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WILMA</w:t>
            </w:r>
          </w:p>
        </w:tc>
        <w:tc>
          <w:tcPr>
            <w:tcW w:w="0" w:type="auto"/>
            <w:vAlign w:val="bottom"/>
            <w:hideMark/>
          </w:tcPr>
          <w:p w14:paraId="0B22F7A0" w14:textId="2620153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0" w:type="auto"/>
            <w:vAlign w:val="bottom"/>
            <w:hideMark/>
          </w:tcPr>
          <w:p w14:paraId="578260CF" w14:textId="72A867D8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3FC8BB11" w14:textId="6572CFE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12BD5B29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55F0186" w14:textId="485C1E1E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NOEL</w:t>
            </w:r>
          </w:p>
        </w:tc>
        <w:tc>
          <w:tcPr>
            <w:tcW w:w="696" w:type="dxa"/>
            <w:vAlign w:val="bottom"/>
            <w:hideMark/>
          </w:tcPr>
          <w:p w14:paraId="28CA2C0D" w14:textId="36B7F913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2007</w:t>
            </w:r>
          </w:p>
        </w:tc>
        <w:tc>
          <w:tcPr>
            <w:tcW w:w="0" w:type="auto"/>
            <w:vAlign w:val="bottom"/>
            <w:hideMark/>
          </w:tcPr>
          <w:p w14:paraId="6F08B54D" w14:textId="55E9662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14:paraId="3C204F39" w14:textId="38E10AA5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752430" w:rsidRPr="00752430" w14:paraId="37CE2072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20022D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14:paraId="70003051" w14:textId="0623265F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DENNIS</w:t>
            </w:r>
          </w:p>
        </w:tc>
        <w:tc>
          <w:tcPr>
            <w:tcW w:w="0" w:type="auto"/>
            <w:vAlign w:val="bottom"/>
            <w:hideMark/>
          </w:tcPr>
          <w:p w14:paraId="524A8790" w14:textId="0FF768C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1999</w:t>
            </w:r>
          </w:p>
        </w:tc>
        <w:tc>
          <w:tcPr>
            <w:tcW w:w="0" w:type="auto"/>
            <w:vAlign w:val="bottom"/>
            <w:hideMark/>
          </w:tcPr>
          <w:p w14:paraId="103F8E22" w14:textId="1C190868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713C7AA0" w14:textId="2BBF4BC2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619" w:type="dxa"/>
          </w:tcPr>
          <w:p w14:paraId="383948E2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8ADCA37" w14:textId="4C82A4AD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BONNIE</w:t>
            </w:r>
          </w:p>
        </w:tc>
        <w:tc>
          <w:tcPr>
            <w:tcW w:w="696" w:type="dxa"/>
            <w:vAlign w:val="bottom"/>
            <w:hideMark/>
          </w:tcPr>
          <w:p w14:paraId="0E3357BB" w14:textId="1B8720C4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1998</w:t>
            </w:r>
          </w:p>
        </w:tc>
        <w:tc>
          <w:tcPr>
            <w:tcW w:w="0" w:type="auto"/>
            <w:vAlign w:val="bottom"/>
            <w:hideMark/>
          </w:tcPr>
          <w:p w14:paraId="62B959CD" w14:textId="7B6B657F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14:paraId="7BB70880" w14:textId="4096E9F6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752430" w:rsidRPr="00752430" w14:paraId="4B675B9E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9BF7852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12</w:t>
            </w:r>
          </w:p>
        </w:tc>
        <w:tc>
          <w:tcPr>
            <w:tcW w:w="0" w:type="auto"/>
            <w:vAlign w:val="bottom"/>
            <w:hideMark/>
          </w:tcPr>
          <w:p w14:paraId="4177E9DC" w14:textId="3AC735C8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IVAN</w:t>
            </w:r>
          </w:p>
        </w:tc>
        <w:tc>
          <w:tcPr>
            <w:tcW w:w="0" w:type="auto"/>
            <w:vAlign w:val="bottom"/>
            <w:hideMark/>
          </w:tcPr>
          <w:p w14:paraId="3053715E" w14:textId="14DA498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2004</w:t>
            </w:r>
          </w:p>
        </w:tc>
        <w:tc>
          <w:tcPr>
            <w:tcW w:w="0" w:type="auto"/>
            <w:vAlign w:val="bottom"/>
            <w:hideMark/>
          </w:tcPr>
          <w:p w14:paraId="0C30F1D4" w14:textId="79322535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4CB9FADA" w14:textId="5397F20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15D956D0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4DE42654" w14:textId="5197340B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DANIELLE</w:t>
            </w:r>
          </w:p>
        </w:tc>
        <w:tc>
          <w:tcPr>
            <w:tcW w:w="696" w:type="dxa"/>
            <w:vAlign w:val="bottom"/>
            <w:hideMark/>
          </w:tcPr>
          <w:p w14:paraId="449F4A45" w14:textId="125E6651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1992</w:t>
            </w:r>
          </w:p>
        </w:tc>
        <w:tc>
          <w:tcPr>
            <w:tcW w:w="0" w:type="auto"/>
            <w:vAlign w:val="bottom"/>
            <w:hideMark/>
          </w:tcPr>
          <w:p w14:paraId="2DF1062B" w14:textId="59A78C2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128675F1" w14:textId="1A617EB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752430" w:rsidRPr="00752430" w14:paraId="6DD2F1C8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3297A9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13</w:t>
            </w:r>
          </w:p>
        </w:tc>
        <w:tc>
          <w:tcPr>
            <w:tcW w:w="0" w:type="auto"/>
            <w:vAlign w:val="bottom"/>
            <w:hideMark/>
          </w:tcPr>
          <w:p w14:paraId="4AF11160" w14:textId="7E9F310B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JOSEPHINE</w:t>
            </w:r>
          </w:p>
        </w:tc>
        <w:tc>
          <w:tcPr>
            <w:tcW w:w="0" w:type="auto"/>
            <w:vAlign w:val="bottom"/>
            <w:hideMark/>
          </w:tcPr>
          <w:p w14:paraId="1D3467B2" w14:textId="1C46A7F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1984</w:t>
            </w:r>
          </w:p>
        </w:tc>
        <w:tc>
          <w:tcPr>
            <w:tcW w:w="0" w:type="auto"/>
            <w:vAlign w:val="bottom"/>
            <w:hideMark/>
          </w:tcPr>
          <w:p w14:paraId="7E7AC6A4" w14:textId="2A4752C5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47237D82" w14:textId="46D75DF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3792CEDA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161646E2" w14:textId="3AE94309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MATTHEW</w:t>
            </w:r>
          </w:p>
        </w:tc>
        <w:tc>
          <w:tcPr>
            <w:tcW w:w="696" w:type="dxa"/>
            <w:vAlign w:val="bottom"/>
            <w:hideMark/>
          </w:tcPr>
          <w:p w14:paraId="6FA9FCBA" w14:textId="7F2EA86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2016</w:t>
            </w:r>
          </w:p>
        </w:tc>
        <w:tc>
          <w:tcPr>
            <w:tcW w:w="0" w:type="auto"/>
            <w:vAlign w:val="bottom"/>
            <w:hideMark/>
          </w:tcPr>
          <w:p w14:paraId="6751675A" w14:textId="75E48A2A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38F6C43C" w14:textId="0C9290B1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752430" w:rsidRPr="00752430" w14:paraId="5EB76F4B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928A81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14</w:t>
            </w:r>
          </w:p>
        </w:tc>
        <w:tc>
          <w:tcPr>
            <w:tcW w:w="0" w:type="auto"/>
            <w:vAlign w:val="bottom"/>
            <w:hideMark/>
          </w:tcPr>
          <w:p w14:paraId="20D852A7" w14:textId="024E4CFA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FRANCES</w:t>
            </w:r>
          </w:p>
        </w:tc>
        <w:tc>
          <w:tcPr>
            <w:tcW w:w="0" w:type="auto"/>
            <w:vAlign w:val="bottom"/>
            <w:hideMark/>
          </w:tcPr>
          <w:p w14:paraId="25E797B4" w14:textId="3EEF911F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2004</w:t>
            </w:r>
          </w:p>
        </w:tc>
        <w:tc>
          <w:tcPr>
            <w:tcW w:w="0" w:type="auto"/>
            <w:vAlign w:val="bottom"/>
            <w:hideMark/>
          </w:tcPr>
          <w:p w14:paraId="40B38F5C" w14:textId="00E46DB1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438F9463" w14:textId="72B0909F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763C7D3E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99DA737" w14:textId="4F827A9C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DORIAN</w:t>
            </w:r>
          </w:p>
        </w:tc>
        <w:tc>
          <w:tcPr>
            <w:tcW w:w="696" w:type="dxa"/>
            <w:vAlign w:val="bottom"/>
            <w:hideMark/>
          </w:tcPr>
          <w:p w14:paraId="0024ADD8" w14:textId="1FCB0ADE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2019</w:t>
            </w:r>
          </w:p>
        </w:tc>
        <w:tc>
          <w:tcPr>
            <w:tcW w:w="0" w:type="auto"/>
            <w:vAlign w:val="bottom"/>
            <w:hideMark/>
          </w:tcPr>
          <w:p w14:paraId="1A2DE82D" w14:textId="224FF90E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6E30BC5F" w14:textId="675B211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752430" w:rsidRPr="00752430" w14:paraId="031D5D76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357A1F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15</w:t>
            </w:r>
          </w:p>
        </w:tc>
        <w:tc>
          <w:tcPr>
            <w:tcW w:w="0" w:type="auto"/>
            <w:vAlign w:val="bottom"/>
            <w:hideMark/>
          </w:tcPr>
          <w:p w14:paraId="249AC3FE" w14:textId="4645A782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BERTHA</w:t>
            </w:r>
          </w:p>
        </w:tc>
        <w:tc>
          <w:tcPr>
            <w:tcW w:w="0" w:type="auto"/>
            <w:vAlign w:val="bottom"/>
            <w:hideMark/>
          </w:tcPr>
          <w:p w14:paraId="605D9ABF" w14:textId="7558D2F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0" w:type="auto"/>
            <w:vAlign w:val="bottom"/>
            <w:hideMark/>
          </w:tcPr>
          <w:p w14:paraId="0206896D" w14:textId="636594C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0" w:type="auto"/>
            <w:vAlign w:val="bottom"/>
            <w:hideMark/>
          </w:tcPr>
          <w:p w14:paraId="4FD2CDA0" w14:textId="493E5F0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619" w:type="dxa"/>
          </w:tcPr>
          <w:p w14:paraId="6527415A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2E02FC74" w14:textId="788B1889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HERMINE</w:t>
            </w:r>
          </w:p>
        </w:tc>
        <w:tc>
          <w:tcPr>
            <w:tcW w:w="696" w:type="dxa"/>
            <w:vAlign w:val="bottom"/>
            <w:hideMark/>
          </w:tcPr>
          <w:p w14:paraId="439BB10D" w14:textId="2BF0E0E2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2016</w:t>
            </w:r>
          </w:p>
        </w:tc>
        <w:tc>
          <w:tcPr>
            <w:tcW w:w="0" w:type="auto"/>
            <w:vAlign w:val="bottom"/>
            <w:hideMark/>
          </w:tcPr>
          <w:p w14:paraId="46E4216E" w14:textId="5AFC61F6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38E34D68" w14:textId="01B9F3E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752430" w:rsidRPr="00752430" w14:paraId="3B818605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9720B5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16</w:t>
            </w:r>
          </w:p>
        </w:tc>
        <w:tc>
          <w:tcPr>
            <w:tcW w:w="0" w:type="auto"/>
            <w:vAlign w:val="bottom"/>
            <w:hideMark/>
          </w:tcPr>
          <w:p w14:paraId="78CE7301" w14:textId="10EBD8BB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JOSE</w:t>
            </w:r>
          </w:p>
        </w:tc>
        <w:tc>
          <w:tcPr>
            <w:tcW w:w="0" w:type="auto"/>
            <w:vAlign w:val="bottom"/>
            <w:hideMark/>
          </w:tcPr>
          <w:p w14:paraId="231EE780" w14:textId="12B4E9D2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2017</w:t>
            </w:r>
          </w:p>
        </w:tc>
        <w:tc>
          <w:tcPr>
            <w:tcW w:w="0" w:type="auto"/>
            <w:vAlign w:val="bottom"/>
            <w:hideMark/>
          </w:tcPr>
          <w:p w14:paraId="73A3CFF8" w14:textId="223CE322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6E6E5F51" w14:textId="48C87E1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619" w:type="dxa"/>
          </w:tcPr>
          <w:p w14:paraId="1B4B9AF1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3E83D469" w14:textId="09DA7673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GORDON</w:t>
            </w:r>
          </w:p>
        </w:tc>
        <w:tc>
          <w:tcPr>
            <w:tcW w:w="696" w:type="dxa"/>
            <w:vAlign w:val="bottom"/>
            <w:hideMark/>
          </w:tcPr>
          <w:p w14:paraId="62789736" w14:textId="7493D99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1994</w:t>
            </w:r>
          </w:p>
        </w:tc>
        <w:tc>
          <w:tcPr>
            <w:tcW w:w="0" w:type="auto"/>
            <w:vAlign w:val="bottom"/>
            <w:hideMark/>
          </w:tcPr>
          <w:p w14:paraId="474DCF01" w14:textId="76230AC5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14:paraId="0F0B31C8" w14:textId="5FE91AC2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752430" w:rsidRPr="00752430" w14:paraId="607E2380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FF48C7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17</w:t>
            </w:r>
          </w:p>
        </w:tc>
        <w:tc>
          <w:tcPr>
            <w:tcW w:w="0" w:type="auto"/>
            <w:vAlign w:val="bottom"/>
            <w:hideMark/>
          </w:tcPr>
          <w:p w14:paraId="4697E7C3" w14:textId="627746F0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DORIAN</w:t>
            </w:r>
          </w:p>
        </w:tc>
        <w:tc>
          <w:tcPr>
            <w:tcW w:w="0" w:type="auto"/>
            <w:vAlign w:val="bottom"/>
            <w:hideMark/>
          </w:tcPr>
          <w:p w14:paraId="4CA30C37" w14:textId="558525C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2019</w:t>
            </w:r>
          </w:p>
        </w:tc>
        <w:tc>
          <w:tcPr>
            <w:tcW w:w="0" w:type="auto"/>
            <w:vAlign w:val="bottom"/>
            <w:hideMark/>
          </w:tcPr>
          <w:p w14:paraId="261874CC" w14:textId="79F059B8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13456F48" w14:textId="1605DABA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69CAE755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2819A157" w14:textId="7EA73A30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DEAN</w:t>
            </w:r>
          </w:p>
        </w:tc>
        <w:tc>
          <w:tcPr>
            <w:tcW w:w="696" w:type="dxa"/>
            <w:vAlign w:val="bottom"/>
            <w:hideMark/>
          </w:tcPr>
          <w:p w14:paraId="7A4F4AF0" w14:textId="1F3B8C9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1983</w:t>
            </w:r>
          </w:p>
        </w:tc>
        <w:tc>
          <w:tcPr>
            <w:tcW w:w="0" w:type="auto"/>
            <w:vAlign w:val="bottom"/>
            <w:hideMark/>
          </w:tcPr>
          <w:p w14:paraId="4EFACC34" w14:textId="3C777636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0678B9D7" w14:textId="4010F3B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752430" w:rsidRPr="00752430" w14:paraId="5FD8AE2A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24E0C1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18</w:t>
            </w:r>
          </w:p>
        </w:tc>
        <w:tc>
          <w:tcPr>
            <w:tcW w:w="0" w:type="auto"/>
            <w:vAlign w:val="bottom"/>
            <w:hideMark/>
          </w:tcPr>
          <w:p w14:paraId="3BCF4499" w14:textId="45471F92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OPAL</w:t>
            </w:r>
          </w:p>
        </w:tc>
        <w:tc>
          <w:tcPr>
            <w:tcW w:w="0" w:type="auto"/>
            <w:vAlign w:val="bottom"/>
            <w:hideMark/>
          </w:tcPr>
          <w:p w14:paraId="19877E6C" w14:textId="23A44F1F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1995</w:t>
            </w:r>
          </w:p>
        </w:tc>
        <w:tc>
          <w:tcPr>
            <w:tcW w:w="0" w:type="auto"/>
            <w:vAlign w:val="bottom"/>
            <w:hideMark/>
          </w:tcPr>
          <w:p w14:paraId="7E09AABB" w14:textId="43A96BFB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53E7BC4C" w14:textId="0327F4D2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7C2F8CE4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473D0C80" w14:textId="10D45477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MELISSA</w:t>
            </w:r>
          </w:p>
        </w:tc>
        <w:tc>
          <w:tcPr>
            <w:tcW w:w="696" w:type="dxa"/>
            <w:vAlign w:val="bottom"/>
            <w:hideMark/>
          </w:tcPr>
          <w:p w14:paraId="0C156624" w14:textId="22180E34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2019</w:t>
            </w:r>
          </w:p>
        </w:tc>
        <w:tc>
          <w:tcPr>
            <w:tcW w:w="0" w:type="auto"/>
            <w:vAlign w:val="bottom"/>
            <w:hideMark/>
          </w:tcPr>
          <w:p w14:paraId="2BFC2C2D" w14:textId="791D01EA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04377D90" w14:textId="5FA21335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752430" w:rsidRPr="00752430" w14:paraId="1A07E072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9E6B95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19</w:t>
            </w:r>
          </w:p>
        </w:tc>
        <w:tc>
          <w:tcPr>
            <w:tcW w:w="0" w:type="auto"/>
            <w:vAlign w:val="bottom"/>
            <w:hideMark/>
          </w:tcPr>
          <w:p w14:paraId="5692034D" w14:textId="0ED81B58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HERMINE</w:t>
            </w:r>
          </w:p>
        </w:tc>
        <w:tc>
          <w:tcPr>
            <w:tcW w:w="0" w:type="auto"/>
            <w:vAlign w:val="bottom"/>
            <w:hideMark/>
          </w:tcPr>
          <w:p w14:paraId="3A958873" w14:textId="26B0901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2016</w:t>
            </w:r>
          </w:p>
        </w:tc>
        <w:tc>
          <w:tcPr>
            <w:tcW w:w="0" w:type="auto"/>
            <w:vAlign w:val="bottom"/>
            <w:hideMark/>
          </w:tcPr>
          <w:p w14:paraId="15A077B3" w14:textId="20A4AB8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481CD249" w14:textId="2EBE85B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14BC2692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11205FAC" w14:textId="73726F9A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696" w:type="dxa"/>
            <w:vAlign w:val="bottom"/>
            <w:hideMark/>
          </w:tcPr>
          <w:p w14:paraId="2202F88B" w14:textId="44060DB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1981</w:t>
            </w:r>
          </w:p>
        </w:tc>
        <w:tc>
          <w:tcPr>
            <w:tcW w:w="0" w:type="auto"/>
            <w:vAlign w:val="bottom"/>
            <w:hideMark/>
          </w:tcPr>
          <w:p w14:paraId="6705A2AB" w14:textId="0FA9F48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14:paraId="5E3E6079" w14:textId="47CCDE44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SS</w:t>
            </w:r>
          </w:p>
        </w:tc>
      </w:tr>
      <w:tr w:rsidR="00752430" w:rsidRPr="00752430" w14:paraId="53961885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3A2AC3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20</w:t>
            </w:r>
          </w:p>
        </w:tc>
        <w:tc>
          <w:tcPr>
            <w:tcW w:w="0" w:type="auto"/>
            <w:vAlign w:val="bottom"/>
            <w:hideMark/>
          </w:tcPr>
          <w:p w14:paraId="41876144" w14:textId="5F8E3E26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CINDY</w:t>
            </w:r>
          </w:p>
        </w:tc>
        <w:tc>
          <w:tcPr>
            <w:tcW w:w="0" w:type="auto"/>
            <w:vAlign w:val="bottom"/>
            <w:hideMark/>
          </w:tcPr>
          <w:p w14:paraId="01AB5329" w14:textId="7E68D391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0" w:type="auto"/>
            <w:vAlign w:val="bottom"/>
            <w:hideMark/>
          </w:tcPr>
          <w:p w14:paraId="24A1FD20" w14:textId="2E5793A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0" w:type="auto"/>
            <w:vAlign w:val="bottom"/>
            <w:hideMark/>
          </w:tcPr>
          <w:p w14:paraId="75787510" w14:textId="71A56233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292FDFC0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2CA782D2" w14:textId="2254984C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DENNIS</w:t>
            </w:r>
          </w:p>
        </w:tc>
        <w:tc>
          <w:tcPr>
            <w:tcW w:w="696" w:type="dxa"/>
            <w:vAlign w:val="bottom"/>
            <w:hideMark/>
          </w:tcPr>
          <w:p w14:paraId="3152835D" w14:textId="57DDA52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1981</w:t>
            </w:r>
          </w:p>
        </w:tc>
        <w:tc>
          <w:tcPr>
            <w:tcW w:w="0" w:type="auto"/>
            <w:vAlign w:val="bottom"/>
            <w:hideMark/>
          </w:tcPr>
          <w:p w14:paraId="45864ECB" w14:textId="7490D913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14:paraId="4C898A93" w14:textId="23E476FE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752430" w:rsidRPr="00752430" w14:paraId="511C3B6A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8E78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21</w:t>
            </w:r>
          </w:p>
        </w:tc>
        <w:tc>
          <w:tcPr>
            <w:tcW w:w="0" w:type="auto"/>
            <w:vAlign w:val="bottom"/>
            <w:hideMark/>
          </w:tcPr>
          <w:p w14:paraId="2E615781" w14:textId="743FDD29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GORDON</w:t>
            </w:r>
          </w:p>
        </w:tc>
        <w:tc>
          <w:tcPr>
            <w:tcW w:w="0" w:type="auto"/>
            <w:vAlign w:val="bottom"/>
            <w:hideMark/>
          </w:tcPr>
          <w:p w14:paraId="6766B565" w14:textId="165517E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1994</w:t>
            </w:r>
          </w:p>
        </w:tc>
        <w:tc>
          <w:tcPr>
            <w:tcW w:w="0" w:type="auto"/>
            <w:vAlign w:val="bottom"/>
            <w:hideMark/>
          </w:tcPr>
          <w:p w14:paraId="6A49D31C" w14:textId="071EF938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0" w:type="auto"/>
            <w:vAlign w:val="bottom"/>
            <w:hideMark/>
          </w:tcPr>
          <w:p w14:paraId="2D34B6D5" w14:textId="4E0495DE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5A56E52A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52A269A7" w14:textId="6C862C54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JOSE</w:t>
            </w:r>
          </w:p>
        </w:tc>
        <w:tc>
          <w:tcPr>
            <w:tcW w:w="696" w:type="dxa"/>
            <w:vAlign w:val="bottom"/>
            <w:hideMark/>
          </w:tcPr>
          <w:p w14:paraId="3BBC0D00" w14:textId="55C08348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2017</w:t>
            </w:r>
          </w:p>
        </w:tc>
        <w:tc>
          <w:tcPr>
            <w:tcW w:w="0" w:type="auto"/>
            <w:vAlign w:val="bottom"/>
            <w:hideMark/>
          </w:tcPr>
          <w:p w14:paraId="384B90F7" w14:textId="28EA0284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46053703" w14:textId="2AA93FE4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TS</w:t>
            </w:r>
          </w:p>
        </w:tc>
      </w:tr>
      <w:tr w:rsidR="00752430" w:rsidRPr="00752430" w14:paraId="505B36C4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203CBB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22</w:t>
            </w:r>
          </w:p>
        </w:tc>
        <w:tc>
          <w:tcPr>
            <w:tcW w:w="0" w:type="auto"/>
            <w:vAlign w:val="bottom"/>
            <w:hideMark/>
          </w:tcPr>
          <w:p w14:paraId="46C6A900" w14:textId="231682C3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FLORENCE</w:t>
            </w:r>
          </w:p>
        </w:tc>
        <w:tc>
          <w:tcPr>
            <w:tcW w:w="0" w:type="auto"/>
            <w:vAlign w:val="bottom"/>
            <w:hideMark/>
          </w:tcPr>
          <w:p w14:paraId="4E4E4163" w14:textId="605165E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2018</w:t>
            </w:r>
          </w:p>
        </w:tc>
        <w:tc>
          <w:tcPr>
            <w:tcW w:w="0" w:type="auto"/>
            <w:vAlign w:val="bottom"/>
            <w:hideMark/>
          </w:tcPr>
          <w:p w14:paraId="2B2F4B62" w14:textId="3D0F7317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506BAEF7" w14:textId="028988BE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4E2414B1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593AB7C5" w14:textId="67BCEDDD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JOSEPHINE</w:t>
            </w:r>
          </w:p>
        </w:tc>
        <w:tc>
          <w:tcPr>
            <w:tcW w:w="696" w:type="dxa"/>
            <w:vAlign w:val="bottom"/>
            <w:hideMark/>
          </w:tcPr>
          <w:p w14:paraId="3CA8E8DE" w14:textId="0FDAFF2E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1996</w:t>
            </w:r>
          </w:p>
        </w:tc>
        <w:tc>
          <w:tcPr>
            <w:tcW w:w="0" w:type="auto"/>
            <w:vAlign w:val="bottom"/>
            <w:hideMark/>
          </w:tcPr>
          <w:p w14:paraId="36FA607E" w14:textId="3A8782AA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3E54A56E" w14:textId="243FC996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752430" w:rsidRPr="00752430" w14:paraId="1448C4D3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50D3D2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23</w:t>
            </w:r>
          </w:p>
        </w:tc>
        <w:tc>
          <w:tcPr>
            <w:tcW w:w="0" w:type="auto"/>
            <w:vAlign w:val="bottom"/>
            <w:hideMark/>
          </w:tcPr>
          <w:p w14:paraId="75DAF83A" w14:textId="169BD1AF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CHRIS</w:t>
            </w:r>
          </w:p>
        </w:tc>
        <w:tc>
          <w:tcPr>
            <w:tcW w:w="0" w:type="auto"/>
            <w:vAlign w:val="bottom"/>
            <w:hideMark/>
          </w:tcPr>
          <w:p w14:paraId="6C71BA36" w14:textId="79526764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1988</w:t>
            </w:r>
          </w:p>
        </w:tc>
        <w:tc>
          <w:tcPr>
            <w:tcW w:w="0" w:type="auto"/>
            <w:vAlign w:val="bottom"/>
            <w:hideMark/>
          </w:tcPr>
          <w:p w14:paraId="62018E3E" w14:textId="09BFBD32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14:paraId="70BADEA0" w14:textId="298DBA7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  <w:tc>
          <w:tcPr>
            <w:tcW w:w="619" w:type="dxa"/>
          </w:tcPr>
          <w:p w14:paraId="4BFB94DD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0D8ABC21" w14:textId="36548C6B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NOT_NAMED</w:t>
            </w:r>
          </w:p>
        </w:tc>
        <w:tc>
          <w:tcPr>
            <w:tcW w:w="696" w:type="dxa"/>
            <w:vAlign w:val="bottom"/>
            <w:hideMark/>
          </w:tcPr>
          <w:p w14:paraId="1E5FE94D" w14:textId="458E623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2005</w:t>
            </w:r>
          </w:p>
        </w:tc>
        <w:tc>
          <w:tcPr>
            <w:tcW w:w="0" w:type="auto"/>
            <w:vAlign w:val="bottom"/>
            <w:hideMark/>
          </w:tcPr>
          <w:p w14:paraId="6085E1FF" w14:textId="42157E43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0B3BE83B" w14:textId="19B85FAF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EX</w:t>
            </w:r>
          </w:p>
        </w:tc>
      </w:tr>
      <w:tr w:rsidR="00752430" w:rsidRPr="00752430" w14:paraId="1A1BC147" w14:textId="77777777" w:rsidTr="00752430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B39EA1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24</w:t>
            </w:r>
          </w:p>
        </w:tc>
        <w:tc>
          <w:tcPr>
            <w:tcW w:w="0" w:type="auto"/>
            <w:vAlign w:val="bottom"/>
            <w:hideMark/>
          </w:tcPr>
          <w:p w14:paraId="73D9675E" w14:textId="26A6CBBC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DEAN</w:t>
            </w:r>
          </w:p>
        </w:tc>
        <w:tc>
          <w:tcPr>
            <w:tcW w:w="0" w:type="auto"/>
            <w:vAlign w:val="bottom"/>
            <w:hideMark/>
          </w:tcPr>
          <w:p w14:paraId="765F7C07" w14:textId="0147462D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1983</w:t>
            </w:r>
          </w:p>
        </w:tc>
        <w:tc>
          <w:tcPr>
            <w:tcW w:w="0" w:type="auto"/>
            <w:vAlign w:val="bottom"/>
            <w:hideMark/>
          </w:tcPr>
          <w:p w14:paraId="4826148D" w14:textId="2D6FD5C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77EF305F" w14:textId="7ECDBB03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TS</w:t>
            </w:r>
          </w:p>
        </w:tc>
        <w:tc>
          <w:tcPr>
            <w:tcW w:w="619" w:type="dxa"/>
          </w:tcPr>
          <w:p w14:paraId="2E1FB3D5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1142CE05" w14:textId="71ED0162" w:rsidR="00752430" w:rsidRPr="00752430" w:rsidRDefault="00752430" w:rsidP="00752430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JOSEPHINE</w:t>
            </w:r>
          </w:p>
        </w:tc>
        <w:tc>
          <w:tcPr>
            <w:tcW w:w="696" w:type="dxa"/>
            <w:vAlign w:val="bottom"/>
            <w:hideMark/>
          </w:tcPr>
          <w:p w14:paraId="4AE64EE9" w14:textId="3769A1A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1984</w:t>
            </w:r>
          </w:p>
        </w:tc>
        <w:tc>
          <w:tcPr>
            <w:tcW w:w="0" w:type="auto"/>
            <w:vAlign w:val="bottom"/>
            <w:hideMark/>
          </w:tcPr>
          <w:p w14:paraId="006E2A39" w14:textId="403AA84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14:paraId="1D567D90" w14:textId="10E4AD2C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  <w:tr w:rsidR="00752430" w:rsidRPr="00752430" w14:paraId="638151D5" w14:textId="77777777" w:rsidTr="00752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D2761B" w14:textId="77777777" w:rsidR="00752430" w:rsidRPr="00752430" w:rsidRDefault="00752430" w:rsidP="00752430">
            <w:pPr>
              <w:spacing w:before="0" w:after="0"/>
              <w:textAlignment w:val="bottom"/>
              <w:rPr>
                <w:rFonts w:eastAsia="Times New Roman" w:cs="Times New Roman"/>
                <w:color w:val="000000"/>
                <w:kern w:val="24"/>
                <w:sz w:val="22"/>
              </w:rPr>
            </w:pPr>
            <w:r w:rsidRPr="00752430">
              <w:rPr>
                <w:rFonts w:eastAsia="Times New Roman" w:cs="Times New Roman"/>
                <w:color w:val="000000"/>
                <w:kern w:val="24"/>
                <w:sz w:val="22"/>
              </w:rPr>
              <w:t>25</w:t>
            </w:r>
          </w:p>
        </w:tc>
        <w:tc>
          <w:tcPr>
            <w:tcW w:w="0" w:type="auto"/>
            <w:vAlign w:val="bottom"/>
            <w:hideMark/>
          </w:tcPr>
          <w:p w14:paraId="6609B991" w14:textId="67DFAF54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ISABEL</w:t>
            </w:r>
          </w:p>
        </w:tc>
        <w:tc>
          <w:tcPr>
            <w:tcW w:w="0" w:type="auto"/>
            <w:vAlign w:val="bottom"/>
            <w:hideMark/>
          </w:tcPr>
          <w:p w14:paraId="1E20EA69" w14:textId="0365EB33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2003</w:t>
            </w:r>
          </w:p>
        </w:tc>
        <w:tc>
          <w:tcPr>
            <w:tcW w:w="0" w:type="auto"/>
            <w:vAlign w:val="bottom"/>
            <w:hideMark/>
          </w:tcPr>
          <w:p w14:paraId="6FCD85D9" w14:textId="373BB98F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3A94CF84" w14:textId="08A52E70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  <w:tc>
          <w:tcPr>
            <w:tcW w:w="619" w:type="dxa"/>
          </w:tcPr>
          <w:p w14:paraId="79E9D431" w14:textId="77777777" w:rsidR="00752430" w:rsidRPr="00752430" w:rsidRDefault="00752430" w:rsidP="00752430">
            <w:pPr>
              <w:spacing w:before="0" w:after="0"/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710" w:type="dxa"/>
            <w:vAlign w:val="bottom"/>
            <w:hideMark/>
          </w:tcPr>
          <w:p w14:paraId="1A7E4275" w14:textId="79312CE8" w:rsidR="00752430" w:rsidRPr="00752430" w:rsidRDefault="00752430" w:rsidP="00752430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ISABEL</w:t>
            </w:r>
          </w:p>
        </w:tc>
        <w:tc>
          <w:tcPr>
            <w:tcW w:w="696" w:type="dxa"/>
            <w:vAlign w:val="bottom"/>
            <w:hideMark/>
          </w:tcPr>
          <w:p w14:paraId="78C83048" w14:textId="59A69DDE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2003</w:t>
            </w:r>
          </w:p>
        </w:tc>
        <w:tc>
          <w:tcPr>
            <w:tcW w:w="0" w:type="auto"/>
            <w:vAlign w:val="bottom"/>
            <w:hideMark/>
          </w:tcPr>
          <w:p w14:paraId="32F139AF" w14:textId="5D50A999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14:paraId="6B3ECE68" w14:textId="2E80BFC1" w:rsidR="00752430" w:rsidRPr="00752430" w:rsidRDefault="00752430" w:rsidP="00752430">
            <w:pPr>
              <w:spacing w:before="0" w:after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752430">
              <w:rPr>
                <w:rFonts w:cs="Times New Roman"/>
                <w:color w:val="000000"/>
                <w:sz w:val="22"/>
              </w:rPr>
              <w:t>HU</w:t>
            </w:r>
          </w:p>
        </w:tc>
      </w:tr>
    </w:tbl>
    <w:p w14:paraId="732D4180" w14:textId="77777777" w:rsidR="00C377CB" w:rsidRDefault="00C377CB" w:rsidP="00C377CB">
      <w:pPr>
        <w:spacing w:before="0" w:after="200" w:line="276" w:lineRule="auto"/>
        <w:rPr>
          <w:rFonts w:cs="Times New Roman"/>
          <w:szCs w:val="24"/>
        </w:rPr>
      </w:pPr>
    </w:p>
    <w:p w14:paraId="2A36C5A3" w14:textId="77777777" w:rsidR="00C377CB" w:rsidRDefault="00C377CB" w:rsidP="00C377CB">
      <w:pPr>
        <w:spacing w:before="0" w:after="200" w:line="276" w:lineRule="auto"/>
        <w:rPr>
          <w:rFonts w:cs="Times New Roman"/>
          <w:szCs w:val="24"/>
        </w:rPr>
      </w:pPr>
    </w:p>
    <w:p w14:paraId="0D997F73" w14:textId="77777777" w:rsidR="001A08B2" w:rsidRDefault="001A08B2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0AB9F698" w14:textId="6FFF671B" w:rsidR="001A08B2" w:rsidRPr="00E918F5" w:rsidRDefault="001A08B2" w:rsidP="001A08B2">
      <w:pPr>
        <w:rPr>
          <w:rFonts w:cs="Times New Roman"/>
          <w:szCs w:val="24"/>
        </w:rPr>
      </w:pPr>
      <w:r w:rsidRPr="00AA6342">
        <w:rPr>
          <w:rFonts w:cs="Times New Roman"/>
          <w:b/>
          <w:bCs/>
          <w:szCs w:val="24"/>
        </w:rPr>
        <w:lastRenderedPageBreak/>
        <w:t xml:space="preserve">Supplementary </w:t>
      </w:r>
      <w:r>
        <w:rPr>
          <w:rFonts w:cs="Times New Roman"/>
          <w:b/>
          <w:bCs/>
          <w:szCs w:val="24"/>
        </w:rPr>
        <w:t>Table 6</w:t>
      </w:r>
      <w:r w:rsidRPr="00E918F5">
        <w:rPr>
          <w:rFonts w:cs="Times New Roman"/>
          <w:szCs w:val="24"/>
        </w:rPr>
        <w:t xml:space="preserve">. </w:t>
      </w:r>
      <w:r w:rsidR="003B7254">
        <w:rPr>
          <w:rFonts w:cs="Times New Roman"/>
          <w:szCs w:val="24"/>
        </w:rPr>
        <w:t>Delmarva tropical cyclones</w:t>
      </w:r>
      <w:r w:rsidR="005C3B61">
        <w:rPr>
          <w:rFonts w:cs="Times New Roman"/>
          <w:szCs w:val="24"/>
        </w:rPr>
        <w:t xml:space="preserve"> (TC)</w:t>
      </w:r>
      <w:r w:rsidR="003B7254">
        <w:rPr>
          <w:rFonts w:cs="Times New Roman"/>
          <w:szCs w:val="24"/>
        </w:rPr>
        <w:t xml:space="preserve"> that were removed from current analysis due to the potential influence of other, non-tropical weather systems on water levels in the Delaware or Chesapeake Bays. The </w:t>
      </w:r>
      <w:r w:rsidR="005C3B61">
        <w:rPr>
          <w:rFonts w:cs="Times New Roman"/>
          <w:szCs w:val="24"/>
        </w:rPr>
        <w:t xml:space="preserve">decision to remove a TC from analysis was subjective based on weather maps, technical reports, and water level data, as described in the Materials and Methods section of the main </w:t>
      </w:r>
      <w:r w:rsidR="000D04FD">
        <w:rPr>
          <w:rFonts w:cs="Times New Roman"/>
          <w:szCs w:val="24"/>
        </w:rPr>
        <w:t xml:space="preserve">paper </w:t>
      </w:r>
      <w:r w:rsidR="005C3B61">
        <w:rPr>
          <w:rFonts w:cs="Times New Roman"/>
          <w:szCs w:val="24"/>
        </w:rPr>
        <w:t xml:space="preserve">text. Storm ID, USA_ATCF_ID, and Name are </w:t>
      </w:r>
      <w:r w:rsidR="000D04FD">
        <w:rPr>
          <w:rFonts w:cs="Times New Roman"/>
          <w:szCs w:val="24"/>
        </w:rPr>
        <w:t xml:space="preserve">TC </w:t>
      </w:r>
      <w:r w:rsidR="005C3B61">
        <w:rPr>
          <w:rFonts w:cs="Times New Roman"/>
          <w:szCs w:val="24"/>
        </w:rPr>
        <w:t xml:space="preserve">identifiers taken directly from IBTrACS database. Date/Time </w:t>
      </w:r>
      <w:r w:rsidR="000D04FD">
        <w:rPr>
          <w:rFonts w:cs="Times New Roman"/>
          <w:szCs w:val="24"/>
        </w:rPr>
        <w:t>denotes</w:t>
      </w:r>
      <w:r w:rsidR="005C3B61">
        <w:rPr>
          <w:rFonts w:cs="Times New Roman"/>
          <w:szCs w:val="24"/>
        </w:rPr>
        <w:t xml:space="preserve"> the dat</w:t>
      </w:r>
      <w:r w:rsidR="000D04FD">
        <w:rPr>
          <w:rFonts w:cs="Times New Roman"/>
          <w:szCs w:val="24"/>
        </w:rPr>
        <w:t>e</w:t>
      </w:r>
      <w:r w:rsidR="005C3B61">
        <w:rPr>
          <w:rFonts w:cs="Times New Roman"/>
          <w:szCs w:val="24"/>
        </w:rPr>
        <w:t xml:space="preserve"> and time of the </w:t>
      </w:r>
      <w:r w:rsidR="003E1C97">
        <w:rPr>
          <w:rFonts w:cs="Times New Roman"/>
          <w:szCs w:val="24"/>
        </w:rPr>
        <w:t xml:space="preserve">TC’s </w:t>
      </w:r>
      <w:r w:rsidR="005C3B61">
        <w:rPr>
          <w:rFonts w:cs="Times New Roman"/>
          <w:szCs w:val="24"/>
        </w:rPr>
        <w:t>closest approach</w:t>
      </w:r>
      <w:r w:rsidR="003E1C97">
        <w:rPr>
          <w:rFonts w:cs="Times New Roman"/>
          <w:szCs w:val="24"/>
        </w:rPr>
        <w:t xml:space="preserve"> to Delmarva.</w:t>
      </w:r>
      <w:r w:rsidR="005C3B61">
        <w:rPr>
          <w:rFonts w:cs="Times New Roman"/>
          <w:szCs w:val="24"/>
        </w:rPr>
        <w:t xml:space="preserve">    </w:t>
      </w:r>
    </w:p>
    <w:tbl>
      <w:tblPr>
        <w:tblStyle w:val="PlainTable1"/>
        <w:tblW w:w="0" w:type="auto"/>
        <w:jc w:val="center"/>
        <w:tblLayout w:type="fixed"/>
        <w:tblLook w:val="0480" w:firstRow="0" w:lastRow="0" w:firstColumn="1" w:lastColumn="0" w:noHBand="0" w:noVBand="1"/>
      </w:tblPr>
      <w:tblGrid>
        <w:gridCol w:w="2155"/>
        <w:gridCol w:w="1890"/>
        <w:gridCol w:w="2160"/>
        <w:gridCol w:w="2430"/>
      </w:tblGrid>
      <w:tr w:rsidR="001A08B2" w:rsidRPr="00752430" w14:paraId="6F165158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shd w:val="clear" w:color="auto" w:fill="EEECE1" w:themeFill="background2"/>
          </w:tcPr>
          <w:p w14:paraId="7C36852E" w14:textId="62AEF660" w:rsidR="001A08B2" w:rsidRPr="00752430" w:rsidRDefault="003B7254" w:rsidP="000C7F65">
            <w:pPr>
              <w:spacing w:before="0" w:after="0"/>
              <w:textAlignment w:val="bottom"/>
              <w:rPr>
                <w:rFonts w:eastAsia="Times New Roman" w:cs="Times New Roman"/>
                <w:color w:val="000000" w:themeColor="dark1"/>
                <w:kern w:val="24"/>
                <w:sz w:val="22"/>
              </w:rPr>
            </w:pPr>
            <w:r>
              <w:rPr>
                <w:rFonts w:eastAsia="Times New Roman" w:cs="Times New Roman"/>
                <w:color w:val="000000" w:themeColor="dark1"/>
                <w:kern w:val="24"/>
                <w:sz w:val="22"/>
              </w:rPr>
              <w:t>Storm ID</w:t>
            </w:r>
          </w:p>
        </w:tc>
        <w:tc>
          <w:tcPr>
            <w:tcW w:w="1890" w:type="dxa"/>
            <w:shd w:val="clear" w:color="auto" w:fill="EEECE1" w:themeFill="background2"/>
            <w:hideMark/>
          </w:tcPr>
          <w:p w14:paraId="52A01F5C" w14:textId="2D0A87D4" w:rsidR="001A08B2" w:rsidRPr="00752430" w:rsidRDefault="001A08B2" w:rsidP="000C7F65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 w:rsidRPr="001A08B2"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USA_ATCF_ID</w:t>
            </w:r>
          </w:p>
        </w:tc>
        <w:tc>
          <w:tcPr>
            <w:tcW w:w="2160" w:type="dxa"/>
            <w:shd w:val="clear" w:color="auto" w:fill="EEECE1" w:themeFill="background2"/>
            <w:hideMark/>
          </w:tcPr>
          <w:p w14:paraId="63DFEAC1" w14:textId="23D7E9E1" w:rsidR="001A08B2" w:rsidRPr="00752430" w:rsidRDefault="001A08B2" w:rsidP="000D04FD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Name</w:t>
            </w:r>
          </w:p>
        </w:tc>
        <w:tc>
          <w:tcPr>
            <w:tcW w:w="2430" w:type="dxa"/>
            <w:shd w:val="clear" w:color="auto" w:fill="EEECE1" w:themeFill="background2"/>
            <w:hideMark/>
          </w:tcPr>
          <w:p w14:paraId="203DE241" w14:textId="06C4F5F4" w:rsidR="001A08B2" w:rsidRPr="00752430" w:rsidRDefault="001A08B2" w:rsidP="000D04FD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 w:themeColor="dark1"/>
                <w:kern w:val="24"/>
                <w:sz w:val="22"/>
              </w:rPr>
              <w:t>Date/Time</w:t>
            </w:r>
          </w:p>
        </w:tc>
      </w:tr>
      <w:tr w:rsidR="003B7254" w:rsidRPr="00752430" w14:paraId="563C55F0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463B7FA6" w14:textId="1F58CCCB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1980204N23287</w:t>
            </w:r>
          </w:p>
        </w:tc>
        <w:tc>
          <w:tcPr>
            <w:tcW w:w="1890" w:type="dxa"/>
            <w:vAlign w:val="bottom"/>
          </w:tcPr>
          <w:p w14:paraId="739CE5AF" w14:textId="2CB548C9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AL031980</w:t>
            </w:r>
          </w:p>
        </w:tc>
        <w:tc>
          <w:tcPr>
            <w:tcW w:w="2160" w:type="dxa"/>
            <w:vAlign w:val="bottom"/>
          </w:tcPr>
          <w:p w14:paraId="6524575E" w14:textId="41B613F9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NOT_NAMED</w:t>
            </w:r>
          </w:p>
        </w:tc>
        <w:tc>
          <w:tcPr>
            <w:tcW w:w="2430" w:type="dxa"/>
            <w:vAlign w:val="bottom"/>
          </w:tcPr>
          <w:p w14:paraId="3E38A776" w14:textId="0128FFD8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1980-07-24 21:00</w:t>
            </w:r>
          </w:p>
        </w:tc>
      </w:tr>
      <w:tr w:rsidR="003B7254" w:rsidRPr="00752430" w14:paraId="08A85CD2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63B9C0B6" w14:textId="1CEBA06B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1980234N36287</w:t>
            </w:r>
          </w:p>
        </w:tc>
        <w:tc>
          <w:tcPr>
            <w:tcW w:w="1890" w:type="dxa"/>
            <w:vAlign w:val="bottom"/>
          </w:tcPr>
          <w:p w14:paraId="6822EEDD" w14:textId="1675DD06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AL071980</w:t>
            </w:r>
          </w:p>
        </w:tc>
        <w:tc>
          <w:tcPr>
            <w:tcW w:w="2160" w:type="dxa"/>
            <w:vAlign w:val="bottom"/>
          </w:tcPr>
          <w:p w14:paraId="1F3291F1" w14:textId="42ACFE57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CHARLEY</w:t>
            </w:r>
          </w:p>
        </w:tc>
        <w:tc>
          <w:tcPr>
            <w:tcW w:w="2430" w:type="dxa"/>
            <w:vAlign w:val="bottom"/>
          </w:tcPr>
          <w:p w14:paraId="7215957A" w14:textId="01A638EC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1980-08-20 12:00</w:t>
            </w:r>
          </w:p>
        </w:tc>
      </w:tr>
      <w:tr w:rsidR="003B7254" w:rsidRPr="00752430" w14:paraId="72D5494D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3DFDA5B4" w14:textId="60E26157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1981183N24281</w:t>
            </w:r>
          </w:p>
        </w:tc>
        <w:tc>
          <w:tcPr>
            <w:tcW w:w="1890" w:type="dxa"/>
            <w:vAlign w:val="bottom"/>
          </w:tcPr>
          <w:p w14:paraId="46CAB3D2" w14:textId="67BD3BDE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AL071981</w:t>
            </w:r>
          </w:p>
        </w:tc>
        <w:tc>
          <w:tcPr>
            <w:tcW w:w="2160" w:type="dxa"/>
            <w:vAlign w:val="bottom"/>
          </w:tcPr>
          <w:p w14:paraId="6961596D" w14:textId="61AEA337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NOT_NAMED</w:t>
            </w:r>
          </w:p>
        </w:tc>
        <w:tc>
          <w:tcPr>
            <w:tcW w:w="2430" w:type="dxa"/>
            <w:vAlign w:val="bottom"/>
          </w:tcPr>
          <w:p w14:paraId="56B09824" w14:textId="03B86095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1981-07-04 00:00</w:t>
            </w:r>
          </w:p>
        </w:tc>
      </w:tr>
      <w:tr w:rsidR="003B7254" w:rsidRPr="00752430" w14:paraId="57DA5631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7B6A0E16" w14:textId="535DE14F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1981215N36292</w:t>
            </w:r>
          </w:p>
        </w:tc>
        <w:tc>
          <w:tcPr>
            <w:tcW w:w="1890" w:type="dxa"/>
            <w:vAlign w:val="bottom"/>
          </w:tcPr>
          <w:p w14:paraId="2EAB5502" w14:textId="539981D8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AL091981</w:t>
            </w:r>
          </w:p>
        </w:tc>
        <w:tc>
          <w:tcPr>
            <w:tcW w:w="2160" w:type="dxa"/>
            <w:vAlign w:val="bottom"/>
          </w:tcPr>
          <w:p w14:paraId="7DE900AB" w14:textId="431715C2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CINDY</w:t>
            </w:r>
          </w:p>
        </w:tc>
        <w:tc>
          <w:tcPr>
            <w:tcW w:w="2430" w:type="dxa"/>
            <w:vAlign w:val="bottom"/>
          </w:tcPr>
          <w:p w14:paraId="6ECBA33E" w14:textId="67AA8898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1981-08-02 18:00</w:t>
            </w:r>
          </w:p>
        </w:tc>
      </w:tr>
      <w:tr w:rsidR="003B7254" w:rsidRPr="00752430" w14:paraId="3B8B8754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6E2976D5" w14:textId="14471640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1984220N37292</w:t>
            </w:r>
          </w:p>
        </w:tc>
        <w:tc>
          <w:tcPr>
            <w:tcW w:w="1890" w:type="dxa"/>
            <w:vAlign w:val="bottom"/>
          </w:tcPr>
          <w:p w14:paraId="47C0ABD6" w14:textId="062D3F5D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AL041984</w:t>
            </w:r>
          </w:p>
        </w:tc>
        <w:tc>
          <w:tcPr>
            <w:tcW w:w="2160" w:type="dxa"/>
            <w:vAlign w:val="bottom"/>
          </w:tcPr>
          <w:p w14:paraId="458CFE4B" w14:textId="10E48969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NOT_NAMED</w:t>
            </w:r>
          </w:p>
        </w:tc>
        <w:tc>
          <w:tcPr>
            <w:tcW w:w="2430" w:type="dxa"/>
            <w:vAlign w:val="bottom"/>
          </w:tcPr>
          <w:p w14:paraId="4D045D02" w14:textId="2A784495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1984-08-06 12:00</w:t>
            </w:r>
          </w:p>
        </w:tc>
      </w:tr>
      <w:tr w:rsidR="003B7254" w:rsidRPr="00752430" w14:paraId="42D5A3E1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72D36ACB" w14:textId="62EBCDE3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1985224N18279</w:t>
            </w:r>
          </w:p>
        </w:tc>
        <w:tc>
          <w:tcPr>
            <w:tcW w:w="1890" w:type="dxa"/>
            <w:vAlign w:val="bottom"/>
          </w:tcPr>
          <w:p w14:paraId="33B4E050" w14:textId="0B465B6E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AL041985</w:t>
            </w:r>
          </w:p>
        </w:tc>
        <w:tc>
          <w:tcPr>
            <w:tcW w:w="2160" w:type="dxa"/>
            <w:vAlign w:val="bottom"/>
          </w:tcPr>
          <w:p w14:paraId="3D0E2C90" w14:textId="252E35E6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DANNY</w:t>
            </w:r>
          </w:p>
        </w:tc>
        <w:tc>
          <w:tcPr>
            <w:tcW w:w="2430" w:type="dxa"/>
            <w:vAlign w:val="bottom"/>
          </w:tcPr>
          <w:p w14:paraId="63D05F6F" w14:textId="78D66F19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1985-08-19 12:00</w:t>
            </w:r>
          </w:p>
        </w:tc>
      </w:tr>
      <w:tr w:rsidR="003B7254" w:rsidRPr="00752430" w14:paraId="0872D2C1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18FCC91B" w14:textId="55711B46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1985280N18291</w:t>
            </w:r>
          </w:p>
        </w:tc>
        <w:tc>
          <w:tcPr>
            <w:tcW w:w="1890" w:type="dxa"/>
            <w:vAlign w:val="bottom"/>
          </w:tcPr>
          <w:p w14:paraId="34BBC688" w14:textId="6F303CBF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AL111985</w:t>
            </w:r>
          </w:p>
        </w:tc>
        <w:tc>
          <w:tcPr>
            <w:tcW w:w="2160" w:type="dxa"/>
            <w:vAlign w:val="bottom"/>
          </w:tcPr>
          <w:p w14:paraId="22BC3250" w14:textId="28974FF1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ISABEL</w:t>
            </w:r>
          </w:p>
        </w:tc>
        <w:tc>
          <w:tcPr>
            <w:tcW w:w="2430" w:type="dxa"/>
            <w:vAlign w:val="bottom"/>
          </w:tcPr>
          <w:p w14:paraId="28E2F7E9" w14:textId="4FE2A166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1985-10-15 12:00</w:t>
            </w:r>
          </w:p>
        </w:tc>
      </w:tr>
      <w:tr w:rsidR="003B7254" w:rsidRPr="00752430" w14:paraId="4E20F2FE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380BEC4A" w14:textId="44569F85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1987220N34283</w:t>
            </w:r>
          </w:p>
        </w:tc>
        <w:tc>
          <w:tcPr>
            <w:tcW w:w="1890" w:type="dxa"/>
            <w:vAlign w:val="bottom"/>
          </w:tcPr>
          <w:p w14:paraId="3C7492DF" w14:textId="4A328682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AL021987</w:t>
            </w:r>
          </w:p>
        </w:tc>
        <w:tc>
          <w:tcPr>
            <w:tcW w:w="2160" w:type="dxa"/>
            <w:vAlign w:val="bottom"/>
          </w:tcPr>
          <w:p w14:paraId="5F33537F" w14:textId="0F5F1739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ARLENE</w:t>
            </w:r>
          </w:p>
        </w:tc>
        <w:tc>
          <w:tcPr>
            <w:tcW w:w="2430" w:type="dxa"/>
            <w:vAlign w:val="bottom"/>
          </w:tcPr>
          <w:p w14:paraId="4F170AD9" w14:textId="4E0AB20F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1987-08-08 00:00</w:t>
            </w:r>
          </w:p>
        </w:tc>
      </w:tr>
      <w:tr w:rsidR="003B7254" w:rsidRPr="00752430" w14:paraId="14AFBFDA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6116CA99" w14:textId="0B5DC6D0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1988234N13339</w:t>
            </w:r>
          </w:p>
        </w:tc>
        <w:tc>
          <w:tcPr>
            <w:tcW w:w="1890" w:type="dxa"/>
            <w:vAlign w:val="bottom"/>
          </w:tcPr>
          <w:p w14:paraId="426735A2" w14:textId="27A0D97A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AL151988</w:t>
            </w:r>
          </w:p>
        </w:tc>
        <w:tc>
          <w:tcPr>
            <w:tcW w:w="2160" w:type="dxa"/>
            <w:vAlign w:val="bottom"/>
          </w:tcPr>
          <w:p w14:paraId="0C8170D4" w14:textId="60C3F4D6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NOT_NAMED</w:t>
            </w:r>
          </w:p>
        </w:tc>
        <w:tc>
          <w:tcPr>
            <w:tcW w:w="2430" w:type="dxa"/>
            <w:vAlign w:val="bottom"/>
          </w:tcPr>
          <w:p w14:paraId="5CD23AD9" w14:textId="58949593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1988-08-30 09:00</w:t>
            </w:r>
          </w:p>
        </w:tc>
      </w:tr>
      <w:tr w:rsidR="003B7254" w:rsidRPr="00752430" w14:paraId="24E76696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355FC1E6" w14:textId="573B0E74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1988323N15286</w:t>
            </w:r>
          </w:p>
        </w:tc>
        <w:tc>
          <w:tcPr>
            <w:tcW w:w="1890" w:type="dxa"/>
            <w:vAlign w:val="bottom"/>
          </w:tcPr>
          <w:p w14:paraId="359E54C5" w14:textId="0FA6611E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AL121988</w:t>
            </w:r>
          </w:p>
        </w:tc>
        <w:tc>
          <w:tcPr>
            <w:tcW w:w="2160" w:type="dxa"/>
            <w:vAlign w:val="bottom"/>
          </w:tcPr>
          <w:p w14:paraId="1626D698" w14:textId="7CE881BA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KEITH</w:t>
            </w:r>
          </w:p>
        </w:tc>
        <w:tc>
          <w:tcPr>
            <w:tcW w:w="2430" w:type="dxa"/>
            <w:vAlign w:val="bottom"/>
          </w:tcPr>
          <w:p w14:paraId="6B035491" w14:textId="7EC5C7DC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1988-11-24 09:00</w:t>
            </w:r>
          </w:p>
        </w:tc>
      </w:tr>
      <w:tr w:rsidR="003B7254" w:rsidRPr="00752430" w14:paraId="1DB7C90F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5C574C73" w14:textId="0491368A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1990206N34285</w:t>
            </w:r>
          </w:p>
        </w:tc>
        <w:tc>
          <w:tcPr>
            <w:tcW w:w="1890" w:type="dxa"/>
            <w:vAlign w:val="bottom"/>
          </w:tcPr>
          <w:p w14:paraId="1C1CCE51" w14:textId="51E60A19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AL031990</w:t>
            </w:r>
          </w:p>
        </w:tc>
        <w:tc>
          <w:tcPr>
            <w:tcW w:w="2160" w:type="dxa"/>
            <w:vAlign w:val="bottom"/>
          </w:tcPr>
          <w:p w14:paraId="1823BA8B" w14:textId="011E433E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BERTHA</w:t>
            </w:r>
          </w:p>
        </w:tc>
        <w:tc>
          <w:tcPr>
            <w:tcW w:w="2430" w:type="dxa"/>
            <w:vAlign w:val="bottom"/>
          </w:tcPr>
          <w:p w14:paraId="2DB8140E" w14:textId="0106530E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1990-07-24 12:00</w:t>
            </w:r>
          </w:p>
        </w:tc>
      </w:tr>
      <w:tr w:rsidR="003B7254" w:rsidRPr="00752430" w14:paraId="2191B075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2EA907BC" w14:textId="6AACF609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1990283N23281</w:t>
            </w:r>
          </w:p>
        </w:tc>
        <w:tc>
          <w:tcPr>
            <w:tcW w:w="1890" w:type="dxa"/>
            <w:vAlign w:val="bottom"/>
          </w:tcPr>
          <w:p w14:paraId="259A957C" w14:textId="08679438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AL151990</w:t>
            </w:r>
          </w:p>
        </w:tc>
        <w:tc>
          <w:tcPr>
            <w:tcW w:w="2160" w:type="dxa"/>
            <w:vAlign w:val="bottom"/>
          </w:tcPr>
          <w:p w14:paraId="366575E3" w14:textId="08ADE484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MARCO</w:t>
            </w:r>
          </w:p>
        </w:tc>
        <w:tc>
          <w:tcPr>
            <w:tcW w:w="2430" w:type="dxa"/>
            <w:vAlign w:val="bottom"/>
          </w:tcPr>
          <w:p w14:paraId="6D685603" w14:textId="122449F6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1990-10-13 12:00</w:t>
            </w:r>
          </w:p>
        </w:tc>
      </w:tr>
      <w:tr w:rsidR="003B7254" w:rsidRPr="00752430" w14:paraId="2D324E72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6D2B4DFF" w14:textId="15362A14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1991181N26282</w:t>
            </w:r>
          </w:p>
        </w:tc>
        <w:tc>
          <w:tcPr>
            <w:tcW w:w="1890" w:type="dxa"/>
            <w:vAlign w:val="bottom"/>
          </w:tcPr>
          <w:p w14:paraId="315C1325" w14:textId="59F8EE39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AL011991</w:t>
            </w:r>
          </w:p>
        </w:tc>
        <w:tc>
          <w:tcPr>
            <w:tcW w:w="2160" w:type="dxa"/>
            <w:vAlign w:val="bottom"/>
          </w:tcPr>
          <w:p w14:paraId="34572E4F" w14:textId="3DD7D9F2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ANA</w:t>
            </w:r>
          </w:p>
        </w:tc>
        <w:tc>
          <w:tcPr>
            <w:tcW w:w="2430" w:type="dxa"/>
            <w:vAlign w:val="bottom"/>
          </w:tcPr>
          <w:p w14:paraId="0F986B90" w14:textId="1CD0FF91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1991-07-03 18:00</w:t>
            </w:r>
          </w:p>
        </w:tc>
      </w:tr>
      <w:tr w:rsidR="003B7254" w:rsidRPr="00752430" w14:paraId="30D49868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7DF83F8E" w14:textId="18E931AC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1993251N25293</w:t>
            </w:r>
          </w:p>
        </w:tc>
        <w:tc>
          <w:tcPr>
            <w:tcW w:w="1890" w:type="dxa"/>
            <w:vAlign w:val="bottom"/>
          </w:tcPr>
          <w:p w14:paraId="37AB2A1D" w14:textId="45235EB6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AL071993</w:t>
            </w:r>
          </w:p>
        </w:tc>
        <w:tc>
          <w:tcPr>
            <w:tcW w:w="2160" w:type="dxa"/>
            <w:vAlign w:val="bottom"/>
          </w:tcPr>
          <w:p w14:paraId="3C7B7A5E" w14:textId="78F5540A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FLOYD</w:t>
            </w:r>
          </w:p>
        </w:tc>
        <w:tc>
          <w:tcPr>
            <w:tcW w:w="2430" w:type="dxa"/>
            <w:vAlign w:val="bottom"/>
          </w:tcPr>
          <w:p w14:paraId="68124E33" w14:textId="76A6015C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1993-09-08 21:00</w:t>
            </w:r>
          </w:p>
        </w:tc>
      </w:tr>
      <w:tr w:rsidR="003B7254" w:rsidRPr="00752430" w14:paraId="506ADE94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66E7AE10" w14:textId="598F1ED5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1994201N32281</w:t>
            </w:r>
          </w:p>
        </w:tc>
        <w:tc>
          <w:tcPr>
            <w:tcW w:w="1890" w:type="dxa"/>
            <w:vAlign w:val="bottom"/>
          </w:tcPr>
          <w:p w14:paraId="610D854F" w14:textId="629EA752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AL021994</w:t>
            </w:r>
          </w:p>
        </w:tc>
        <w:tc>
          <w:tcPr>
            <w:tcW w:w="2160" w:type="dxa"/>
            <w:vAlign w:val="bottom"/>
          </w:tcPr>
          <w:p w14:paraId="5EC01E4F" w14:textId="7B85DBBD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NOT_NAMED</w:t>
            </w:r>
          </w:p>
        </w:tc>
        <w:tc>
          <w:tcPr>
            <w:tcW w:w="2430" w:type="dxa"/>
            <w:vAlign w:val="bottom"/>
          </w:tcPr>
          <w:p w14:paraId="0B57AB26" w14:textId="594BD187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1994-07-21 06:00</w:t>
            </w:r>
          </w:p>
        </w:tc>
      </w:tr>
      <w:tr w:rsidR="003B7254" w:rsidRPr="00752430" w14:paraId="6DCFA48F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2EE9BB9E" w14:textId="4CB20939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1995186N32288</w:t>
            </w:r>
          </w:p>
        </w:tc>
        <w:tc>
          <w:tcPr>
            <w:tcW w:w="1890" w:type="dxa"/>
            <w:vAlign w:val="bottom"/>
          </w:tcPr>
          <w:p w14:paraId="57CF6CCC" w14:textId="6518C019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AL021995</w:t>
            </w:r>
          </w:p>
        </w:tc>
        <w:tc>
          <w:tcPr>
            <w:tcW w:w="2160" w:type="dxa"/>
            <w:vAlign w:val="bottom"/>
          </w:tcPr>
          <w:p w14:paraId="4B8DA420" w14:textId="018E6A9C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BARRY</w:t>
            </w:r>
          </w:p>
        </w:tc>
        <w:tc>
          <w:tcPr>
            <w:tcW w:w="2430" w:type="dxa"/>
            <w:vAlign w:val="bottom"/>
          </w:tcPr>
          <w:p w14:paraId="13DE4D8C" w14:textId="4F9C88E2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1995-07-08 09:00</w:t>
            </w:r>
          </w:p>
        </w:tc>
      </w:tr>
      <w:tr w:rsidR="003B7254" w:rsidRPr="00752430" w14:paraId="0B570F58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51E8E215" w14:textId="433C385E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1995212N22287</w:t>
            </w:r>
          </w:p>
        </w:tc>
        <w:tc>
          <w:tcPr>
            <w:tcW w:w="1890" w:type="dxa"/>
            <w:vAlign w:val="bottom"/>
          </w:tcPr>
          <w:p w14:paraId="6E361B44" w14:textId="784B5386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AL051995</w:t>
            </w:r>
          </w:p>
        </w:tc>
        <w:tc>
          <w:tcPr>
            <w:tcW w:w="2160" w:type="dxa"/>
            <w:vAlign w:val="bottom"/>
          </w:tcPr>
          <w:p w14:paraId="2CC0DF2A" w14:textId="7CD032AA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ERIN</w:t>
            </w:r>
          </w:p>
        </w:tc>
        <w:tc>
          <w:tcPr>
            <w:tcW w:w="2430" w:type="dxa"/>
            <w:vAlign w:val="bottom"/>
          </w:tcPr>
          <w:p w14:paraId="7E3E119D" w14:textId="5A348EAE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1995-08-06 12:00</w:t>
            </w:r>
          </w:p>
        </w:tc>
      </w:tr>
      <w:tr w:rsidR="003B7254" w:rsidRPr="00752430" w14:paraId="6BE51280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25F4491C" w14:textId="2D528AD8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1996248N15319</w:t>
            </w:r>
          </w:p>
        </w:tc>
        <w:tc>
          <w:tcPr>
            <w:tcW w:w="1890" w:type="dxa"/>
            <w:vAlign w:val="bottom"/>
          </w:tcPr>
          <w:p w14:paraId="27A57C1C" w14:textId="52A54DF2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AL081996</w:t>
            </w:r>
          </w:p>
        </w:tc>
        <w:tc>
          <w:tcPr>
            <w:tcW w:w="2160" w:type="dxa"/>
            <w:vAlign w:val="bottom"/>
          </w:tcPr>
          <w:p w14:paraId="1296F5D9" w14:textId="2AAC0FB6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HORTENSE</w:t>
            </w:r>
          </w:p>
        </w:tc>
        <w:tc>
          <w:tcPr>
            <w:tcW w:w="2430" w:type="dxa"/>
            <w:vAlign w:val="bottom"/>
          </w:tcPr>
          <w:p w14:paraId="446237BC" w14:textId="25E387F2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1996-09-14 06:00</w:t>
            </w:r>
          </w:p>
        </w:tc>
      </w:tr>
      <w:tr w:rsidR="003B7254" w:rsidRPr="00752430" w14:paraId="3012B460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4E039D5A" w14:textId="24E305B0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1997152N29283</w:t>
            </w:r>
          </w:p>
        </w:tc>
        <w:tc>
          <w:tcPr>
            <w:tcW w:w="1890" w:type="dxa"/>
            <w:vAlign w:val="bottom"/>
          </w:tcPr>
          <w:p w14:paraId="7BB8726A" w14:textId="345E0250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AL011997</w:t>
            </w:r>
          </w:p>
        </w:tc>
        <w:tc>
          <w:tcPr>
            <w:tcW w:w="2160" w:type="dxa"/>
            <w:vAlign w:val="bottom"/>
          </w:tcPr>
          <w:p w14:paraId="6E0A3BD9" w14:textId="158B7495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NOT_NAMED</w:t>
            </w:r>
          </w:p>
        </w:tc>
        <w:tc>
          <w:tcPr>
            <w:tcW w:w="2430" w:type="dxa"/>
            <w:vAlign w:val="bottom"/>
          </w:tcPr>
          <w:p w14:paraId="19A6F10A" w14:textId="2204307A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1997-06-01 21:00</w:t>
            </w:r>
          </w:p>
        </w:tc>
      </w:tr>
      <w:tr w:rsidR="003B7254" w:rsidRPr="00752430" w14:paraId="6D0B8295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589E9B18" w14:textId="15C48294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1998236N13326</w:t>
            </w:r>
          </w:p>
        </w:tc>
        <w:tc>
          <w:tcPr>
            <w:tcW w:w="1890" w:type="dxa"/>
            <w:vAlign w:val="bottom"/>
          </w:tcPr>
          <w:p w14:paraId="57B0C7DA" w14:textId="2ED21B78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AL041998</w:t>
            </w:r>
          </w:p>
        </w:tc>
        <w:tc>
          <w:tcPr>
            <w:tcW w:w="2160" w:type="dxa"/>
            <w:vAlign w:val="bottom"/>
          </w:tcPr>
          <w:p w14:paraId="33EFD1C2" w14:textId="4D748ACF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DANIELLE</w:t>
            </w:r>
          </w:p>
        </w:tc>
        <w:tc>
          <w:tcPr>
            <w:tcW w:w="2430" w:type="dxa"/>
            <w:vAlign w:val="bottom"/>
          </w:tcPr>
          <w:p w14:paraId="124ED7F8" w14:textId="0AFDF43B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1998-09-01 15:00</w:t>
            </w:r>
          </w:p>
        </w:tc>
      </w:tr>
      <w:tr w:rsidR="003B7254" w:rsidRPr="00752430" w14:paraId="7262D164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6D9D8350" w14:textId="4B8F246B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2000279N29279</w:t>
            </w:r>
          </w:p>
        </w:tc>
        <w:tc>
          <w:tcPr>
            <w:tcW w:w="1890" w:type="dxa"/>
            <w:vAlign w:val="bottom"/>
          </w:tcPr>
          <w:p w14:paraId="4EC39790" w14:textId="4D75046C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AL162000</w:t>
            </w:r>
          </w:p>
        </w:tc>
        <w:tc>
          <w:tcPr>
            <w:tcW w:w="2160" w:type="dxa"/>
            <w:vAlign w:val="bottom"/>
          </w:tcPr>
          <w:p w14:paraId="409A40C3" w14:textId="1D377E20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LESLIE</w:t>
            </w:r>
          </w:p>
        </w:tc>
        <w:tc>
          <w:tcPr>
            <w:tcW w:w="2430" w:type="dxa"/>
            <w:vAlign w:val="bottom"/>
          </w:tcPr>
          <w:p w14:paraId="78B33D52" w14:textId="74EE51C3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2000-10-07 12:00</w:t>
            </w:r>
          </w:p>
        </w:tc>
      </w:tr>
      <w:tr w:rsidR="003B7254" w:rsidRPr="00752430" w14:paraId="3181EA96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5407CFD4" w14:textId="75C39242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2001255N26276</w:t>
            </w:r>
          </w:p>
        </w:tc>
        <w:tc>
          <w:tcPr>
            <w:tcW w:w="1890" w:type="dxa"/>
            <w:vAlign w:val="bottom"/>
          </w:tcPr>
          <w:p w14:paraId="4ABCE470" w14:textId="6ACEE7E2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AL082001</w:t>
            </w:r>
          </w:p>
        </w:tc>
        <w:tc>
          <w:tcPr>
            <w:tcW w:w="2160" w:type="dxa"/>
            <w:vAlign w:val="bottom"/>
          </w:tcPr>
          <w:p w14:paraId="4B947028" w14:textId="1EA2B753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GABRIELLE</w:t>
            </w:r>
          </w:p>
        </w:tc>
        <w:tc>
          <w:tcPr>
            <w:tcW w:w="2430" w:type="dxa"/>
            <w:vAlign w:val="bottom"/>
          </w:tcPr>
          <w:p w14:paraId="189F95B6" w14:textId="635FA61E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2001-09-16 18:00</w:t>
            </w:r>
          </w:p>
        </w:tc>
      </w:tr>
      <w:tr w:rsidR="003B7254" w:rsidRPr="00752430" w14:paraId="43C761EB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6011580E" w14:textId="6774CB3A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2002218N32283</w:t>
            </w:r>
          </w:p>
        </w:tc>
        <w:tc>
          <w:tcPr>
            <w:tcW w:w="1890" w:type="dxa"/>
            <w:vAlign w:val="bottom"/>
          </w:tcPr>
          <w:p w14:paraId="146BE994" w14:textId="06A5535B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AL032002</w:t>
            </w:r>
          </w:p>
        </w:tc>
        <w:tc>
          <w:tcPr>
            <w:tcW w:w="2160" w:type="dxa"/>
            <w:vAlign w:val="bottom"/>
          </w:tcPr>
          <w:p w14:paraId="0AEC9A1A" w14:textId="0F7B7106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CRISTOBAL</w:t>
            </w:r>
          </w:p>
        </w:tc>
        <w:tc>
          <w:tcPr>
            <w:tcW w:w="2430" w:type="dxa"/>
            <w:vAlign w:val="bottom"/>
          </w:tcPr>
          <w:p w14:paraId="31E087ED" w14:textId="0DABB80B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2002-08-05 18:00</w:t>
            </w:r>
          </w:p>
        </w:tc>
      </w:tr>
      <w:tr w:rsidR="003B7254" w:rsidRPr="00752430" w14:paraId="4684B09E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53043AE1" w14:textId="0FC02EB4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2002258N10300</w:t>
            </w:r>
          </w:p>
        </w:tc>
        <w:tc>
          <w:tcPr>
            <w:tcW w:w="1890" w:type="dxa"/>
            <w:vAlign w:val="bottom"/>
          </w:tcPr>
          <w:p w14:paraId="6453A0A7" w14:textId="5ACC656A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AL102002</w:t>
            </w:r>
          </w:p>
        </w:tc>
        <w:tc>
          <w:tcPr>
            <w:tcW w:w="2160" w:type="dxa"/>
            <w:vAlign w:val="bottom"/>
          </w:tcPr>
          <w:p w14:paraId="77471B7A" w14:textId="6E5B6BEC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ISIDORE</w:t>
            </w:r>
          </w:p>
        </w:tc>
        <w:tc>
          <w:tcPr>
            <w:tcW w:w="2430" w:type="dxa"/>
            <w:vAlign w:val="bottom"/>
          </w:tcPr>
          <w:p w14:paraId="7DF61E56" w14:textId="44482376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2002-09-27 18:00</w:t>
            </w:r>
          </w:p>
        </w:tc>
      </w:tr>
      <w:tr w:rsidR="003B7254" w:rsidRPr="00752430" w14:paraId="36246EB7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6B78694C" w14:textId="1E8540E8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2003108N29294</w:t>
            </w:r>
          </w:p>
        </w:tc>
        <w:tc>
          <w:tcPr>
            <w:tcW w:w="1890" w:type="dxa"/>
            <w:vAlign w:val="bottom"/>
          </w:tcPr>
          <w:p w14:paraId="056C88E4" w14:textId="7917D25A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AL012003</w:t>
            </w:r>
          </w:p>
        </w:tc>
        <w:tc>
          <w:tcPr>
            <w:tcW w:w="2160" w:type="dxa"/>
            <w:vAlign w:val="bottom"/>
          </w:tcPr>
          <w:p w14:paraId="2FCC451B" w14:textId="21EDD13D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ANA</w:t>
            </w:r>
          </w:p>
        </w:tc>
        <w:tc>
          <w:tcPr>
            <w:tcW w:w="2430" w:type="dxa"/>
            <w:vAlign w:val="bottom"/>
          </w:tcPr>
          <w:p w14:paraId="4A83F214" w14:textId="3B80E575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2003-04-19 15:00</w:t>
            </w:r>
          </w:p>
        </w:tc>
      </w:tr>
      <w:tr w:rsidR="003B7254" w:rsidRPr="00752430" w14:paraId="1D13C359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6E42512F" w14:textId="5AEF7A3E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2003179N20271</w:t>
            </w:r>
          </w:p>
        </w:tc>
        <w:tc>
          <w:tcPr>
            <w:tcW w:w="1890" w:type="dxa"/>
            <w:vAlign w:val="bottom"/>
          </w:tcPr>
          <w:p w14:paraId="01316A92" w14:textId="303173F7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AL032003</w:t>
            </w:r>
          </w:p>
        </w:tc>
        <w:tc>
          <w:tcPr>
            <w:tcW w:w="2160" w:type="dxa"/>
            <w:vAlign w:val="bottom"/>
          </w:tcPr>
          <w:p w14:paraId="5FD20521" w14:textId="743AA398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BILL</w:t>
            </w:r>
          </w:p>
        </w:tc>
        <w:tc>
          <w:tcPr>
            <w:tcW w:w="2430" w:type="dxa"/>
            <w:vAlign w:val="bottom"/>
          </w:tcPr>
          <w:p w14:paraId="171BB5A2" w14:textId="08A2E865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2003-07-03 00:00</w:t>
            </w:r>
          </w:p>
        </w:tc>
      </w:tr>
      <w:tr w:rsidR="003B7254" w:rsidRPr="00752430" w14:paraId="6501CA44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0FA1BACE" w14:textId="6CBA2D00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2003247N27272</w:t>
            </w:r>
          </w:p>
        </w:tc>
        <w:tc>
          <w:tcPr>
            <w:tcW w:w="1890" w:type="dxa"/>
            <w:vAlign w:val="bottom"/>
          </w:tcPr>
          <w:p w14:paraId="4A8821C4" w14:textId="3D5D4FB0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AL122003</w:t>
            </w:r>
          </w:p>
        </w:tc>
        <w:tc>
          <w:tcPr>
            <w:tcW w:w="2160" w:type="dxa"/>
            <w:vAlign w:val="bottom"/>
          </w:tcPr>
          <w:p w14:paraId="63842721" w14:textId="3FC6E1FD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HENRI</w:t>
            </w:r>
          </w:p>
        </w:tc>
        <w:tc>
          <w:tcPr>
            <w:tcW w:w="2430" w:type="dxa"/>
            <w:vAlign w:val="bottom"/>
          </w:tcPr>
          <w:p w14:paraId="5FDE0F67" w14:textId="4BD87296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2003-09-08 18:00</w:t>
            </w:r>
          </w:p>
        </w:tc>
      </w:tr>
      <w:tr w:rsidR="003B7254" w:rsidRPr="00752430" w14:paraId="63F82501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0E5F036D" w14:textId="49B0CFDD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2004241N29295</w:t>
            </w:r>
          </w:p>
        </w:tc>
        <w:tc>
          <w:tcPr>
            <w:tcW w:w="1890" w:type="dxa"/>
            <w:vAlign w:val="bottom"/>
          </w:tcPr>
          <w:p w14:paraId="6E13381F" w14:textId="1F23364A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AL082004</w:t>
            </w:r>
          </w:p>
        </w:tc>
        <w:tc>
          <w:tcPr>
            <w:tcW w:w="2160" w:type="dxa"/>
            <w:vAlign w:val="bottom"/>
          </w:tcPr>
          <w:p w14:paraId="725D010F" w14:textId="24E68907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HERMINE</w:t>
            </w:r>
          </w:p>
        </w:tc>
        <w:tc>
          <w:tcPr>
            <w:tcW w:w="2430" w:type="dxa"/>
            <w:vAlign w:val="bottom"/>
          </w:tcPr>
          <w:p w14:paraId="74FE89C4" w14:textId="3B23AAB5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2004-08-30 18:00</w:t>
            </w:r>
          </w:p>
        </w:tc>
      </w:tr>
      <w:tr w:rsidR="003B7254" w:rsidRPr="00752430" w14:paraId="21ED0B17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7769EC63" w14:textId="6258C170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2005236N23285</w:t>
            </w:r>
          </w:p>
        </w:tc>
        <w:tc>
          <w:tcPr>
            <w:tcW w:w="1890" w:type="dxa"/>
            <w:vAlign w:val="bottom"/>
          </w:tcPr>
          <w:p w14:paraId="359E83B5" w14:textId="0201BDCF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AL122005</w:t>
            </w:r>
          </w:p>
        </w:tc>
        <w:tc>
          <w:tcPr>
            <w:tcW w:w="2160" w:type="dxa"/>
            <w:vAlign w:val="bottom"/>
          </w:tcPr>
          <w:p w14:paraId="1D2F8668" w14:textId="17DB52B1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KATRINA</w:t>
            </w:r>
          </w:p>
        </w:tc>
        <w:tc>
          <w:tcPr>
            <w:tcW w:w="2430" w:type="dxa"/>
            <w:vAlign w:val="bottom"/>
          </w:tcPr>
          <w:p w14:paraId="4343FA7B" w14:textId="54001563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2005-08-31 06:00</w:t>
            </w:r>
          </w:p>
        </w:tc>
      </w:tr>
      <w:tr w:rsidR="003B7254" w:rsidRPr="00752430" w14:paraId="30221455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1DCF32FF" w14:textId="22415394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2007127N36286</w:t>
            </w:r>
          </w:p>
        </w:tc>
        <w:tc>
          <w:tcPr>
            <w:tcW w:w="1890" w:type="dxa"/>
            <w:vAlign w:val="bottom"/>
          </w:tcPr>
          <w:p w14:paraId="30E4189C" w14:textId="3F301BB9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AL012007</w:t>
            </w:r>
          </w:p>
        </w:tc>
        <w:tc>
          <w:tcPr>
            <w:tcW w:w="2160" w:type="dxa"/>
            <w:vAlign w:val="bottom"/>
          </w:tcPr>
          <w:p w14:paraId="3990E673" w14:textId="33A46292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ANDREA</w:t>
            </w:r>
          </w:p>
        </w:tc>
        <w:tc>
          <w:tcPr>
            <w:tcW w:w="2430" w:type="dxa"/>
            <w:vAlign w:val="bottom"/>
          </w:tcPr>
          <w:p w14:paraId="06E59216" w14:textId="44665720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2007-05-06 12:00</w:t>
            </w:r>
          </w:p>
        </w:tc>
      </w:tr>
      <w:tr w:rsidR="003B7254" w:rsidRPr="00752430" w14:paraId="554EBE88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2672DF84" w14:textId="25294988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2008229N18293</w:t>
            </w:r>
          </w:p>
        </w:tc>
        <w:tc>
          <w:tcPr>
            <w:tcW w:w="1890" w:type="dxa"/>
            <w:vAlign w:val="bottom"/>
          </w:tcPr>
          <w:p w14:paraId="1FF58E3E" w14:textId="3BF6B741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AL062008</w:t>
            </w:r>
          </w:p>
        </w:tc>
        <w:tc>
          <w:tcPr>
            <w:tcW w:w="2160" w:type="dxa"/>
            <w:vAlign w:val="bottom"/>
          </w:tcPr>
          <w:p w14:paraId="2A5E9859" w14:textId="02E11215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FAY</w:t>
            </w:r>
          </w:p>
        </w:tc>
        <w:tc>
          <w:tcPr>
            <w:tcW w:w="2430" w:type="dxa"/>
            <w:vAlign w:val="bottom"/>
          </w:tcPr>
          <w:p w14:paraId="0A074E2D" w14:textId="0F7F5E76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2008-08-28 06:00</w:t>
            </w:r>
          </w:p>
        </w:tc>
      </w:tr>
      <w:tr w:rsidR="003B7254" w:rsidRPr="00752430" w14:paraId="04EB7EF3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48F04B5C" w14:textId="24579C81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2012140N33283</w:t>
            </w:r>
          </w:p>
        </w:tc>
        <w:tc>
          <w:tcPr>
            <w:tcW w:w="1890" w:type="dxa"/>
            <w:vAlign w:val="bottom"/>
          </w:tcPr>
          <w:p w14:paraId="4587EE19" w14:textId="501BBDDB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AL012012</w:t>
            </w:r>
          </w:p>
        </w:tc>
        <w:tc>
          <w:tcPr>
            <w:tcW w:w="2160" w:type="dxa"/>
            <w:vAlign w:val="bottom"/>
          </w:tcPr>
          <w:p w14:paraId="0AC62195" w14:textId="534F4EDA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ALBERTO</w:t>
            </w:r>
          </w:p>
        </w:tc>
        <w:tc>
          <w:tcPr>
            <w:tcW w:w="2430" w:type="dxa"/>
            <w:vAlign w:val="bottom"/>
          </w:tcPr>
          <w:p w14:paraId="6E030534" w14:textId="2490E84C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2012-05-22 21:00</w:t>
            </w:r>
          </w:p>
        </w:tc>
      </w:tr>
      <w:tr w:rsidR="003B7254" w:rsidRPr="00752430" w14:paraId="2C4B325C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5971E8D9" w14:textId="662C830C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2013204N11340</w:t>
            </w:r>
          </w:p>
        </w:tc>
        <w:tc>
          <w:tcPr>
            <w:tcW w:w="1890" w:type="dxa"/>
            <w:vAlign w:val="bottom"/>
          </w:tcPr>
          <w:p w14:paraId="01FEABFF" w14:textId="54AC6296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AL042013</w:t>
            </w:r>
          </w:p>
        </w:tc>
        <w:tc>
          <w:tcPr>
            <w:tcW w:w="2160" w:type="dxa"/>
            <w:vAlign w:val="bottom"/>
          </w:tcPr>
          <w:p w14:paraId="2218FCFA" w14:textId="744EFEAA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DORIAN</w:t>
            </w:r>
          </w:p>
        </w:tc>
        <w:tc>
          <w:tcPr>
            <w:tcW w:w="2430" w:type="dxa"/>
            <w:vAlign w:val="bottom"/>
          </w:tcPr>
          <w:p w14:paraId="33ADC429" w14:textId="158CA85C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2013-08-04 06:00</w:t>
            </w:r>
          </w:p>
        </w:tc>
      </w:tr>
      <w:tr w:rsidR="003B7254" w:rsidRPr="00752430" w14:paraId="6604BCE4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5BD7C89D" w14:textId="50239AC7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2013248N16294</w:t>
            </w:r>
          </w:p>
        </w:tc>
        <w:tc>
          <w:tcPr>
            <w:tcW w:w="1890" w:type="dxa"/>
            <w:vAlign w:val="bottom"/>
          </w:tcPr>
          <w:p w14:paraId="00381D09" w14:textId="00F59778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AL072013</w:t>
            </w:r>
          </w:p>
        </w:tc>
        <w:tc>
          <w:tcPr>
            <w:tcW w:w="2160" w:type="dxa"/>
            <w:vAlign w:val="bottom"/>
          </w:tcPr>
          <w:p w14:paraId="03BE8843" w14:textId="68C07B88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GABRIELLE</w:t>
            </w:r>
          </w:p>
        </w:tc>
        <w:tc>
          <w:tcPr>
            <w:tcW w:w="2430" w:type="dxa"/>
            <w:vAlign w:val="bottom"/>
          </w:tcPr>
          <w:p w14:paraId="3F7E2957" w14:textId="3B4FFF4D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2013-09-13 06:00</w:t>
            </w:r>
          </w:p>
        </w:tc>
      </w:tr>
      <w:tr w:rsidR="003B7254" w:rsidRPr="00752430" w14:paraId="4A4830A1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5ECF590F" w14:textId="07020BB0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2015167N27266</w:t>
            </w:r>
          </w:p>
        </w:tc>
        <w:tc>
          <w:tcPr>
            <w:tcW w:w="1890" w:type="dxa"/>
            <w:vAlign w:val="bottom"/>
          </w:tcPr>
          <w:p w14:paraId="5398734F" w14:textId="748702D3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AL022015</w:t>
            </w:r>
          </w:p>
        </w:tc>
        <w:tc>
          <w:tcPr>
            <w:tcW w:w="2160" w:type="dxa"/>
            <w:vAlign w:val="bottom"/>
          </w:tcPr>
          <w:p w14:paraId="1A8C75E4" w14:textId="7A845914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BILL</w:t>
            </w:r>
          </w:p>
        </w:tc>
        <w:tc>
          <w:tcPr>
            <w:tcW w:w="2430" w:type="dxa"/>
            <w:vAlign w:val="bottom"/>
          </w:tcPr>
          <w:p w14:paraId="19937DA7" w14:textId="425A3AFE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2015-06-21 00:00</w:t>
            </w:r>
          </w:p>
        </w:tc>
      </w:tr>
      <w:tr w:rsidR="003B7254" w:rsidRPr="00752430" w14:paraId="4C00B56B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4E7E7CD6" w14:textId="1A95FD50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2015313N22289</w:t>
            </w:r>
          </w:p>
        </w:tc>
        <w:tc>
          <w:tcPr>
            <w:tcW w:w="1890" w:type="dxa"/>
            <w:vAlign w:val="bottom"/>
          </w:tcPr>
          <w:p w14:paraId="6587EA3E" w14:textId="0723B424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AL122015</w:t>
            </w:r>
          </w:p>
        </w:tc>
        <w:tc>
          <w:tcPr>
            <w:tcW w:w="2160" w:type="dxa"/>
            <w:vAlign w:val="bottom"/>
          </w:tcPr>
          <w:p w14:paraId="2A3237D3" w14:textId="7FC286E4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KATE</w:t>
            </w:r>
          </w:p>
        </w:tc>
        <w:tc>
          <w:tcPr>
            <w:tcW w:w="2430" w:type="dxa"/>
            <w:vAlign w:val="bottom"/>
          </w:tcPr>
          <w:p w14:paraId="63945152" w14:textId="64BDD369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2015-11-11 00:00</w:t>
            </w:r>
          </w:p>
        </w:tc>
      </w:tr>
      <w:tr w:rsidR="003B7254" w:rsidRPr="00752430" w14:paraId="2EAB48FD" w14:textId="77777777" w:rsidTr="003B7254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523CA2A9" w14:textId="61644347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2016257N27280</w:t>
            </w:r>
          </w:p>
        </w:tc>
        <w:tc>
          <w:tcPr>
            <w:tcW w:w="1890" w:type="dxa"/>
            <w:vAlign w:val="bottom"/>
          </w:tcPr>
          <w:p w14:paraId="7B391099" w14:textId="5E75D65B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AL112016</w:t>
            </w:r>
          </w:p>
        </w:tc>
        <w:tc>
          <w:tcPr>
            <w:tcW w:w="2160" w:type="dxa"/>
            <w:vAlign w:val="bottom"/>
          </w:tcPr>
          <w:p w14:paraId="573EAA4D" w14:textId="69AD398C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JULIA</w:t>
            </w:r>
          </w:p>
        </w:tc>
        <w:tc>
          <w:tcPr>
            <w:tcW w:w="2430" w:type="dxa"/>
            <w:vAlign w:val="bottom"/>
          </w:tcPr>
          <w:p w14:paraId="1A183B65" w14:textId="35859D8E" w:rsidR="003B7254" w:rsidRPr="003B7254" w:rsidRDefault="003B7254" w:rsidP="003B7254">
            <w:pPr>
              <w:spacing w:before="0" w:after="0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2016-09-20 21:00</w:t>
            </w:r>
          </w:p>
        </w:tc>
      </w:tr>
      <w:tr w:rsidR="003B7254" w:rsidRPr="00752430" w14:paraId="334FE60B" w14:textId="77777777" w:rsidTr="003B7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bottom"/>
          </w:tcPr>
          <w:p w14:paraId="7C1BEDB2" w14:textId="61FA276D" w:rsidR="003B7254" w:rsidRPr="003B7254" w:rsidRDefault="003B7254" w:rsidP="003B7254">
            <w:pPr>
              <w:spacing w:before="0" w:after="0"/>
              <w:textAlignment w:val="bottom"/>
              <w:rPr>
                <w:rFonts w:eastAsia="Times New Roman" w:cs="Times New Roman"/>
                <w:b w:val="0"/>
                <w:bCs w:val="0"/>
                <w:color w:val="000000"/>
                <w:kern w:val="24"/>
                <w:sz w:val="22"/>
              </w:rPr>
            </w:pPr>
            <w:r w:rsidRPr="003B7254">
              <w:rPr>
                <w:rFonts w:ascii="Calibri" w:hAnsi="Calibri" w:cs="Calibri"/>
                <w:b w:val="0"/>
                <w:bCs w:val="0"/>
                <w:color w:val="000000"/>
                <w:sz w:val="22"/>
              </w:rPr>
              <w:t>2019192N29274</w:t>
            </w:r>
          </w:p>
        </w:tc>
        <w:tc>
          <w:tcPr>
            <w:tcW w:w="1890" w:type="dxa"/>
            <w:vAlign w:val="bottom"/>
          </w:tcPr>
          <w:p w14:paraId="567AB30F" w14:textId="54C76E71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AL022019</w:t>
            </w:r>
          </w:p>
        </w:tc>
        <w:tc>
          <w:tcPr>
            <w:tcW w:w="2160" w:type="dxa"/>
            <w:vAlign w:val="bottom"/>
          </w:tcPr>
          <w:p w14:paraId="3C3427C8" w14:textId="01E4C9D5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BARRY</w:t>
            </w:r>
          </w:p>
        </w:tc>
        <w:tc>
          <w:tcPr>
            <w:tcW w:w="2430" w:type="dxa"/>
            <w:vAlign w:val="bottom"/>
          </w:tcPr>
          <w:p w14:paraId="37E6FB9F" w14:textId="411FAF9E" w:rsidR="003B7254" w:rsidRPr="003B7254" w:rsidRDefault="003B7254" w:rsidP="003B7254">
            <w:pPr>
              <w:spacing w:before="0" w:after="0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r w:rsidRPr="003B7254">
              <w:rPr>
                <w:rFonts w:ascii="Calibri" w:hAnsi="Calibri" w:cs="Calibri"/>
                <w:color w:val="000000"/>
                <w:sz w:val="22"/>
              </w:rPr>
              <w:t>2019-07-17 18:00</w:t>
            </w:r>
          </w:p>
        </w:tc>
      </w:tr>
    </w:tbl>
    <w:p w14:paraId="2ED4384F" w14:textId="77777777" w:rsidR="00DB4FBF" w:rsidRPr="00E918F5" w:rsidRDefault="00DB4FBF" w:rsidP="00FA655A">
      <w:pPr>
        <w:spacing w:before="0" w:after="200" w:line="276" w:lineRule="auto"/>
        <w:rPr>
          <w:rFonts w:cs="Times New Roman"/>
          <w:szCs w:val="24"/>
        </w:rPr>
      </w:pPr>
    </w:p>
    <w:sectPr w:rsidR="00DB4FBF" w:rsidRPr="00E918F5" w:rsidSect="00300C8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87FB0" w14:textId="77777777" w:rsidR="001B7BFF" w:rsidRDefault="001B7BFF" w:rsidP="00117666">
      <w:pPr>
        <w:spacing w:after="0"/>
      </w:pPr>
      <w:r>
        <w:separator/>
      </w:r>
    </w:p>
  </w:endnote>
  <w:endnote w:type="continuationSeparator" w:id="0">
    <w:p w14:paraId="7DA9DD27" w14:textId="77777777" w:rsidR="001B7BFF" w:rsidRDefault="001B7BF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3D87" w14:textId="2D350E64" w:rsidR="000C5E78" w:rsidRPr="00577C4C" w:rsidRDefault="000C5E78">
    <w:pPr>
      <w:pStyle w:val="Footer"/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6775DEF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24DBF5F9" w:rsidR="000C5E78" w:rsidRPr="00577C4C" w:rsidRDefault="000C5E78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7F2C1D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4B8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214951C5" w14:textId="24DBF5F9" w:rsidR="00E46DBD" w:rsidRPr="00577C4C" w:rsidRDefault="00E46DBD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7F2C1D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BFF2" w14:textId="77777777" w:rsidR="000C5E78" w:rsidRPr="00577C4C" w:rsidRDefault="000C5E78">
    <w:pPr>
      <w:pStyle w:val="Footer"/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637472D" w:rsidR="000C5E78" w:rsidRPr="00577C4C" w:rsidRDefault="000C5E78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7F2C1D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74D070C5" w14:textId="7637472D" w:rsidR="00E46DBD" w:rsidRPr="00577C4C" w:rsidRDefault="00E46DBD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7F2C1D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E7716" w14:textId="77777777" w:rsidR="001B7BFF" w:rsidRDefault="001B7BFF" w:rsidP="00117666">
      <w:pPr>
        <w:spacing w:after="0"/>
      </w:pPr>
      <w:r>
        <w:separator/>
      </w:r>
    </w:p>
  </w:footnote>
  <w:footnote w:type="continuationSeparator" w:id="0">
    <w:p w14:paraId="1AA1CDCB" w14:textId="77777777" w:rsidR="001B7BFF" w:rsidRDefault="001B7BF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3A34" w14:textId="7A2C839F" w:rsidR="000C5E78" w:rsidRPr="007E3148" w:rsidRDefault="000C5E78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>
      <w:t>Tropical Storm Skew Surge in Mid-Atlantic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8A4BC" w14:textId="4B0EA907" w:rsidR="000C5E78" w:rsidRPr="00A53000" w:rsidRDefault="000C5E78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>
      <w:t>Tropical Storm Skew Surge in Mid-Atlantic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27F1" w14:textId="77777777" w:rsidR="000C5E78" w:rsidRDefault="000C5E78" w:rsidP="00A53000">
    <w:pPr>
      <w:pStyle w:val="Header"/>
    </w:pPr>
    <w:r w:rsidRPr="005A1D84">
      <w:rPr>
        <w:noProof/>
        <w:color w:val="A6A6A6" w:themeColor="background1" w:themeShade="A6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3A2AE2"/>
    <w:multiLevelType w:val="hybridMultilevel"/>
    <w:tmpl w:val="B2E23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2A7CAC"/>
    <w:multiLevelType w:val="multilevel"/>
    <w:tmpl w:val="C6A8CCEA"/>
    <w:numStyleLink w:val="Headings"/>
  </w:abstractNum>
  <w:abstractNum w:abstractNumId="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0952A9E"/>
    <w:multiLevelType w:val="hybridMultilevel"/>
    <w:tmpl w:val="34922640"/>
    <w:lvl w:ilvl="0" w:tplc="1BC49F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E2C1B"/>
    <w:multiLevelType w:val="hybridMultilevel"/>
    <w:tmpl w:val="49A4A6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C6F29"/>
    <w:multiLevelType w:val="multilevel"/>
    <w:tmpl w:val="C6A8CCEA"/>
    <w:numStyleLink w:val="Headings"/>
  </w:abstractNum>
  <w:abstractNum w:abstractNumId="20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1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9"/>
  </w:num>
  <w:num w:numId="8">
    <w:abstractNumId w:val="7"/>
  </w:num>
  <w:num w:numId="9">
    <w:abstractNumId w:val="10"/>
  </w:num>
  <w:num w:numId="10">
    <w:abstractNumId w:val="8"/>
  </w:num>
  <w:num w:numId="11">
    <w:abstractNumId w:val="3"/>
  </w:num>
  <w:num w:numId="12">
    <w:abstractNumId w:val="20"/>
  </w:num>
  <w:num w:numId="13">
    <w:abstractNumId w:val="13"/>
  </w:num>
  <w:num w:numId="14">
    <w:abstractNumId w:val="5"/>
  </w:num>
  <w:num w:numId="15">
    <w:abstractNumId w:val="12"/>
  </w:num>
  <w:num w:numId="16">
    <w:abstractNumId w:val="17"/>
  </w:num>
  <w:num w:numId="17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9"/>
  </w:num>
  <w:num w:numId="21">
    <w:abstractNumId w:val="4"/>
  </w:num>
  <w:num w:numId="22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4"/>
  </w:num>
  <w:num w:numId="24">
    <w:abstractNumId w:val="16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821"/>
    <w:rsid w:val="00002878"/>
    <w:rsid w:val="00003A58"/>
    <w:rsid w:val="00004596"/>
    <w:rsid w:val="00005880"/>
    <w:rsid w:val="000061B0"/>
    <w:rsid w:val="0001002B"/>
    <w:rsid w:val="00012220"/>
    <w:rsid w:val="00012D9E"/>
    <w:rsid w:val="00013576"/>
    <w:rsid w:val="00013866"/>
    <w:rsid w:val="00013AE6"/>
    <w:rsid w:val="000169B5"/>
    <w:rsid w:val="00016C8F"/>
    <w:rsid w:val="00017311"/>
    <w:rsid w:val="000208DC"/>
    <w:rsid w:val="00023133"/>
    <w:rsid w:val="00023F4B"/>
    <w:rsid w:val="000248F2"/>
    <w:rsid w:val="00025748"/>
    <w:rsid w:val="00025B76"/>
    <w:rsid w:val="00025F07"/>
    <w:rsid w:val="000262AB"/>
    <w:rsid w:val="000267C8"/>
    <w:rsid w:val="00026EB1"/>
    <w:rsid w:val="000270F6"/>
    <w:rsid w:val="00027E79"/>
    <w:rsid w:val="00030818"/>
    <w:rsid w:val="000310FF"/>
    <w:rsid w:val="00031657"/>
    <w:rsid w:val="00033BBB"/>
    <w:rsid w:val="00034304"/>
    <w:rsid w:val="00034C61"/>
    <w:rsid w:val="00035434"/>
    <w:rsid w:val="00035E08"/>
    <w:rsid w:val="000377F9"/>
    <w:rsid w:val="00040CEA"/>
    <w:rsid w:val="00041367"/>
    <w:rsid w:val="00042519"/>
    <w:rsid w:val="000439FC"/>
    <w:rsid w:val="00044122"/>
    <w:rsid w:val="0004412E"/>
    <w:rsid w:val="0004416A"/>
    <w:rsid w:val="000442E5"/>
    <w:rsid w:val="00044EF3"/>
    <w:rsid w:val="00045678"/>
    <w:rsid w:val="000458E4"/>
    <w:rsid w:val="00045F2E"/>
    <w:rsid w:val="000470C1"/>
    <w:rsid w:val="00047A80"/>
    <w:rsid w:val="00050135"/>
    <w:rsid w:val="00051BCE"/>
    <w:rsid w:val="00052A5B"/>
    <w:rsid w:val="00052ABB"/>
    <w:rsid w:val="000541C3"/>
    <w:rsid w:val="0005660C"/>
    <w:rsid w:val="00060FA0"/>
    <w:rsid w:val="0006257F"/>
    <w:rsid w:val="000625B0"/>
    <w:rsid w:val="000632B4"/>
    <w:rsid w:val="00063D84"/>
    <w:rsid w:val="00064958"/>
    <w:rsid w:val="00064BDA"/>
    <w:rsid w:val="000654A4"/>
    <w:rsid w:val="000661B3"/>
    <w:rsid w:val="0006636D"/>
    <w:rsid w:val="00066633"/>
    <w:rsid w:val="00066BF8"/>
    <w:rsid w:val="000676C9"/>
    <w:rsid w:val="00067EC6"/>
    <w:rsid w:val="000702A0"/>
    <w:rsid w:val="00070D21"/>
    <w:rsid w:val="000710CA"/>
    <w:rsid w:val="0007197C"/>
    <w:rsid w:val="00073462"/>
    <w:rsid w:val="00074039"/>
    <w:rsid w:val="0007569D"/>
    <w:rsid w:val="00076821"/>
    <w:rsid w:val="0007721A"/>
    <w:rsid w:val="00077923"/>
    <w:rsid w:val="00077957"/>
    <w:rsid w:val="00077D53"/>
    <w:rsid w:val="00081394"/>
    <w:rsid w:val="0008150F"/>
    <w:rsid w:val="000828E1"/>
    <w:rsid w:val="00082B8D"/>
    <w:rsid w:val="0008456A"/>
    <w:rsid w:val="0008472B"/>
    <w:rsid w:val="000903C1"/>
    <w:rsid w:val="00090F6D"/>
    <w:rsid w:val="000963D5"/>
    <w:rsid w:val="00096FD0"/>
    <w:rsid w:val="000A009B"/>
    <w:rsid w:val="000A257B"/>
    <w:rsid w:val="000A4E8B"/>
    <w:rsid w:val="000A5225"/>
    <w:rsid w:val="000A59DD"/>
    <w:rsid w:val="000A5E22"/>
    <w:rsid w:val="000B02D8"/>
    <w:rsid w:val="000B34BD"/>
    <w:rsid w:val="000B44BA"/>
    <w:rsid w:val="000B5F5A"/>
    <w:rsid w:val="000B7DDF"/>
    <w:rsid w:val="000C19A4"/>
    <w:rsid w:val="000C2EE1"/>
    <w:rsid w:val="000C5568"/>
    <w:rsid w:val="000C5AF8"/>
    <w:rsid w:val="000C5BA3"/>
    <w:rsid w:val="000C5E78"/>
    <w:rsid w:val="000C70AB"/>
    <w:rsid w:val="000C7E2A"/>
    <w:rsid w:val="000D04FD"/>
    <w:rsid w:val="000D1306"/>
    <w:rsid w:val="000D1422"/>
    <w:rsid w:val="000D24D9"/>
    <w:rsid w:val="000D2741"/>
    <w:rsid w:val="000D390F"/>
    <w:rsid w:val="000D3F95"/>
    <w:rsid w:val="000D423B"/>
    <w:rsid w:val="000D4B77"/>
    <w:rsid w:val="000D4DA0"/>
    <w:rsid w:val="000D67AF"/>
    <w:rsid w:val="000E131F"/>
    <w:rsid w:val="000E1CFC"/>
    <w:rsid w:val="000E20BC"/>
    <w:rsid w:val="000E26D4"/>
    <w:rsid w:val="000E2D69"/>
    <w:rsid w:val="000E3613"/>
    <w:rsid w:val="000E3B24"/>
    <w:rsid w:val="000E4CE7"/>
    <w:rsid w:val="000E6455"/>
    <w:rsid w:val="000E6DA8"/>
    <w:rsid w:val="000E7008"/>
    <w:rsid w:val="000F0DE8"/>
    <w:rsid w:val="000F0F1B"/>
    <w:rsid w:val="000F1496"/>
    <w:rsid w:val="000F1894"/>
    <w:rsid w:val="000F1A8C"/>
    <w:rsid w:val="000F26E6"/>
    <w:rsid w:val="000F4460"/>
    <w:rsid w:val="000F4CFB"/>
    <w:rsid w:val="000F566C"/>
    <w:rsid w:val="000F5684"/>
    <w:rsid w:val="000F5F06"/>
    <w:rsid w:val="000F60C8"/>
    <w:rsid w:val="000F6888"/>
    <w:rsid w:val="00100936"/>
    <w:rsid w:val="00100ECC"/>
    <w:rsid w:val="00101016"/>
    <w:rsid w:val="00101D79"/>
    <w:rsid w:val="0010344A"/>
    <w:rsid w:val="0010382D"/>
    <w:rsid w:val="00103CFC"/>
    <w:rsid w:val="00104943"/>
    <w:rsid w:val="00104973"/>
    <w:rsid w:val="0010503F"/>
    <w:rsid w:val="00105233"/>
    <w:rsid w:val="001060D0"/>
    <w:rsid w:val="0010643A"/>
    <w:rsid w:val="0010760E"/>
    <w:rsid w:val="00110017"/>
    <w:rsid w:val="001108E8"/>
    <w:rsid w:val="00111C34"/>
    <w:rsid w:val="001131F4"/>
    <w:rsid w:val="001133C6"/>
    <w:rsid w:val="00113D91"/>
    <w:rsid w:val="00114B33"/>
    <w:rsid w:val="00114E93"/>
    <w:rsid w:val="00115B4A"/>
    <w:rsid w:val="0011672F"/>
    <w:rsid w:val="00117666"/>
    <w:rsid w:val="001209D5"/>
    <w:rsid w:val="0012150C"/>
    <w:rsid w:val="00121520"/>
    <w:rsid w:val="00121542"/>
    <w:rsid w:val="001223A7"/>
    <w:rsid w:val="001226E7"/>
    <w:rsid w:val="001265A3"/>
    <w:rsid w:val="001265EA"/>
    <w:rsid w:val="0012692A"/>
    <w:rsid w:val="00127D81"/>
    <w:rsid w:val="00130D72"/>
    <w:rsid w:val="00133041"/>
    <w:rsid w:val="001336DD"/>
    <w:rsid w:val="0013399A"/>
    <w:rsid w:val="00134195"/>
    <w:rsid w:val="00134256"/>
    <w:rsid w:val="0013470E"/>
    <w:rsid w:val="0013527A"/>
    <w:rsid w:val="00136007"/>
    <w:rsid w:val="00136A94"/>
    <w:rsid w:val="001400FF"/>
    <w:rsid w:val="00140C7E"/>
    <w:rsid w:val="0014288C"/>
    <w:rsid w:val="00142B82"/>
    <w:rsid w:val="00144582"/>
    <w:rsid w:val="00144F80"/>
    <w:rsid w:val="0014522F"/>
    <w:rsid w:val="001452C5"/>
    <w:rsid w:val="00145AD6"/>
    <w:rsid w:val="00147395"/>
    <w:rsid w:val="001517F6"/>
    <w:rsid w:val="00151C22"/>
    <w:rsid w:val="00152541"/>
    <w:rsid w:val="00152686"/>
    <w:rsid w:val="00152C3F"/>
    <w:rsid w:val="00152E91"/>
    <w:rsid w:val="00153836"/>
    <w:rsid w:val="001552C9"/>
    <w:rsid w:val="0015633A"/>
    <w:rsid w:val="00156833"/>
    <w:rsid w:val="00160BD1"/>
    <w:rsid w:val="00160E1D"/>
    <w:rsid w:val="001612D3"/>
    <w:rsid w:val="001613B4"/>
    <w:rsid w:val="00161E2A"/>
    <w:rsid w:val="001625C7"/>
    <w:rsid w:val="00162D14"/>
    <w:rsid w:val="00162E37"/>
    <w:rsid w:val="001640E8"/>
    <w:rsid w:val="001646B8"/>
    <w:rsid w:val="001661A7"/>
    <w:rsid w:val="00166654"/>
    <w:rsid w:val="001669D9"/>
    <w:rsid w:val="00170975"/>
    <w:rsid w:val="001729C4"/>
    <w:rsid w:val="00172B0B"/>
    <w:rsid w:val="0017302C"/>
    <w:rsid w:val="00175F08"/>
    <w:rsid w:val="00175FD7"/>
    <w:rsid w:val="00176014"/>
    <w:rsid w:val="00176509"/>
    <w:rsid w:val="00176936"/>
    <w:rsid w:val="00177145"/>
    <w:rsid w:val="0017730F"/>
    <w:rsid w:val="00177D84"/>
    <w:rsid w:val="00177FDE"/>
    <w:rsid w:val="0018094E"/>
    <w:rsid w:val="00181319"/>
    <w:rsid w:val="00184544"/>
    <w:rsid w:val="0018490B"/>
    <w:rsid w:val="00184B5C"/>
    <w:rsid w:val="00184DD3"/>
    <w:rsid w:val="0018505E"/>
    <w:rsid w:val="001853AD"/>
    <w:rsid w:val="001909DC"/>
    <w:rsid w:val="00190DE8"/>
    <w:rsid w:val="0019145D"/>
    <w:rsid w:val="00191B78"/>
    <w:rsid w:val="00192B5F"/>
    <w:rsid w:val="00193042"/>
    <w:rsid w:val="00193828"/>
    <w:rsid w:val="00194E50"/>
    <w:rsid w:val="00195BC8"/>
    <w:rsid w:val="001961DA"/>
    <w:rsid w:val="001964EF"/>
    <w:rsid w:val="0019676F"/>
    <w:rsid w:val="001A08B2"/>
    <w:rsid w:val="001A11A7"/>
    <w:rsid w:val="001A25BC"/>
    <w:rsid w:val="001A4733"/>
    <w:rsid w:val="001A48EF"/>
    <w:rsid w:val="001A4E31"/>
    <w:rsid w:val="001A5C07"/>
    <w:rsid w:val="001A6680"/>
    <w:rsid w:val="001A6730"/>
    <w:rsid w:val="001A6ED8"/>
    <w:rsid w:val="001B02FF"/>
    <w:rsid w:val="001B09C9"/>
    <w:rsid w:val="001B0CBA"/>
    <w:rsid w:val="001B12F3"/>
    <w:rsid w:val="001B1A2C"/>
    <w:rsid w:val="001B25CE"/>
    <w:rsid w:val="001B4A96"/>
    <w:rsid w:val="001B5C34"/>
    <w:rsid w:val="001B6387"/>
    <w:rsid w:val="001B7BFF"/>
    <w:rsid w:val="001C0335"/>
    <w:rsid w:val="001C06DA"/>
    <w:rsid w:val="001C0873"/>
    <w:rsid w:val="001C18D3"/>
    <w:rsid w:val="001C1FA2"/>
    <w:rsid w:val="001C2570"/>
    <w:rsid w:val="001C437C"/>
    <w:rsid w:val="001C5F9F"/>
    <w:rsid w:val="001C6336"/>
    <w:rsid w:val="001C6F2D"/>
    <w:rsid w:val="001C7C00"/>
    <w:rsid w:val="001D0E45"/>
    <w:rsid w:val="001D2A0C"/>
    <w:rsid w:val="001D37C8"/>
    <w:rsid w:val="001D4443"/>
    <w:rsid w:val="001D498F"/>
    <w:rsid w:val="001D5BD9"/>
    <w:rsid w:val="001D5C23"/>
    <w:rsid w:val="001D6C87"/>
    <w:rsid w:val="001D749C"/>
    <w:rsid w:val="001D7A42"/>
    <w:rsid w:val="001E198A"/>
    <w:rsid w:val="001E2012"/>
    <w:rsid w:val="001E337D"/>
    <w:rsid w:val="001E3521"/>
    <w:rsid w:val="001E3A0E"/>
    <w:rsid w:val="001E3A21"/>
    <w:rsid w:val="001E4188"/>
    <w:rsid w:val="001E507A"/>
    <w:rsid w:val="001E5546"/>
    <w:rsid w:val="001E7843"/>
    <w:rsid w:val="001E7BE9"/>
    <w:rsid w:val="001F0233"/>
    <w:rsid w:val="001F0C23"/>
    <w:rsid w:val="001F0ED9"/>
    <w:rsid w:val="001F2183"/>
    <w:rsid w:val="001F34B7"/>
    <w:rsid w:val="001F4C07"/>
    <w:rsid w:val="001F4ED9"/>
    <w:rsid w:val="001F5411"/>
    <w:rsid w:val="001F5F1A"/>
    <w:rsid w:val="001F6975"/>
    <w:rsid w:val="001F6ECD"/>
    <w:rsid w:val="001F724E"/>
    <w:rsid w:val="001F754A"/>
    <w:rsid w:val="001F7848"/>
    <w:rsid w:val="001F7D63"/>
    <w:rsid w:val="001F7F7A"/>
    <w:rsid w:val="002024D7"/>
    <w:rsid w:val="00202A7C"/>
    <w:rsid w:val="00204BE9"/>
    <w:rsid w:val="002061FA"/>
    <w:rsid w:val="002074E2"/>
    <w:rsid w:val="002078CC"/>
    <w:rsid w:val="0021015D"/>
    <w:rsid w:val="00211FBA"/>
    <w:rsid w:val="00213AB1"/>
    <w:rsid w:val="00214459"/>
    <w:rsid w:val="0021472F"/>
    <w:rsid w:val="00216AF4"/>
    <w:rsid w:val="00217647"/>
    <w:rsid w:val="00217C10"/>
    <w:rsid w:val="00220AEA"/>
    <w:rsid w:val="00220F81"/>
    <w:rsid w:val="00222904"/>
    <w:rsid w:val="0022430C"/>
    <w:rsid w:val="00224FFA"/>
    <w:rsid w:val="00226790"/>
    <w:rsid w:val="00226954"/>
    <w:rsid w:val="002307C4"/>
    <w:rsid w:val="00231A3C"/>
    <w:rsid w:val="00232190"/>
    <w:rsid w:val="0023260B"/>
    <w:rsid w:val="002328BE"/>
    <w:rsid w:val="002328F3"/>
    <w:rsid w:val="00232CF3"/>
    <w:rsid w:val="00233711"/>
    <w:rsid w:val="002367E3"/>
    <w:rsid w:val="00236A6D"/>
    <w:rsid w:val="00236CD7"/>
    <w:rsid w:val="00237B24"/>
    <w:rsid w:val="00240855"/>
    <w:rsid w:val="002429FA"/>
    <w:rsid w:val="00243301"/>
    <w:rsid w:val="002434C6"/>
    <w:rsid w:val="0024458B"/>
    <w:rsid w:val="00245B84"/>
    <w:rsid w:val="002473B6"/>
    <w:rsid w:val="00247A5A"/>
    <w:rsid w:val="00247E15"/>
    <w:rsid w:val="00250211"/>
    <w:rsid w:val="0025054C"/>
    <w:rsid w:val="00252567"/>
    <w:rsid w:val="00253541"/>
    <w:rsid w:val="0025376A"/>
    <w:rsid w:val="002538B5"/>
    <w:rsid w:val="00253E26"/>
    <w:rsid w:val="00253E32"/>
    <w:rsid w:val="0025468C"/>
    <w:rsid w:val="00255ACF"/>
    <w:rsid w:val="002561BA"/>
    <w:rsid w:val="002562FE"/>
    <w:rsid w:val="002566D5"/>
    <w:rsid w:val="00257094"/>
    <w:rsid w:val="002573C9"/>
    <w:rsid w:val="002600A1"/>
    <w:rsid w:val="00260D8A"/>
    <w:rsid w:val="002629A3"/>
    <w:rsid w:val="00264756"/>
    <w:rsid w:val="00265660"/>
    <w:rsid w:val="0026659A"/>
    <w:rsid w:val="00266722"/>
    <w:rsid w:val="00266B30"/>
    <w:rsid w:val="00267D18"/>
    <w:rsid w:val="0027156B"/>
    <w:rsid w:val="00271A80"/>
    <w:rsid w:val="00272AB7"/>
    <w:rsid w:val="00273A98"/>
    <w:rsid w:val="00274137"/>
    <w:rsid w:val="002753CB"/>
    <w:rsid w:val="002753CD"/>
    <w:rsid w:val="00276142"/>
    <w:rsid w:val="002776FE"/>
    <w:rsid w:val="00280645"/>
    <w:rsid w:val="002867DB"/>
    <w:rsid w:val="002868AD"/>
    <w:rsid w:val="002868E2"/>
    <w:rsid w:val="002869C3"/>
    <w:rsid w:val="00287021"/>
    <w:rsid w:val="00287BEF"/>
    <w:rsid w:val="002936E4"/>
    <w:rsid w:val="00293B79"/>
    <w:rsid w:val="0029469D"/>
    <w:rsid w:val="002948AE"/>
    <w:rsid w:val="0029589B"/>
    <w:rsid w:val="00295935"/>
    <w:rsid w:val="002969AD"/>
    <w:rsid w:val="00296B88"/>
    <w:rsid w:val="00296BF5"/>
    <w:rsid w:val="00296CEC"/>
    <w:rsid w:val="002A0BE7"/>
    <w:rsid w:val="002A0E41"/>
    <w:rsid w:val="002A153B"/>
    <w:rsid w:val="002A186F"/>
    <w:rsid w:val="002A208C"/>
    <w:rsid w:val="002A2992"/>
    <w:rsid w:val="002A2AC3"/>
    <w:rsid w:val="002A2CB3"/>
    <w:rsid w:val="002A46F4"/>
    <w:rsid w:val="002A5E40"/>
    <w:rsid w:val="002A5EE0"/>
    <w:rsid w:val="002A60D0"/>
    <w:rsid w:val="002B1745"/>
    <w:rsid w:val="002B1A73"/>
    <w:rsid w:val="002B1BA3"/>
    <w:rsid w:val="002B1D52"/>
    <w:rsid w:val="002B3335"/>
    <w:rsid w:val="002B5AFF"/>
    <w:rsid w:val="002B5D85"/>
    <w:rsid w:val="002B69F0"/>
    <w:rsid w:val="002C052A"/>
    <w:rsid w:val="002C105D"/>
    <w:rsid w:val="002C15E5"/>
    <w:rsid w:val="002C24A2"/>
    <w:rsid w:val="002C3EAD"/>
    <w:rsid w:val="002C482A"/>
    <w:rsid w:val="002C4E02"/>
    <w:rsid w:val="002C56EB"/>
    <w:rsid w:val="002C74CA"/>
    <w:rsid w:val="002C7D80"/>
    <w:rsid w:val="002D0F1D"/>
    <w:rsid w:val="002D2242"/>
    <w:rsid w:val="002D43BF"/>
    <w:rsid w:val="002D4497"/>
    <w:rsid w:val="002D45DE"/>
    <w:rsid w:val="002D6051"/>
    <w:rsid w:val="002E1E9F"/>
    <w:rsid w:val="002E35A0"/>
    <w:rsid w:val="002E39FB"/>
    <w:rsid w:val="002E3C9C"/>
    <w:rsid w:val="002E4035"/>
    <w:rsid w:val="002E441B"/>
    <w:rsid w:val="002E55BF"/>
    <w:rsid w:val="002E5B1F"/>
    <w:rsid w:val="002E5B8A"/>
    <w:rsid w:val="002E7456"/>
    <w:rsid w:val="002F1425"/>
    <w:rsid w:val="002F1BB9"/>
    <w:rsid w:val="002F2C3E"/>
    <w:rsid w:val="002F2E0C"/>
    <w:rsid w:val="002F3EA2"/>
    <w:rsid w:val="002F57C3"/>
    <w:rsid w:val="002F6240"/>
    <w:rsid w:val="002F744D"/>
    <w:rsid w:val="00300C8C"/>
    <w:rsid w:val="00301CC1"/>
    <w:rsid w:val="00301E56"/>
    <w:rsid w:val="00302BF9"/>
    <w:rsid w:val="003030E3"/>
    <w:rsid w:val="00303C1B"/>
    <w:rsid w:val="00303DE6"/>
    <w:rsid w:val="0030517B"/>
    <w:rsid w:val="00305C9B"/>
    <w:rsid w:val="00305E29"/>
    <w:rsid w:val="00306CE4"/>
    <w:rsid w:val="00307887"/>
    <w:rsid w:val="00310060"/>
    <w:rsid w:val="00310124"/>
    <w:rsid w:val="00310655"/>
    <w:rsid w:val="00310EAC"/>
    <w:rsid w:val="00310F2F"/>
    <w:rsid w:val="003111D9"/>
    <w:rsid w:val="00311B4F"/>
    <w:rsid w:val="003124D9"/>
    <w:rsid w:val="00312798"/>
    <w:rsid w:val="00313906"/>
    <w:rsid w:val="00313B31"/>
    <w:rsid w:val="0031491F"/>
    <w:rsid w:val="00314ECC"/>
    <w:rsid w:val="00320296"/>
    <w:rsid w:val="00320351"/>
    <w:rsid w:val="00320D9A"/>
    <w:rsid w:val="00321094"/>
    <w:rsid w:val="00321F1C"/>
    <w:rsid w:val="00321F9A"/>
    <w:rsid w:val="0032326C"/>
    <w:rsid w:val="003233E2"/>
    <w:rsid w:val="00323694"/>
    <w:rsid w:val="003265AC"/>
    <w:rsid w:val="00330D5D"/>
    <w:rsid w:val="0033197A"/>
    <w:rsid w:val="00333967"/>
    <w:rsid w:val="00337C07"/>
    <w:rsid w:val="0034066D"/>
    <w:rsid w:val="00340851"/>
    <w:rsid w:val="0034283C"/>
    <w:rsid w:val="00342F35"/>
    <w:rsid w:val="00342F48"/>
    <w:rsid w:val="003442C4"/>
    <w:rsid w:val="00344921"/>
    <w:rsid w:val="00344CEF"/>
    <w:rsid w:val="00346971"/>
    <w:rsid w:val="00347814"/>
    <w:rsid w:val="00347FFE"/>
    <w:rsid w:val="00350FEA"/>
    <w:rsid w:val="00351405"/>
    <w:rsid w:val="00353296"/>
    <w:rsid w:val="003544FB"/>
    <w:rsid w:val="00354A61"/>
    <w:rsid w:val="00355EA8"/>
    <w:rsid w:val="00357875"/>
    <w:rsid w:val="00357DC8"/>
    <w:rsid w:val="003612C3"/>
    <w:rsid w:val="00361F4D"/>
    <w:rsid w:val="003634B1"/>
    <w:rsid w:val="003642D0"/>
    <w:rsid w:val="0036448B"/>
    <w:rsid w:val="00364F81"/>
    <w:rsid w:val="00365D63"/>
    <w:rsid w:val="0036793B"/>
    <w:rsid w:val="00367E37"/>
    <w:rsid w:val="0037115B"/>
    <w:rsid w:val="0037145F"/>
    <w:rsid w:val="00371CE1"/>
    <w:rsid w:val="00372601"/>
    <w:rsid w:val="00372682"/>
    <w:rsid w:val="00372CCD"/>
    <w:rsid w:val="003738D0"/>
    <w:rsid w:val="00373972"/>
    <w:rsid w:val="003757DA"/>
    <w:rsid w:val="003758F6"/>
    <w:rsid w:val="00376207"/>
    <w:rsid w:val="00376CC5"/>
    <w:rsid w:val="00377BCD"/>
    <w:rsid w:val="00377C70"/>
    <w:rsid w:val="00380BB6"/>
    <w:rsid w:val="003811AE"/>
    <w:rsid w:val="003814E1"/>
    <w:rsid w:val="00381B30"/>
    <w:rsid w:val="00382155"/>
    <w:rsid w:val="00384373"/>
    <w:rsid w:val="00385240"/>
    <w:rsid w:val="003853CF"/>
    <w:rsid w:val="003867E4"/>
    <w:rsid w:val="00386B71"/>
    <w:rsid w:val="0038701D"/>
    <w:rsid w:val="003877E7"/>
    <w:rsid w:val="0038794D"/>
    <w:rsid w:val="00387F67"/>
    <w:rsid w:val="00392940"/>
    <w:rsid w:val="00392CBB"/>
    <w:rsid w:val="00393376"/>
    <w:rsid w:val="00393BFD"/>
    <w:rsid w:val="00395625"/>
    <w:rsid w:val="003959B9"/>
    <w:rsid w:val="00395AB6"/>
    <w:rsid w:val="00396823"/>
    <w:rsid w:val="0039693B"/>
    <w:rsid w:val="0039768B"/>
    <w:rsid w:val="003A086D"/>
    <w:rsid w:val="003A19DC"/>
    <w:rsid w:val="003A2AA1"/>
    <w:rsid w:val="003A7961"/>
    <w:rsid w:val="003B043B"/>
    <w:rsid w:val="003B115D"/>
    <w:rsid w:val="003B1978"/>
    <w:rsid w:val="003B1AAB"/>
    <w:rsid w:val="003B2AC4"/>
    <w:rsid w:val="003B3B32"/>
    <w:rsid w:val="003B4029"/>
    <w:rsid w:val="003B40E8"/>
    <w:rsid w:val="003B6867"/>
    <w:rsid w:val="003B7254"/>
    <w:rsid w:val="003B7978"/>
    <w:rsid w:val="003C108E"/>
    <w:rsid w:val="003C2A1A"/>
    <w:rsid w:val="003C550D"/>
    <w:rsid w:val="003C7F10"/>
    <w:rsid w:val="003C7F30"/>
    <w:rsid w:val="003D1562"/>
    <w:rsid w:val="003D1C2B"/>
    <w:rsid w:val="003D2294"/>
    <w:rsid w:val="003D2CFC"/>
    <w:rsid w:val="003D2F2D"/>
    <w:rsid w:val="003D3549"/>
    <w:rsid w:val="003D37B5"/>
    <w:rsid w:val="003D476F"/>
    <w:rsid w:val="003D4988"/>
    <w:rsid w:val="003D4DE0"/>
    <w:rsid w:val="003D77F7"/>
    <w:rsid w:val="003D79B2"/>
    <w:rsid w:val="003E0ADF"/>
    <w:rsid w:val="003E1C97"/>
    <w:rsid w:val="003E250A"/>
    <w:rsid w:val="003E264F"/>
    <w:rsid w:val="003E38AF"/>
    <w:rsid w:val="003E3A2D"/>
    <w:rsid w:val="003E3C92"/>
    <w:rsid w:val="003E441B"/>
    <w:rsid w:val="003E6CD1"/>
    <w:rsid w:val="003E7390"/>
    <w:rsid w:val="003F0833"/>
    <w:rsid w:val="003F09E4"/>
    <w:rsid w:val="003F1945"/>
    <w:rsid w:val="003F225A"/>
    <w:rsid w:val="003F273C"/>
    <w:rsid w:val="003F3309"/>
    <w:rsid w:val="003F371E"/>
    <w:rsid w:val="003F3B32"/>
    <w:rsid w:val="003F57A7"/>
    <w:rsid w:val="003F5BD1"/>
    <w:rsid w:val="003F7B37"/>
    <w:rsid w:val="00400253"/>
    <w:rsid w:val="00401126"/>
    <w:rsid w:val="004014E9"/>
    <w:rsid w:val="00401590"/>
    <w:rsid w:val="004025C9"/>
    <w:rsid w:val="00402624"/>
    <w:rsid w:val="00403608"/>
    <w:rsid w:val="00403791"/>
    <w:rsid w:val="00403CE4"/>
    <w:rsid w:val="00405AF9"/>
    <w:rsid w:val="00406D59"/>
    <w:rsid w:val="004116A6"/>
    <w:rsid w:val="00411965"/>
    <w:rsid w:val="00411A54"/>
    <w:rsid w:val="004132F3"/>
    <w:rsid w:val="00414E78"/>
    <w:rsid w:val="004152D6"/>
    <w:rsid w:val="00416085"/>
    <w:rsid w:val="004165BC"/>
    <w:rsid w:val="00416CD4"/>
    <w:rsid w:val="00420581"/>
    <w:rsid w:val="00420BF0"/>
    <w:rsid w:val="004212EF"/>
    <w:rsid w:val="00421C8C"/>
    <w:rsid w:val="00422C94"/>
    <w:rsid w:val="0042306F"/>
    <w:rsid w:val="004250C1"/>
    <w:rsid w:val="00425CE6"/>
    <w:rsid w:val="00425E04"/>
    <w:rsid w:val="00426A06"/>
    <w:rsid w:val="004317A5"/>
    <w:rsid w:val="004318F8"/>
    <w:rsid w:val="00431B5B"/>
    <w:rsid w:val="00432292"/>
    <w:rsid w:val="00433C37"/>
    <w:rsid w:val="00433C64"/>
    <w:rsid w:val="00433D0F"/>
    <w:rsid w:val="00434AF7"/>
    <w:rsid w:val="00436828"/>
    <w:rsid w:val="0043750C"/>
    <w:rsid w:val="004376A8"/>
    <w:rsid w:val="00441063"/>
    <w:rsid w:val="004424A3"/>
    <w:rsid w:val="0044269F"/>
    <w:rsid w:val="00442CB5"/>
    <w:rsid w:val="004431D2"/>
    <w:rsid w:val="00444D63"/>
    <w:rsid w:val="00446007"/>
    <w:rsid w:val="00446A62"/>
    <w:rsid w:val="00447DB6"/>
    <w:rsid w:val="00450023"/>
    <w:rsid w:val="004500A7"/>
    <w:rsid w:val="00450A34"/>
    <w:rsid w:val="00451048"/>
    <w:rsid w:val="004523D2"/>
    <w:rsid w:val="00453C3E"/>
    <w:rsid w:val="00454572"/>
    <w:rsid w:val="00455866"/>
    <w:rsid w:val="00455A17"/>
    <w:rsid w:val="00455DA7"/>
    <w:rsid w:val="00457851"/>
    <w:rsid w:val="00457976"/>
    <w:rsid w:val="00460E79"/>
    <w:rsid w:val="00461679"/>
    <w:rsid w:val="004617A9"/>
    <w:rsid w:val="004634A4"/>
    <w:rsid w:val="0046370C"/>
    <w:rsid w:val="00463E3D"/>
    <w:rsid w:val="004645AE"/>
    <w:rsid w:val="00464626"/>
    <w:rsid w:val="00465489"/>
    <w:rsid w:val="00465E06"/>
    <w:rsid w:val="00466DB1"/>
    <w:rsid w:val="00467E73"/>
    <w:rsid w:val="0047026E"/>
    <w:rsid w:val="0047045D"/>
    <w:rsid w:val="00470982"/>
    <w:rsid w:val="00471700"/>
    <w:rsid w:val="004719B3"/>
    <w:rsid w:val="00471FF1"/>
    <w:rsid w:val="00472265"/>
    <w:rsid w:val="00472A6D"/>
    <w:rsid w:val="00472D73"/>
    <w:rsid w:val="00472E03"/>
    <w:rsid w:val="00473F90"/>
    <w:rsid w:val="0047525E"/>
    <w:rsid w:val="00475CEF"/>
    <w:rsid w:val="00476892"/>
    <w:rsid w:val="00476B79"/>
    <w:rsid w:val="0047767C"/>
    <w:rsid w:val="00477818"/>
    <w:rsid w:val="004803DF"/>
    <w:rsid w:val="004805C1"/>
    <w:rsid w:val="0048110B"/>
    <w:rsid w:val="0048127C"/>
    <w:rsid w:val="00482978"/>
    <w:rsid w:val="00483295"/>
    <w:rsid w:val="004832E6"/>
    <w:rsid w:val="004845F8"/>
    <w:rsid w:val="004852FA"/>
    <w:rsid w:val="0048578F"/>
    <w:rsid w:val="004857CF"/>
    <w:rsid w:val="004862A0"/>
    <w:rsid w:val="00486FB5"/>
    <w:rsid w:val="004878E7"/>
    <w:rsid w:val="00492F13"/>
    <w:rsid w:val="00493110"/>
    <w:rsid w:val="00493C0A"/>
    <w:rsid w:val="00493CA1"/>
    <w:rsid w:val="00496BF8"/>
    <w:rsid w:val="004A0F3E"/>
    <w:rsid w:val="004A1449"/>
    <w:rsid w:val="004A1F4B"/>
    <w:rsid w:val="004A2BBE"/>
    <w:rsid w:val="004A3710"/>
    <w:rsid w:val="004A3E2D"/>
    <w:rsid w:val="004A3E58"/>
    <w:rsid w:val="004A3EC9"/>
    <w:rsid w:val="004A49DB"/>
    <w:rsid w:val="004A4A45"/>
    <w:rsid w:val="004A5FF2"/>
    <w:rsid w:val="004A6A64"/>
    <w:rsid w:val="004A6DC6"/>
    <w:rsid w:val="004B1564"/>
    <w:rsid w:val="004B2810"/>
    <w:rsid w:val="004B29D5"/>
    <w:rsid w:val="004B36D3"/>
    <w:rsid w:val="004B5857"/>
    <w:rsid w:val="004B5A4F"/>
    <w:rsid w:val="004B5B29"/>
    <w:rsid w:val="004B6A8B"/>
    <w:rsid w:val="004B7AFC"/>
    <w:rsid w:val="004C0472"/>
    <w:rsid w:val="004C0ABA"/>
    <w:rsid w:val="004C0DBF"/>
    <w:rsid w:val="004C1251"/>
    <w:rsid w:val="004C125D"/>
    <w:rsid w:val="004C1F80"/>
    <w:rsid w:val="004C201D"/>
    <w:rsid w:val="004C260B"/>
    <w:rsid w:val="004C26FF"/>
    <w:rsid w:val="004C28C0"/>
    <w:rsid w:val="004C2C42"/>
    <w:rsid w:val="004C2CE0"/>
    <w:rsid w:val="004C2FC6"/>
    <w:rsid w:val="004C3D2E"/>
    <w:rsid w:val="004C58B0"/>
    <w:rsid w:val="004C5DFA"/>
    <w:rsid w:val="004C5FB1"/>
    <w:rsid w:val="004C60E7"/>
    <w:rsid w:val="004C74AC"/>
    <w:rsid w:val="004C78AD"/>
    <w:rsid w:val="004C794B"/>
    <w:rsid w:val="004D0314"/>
    <w:rsid w:val="004D0351"/>
    <w:rsid w:val="004D0AEC"/>
    <w:rsid w:val="004D172A"/>
    <w:rsid w:val="004D1778"/>
    <w:rsid w:val="004D1A81"/>
    <w:rsid w:val="004D2EB9"/>
    <w:rsid w:val="004D2F2B"/>
    <w:rsid w:val="004D3E33"/>
    <w:rsid w:val="004D3E99"/>
    <w:rsid w:val="004D3F91"/>
    <w:rsid w:val="004D4F12"/>
    <w:rsid w:val="004D4F61"/>
    <w:rsid w:val="004D6337"/>
    <w:rsid w:val="004D74F8"/>
    <w:rsid w:val="004E00EF"/>
    <w:rsid w:val="004E144E"/>
    <w:rsid w:val="004E1887"/>
    <w:rsid w:val="004E348E"/>
    <w:rsid w:val="004E3D3A"/>
    <w:rsid w:val="004E4540"/>
    <w:rsid w:val="004E45E6"/>
    <w:rsid w:val="004E4A48"/>
    <w:rsid w:val="004E5A67"/>
    <w:rsid w:val="004F0E15"/>
    <w:rsid w:val="004F2A93"/>
    <w:rsid w:val="004F3679"/>
    <w:rsid w:val="004F4248"/>
    <w:rsid w:val="004F4261"/>
    <w:rsid w:val="004F5724"/>
    <w:rsid w:val="004F5DCD"/>
    <w:rsid w:val="004F5EE5"/>
    <w:rsid w:val="004F72F3"/>
    <w:rsid w:val="005005EC"/>
    <w:rsid w:val="0050140A"/>
    <w:rsid w:val="00501436"/>
    <w:rsid w:val="005018D8"/>
    <w:rsid w:val="00502649"/>
    <w:rsid w:val="00503BEF"/>
    <w:rsid w:val="0050502B"/>
    <w:rsid w:val="00506112"/>
    <w:rsid w:val="005062CF"/>
    <w:rsid w:val="005063BF"/>
    <w:rsid w:val="00506C9C"/>
    <w:rsid w:val="00506D84"/>
    <w:rsid w:val="0050718E"/>
    <w:rsid w:val="005102F2"/>
    <w:rsid w:val="00510F17"/>
    <w:rsid w:val="00511280"/>
    <w:rsid w:val="00512172"/>
    <w:rsid w:val="0051243F"/>
    <w:rsid w:val="00512B88"/>
    <w:rsid w:val="005150C2"/>
    <w:rsid w:val="005161F5"/>
    <w:rsid w:val="005165C1"/>
    <w:rsid w:val="00516996"/>
    <w:rsid w:val="0052046A"/>
    <w:rsid w:val="005206AA"/>
    <w:rsid w:val="005207EA"/>
    <w:rsid w:val="00521FBB"/>
    <w:rsid w:val="00522CC6"/>
    <w:rsid w:val="005250F2"/>
    <w:rsid w:val="0052511E"/>
    <w:rsid w:val="00526B34"/>
    <w:rsid w:val="00526CF5"/>
    <w:rsid w:val="0052798C"/>
    <w:rsid w:val="00527A7E"/>
    <w:rsid w:val="005300E3"/>
    <w:rsid w:val="00530359"/>
    <w:rsid w:val="00531C8B"/>
    <w:rsid w:val="00534D9C"/>
    <w:rsid w:val="00535AE0"/>
    <w:rsid w:val="00537D54"/>
    <w:rsid w:val="00540323"/>
    <w:rsid w:val="00541485"/>
    <w:rsid w:val="00541A80"/>
    <w:rsid w:val="00541D30"/>
    <w:rsid w:val="00545537"/>
    <w:rsid w:val="005463D4"/>
    <w:rsid w:val="005464D7"/>
    <w:rsid w:val="00546AE4"/>
    <w:rsid w:val="00547B30"/>
    <w:rsid w:val="0055182A"/>
    <w:rsid w:val="005548E0"/>
    <w:rsid w:val="0055588F"/>
    <w:rsid w:val="00561455"/>
    <w:rsid w:val="0056268E"/>
    <w:rsid w:val="0056575E"/>
    <w:rsid w:val="00566868"/>
    <w:rsid w:val="00566B12"/>
    <w:rsid w:val="00567677"/>
    <w:rsid w:val="005722C8"/>
    <w:rsid w:val="0057298C"/>
    <w:rsid w:val="00572C38"/>
    <w:rsid w:val="00574D64"/>
    <w:rsid w:val="0057500E"/>
    <w:rsid w:val="00575B12"/>
    <w:rsid w:val="00576D45"/>
    <w:rsid w:val="00577B6A"/>
    <w:rsid w:val="005813B8"/>
    <w:rsid w:val="00582A51"/>
    <w:rsid w:val="00586723"/>
    <w:rsid w:val="00586C9A"/>
    <w:rsid w:val="00587490"/>
    <w:rsid w:val="00587CF5"/>
    <w:rsid w:val="00591402"/>
    <w:rsid w:val="00592B2D"/>
    <w:rsid w:val="00594757"/>
    <w:rsid w:val="00594BD7"/>
    <w:rsid w:val="00595544"/>
    <w:rsid w:val="005959F3"/>
    <w:rsid w:val="00595D09"/>
    <w:rsid w:val="00597135"/>
    <w:rsid w:val="005A0E10"/>
    <w:rsid w:val="005A1D84"/>
    <w:rsid w:val="005A218A"/>
    <w:rsid w:val="005A21D5"/>
    <w:rsid w:val="005A26CF"/>
    <w:rsid w:val="005A273E"/>
    <w:rsid w:val="005A3C0C"/>
    <w:rsid w:val="005A40A8"/>
    <w:rsid w:val="005A417D"/>
    <w:rsid w:val="005A606F"/>
    <w:rsid w:val="005A60A1"/>
    <w:rsid w:val="005A70EA"/>
    <w:rsid w:val="005A78DF"/>
    <w:rsid w:val="005B0362"/>
    <w:rsid w:val="005B05C4"/>
    <w:rsid w:val="005B074E"/>
    <w:rsid w:val="005B12FD"/>
    <w:rsid w:val="005B160F"/>
    <w:rsid w:val="005B1900"/>
    <w:rsid w:val="005B28A1"/>
    <w:rsid w:val="005B35BE"/>
    <w:rsid w:val="005B43C5"/>
    <w:rsid w:val="005B4994"/>
    <w:rsid w:val="005C0DD9"/>
    <w:rsid w:val="005C10D2"/>
    <w:rsid w:val="005C28E4"/>
    <w:rsid w:val="005C319B"/>
    <w:rsid w:val="005C3963"/>
    <w:rsid w:val="005C3B61"/>
    <w:rsid w:val="005C3B9A"/>
    <w:rsid w:val="005C3D38"/>
    <w:rsid w:val="005C469A"/>
    <w:rsid w:val="005C5275"/>
    <w:rsid w:val="005C5716"/>
    <w:rsid w:val="005D0395"/>
    <w:rsid w:val="005D1840"/>
    <w:rsid w:val="005D225E"/>
    <w:rsid w:val="005D2BAA"/>
    <w:rsid w:val="005D35E4"/>
    <w:rsid w:val="005D3BAB"/>
    <w:rsid w:val="005D3DE5"/>
    <w:rsid w:val="005D6BC9"/>
    <w:rsid w:val="005D7910"/>
    <w:rsid w:val="005E03EC"/>
    <w:rsid w:val="005E06CD"/>
    <w:rsid w:val="005E146D"/>
    <w:rsid w:val="005E17D4"/>
    <w:rsid w:val="005E2126"/>
    <w:rsid w:val="005E22BD"/>
    <w:rsid w:val="005E24E9"/>
    <w:rsid w:val="005E2B41"/>
    <w:rsid w:val="005E3AF0"/>
    <w:rsid w:val="005E5540"/>
    <w:rsid w:val="005E696B"/>
    <w:rsid w:val="005E7D55"/>
    <w:rsid w:val="005F02A8"/>
    <w:rsid w:val="005F0B68"/>
    <w:rsid w:val="005F1F3B"/>
    <w:rsid w:val="005F3E28"/>
    <w:rsid w:val="005F5135"/>
    <w:rsid w:val="005F5B31"/>
    <w:rsid w:val="0060025A"/>
    <w:rsid w:val="0060062F"/>
    <w:rsid w:val="00600970"/>
    <w:rsid w:val="00600E9C"/>
    <w:rsid w:val="00602BD8"/>
    <w:rsid w:val="00603196"/>
    <w:rsid w:val="00604914"/>
    <w:rsid w:val="00605042"/>
    <w:rsid w:val="006055D8"/>
    <w:rsid w:val="00605784"/>
    <w:rsid w:val="00605FF1"/>
    <w:rsid w:val="0060673D"/>
    <w:rsid w:val="0060739A"/>
    <w:rsid w:val="006076B4"/>
    <w:rsid w:val="00607C1A"/>
    <w:rsid w:val="00607F1F"/>
    <w:rsid w:val="006101C8"/>
    <w:rsid w:val="00610DCC"/>
    <w:rsid w:val="00610FBB"/>
    <w:rsid w:val="00612F9A"/>
    <w:rsid w:val="00613959"/>
    <w:rsid w:val="00613EF2"/>
    <w:rsid w:val="0061459E"/>
    <w:rsid w:val="0061514C"/>
    <w:rsid w:val="0061629D"/>
    <w:rsid w:val="0062154F"/>
    <w:rsid w:val="0062246D"/>
    <w:rsid w:val="00622884"/>
    <w:rsid w:val="0062584F"/>
    <w:rsid w:val="00631A8C"/>
    <w:rsid w:val="00632275"/>
    <w:rsid w:val="00633654"/>
    <w:rsid w:val="006350BA"/>
    <w:rsid w:val="006351E5"/>
    <w:rsid w:val="00636646"/>
    <w:rsid w:val="00637B27"/>
    <w:rsid w:val="00637C50"/>
    <w:rsid w:val="00637FCE"/>
    <w:rsid w:val="006412EB"/>
    <w:rsid w:val="00642EDA"/>
    <w:rsid w:val="006436F1"/>
    <w:rsid w:val="00643958"/>
    <w:rsid w:val="006472F4"/>
    <w:rsid w:val="00647E5F"/>
    <w:rsid w:val="00650A7C"/>
    <w:rsid w:val="00651CA2"/>
    <w:rsid w:val="006525F4"/>
    <w:rsid w:val="00652A01"/>
    <w:rsid w:val="00653052"/>
    <w:rsid w:val="00653D60"/>
    <w:rsid w:val="00655C78"/>
    <w:rsid w:val="00656E5F"/>
    <w:rsid w:val="006570A8"/>
    <w:rsid w:val="00657843"/>
    <w:rsid w:val="00657C54"/>
    <w:rsid w:val="00657E44"/>
    <w:rsid w:val="00660D05"/>
    <w:rsid w:val="006615B2"/>
    <w:rsid w:val="006619D8"/>
    <w:rsid w:val="00661DFB"/>
    <w:rsid w:val="00661F3B"/>
    <w:rsid w:val="006626AC"/>
    <w:rsid w:val="006627C5"/>
    <w:rsid w:val="00662EB2"/>
    <w:rsid w:val="00662FF3"/>
    <w:rsid w:val="006632B9"/>
    <w:rsid w:val="00663F73"/>
    <w:rsid w:val="00663FA5"/>
    <w:rsid w:val="00664697"/>
    <w:rsid w:val="0066536A"/>
    <w:rsid w:val="00665C09"/>
    <w:rsid w:val="0066605B"/>
    <w:rsid w:val="00666B38"/>
    <w:rsid w:val="00666E1E"/>
    <w:rsid w:val="00667107"/>
    <w:rsid w:val="00667579"/>
    <w:rsid w:val="00667FBB"/>
    <w:rsid w:val="006708AA"/>
    <w:rsid w:val="00670A06"/>
    <w:rsid w:val="00670C13"/>
    <w:rsid w:val="00670F0F"/>
    <w:rsid w:val="00671C14"/>
    <w:rsid w:val="00671D9A"/>
    <w:rsid w:val="006722BD"/>
    <w:rsid w:val="006737C8"/>
    <w:rsid w:val="00673952"/>
    <w:rsid w:val="006739BC"/>
    <w:rsid w:val="0067585D"/>
    <w:rsid w:val="006768C1"/>
    <w:rsid w:val="00677340"/>
    <w:rsid w:val="0067760B"/>
    <w:rsid w:val="00680BE2"/>
    <w:rsid w:val="00680D91"/>
    <w:rsid w:val="00681821"/>
    <w:rsid w:val="00682245"/>
    <w:rsid w:val="00682D09"/>
    <w:rsid w:val="00683993"/>
    <w:rsid w:val="00684678"/>
    <w:rsid w:val="00685720"/>
    <w:rsid w:val="00686A2D"/>
    <w:rsid w:val="00686C9D"/>
    <w:rsid w:val="006908D0"/>
    <w:rsid w:val="00690C3C"/>
    <w:rsid w:val="00691897"/>
    <w:rsid w:val="00693CFA"/>
    <w:rsid w:val="0069482B"/>
    <w:rsid w:val="00695972"/>
    <w:rsid w:val="006959E7"/>
    <w:rsid w:val="00696333"/>
    <w:rsid w:val="00696C8E"/>
    <w:rsid w:val="006A1DE1"/>
    <w:rsid w:val="006A2AC6"/>
    <w:rsid w:val="006A4DB8"/>
    <w:rsid w:val="006A7E3C"/>
    <w:rsid w:val="006B0079"/>
    <w:rsid w:val="006B0515"/>
    <w:rsid w:val="006B0990"/>
    <w:rsid w:val="006B2AB1"/>
    <w:rsid w:val="006B2D5B"/>
    <w:rsid w:val="006B488A"/>
    <w:rsid w:val="006B5AF9"/>
    <w:rsid w:val="006B7A22"/>
    <w:rsid w:val="006B7D14"/>
    <w:rsid w:val="006C0553"/>
    <w:rsid w:val="006C13E6"/>
    <w:rsid w:val="006C1592"/>
    <w:rsid w:val="006C16F1"/>
    <w:rsid w:val="006C1896"/>
    <w:rsid w:val="006C2902"/>
    <w:rsid w:val="006C2AD6"/>
    <w:rsid w:val="006C42AD"/>
    <w:rsid w:val="006C7513"/>
    <w:rsid w:val="006C77BF"/>
    <w:rsid w:val="006D0491"/>
    <w:rsid w:val="006D0E9C"/>
    <w:rsid w:val="006D1557"/>
    <w:rsid w:val="006D2BDC"/>
    <w:rsid w:val="006D335B"/>
    <w:rsid w:val="006D3534"/>
    <w:rsid w:val="006D3C5B"/>
    <w:rsid w:val="006D55BB"/>
    <w:rsid w:val="006D56C6"/>
    <w:rsid w:val="006D5B93"/>
    <w:rsid w:val="006D5DBF"/>
    <w:rsid w:val="006D5DCD"/>
    <w:rsid w:val="006D6F8F"/>
    <w:rsid w:val="006D7035"/>
    <w:rsid w:val="006D711C"/>
    <w:rsid w:val="006D73FF"/>
    <w:rsid w:val="006E1B04"/>
    <w:rsid w:val="006E1B11"/>
    <w:rsid w:val="006E2F4A"/>
    <w:rsid w:val="006E373E"/>
    <w:rsid w:val="006E3DCB"/>
    <w:rsid w:val="006E3DFE"/>
    <w:rsid w:val="006E4034"/>
    <w:rsid w:val="006E5468"/>
    <w:rsid w:val="006F1087"/>
    <w:rsid w:val="006F167F"/>
    <w:rsid w:val="006F16CA"/>
    <w:rsid w:val="006F16E8"/>
    <w:rsid w:val="006F1DC3"/>
    <w:rsid w:val="006F2EF7"/>
    <w:rsid w:val="006F3782"/>
    <w:rsid w:val="006F37ED"/>
    <w:rsid w:val="006F4B7D"/>
    <w:rsid w:val="006F59DB"/>
    <w:rsid w:val="006F59EE"/>
    <w:rsid w:val="006F5CEC"/>
    <w:rsid w:val="006F6E47"/>
    <w:rsid w:val="006F7130"/>
    <w:rsid w:val="006F79CF"/>
    <w:rsid w:val="0070098C"/>
    <w:rsid w:val="00701DD9"/>
    <w:rsid w:val="00705050"/>
    <w:rsid w:val="0070522E"/>
    <w:rsid w:val="0070590E"/>
    <w:rsid w:val="00705E11"/>
    <w:rsid w:val="007061B9"/>
    <w:rsid w:val="0070729C"/>
    <w:rsid w:val="00710A4D"/>
    <w:rsid w:val="00713102"/>
    <w:rsid w:val="007131B1"/>
    <w:rsid w:val="00713CC3"/>
    <w:rsid w:val="00713F2F"/>
    <w:rsid w:val="007145AE"/>
    <w:rsid w:val="0071473B"/>
    <w:rsid w:val="00715154"/>
    <w:rsid w:val="007159DC"/>
    <w:rsid w:val="00716BFA"/>
    <w:rsid w:val="00720E0F"/>
    <w:rsid w:val="00721758"/>
    <w:rsid w:val="007219E4"/>
    <w:rsid w:val="0072295B"/>
    <w:rsid w:val="00723CCC"/>
    <w:rsid w:val="00724457"/>
    <w:rsid w:val="00725A7D"/>
    <w:rsid w:val="0073085C"/>
    <w:rsid w:val="007322E1"/>
    <w:rsid w:val="00733784"/>
    <w:rsid w:val="00733E55"/>
    <w:rsid w:val="00735D03"/>
    <w:rsid w:val="00736F94"/>
    <w:rsid w:val="0073794C"/>
    <w:rsid w:val="00737FF7"/>
    <w:rsid w:val="0074145C"/>
    <w:rsid w:val="00741C05"/>
    <w:rsid w:val="0074202F"/>
    <w:rsid w:val="007435BD"/>
    <w:rsid w:val="00743637"/>
    <w:rsid w:val="00744381"/>
    <w:rsid w:val="00744B8B"/>
    <w:rsid w:val="00746333"/>
    <w:rsid w:val="00746505"/>
    <w:rsid w:val="00746BAB"/>
    <w:rsid w:val="00750A46"/>
    <w:rsid w:val="00750F7E"/>
    <w:rsid w:val="00751512"/>
    <w:rsid w:val="00751C0B"/>
    <w:rsid w:val="0075224B"/>
    <w:rsid w:val="00752430"/>
    <w:rsid w:val="007527B7"/>
    <w:rsid w:val="0075400D"/>
    <w:rsid w:val="007541E4"/>
    <w:rsid w:val="00754726"/>
    <w:rsid w:val="00754CCF"/>
    <w:rsid w:val="00755EE4"/>
    <w:rsid w:val="00755FBA"/>
    <w:rsid w:val="00757C88"/>
    <w:rsid w:val="0076037A"/>
    <w:rsid w:val="0076055F"/>
    <w:rsid w:val="007606C2"/>
    <w:rsid w:val="00761481"/>
    <w:rsid w:val="007627DF"/>
    <w:rsid w:val="00764613"/>
    <w:rsid w:val="007654FF"/>
    <w:rsid w:val="007665F7"/>
    <w:rsid w:val="00767AA2"/>
    <w:rsid w:val="007710CD"/>
    <w:rsid w:val="0077163A"/>
    <w:rsid w:val="00771FDA"/>
    <w:rsid w:val="0077205F"/>
    <w:rsid w:val="007726E9"/>
    <w:rsid w:val="00773A1E"/>
    <w:rsid w:val="00773FAB"/>
    <w:rsid w:val="0077570E"/>
    <w:rsid w:val="00775721"/>
    <w:rsid w:val="007760A2"/>
    <w:rsid w:val="00776902"/>
    <w:rsid w:val="007775B5"/>
    <w:rsid w:val="007776F6"/>
    <w:rsid w:val="00777BA5"/>
    <w:rsid w:val="0078069A"/>
    <w:rsid w:val="007808FF"/>
    <w:rsid w:val="00781B3F"/>
    <w:rsid w:val="00782C65"/>
    <w:rsid w:val="007830AB"/>
    <w:rsid w:val="007831C9"/>
    <w:rsid w:val="00783532"/>
    <w:rsid w:val="007841A6"/>
    <w:rsid w:val="0078473B"/>
    <w:rsid w:val="0078500B"/>
    <w:rsid w:val="00785A3D"/>
    <w:rsid w:val="00786B58"/>
    <w:rsid w:val="0078729B"/>
    <w:rsid w:val="00787664"/>
    <w:rsid w:val="00790BB3"/>
    <w:rsid w:val="007910CC"/>
    <w:rsid w:val="00791133"/>
    <w:rsid w:val="007914DD"/>
    <w:rsid w:val="0079186C"/>
    <w:rsid w:val="00792043"/>
    <w:rsid w:val="007926B1"/>
    <w:rsid w:val="00792D07"/>
    <w:rsid w:val="007956E4"/>
    <w:rsid w:val="00796428"/>
    <w:rsid w:val="0079737B"/>
    <w:rsid w:val="00797EDD"/>
    <w:rsid w:val="007A097D"/>
    <w:rsid w:val="007A11B8"/>
    <w:rsid w:val="007A342E"/>
    <w:rsid w:val="007A367A"/>
    <w:rsid w:val="007A3697"/>
    <w:rsid w:val="007A36DD"/>
    <w:rsid w:val="007A4CF7"/>
    <w:rsid w:val="007A5A0B"/>
    <w:rsid w:val="007A6110"/>
    <w:rsid w:val="007A7B09"/>
    <w:rsid w:val="007B0322"/>
    <w:rsid w:val="007B0328"/>
    <w:rsid w:val="007B0A4D"/>
    <w:rsid w:val="007B1EC1"/>
    <w:rsid w:val="007B23E3"/>
    <w:rsid w:val="007B2E43"/>
    <w:rsid w:val="007B3C82"/>
    <w:rsid w:val="007B4E4F"/>
    <w:rsid w:val="007B56BE"/>
    <w:rsid w:val="007B6C6B"/>
    <w:rsid w:val="007B7678"/>
    <w:rsid w:val="007B79BE"/>
    <w:rsid w:val="007B7D7F"/>
    <w:rsid w:val="007C0E3F"/>
    <w:rsid w:val="007C1374"/>
    <w:rsid w:val="007C1707"/>
    <w:rsid w:val="007C1860"/>
    <w:rsid w:val="007C2010"/>
    <w:rsid w:val="007C206C"/>
    <w:rsid w:val="007C2A39"/>
    <w:rsid w:val="007C3A17"/>
    <w:rsid w:val="007C4CAD"/>
    <w:rsid w:val="007C5729"/>
    <w:rsid w:val="007C6DE2"/>
    <w:rsid w:val="007D0131"/>
    <w:rsid w:val="007D0755"/>
    <w:rsid w:val="007D15F0"/>
    <w:rsid w:val="007D16C4"/>
    <w:rsid w:val="007D1A5E"/>
    <w:rsid w:val="007D1ABB"/>
    <w:rsid w:val="007D1F6E"/>
    <w:rsid w:val="007D20EC"/>
    <w:rsid w:val="007D3377"/>
    <w:rsid w:val="007D3751"/>
    <w:rsid w:val="007D49E7"/>
    <w:rsid w:val="007D4D5A"/>
    <w:rsid w:val="007D5BF3"/>
    <w:rsid w:val="007D6EA1"/>
    <w:rsid w:val="007E1942"/>
    <w:rsid w:val="007E1AF5"/>
    <w:rsid w:val="007E22F3"/>
    <w:rsid w:val="007E23F8"/>
    <w:rsid w:val="007E352A"/>
    <w:rsid w:val="007E39FD"/>
    <w:rsid w:val="007E3A5E"/>
    <w:rsid w:val="007E3A92"/>
    <w:rsid w:val="007E3C27"/>
    <w:rsid w:val="007E5289"/>
    <w:rsid w:val="007E7904"/>
    <w:rsid w:val="007E7ED5"/>
    <w:rsid w:val="007F02FE"/>
    <w:rsid w:val="007F0896"/>
    <w:rsid w:val="007F27D0"/>
    <w:rsid w:val="007F2C1D"/>
    <w:rsid w:val="007F2CBD"/>
    <w:rsid w:val="007F353D"/>
    <w:rsid w:val="007F37C4"/>
    <w:rsid w:val="007F4D68"/>
    <w:rsid w:val="007F549C"/>
    <w:rsid w:val="007F59E8"/>
    <w:rsid w:val="007F66FA"/>
    <w:rsid w:val="007F6DE7"/>
    <w:rsid w:val="0080059F"/>
    <w:rsid w:val="00800E0F"/>
    <w:rsid w:val="008015A7"/>
    <w:rsid w:val="00801864"/>
    <w:rsid w:val="00801924"/>
    <w:rsid w:val="00802C7A"/>
    <w:rsid w:val="00805F4D"/>
    <w:rsid w:val="0080628F"/>
    <w:rsid w:val="00806A9F"/>
    <w:rsid w:val="0081056B"/>
    <w:rsid w:val="00810CD6"/>
    <w:rsid w:val="008111E4"/>
    <w:rsid w:val="00811894"/>
    <w:rsid w:val="00812B59"/>
    <w:rsid w:val="0081301C"/>
    <w:rsid w:val="008131D8"/>
    <w:rsid w:val="00814AEA"/>
    <w:rsid w:val="00816BD2"/>
    <w:rsid w:val="00817780"/>
    <w:rsid w:val="00817DD6"/>
    <w:rsid w:val="00817FE1"/>
    <w:rsid w:val="00820F2C"/>
    <w:rsid w:val="008220F8"/>
    <w:rsid w:val="00822150"/>
    <w:rsid w:val="00822CA7"/>
    <w:rsid w:val="008249D2"/>
    <w:rsid w:val="008256D0"/>
    <w:rsid w:val="00827374"/>
    <w:rsid w:val="00827D13"/>
    <w:rsid w:val="00830BCC"/>
    <w:rsid w:val="008315AF"/>
    <w:rsid w:val="00832175"/>
    <w:rsid w:val="00832475"/>
    <w:rsid w:val="008344F7"/>
    <w:rsid w:val="00835A0C"/>
    <w:rsid w:val="00836273"/>
    <w:rsid w:val="00836462"/>
    <w:rsid w:val="0083654C"/>
    <w:rsid w:val="0083758E"/>
    <w:rsid w:val="008378F3"/>
    <w:rsid w:val="00837972"/>
    <w:rsid w:val="0084001F"/>
    <w:rsid w:val="00840A90"/>
    <w:rsid w:val="00841BF1"/>
    <w:rsid w:val="00843645"/>
    <w:rsid w:val="00843A47"/>
    <w:rsid w:val="00843B7F"/>
    <w:rsid w:val="00844538"/>
    <w:rsid w:val="00845FCB"/>
    <w:rsid w:val="00846679"/>
    <w:rsid w:val="00846D63"/>
    <w:rsid w:val="00847769"/>
    <w:rsid w:val="00847F7A"/>
    <w:rsid w:val="00850BBD"/>
    <w:rsid w:val="00851235"/>
    <w:rsid w:val="0085197E"/>
    <w:rsid w:val="00851CDE"/>
    <w:rsid w:val="008539EE"/>
    <w:rsid w:val="0085530B"/>
    <w:rsid w:val="00855A0E"/>
    <w:rsid w:val="008561A2"/>
    <w:rsid w:val="00856954"/>
    <w:rsid w:val="0085749C"/>
    <w:rsid w:val="00857B7C"/>
    <w:rsid w:val="00860CCF"/>
    <w:rsid w:val="00861232"/>
    <w:rsid w:val="00862249"/>
    <w:rsid w:val="008622EC"/>
    <w:rsid w:val="008629A9"/>
    <w:rsid w:val="00863066"/>
    <w:rsid w:val="00865C45"/>
    <w:rsid w:val="008668C6"/>
    <w:rsid w:val="00867394"/>
    <w:rsid w:val="00867811"/>
    <w:rsid w:val="008678DD"/>
    <w:rsid w:val="0087016A"/>
    <w:rsid w:val="00870B86"/>
    <w:rsid w:val="0087116F"/>
    <w:rsid w:val="00872E63"/>
    <w:rsid w:val="00872F55"/>
    <w:rsid w:val="00873B3F"/>
    <w:rsid w:val="008748EE"/>
    <w:rsid w:val="00874EAD"/>
    <w:rsid w:val="00875F0F"/>
    <w:rsid w:val="0087700C"/>
    <w:rsid w:val="00877B6C"/>
    <w:rsid w:val="00881E1C"/>
    <w:rsid w:val="00882C53"/>
    <w:rsid w:val="0088513A"/>
    <w:rsid w:val="0088798D"/>
    <w:rsid w:val="00887E8E"/>
    <w:rsid w:val="008900E3"/>
    <w:rsid w:val="0089112F"/>
    <w:rsid w:val="0089176E"/>
    <w:rsid w:val="00891B9E"/>
    <w:rsid w:val="00891FF2"/>
    <w:rsid w:val="00892091"/>
    <w:rsid w:val="0089243E"/>
    <w:rsid w:val="008928D6"/>
    <w:rsid w:val="008930C7"/>
    <w:rsid w:val="0089358E"/>
    <w:rsid w:val="00893C19"/>
    <w:rsid w:val="00894AC0"/>
    <w:rsid w:val="00895CD4"/>
    <w:rsid w:val="0089784F"/>
    <w:rsid w:val="008A02D3"/>
    <w:rsid w:val="008A096C"/>
    <w:rsid w:val="008A15A0"/>
    <w:rsid w:val="008A382C"/>
    <w:rsid w:val="008A42DB"/>
    <w:rsid w:val="008A43FA"/>
    <w:rsid w:val="008A4594"/>
    <w:rsid w:val="008B00E4"/>
    <w:rsid w:val="008B079B"/>
    <w:rsid w:val="008B07B5"/>
    <w:rsid w:val="008B0AD0"/>
    <w:rsid w:val="008B1270"/>
    <w:rsid w:val="008B2864"/>
    <w:rsid w:val="008B3270"/>
    <w:rsid w:val="008B38B3"/>
    <w:rsid w:val="008B4137"/>
    <w:rsid w:val="008B66CF"/>
    <w:rsid w:val="008C06C2"/>
    <w:rsid w:val="008C13E4"/>
    <w:rsid w:val="008C1874"/>
    <w:rsid w:val="008C21AE"/>
    <w:rsid w:val="008C34A1"/>
    <w:rsid w:val="008C4266"/>
    <w:rsid w:val="008C4B41"/>
    <w:rsid w:val="008C5334"/>
    <w:rsid w:val="008C668E"/>
    <w:rsid w:val="008C7ED8"/>
    <w:rsid w:val="008D017E"/>
    <w:rsid w:val="008D32FC"/>
    <w:rsid w:val="008D41EC"/>
    <w:rsid w:val="008D48B6"/>
    <w:rsid w:val="008D5BE1"/>
    <w:rsid w:val="008D635C"/>
    <w:rsid w:val="008D63E3"/>
    <w:rsid w:val="008D6C8D"/>
    <w:rsid w:val="008D7237"/>
    <w:rsid w:val="008D7418"/>
    <w:rsid w:val="008D74E1"/>
    <w:rsid w:val="008E0FD4"/>
    <w:rsid w:val="008E1047"/>
    <w:rsid w:val="008E20B2"/>
    <w:rsid w:val="008E2B54"/>
    <w:rsid w:val="008E2F06"/>
    <w:rsid w:val="008E303B"/>
    <w:rsid w:val="008E3CAD"/>
    <w:rsid w:val="008E4404"/>
    <w:rsid w:val="008E4C3D"/>
    <w:rsid w:val="008E58C7"/>
    <w:rsid w:val="008E7775"/>
    <w:rsid w:val="008E7C78"/>
    <w:rsid w:val="008F0435"/>
    <w:rsid w:val="008F0D38"/>
    <w:rsid w:val="008F1BAF"/>
    <w:rsid w:val="008F2399"/>
    <w:rsid w:val="008F2647"/>
    <w:rsid w:val="008F2D6F"/>
    <w:rsid w:val="008F3156"/>
    <w:rsid w:val="008F45EE"/>
    <w:rsid w:val="008F5021"/>
    <w:rsid w:val="008F5690"/>
    <w:rsid w:val="008F62F3"/>
    <w:rsid w:val="008F6A78"/>
    <w:rsid w:val="008F71B1"/>
    <w:rsid w:val="008F75AD"/>
    <w:rsid w:val="00900B32"/>
    <w:rsid w:val="00901221"/>
    <w:rsid w:val="00902A4B"/>
    <w:rsid w:val="00902AB3"/>
    <w:rsid w:val="009030E6"/>
    <w:rsid w:val="00903243"/>
    <w:rsid w:val="009032F2"/>
    <w:rsid w:val="009039C2"/>
    <w:rsid w:val="0090624E"/>
    <w:rsid w:val="009063D1"/>
    <w:rsid w:val="00906C8B"/>
    <w:rsid w:val="00906D64"/>
    <w:rsid w:val="00906F2E"/>
    <w:rsid w:val="0090756D"/>
    <w:rsid w:val="00907AC7"/>
    <w:rsid w:val="009120CB"/>
    <w:rsid w:val="00912A3D"/>
    <w:rsid w:val="00913698"/>
    <w:rsid w:val="009137B0"/>
    <w:rsid w:val="009143F4"/>
    <w:rsid w:val="00914D00"/>
    <w:rsid w:val="009154FB"/>
    <w:rsid w:val="00915DF8"/>
    <w:rsid w:val="009174D8"/>
    <w:rsid w:val="009177A1"/>
    <w:rsid w:val="00917EF2"/>
    <w:rsid w:val="0092004B"/>
    <w:rsid w:val="00922BEC"/>
    <w:rsid w:val="00923065"/>
    <w:rsid w:val="00923FA1"/>
    <w:rsid w:val="00924CA8"/>
    <w:rsid w:val="0092535B"/>
    <w:rsid w:val="00926BBD"/>
    <w:rsid w:val="0092732B"/>
    <w:rsid w:val="009300DA"/>
    <w:rsid w:val="00930ABB"/>
    <w:rsid w:val="00930C4C"/>
    <w:rsid w:val="00930F25"/>
    <w:rsid w:val="00932EBC"/>
    <w:rsid w:val="00933E3F"/>
    <w:rsid w:val="0093405F"/>
    <w:rsid w:val="009344AA"/>
    <w:rsid w:val="00934841"/>
    <w:rsid w:val="00936917"/>
    <w:rsid w:val="00940207"/>
    <w:rsid w:val="009426D8"/>
    <w:rsid w:val="00942C9E"/>
    <w:rsid w:val="0094319D"/>
    <w:rsid w:val="00943573"/>
    <w:rsid w:val="00944E12"/>
    <w:rsid w:val="0094647A"/>
    <w:rsid w:val="00946D74"/>
    <w:rsid w:val="00947806"/>
    <w:rsid w:val="00947D87"/>
    <w:rsid w:val="0095048A"/>
    <w:rsid w:val="009511A9"/>
    <w:rsid w:val="00951708"/>
    <w:rsid w:val="00952EBD"/>
    <w:rsid w:val="0095354E"/>
    <w:rsid w:val="00954A4C"/>
    <w:rsid w:val="0095764F"/>
    <w:rsid w:val="00957754"/>
    <w:rsid w:val="00957E4B"/>
    <w:rsid w:val="0096131B"/>
    <w:rsid w:val="00961551"/>
    <w:rsid w:val="00962302"/>
    <w:rsid w:val="00962BBD"/>
    <w:rsid w:val="00963CA4"/>
    <w:rsid w:val="0096545F"/>
    <w:rsid w:val="009705DE"/>
    <w:rsid w:val="00971107"/>
    <w:rsid w:val="00971B61"/>
    <w:rsid w:val="00973DB3"/>
    <w:rsid w:val="00973FC8"/>
    <w:rsid w:val="00974270"/>
    <w:rsid w:val="0097476D"/>
    <w:rsid w:val="00974B0F"/>
    <w:rsid w:val="0097631A"/>
    <w:rsid w:val="0097705E"/>
    <w:rsid w:val="0098066C"/>
    <w:rsid w:val="00980C31"/>
    <w:rsid w:val="00981FC8"/>
    <w:rsid w:val="0098201D"/>
    <w:rsid w:val="00982352"/>
    <w:rsid w:val="009824E5"/>
    <w:rsid w:val="00982D75"/>
    <w:rsid w:val="00983912"/>
    <w:rsid w:val="00984EE1"/>
    <w:rsid w:val="0098652C"/>
    <w:rsid w:val="00986593"/>
    <w:rsid w:val="009867EA"/>
    <w:rsid w:val="009873E2"/>
    <w:rsid w:val="00987B93"/>
    <w:rsid w:val="00990371"/>
    <w:rsid w:val="00990825"/>
    <w:rsid w:val="00990850"/>
    <w:rsid w:val="00990B73"/>
    <w:rsid w:val="00990BAD"/>
    <w:rsid w:val="00990D39"/>
    <w:rsid w:val="00990F5D"/>
    <w:rsid w:val="009913B0"/>
    <w:rsid w:val="009916AB"/>
    <w:rsid w:val="009955FF"/>
    <w:rsid w:val="00995AF6"/>
    <w:rsid w:val="00995FF2"/>
    <w:rsid w:val="00996AA7"/>
    <w:rsid w:val="009A05D5"/>
    <w:rsid w:val="009A087D"/>
    <w:rsid w:val="009A2267"/>
    <w:rsid w:val="009A2998"/>
    <w:rsid w:val="009A3FD4"/>
    <w:rsid w:val="009A40E4"/>
    <w:rsid w:val="009A5755"/>
    <w:rsid w:val="009A64F9"/>
    <w:rsid w:val="009A6FE2"/>
    <w:rsid w:val="009B00C5"/>
    <w:rsid w:val="009B4B98"/>
    <w:rsid w:val="009B4FC1"/>
    <w:rsid w:val="009B7085"/>
    <w:rsid w:val="009B742E"/>
    <w:rsid w:val="009C272A"/>
    <w:rsid w:val="009C2A22"/>
    <w:rsid w:val="009C2AB4"/>
    <w:rsid w:val="009C3E06"/>
    <w:rsid w:val="009C41D8"/>
    <w:rsid w:val="009C427F"/>
    <w:rsid w:val="009C4764"/>
    <w:rsid w:val="009C60FC"/>
    <w:rsid w:val="009C673C"/>
    <w:rsid w:val="009C7C3B"/>
    <w:rsid w:val="009D081E"/>
    <w:rsid w:val="009D0F1F"/>
    <w:rsid w:val="009D259D"/>
    <w:rsid w:val="009D28BF"/>
    <w:rsid w:val="009D2E7D"/>
    <w:rsid w:val="009D370B"/>
    <w:rsid w:val="009D4E55"/>
    <w:rsid w:val="009D4FA4"/>
    <w:rsid w:val="009D54D1"/>
    <w:rsid w:val="009D7C40"/>
    <w:rsid w:val="009E20B0"/>
    <w:rsid w:val="009E244F"/>
    <w:rsid w:val="009E2E12"/>
    <w:rsid w:val="009E30DB"/>
    <w:rsid w:val="009E43B2"/>
    <w:rsid w:val="009E447A"/>
    <w:rsid w:val="009E6501"/>
    <w:rsid w:val="009E65B6"/>
    <w:rsid w:val="009F139F"/>
    <w:rsid w:val="009F1857"/>
    <w:rsid w:val="009F2157"/>
    <w:rsid w:val="009F2809"/>
    <w:rsid w:val="009F3665"/>
    <w:rsid w:val="009F3A2C"/>
    <w:rsid w:val="009F3DE4"/>
    <w:rsid w:val="009F538D"/>
    <w:rsid w:val="009F605D"/>
    <w:rsid w:val="009F6A18"/>
    <w:rsid w:val="00A003D6"/>
    <w:rsid w:val="00A004AB"/>
    <w:rsid w:val="00A005C6"/>
    <w:rsid w:val="00A01351"/>
    <w:rsid w:val="00A01F21"/>
    <w:rsid w:val="00A024B0"/>
    <w:rsid w:val="00A0255F"/>
    <w:rsid w:val="00A028F1"/>
    <w:rsid w:val="00A02FFB"/>
    <w:rsid w:val="00A03279"/>
    <w:rsid w:val="00A066A7"/>
    <w:rsid w:val="00A07EFE"/>
    <w:rsid w:val="00A1061B"/>
    <w:rsid w:val="00A11433"/>
    <w:rsid w:val="00A1160F"/>
    <w:rsid w:val="00A11B27"/>
    <w:rsid w:val="00A143E5"/>
    <w:rsid w:val="00A15290"/>
    <w:rsid w:val="00A16577"/>
    <w:rsid w:val="00A16E46"/>
    <w:rsid w:val="00A17195"/>
    <w:rsid w:val="00A179D7"/>
    <w:rsid w:val="00A210D5"/>
    <w:rsid w:val="00A21479"/>
    <w:rsid w:val="00A22745"/>
    <w:rsid w:val="00A230E8"/>
    <w:rsid w:val="00A23D4D"/>
    <w:rsid w:val="00A24D36"/>
    <w:rsid w:val="00A260E0"/>
    <w:rsid w:val="00A275D6"/>
    <w:rsid w:val="00A27AA0"/>
    <w:rsid w:val="00A30B69"/>
    <w:rsid w:val="00A318A3"/>
    <w:rsid w:val="00A32F89"/>
    <w:rsid w:val="00A33595"/>
    <w:rsid w:val="00A353D6"/>
    <w:rsid w:val="00A4245E"/>
    <w:rsid w:val="00A44122"/>
    <w:rsid w:val="00A4548A"/>
    <w:rsid w:val="00A467DB"/>
    <w:rsid w:val="00A46EC2"/>
    <w:rsid w:val="00A47C92"/>
    <w:rsid w:val="00A50D9D"/>
    <w:rsid w:val="00A51AE2"/>
    <w:rsid w:val="00A51AFB"/>
    <w:rsid w:val="00A53000"/>
    <w:rsid w:val="00A53164"/>
    <w:rsid w:val="00A53A48"/>
    <w:rsid w:val="00A53CC9"/>
    <w:rsid w:val="00A53F8D"/>
    <w:rsid w:val="00A54378"/>
    <w:rsid w:val="00A545C6"/>
    <w:rsid w:val="00A54BB6"/>
    <w:rsid w:val="00A55BA9"/>
    <w:rsid w:val="00A55C17"/>
    <w:rsid w:val="00A57038"/>
    <w:rsid w:val="00A60D12"/>
    <w:rsid w:val="00A626FD"/>
    <w:rsid w:val="00A62F04"/>
    <w:rsid w:val="00A6348E"/>
    <w:rsid w:val="00A6440E"/>
    <w:rsid w:val="00A648AB"/>
    <w:rsid w:val="00A652D0"/>
    <w:rsid w:val="00A660A7"/>
    <w:rsid w:val="00A66759"/>
    <w:rsid w:val="00A70855"/>
    <w:rsid w:val="00A712AE"/>
    <w:rsid w:val="00A71A16"/>
    <w:rsid w:val="00A71A8F"/>
    <w:rsid w:val="00A71C80"/>
    <w:rsid w:val="00A7214B"/>
    <w:rsid w:val="00A7258E"/>
    <w:rsid w:val="00A725AF"/>
    <w:rsid w:val="00A74949"/>
    <w:rsid w:val="00A75F87"/>
    <w:rsid w:val="00A76020"/>
    <w:rsid w:val="00A76CAC"/>
    <w:rsid w:val="00A774AF"/>
    <w:rsid w:val="00A8034E"/>
    <w:rsid w:val="00A81F04"/>
    <w:rsid w:val="00A83688"/>
    <w:rsid w:val="00A83D1C"/>
    <w:rsid w:val="00A862B0"/>
    <w:rsid w:val="00A865AA"/>
    <w:rsid w:val="00A875EF"/>
    <w:rsid w:val="00A87C0A"/>
    <w:rsid w:val="00A9056F"/>
    <w:rsid w:val="00A90A0A"/>
    <w:rsid w:val="00A9151C"/>
    <w:rsid w:val="00A91522"/>
    <w:rsid w:val="00A929A0"/>
    <w:rsid w:val="00A94908"/>
    <w:rsid w:val="00A94E1F"/>
    <w:rsid w:val="00A95D8B"/>
    <w:rsid w:val="00A96340"/>
    <w:rsid w:val="00A96427"/>
    <w:rsid w:val="00A964BC"/>
    <w:rsid w:val="00AA0F2D"/>
    <w:rsid w:val="00AA1715"/>
    <w:rsid w:val="00AA2D14"/>
    <w:rsid w:val="00AA3A3E"/>
    <w:rsid w:val="00AA3FFA"/>
    <w:rsid w:val="00AA420E"/>
    <w:rsid w:val="00AA6342"/>
    <w:rsid w:val="00AA6A65"/>
    <w:rsid w:val="00AA6D15"/>
    <w:rsid w:val="00AA72A2"/>
    <w:rsid w:val="00AA7301"/>
    <w:rsid w:val="00AA776A"/>
    <w:rsid w:val="00AB0E74"/>
    <w:rsid w:val="00AB12C8"/>
    <w:rsid w:val="00AB2A87"/>
    <w:rsid w:val="00AB3292"/>
    <w:rsid w:val="00AB3A63"/>
    <w:rsid w:val="00AB3C7E"/>
    <w:rsid w:val="00AC0270"/>
    <w:rsid w:val="00AC04CA"/>
    <w:rsid w:val="00AC0BB9"/>
    <w:rsid w:val="00AC0E47"/>
    <w:rsid w:val="00AC1542"/>
    <w:rsid w:val="00AC2D84"/>
    <w:rsid w:val="00AC2E10"/>
    <w:rsid w:val="00AC3EA3"/>
    <w:rsid w:val="00AC4180"/>
    <w:rsid w:val="00AC4B41"/>
    <w:rsid w:val="00AC4E05"/>
    <w:rsid w:val="00AC5586"/>
    <w:rsid w:val="00AC5754"/>
    <w:rsid w:val="00AC5D10"/>
    <w:rsid w:val="00AC6B4F"/>
    <w:rsid w:val="00AC70CC"/>
    <w:rsid w:val="00AC792D"/>
    <w:rsid w:val="00AC7DD9"/>
    <w:rsid w:val="00AD3319"/>
    <w:rsid w:val="00AD3C7F"/>
    <w:rsid w:val="00AD431F"/>
    <w:rsid w:val="00AD68F9"/>
    <w:rsid w:val="00AE0013"/>
    <w:rsid w:val="00AE0BEC"/>
    <w:rsid w:val="00AE0D33"/>
    <w:rsid w:val="00AE13A0"/>
    <w:rsid w:val="00AE1AE4"/>
    <w:rsid w:val="00AE20D2"/>
    <w:rsid w:val="00AE2F40"/>
    <w:rsid w:val="00AE34EF"/>
    <w:rsid w:val="00AE4575"/>
    <w:rsid w:val="00AE4E62"/>
    <w:rsid w:val="00AE4EAC"/>
    <w:rsid w:val="00AE5112"/>
    <w:rsid w:val="00AE6321"/>
    <w:rsid w:val="00AE6333"/>
    <w:rsid w:val="00AE754E"/>
    <w:rsid w:val="00AF04D3"/>
    <w:rsid w:val="00AF15C8"/>
    <w:rsid w:val="00AF2048"/>
    <w:rsid w:val="00AF2E64"/>
    <w:rsid w:val="00AF386D"/>
    <w:rsid w:val="00AF4530"/>
    <w:rsid w:val="00AF6F5F"/>
    <w:rsid w:val="00AF78F7"/>
    <w:rsid w:val="00B00199"/>
    <w:rsid w:val="00B00CB2"/>
    <w:rsid w:val="00B01B0D"/>
    <w:rsid w:val="00B04039"/>
    <w:rsid w:val="00B051D8"/>
    <w:rsid w:val="00B07511"/>
    <w:rsid w:val="00B075CB"/>
    <w:rsid w:val="00B077A1"/>
    <w:rsid w:val="00B10D36"/>
    <w:rsid w:val="00B119C7"/>
    <w:rsid w:val="00B124CB"/>
    <w:rsid w:val="00B14B69"/>
    <w:rsid w:val="00B1569D"/>
    <w:rsid w:val="00B16F9A"/>
    <w:rsid w:val="00B20446"/>
    <w:rsid w:val="00B218E2"/>
    <w:rsid w:val="00B2301B"/>
    <w:rsid w:val="00B230CA"/>
    <w:rsid w:val="00B24988"/>
    <w:rsid w:val="00B25051"/>
    <w:rsid w:val="00B2546E"/>
    <w:rsid w:val="00B2570C"/>
    <w:rsid w:val="00B26818"/>
    <w:rsid w:val="00B26F67"/>
    <w:rsid w:val="00B306B3"/>
    <w:rsid w:val="00B30BB2"/>
    <w:rsid w:val="00B3176C"/>
    <w:rsid w:val="00B3210B"/>
    <w:rsid w:val="00B32383"/>
    <w:rsid w:val="00B3239B"/>
    <w:rsid w:val="00B32755"/>
    <w:rsid w:val="00B32D8E"/>
    <w:rsid w:val="00B34910"/>
    <w:rsid w:val="00B35DFB"/>
    <w:rsid w:val="00B362E6"/>
    <w:rsid w:val="00B37198"/>
    <w:rsid w:val="00B37FC2"/>
    <w:rsid w:val="00B41134"/>
    <w:rsid w:val="00B411A2"/>
    <w:rsid w:val="00B41277"/>
    <w:rsid w:val="00B4197E"/>
    <w:rsid w:val="00B42019"/>
    <w:rsid w:val="00B4259D"/>
    <w:rsid w:val="00B4301D"/>
    <w:rsid w:val="00B4308C"/>
    <w:rsid w:val="00B436CA"/>
    <w:rsid w:val="00B44C24"/>
    <w:rsid w:val="00B45B25"/>
    <w:rsid w:val="00B46F19"/>
    <w:rsid w:val="00B470CB"/>
    <w:rsid w:val="00B471D2"/>
    <w:rsid w:val="00B5148B"/>
    <w:rsid w:val="00B5190B"/>
    <w:rsid w:val="00B52310"/>
    <w:rsid w:val="00B54494"/>
    <w:rsid w:val="00B576E3"/>
    <w:rsid w:val="00B576ED"/>
    <w:rsid w:val="00B6150E"/>
    <w:rsid w:val="00B6228E"/>
    <w:rsid w:val="00B62302"/>
    <w:rsid w:val="00B630B3"/>
    <w:rsid w:val="00B63649"/>
    <w:rsid w:val="00B636F9"/>
    <w:rsid w:val="00B63915"/>
    <w:rsid w:val="00B65285"/>
    <w:rsid w:val="00B652B3"/>
    <w:rsid w:val="00B657B8"/>
    <w:rsid w:val="00B66DFB"/>
    <w:rsid w:val="00B67978"/>
    <w:rsid w:val="00B67F6D"/>
    <w:rsid w:val="00B70D5E"/>
    <w:rsid w:val="00B71708"/>
    <w:rsid w:val="00B71A1F"/>
    <w:rsid w:val="00B71B58"/>
    <w:rsid w:val="00B7228E"/>
    <w:rsid w:val="00B74E34"/>
    <w:rsid w:val="00B759F1"/>
    <w:rsid w:val="00B75ACC"/>
    <w:rsid w:val="00B76586"/>
    <w:rsid w:val="00B76C0D"/>
    <w:rsid w:val="00B77C3C"/>
    <w:rsid w:val="00B8094D"/>
    <w:rsid w:val="00B80AF7"/>
    <w:rsid w:val="00B80EF8"/>
    <w:rsid w:val="00B81DA1"/>
    <w:rsid w:val="00B8297C"/>
    <w:rsid w:val="00B82B38"/>
    <w:rsid w:val="00B8313C"/>
    <w:rsid w:val="00B84102"/>
    <w:rsid w:val="00B848DF"/>
    <w:rsid w:val="00B84920"/>
    <w:rsid w:val="00B849B9"/>
    <w:rsid w:val="00B84FBD"/>
    <w:rsid w:val="00B8556A"/>
    <w:rsid w:val="00B85E9B"/>
    <w:rsid w:val="00B909CD"/>
    <w:rsid w:val="00B90EDF"/>
    <w:rsid w:val="00B9140B"/>
    <w:rsid w:val="00B914AF"/>
    <w:rsid w:val="00B916AB"/>
    <w:rsid w:val="00B920CE"/>
    <w:rsid w:val="00B927A0"/>
    <w:rsid w:val="00B94738"/>
    <w:rsid w:val="00B94F1A"/>
    <w:rsid w:val="00B95CF3"/>
    <w:rsid w:val="00B963CE"/>
    <w:rsid w:val="00B967E2"/>
    <w:rsid w:val="00BA04A9"/>
    <w:rsid w:val="00BA0BCB"/>
    <w:rsid w:val="00BA180E"/>
    <w:rsid w:val="00BA3691"/>
    <w:rsid w:val="00BA3D0E"/>
    <w:rsid w:val="00BA443D"/>
    <w:rsid w:val="00BA49A1"/>
    <w:rsid w:val="00BA6C19"/>
    <w:rsid w:val="00BA7391"/>
    <w:rsid w:val="00BA75FB"/>
    <w:rsid w:val="00BA777F"/>
    <w:rsid w:val="00BA7C38"/>
    <w:rsid w:val="00BA7E53"/>
    <w:rsid w:val="00BB00FA"/>
    <w:rsid w:val="00BB0ABC"/>
    <w:rsid w:val="00BB2988"/>
    <w:rsid w:val="00BB4C5D"/>
    <w:rsid w:val="00BB56D6"/>
    <w:rsid w:val="00BB64D7"/>
    <w:rsid w:val="00BB6940"/>
    <w:rsid w:val="00BB6E67"/>
    <w:rsid w:val="00BB7713"/>
    <w:rsid w:val="00BB7AC4"/>
    <w:rsid w:val="00BB7F64"/>
    <w:rsid w:val="00BC07D5"/>
    <w:rsid w:val="00BC1478"/>
    <w:rsid w:val="00BC29D6"/>
    <w:rsid w:val="00BC4384"/>
    <w:rsid w:val="00BC47C4"/>
    <w:rsid w:val="00BC6B15"/>
    <w:rsid w:val="00BC79AE"/>
    <w:rsid w:val="00BC7EBF"/>
    <w:rsid w:val="00BD1F1B"/>
    <w:rsid w:val="00BD20A2"/>
    <w:rsid w:val="00BD227B"/>
    <w:rsid w:val="00BD2631"/>
    <w:rsid w:val="00BD3056"/>
    <w:rsid w:val="00BD37BB"/>
    <w:rsid w:val="00BD383E"/>
    <w:rsid w:val="00BD434A"/>
    <w:rsid w:val="00BD4845"/>
    <w:rsid w:val="00BD55C4"/>
    <w:rsid w:val="00BD75DB"/>
    <w:rsid w:val="00BD7A4F"/>
    <w:rsid w:val="00BD7DE3"/>
    <w:rsid w:val="00BE04A6"/>
    <w:rsid w:val="00BE08F7"/>
    <w:rsid w:val="00BE2E81"/>
    <w:rsid w:val="00BE462F"/>
    <w:rsid w:val="00BE4ABA"/>
    <w:rsid w:val="00BE517D"/>
    <w:rsid w:val="00BE520D"/>
    <w:rsid w:val="00BE5C55"/>
    <w:rsid w:val="00BE7AFB"/>
    <w:rsid w:val="00BE7CBB"/>
    <w:rsid w:val="00BF0965"/>
    <w:rsid w:val="00BF0DB6"/>
    <w:rsid w:val="00BF173F"/>
    <w:rsid w:val="00BF2350"/>
    <w:rsid w:val="00BF47EC"/>
    <w:rsid w:val="00BF7576"/>
    <w:rsid w:val="00BF7804"/>
    <w:rsid w:val="00BF7C2B"/>
    <w:rsid w:val="00BF7CD5"/>
    <w:rsid w:val="00C00642"/>
    <w:rsid w:val="00C00BBA"/>
    <w:rsid w:val="00C012A3"/>
    <w:rsid w:val="00C018F4"/>
    <w:rsid w:val="00C027E7"/>
    <w:rsid w:val="00C04126"/>
    <w:rsid w:val="00C05614"/>
    <w:rsid w:val="00C05B65"/>
    <w:rsid w:val="00C066E5"/>
    <w:rsid w:val="00C07ACF"/>
    <w:rsid w:val="00C07CED"/>
    <w:rsid w:val="00C10107"/>
    <w:rsid w:val="00C102ED"/>
    <w:rsid w:val="00C109D6"/>
    <w:rsid w:val="00C10E88"/>
    <w:rsid w:val="00C120D2"/>
    <w:rsid w:val="00C136AD"/>
    <w:rsid w:val="00C13EC3"/>
    <w:rsid w:val="00C14598"/>
    <w:rsid w:val="00C155E5"/>
    <w:rsid w:val="00C156C1"/>
    <w:rsid w:val="00C16B04"/>
    <w:rsid w:val="00C16C1D"/>
    <w:rsid w:val="00C16F19"/>
    <w:rsid w:val="00C1707C"/>
    <w:rsid w:val="00C17D93"/>
    <w:rsid w:val="00C20A9E"/>
    <w:rsid w:val="00C20AD7"/>
    <w:rsid w:val="00C21AF5"/>
    <w:rsid w:val="00C21FB6"/>
    <w:rsid w:val="00C2337C"/>
    <w:rsid w:val="00C24509"/>
    <w:rsid w:val="00C249AA"/>
    <w:rsid w:val="00C26E7D"/>
    <w:rsid w:val="00C27850"/>
    <w:rsid w:val="00C31B57"/>
    <w:rsid w:val="00C31F17"/>
    <w:rsid w:val="00C3220C"/>
    <w:rsid w:val="00C32D5E"/>
    <w:rsid w:val="00C32E35"/>
    <w:rsid w:val="00C3407E"/>
    <w:rsid w:val="00C341D7"/>
    <w:rsid w:val="00C344F6"/>
    <w:rsid w:val="00C361BE"/>
    <w:rsid w:val="00C367C3"/>
    <w:rsid w:val="00C377CB"/>
    <w:rsid w:val="00C4043C"/>
    <w:rsid w:val="00C407F5"/>
    <w:rsid w:val="00C42535"/>
    <w:rsid w:val="00C44395"/>
    <w:rsid w:val="00C4511D"/>
    <w:rsid w:val="00C45274"/>
    <w:rsid w:val="00C46527"/>
    <w:rsid w:val="00C4676E"/>
    <w:rsid w:val="00C46781"/>
    <w:rsid w:val="00C46D93"/>
    <w:rsid w:val="00C4758E"/>
    <w:rsid w:val="00C50628"/>
    <w:rsid w:val="00C510CA"/>
    <w:rsid w:val="00C526F9"/>
    <w:rsid w:val="00C529FB"/>
    <w:rsid w:val="00C52A7B"/>
    <w:rsid w:val="00C53707"/>
    <w:rsid w:val="00C574F6"/>
    <w:rsid w:val="00C57A0D"/>
    <w:rsid w:val="00C57F88"/>
    <w:rsid w:val="00C60C17"/>
    <w:rsid w:val="00C61C7B"/>
    <w:rsid w:val="00C62465"/>
    <w:rsid w:val="00C626C8"/>
    <w:rsid w:val="00C62844"/>
    <w:rsid w:val="00C62BB5"/>
    <w:rsid w:val="00C62BCB"/>
    <w:rsid w:val="00C6324C"/>
    <w:rsid w:val="00C64480"/>
    <w:rsid w:val="00C679AA"/>
    <w:rsid w:val="00C714C9"/>
    <w:rsid w:val="00C71DE5"/>
    <w:rsid w:val="00C71E6F"/>
    <w:rsid w:val="00C724CF"/>
    <w:rsid w:val="00C74080"/>
    <w:rsid w:val="00C74D2D"/>
    <w:rsid w:val="00C74E44"/>
    <w:rsid w:val="00C753C5"/>
    <w:rsid w:val="00C75972"/>
    <w:rsid w:val="00C76ADC"/>
    <w:rsid w:val="00C807EF"/>
    <w:rsid w:val="00C80D46"/>
    <w:rsid w:val="00C80E00"/>
    <w:rsid w:val="00C80F14"/>
    <w:rsid w:val="00C8145B"/>
    <w:rsid w:val="00C82792"/>
    <w:rsid w:val="00C829BA"/>
    <w:rsid w:val="00C8320D"/>
    <w:rsid w:val="00C83688"/>
    <w:rsid w:val="00C842AA"/>
    <w:rsid w:val="00C84B7E"/>
    <w:rsid w:val="00C8508C"/>
    <w:rsid w:val="00C857A7"/>
    <w:rsid w:val="00C85CBB"/>
    <w:rsid w:val="00C86FEC"/>
    <w:rsid w:val="00C8704D"/>
    <w:rsid w:val="00C9180E"/>
    <w:rsid w:val="00C91C8B"/>
    <w:rsid w:val="00C948FD"/>
    <w:rsid w:val="00C95028"/>
    <w:rsid w:val="00C95168"/>
    <w:rsid w:val="00C9781D"/>
    <w:rsid w:val="00C97F1E"/>
    <w:rsid w:val="00CA247C"/>
    <w:rsid w:val="00CA291B"/>
    <w:rsid w:val="00CA2985"/>
    <w:rsid w:val="00CA2D8A"/>
    <w:rsid w:val="00CA4DD4"/>
    <w:rsid w:val="00CA5951"/>
    <w:rsid w:val="00CA5FBF"/>
    <w:rsid w:val="00CA6BB9"/>
    <w:rsid w:val="00CA6E9F"/>
    <w:rsid w:val="00CB0AF2"/>
    <w:rsid w:val="00CB101E"/>
    <w:rsid w:val="00CB18AF"/>
    <w:rsid w:val="00CB207A"/>
    <w:rsid w:val="00CB33E1"/>
    <w:rsid w:val="00CB389E"/>
    <w:rsid w:val="00CB42AA"/>
    <w:rsid w:val="00CB43D5"/>
    <w:rsid w:val="00CB4974"/>
    <w:rsid w:val="00CB57A5"/>
    <w:rsid w:val="00CB67AC"/>
    <w:rsid w:val="00CB67EB"/>
    <w:rsid w:val="00CB735B"/>
    <w:rsid w:val="00CC04D0"/>
    <w:rsid w:val="00CC11C8"/>
    <w:rsid w:val="00CC48AF"/>
    <w:rsid w:val="00CC4F47"/>
    <w:rsid w:val="00CC5E37"/>
    <w:rsid w:val="00CC6294"/>
    <w:rsid w:val="00CC76F9"/>
    <w:rsid w:val="00CC7FAC"/>
    <w:rsid w:val="00CD066B"/>
    <w:rsid w:val="00CD46E2"/>
    <w:rsid w:val="00CD5896"/>
    <w:rsid w:val="00CD643B"/>
    <w:rsid w:val="00CE0E72"/>
    <w:rsid w:val="00CE0E84"/>
    <w:rsid w:val="00CE1C12"/>
    <w:rsid w:val="00CE22AF"/>
    <w:rsid w:val="00CE2C2B"/>
    <w:rsid w:val="00CE36A0"/>
    <w:rsid w:val="00CE3B0E"/>
    <w:rsid w:val="00CE4595"/>
    <w:rsid w:val="00CE4C86"/>
    <w:rsid w:val="00CE5A30"/>
    <w:rsid w:val="00CE5D2C"/>
    <w:rsid w:val="00CE7CBB"/>
    <w:rsid w:val="00CF01CD"/>
    <w:rsid w:val="00CF0FE2"/>
    <w:rsid w:val="00CF369B"/>
    <w:rsid w:val="00CF3B92"/>
    <w:rsid w:val="00CF45EA"/>
    <w:rsid w:val="00CF4F0F"/>
    <w:rsid w:val="00CF5D54"/>
    <w:rsid w:val="00CF6075"/>
    <w:rsid w:val="00D00631"/>
    <w:rsid w:val="00D0093F"/>
    <w:rsid w:val="00D00D0B"/>
    <w:rsid w:val="00D013F3"/>
    <w:rsid w:val="00D01B54"/>
    <w:rsid w:val="00D036C6"/>
    <w:rsid w:val="00D036EC"/>
    <w:rsid w:val="00D04B69"/>
    <w:rsid w:val="00D05D80"/>
    <w:rsid w:val="00D066DC"/>
    <w:rsid w:val="00D07CAE"/>
    <w:rsid w:val="00D11863"/>
    <w:rsid w:val="00D1236E"/>
    <w:rsid w:val="00D124FB"/>
    <w:rsid w:val="00D1304C"/>
    <w:rsid w:val="00D138DA"/>
    <w:rsid w:val="00D14897"/>
    <w:rsid w:val="00D16AB9"/>
    <w:rsid w:val="00D17238"/>
    <w:rsid w:val="00D1763B"/>
    <w:rsid w:val="00D17F83"/>
    <w:rsid w:val="00D233EE"/>
    <w:rsid w:val="00D2416D"/>
    <w:rsid w:val="00D2475D"/>
    <w:rsid w:val="00D25E30"/>
    <w:rsid w:val="00D26F2A"/>
    <w:rsid w:val="00D27E43"/>
    <w:rsid w:val="00D30BCB"/>
    <w:rsid w:val="00D31137"/>
    <w:rsid w:val="00D32F31"/>
    <w:rsid w:val="00D355CD"/>
    <w:rsid w:val="00D35A85"/>
    <w:rsid w:val="00D365C1"/>
    <w:rsid w:val="00D36CB5"/>
    <w:rsid w:val="00D36D48"/>
    <w:rsid w:val="00D379FD"/>
    <w:rsid w:val="00D4177A"/>
    <w:rsid w:val="00D44C6D"/>
    <w:rsid w:val="00D44D8D"/>
    <w:rsid w:val="00D455E0"/>
    <w:rsid w:val="00D45A90"/>
    <w:rsid w:val="00D465CF"/>
    <w:rsid w:val="00D473CB"/>
    <w:rsid w:val="00D47EAC"/>
    <w:rsid w:val="00D50521"/>
    <w:rsid w:val="00D50A08"/>
    <w:rsid w:val="00D50D61"/>
    <w:rsid w:val="00D51153"/>
    <w:rsid w:val="00D5125F"/>
    <w:rsid w:val="00D52C28"/>
    <w:rsid w:val="00D537FA"/>
    <w:rsid w:val="00D54B4E"/>
    <w:rsid w:val="00D5547D"/>
    <w:rsid w:val="00D55A3D"/>
    <w:rsid w:val="00D56859"/>
    <w:rsid w:val="00D56C08"/>
    <w:rsid w:val="00D56C93"/>
    <w:rsid w:val="00D57EE5"/>
    <w:rsid w:val="00D60480"/>
    <w:rsid w:val="00D6128E"/>
    <w:rsid w:val="00D61CB9"/>
    <w:rsid w:val="00D61CCF"/>
    <w:rsid w:val="00D646BD"/>
    <w:rsid w:val="00D64C7C"/>
    <w:rsid w:val="00D65445"/>
    <w:rsid w:val="00D65489"/>
    <w:rsid w:val="00D66DFE"/>
    <w:rsid w:val="00D677A3"/>
    <w:rsid w:val="00D67C1F"/>
    <w:rsid w:val="00D67E80"/>
    <w:rsid w:val="00D70034"/>
    <w:rsid w:val="00D70879"/>
    <w:rsid w:val="00D70A79"/>
    <w:rsid w:val="00D7164D"/>
    <w:rsid w:val="00D71B58"/>
    <w:rsid w:val="00D71DE4"/>
    <w:rsid w:val="00D7487D"/>
    <w:rsid w:val="00D74904"/>
    <w:rsid w:val="00D76B03"/>
    <w:rsid w:val="00D76D10"/>
    <w:rsid w:val="00D77A67"/>
    <w:rsid w:val="00D80B86"/>
    <w:rsid w:val="00D80D99"/>
    <w:rsid w:val="00D810E3"/>
    <w:rsid w:val="00D8113A"/>
    <w:rsid w:val="00D816A3"/>
    <w:rsid w:val="00D81ED1"/>
    <w:rsid w:val="00D82CF8"/>
    <w:rsid w:val="00D82F75"/>
    <w:rsid w:val="00D8366C"/>
    <w:rsid w:val="00D84530"/>
    <w:rsid w:val="00D8648D"/>
    <w:rsid w:val="00D905B1"/>
    <w:rsid w:val="00D90F6A"/>
    <w:rsid w:val="00D92307"/>
    <w:rsid w:val="00D94159"/>
    <w:rsid w:val="00D94DA3"/>
    <w:rsid w:val="00D9503C"/>
    <w:rsid w:val="00D95865"/>
    <w:rsid w:val="00DA0495"/>
    <w:rsid w:val="00DA0AFA"/>
    <w:rsid w:val="00DA10A5"/>
    <w:rsid w:val="00DA1533"/>
    <w:rsid w:val="00DA17D3"/>
    <w:rsid w:val="00DA2328"/>
    <w:rsid w:val="00DA34A2"/>
    <w:rsid w:val="00DA3956"/>
    <w:rsid w:val="00DA3DC5"/>
    <w:rsid w:val="00DA56B1"/>
    <w:rsid w:val="00DA609A"/>
    <w:rsid w:val="00DA6F16"/>
    <w:rsid w:val="00DA733E"/>
    <w:rsid w:val="00DA7C80"/>
    <w:rsid w:val="00DB16D0"/>
    <w:rsid w:val="00DB1D27"/>
    <w:rsid w:val="00DB395A"/>
    <w:rsid w:val="00DB4FBF"/>
    <w:rsid w:val="00DB546C"/>
    <w:rsid w:val="00DB557B"/>
    <w:rsid w:val="00DB61A5"/>
    <w:rsid w:val="00DC09BF"/>
    <w:rsid w:val="00DC2969"/>
    <w:rsid w:val="00DC325E"/>
    <w:rsid w:val="00DC35CE"/>
    <w:rsid w:val="00DC49C1"/>
    <w:rsid w:val="00DC4D16"/>
    <w:rsid w:val="00DC4F16"/>
    <w:rsid w:val="00DC5079"/>
    <w:rsid w:val="00DC5369"/>
    <w:rsid w:val="00DC5A2E"/>
    <w:rsid w:val="00DC6310"/>
    <w:rsid w:val="00DC7356"/>
    <w:rsid w:val="00DC7396"/>
    <w:rsid w:val="00DC77EE"/>
    <w:rsid w:val="00DD051A"/>
    <w:rsid w:val="00DD0C81"/>
    <w:rsid w:val="00DD0FB9"/>
    <w:rsid w:val="00DD18F4"/>
    <w:rsid w:val="00DD1972"/>
    <w:rsid w:val="00DD2397"/>
    <w:rsid w:val="00DD3784"/>
    <w:rsid w:val="00DD4EA6"/>
    <w:rsid w:val="00DD547C"/>
    <w:rsid w:val="00DD575D"/>
    <w:rsid w:val="00DD6434"/>
    <w:rsid w:val="00DD6CD6"/>
    <w:rsid w:val="00DD73EF"/>
    <w:rsid w:val="00DD7602"/>
    <w:rsid w:val="00DD7FFD"/>
    <w:rsid w:val="00DE0586"/>
    <w:rsid w:val="00DE0F7B"/>
    <w:rsid w:val="00DE23E8"/>
    <w:rsid w:val="00DE376A"/>
    <w:rsid w:val="00DE402F"/>
    <w:rsid w:val="00DE46E1"/>
    <w:rsid w:val="00DE4C38"/>
    <w:rsid w:val="00DE7664"/>
    <w:rsid w:val="00DE7A74"/>
    <w:rsid w:val="00DF0101"/>
    <w:rsid w:val="00DF0A6D"/>
    <w:rsid w:val="00DF0B9D"/>
    <w:rsid w:val="00DF1E17"/>
    <w:rsid w:val="00DF428F"/>
    <w:rsid w:val="00DF5FEE"/>
    <w:rsid w:val="00DF6290"/>
    <w:rsid w:val="00DF79B8"/>
    <w:rsid w:val="00DF7D84"/>
    <w:rsid w:val="00E0031D"/>
    <w:rsid w:val="00E0128B"/>
    <w:rsid w:val="00E02866"/>
    <w:rsid w:val="00E03518"/>
    <w:rsid w:val="00E03D74"/>
    <w:rsid w:val="00E03F6E"/>
    <w:rsid w:val="00E04027"/>
    <w:rsid w:val="00E04C2E"/>
    <w:rsid w:val="00E06413"/>
    <w:rsid w:val="00E07DDD"/>
    <w:rsid w:val="00E12375"/>
    <w:rsid w:val="00E12D2E"/>
    <w:rsid w:val="00E12FE3"/>
    <w:rsid w:val="00E1320E"/>
    <w:rsid w:val="00E13488"/>
    <w:rsid w:val="00E13CD2"/>
    <w:rsid w:val="00E13E56"/>
    <w:rsid w:val="00E13EE6"/>
    <w:rsid w:val="00E13F7B"/>
    <w:rsid w:val="00E14B02"/>
    <w:rsid w:val="00E179F7"/>
    <w:rsid w:val="00E17E2B"/>
    <w:rsid w:val="00E222DE"/>
    <w:rsid w:val="00E2436A"/>
    <w:rsid w:val="00E243E4"/>
    <w:rsid w:val="00E2491B"/>
    <w:rsid w:val="00E26027"/>
    <w:rsid w:val="00E267C1"/>
    <w:rsid w:val="00E26C9C"/>
    <w:rsid w:val="00E27F12"/>
    <w:rsid w:val="00E30305"/>
    <w:rsid w:val="00E30AC5"/>
    <w:rsid w:val="00E31546"/>
    <w:rsid w:val="00E31910"/>
    <w:rsid w:val="00E31A7D"/>
    <w:rsid w:val="00E31A94"/>
    <w:rsid w:val="00E31F86"/>
    <w:rsid w:val="00E320C2"/>
    <w:rsid w:val="00E323D1"/>
    <w:rsid w:val="00E325E0"/>
    <w:rsid w:val="00E325ED"/>
    <w:rsid w:val="00E32FC3"/>
    <w:rsid w:val="00E330E9"/>
    <w:rsid w:val="00E3322C"/>
    <w:rsid w:val="00E33548"/>
    <w:rsid w:val="00E4069C"/>
    <w:rsid w:val="00E41A92"/>
    <w:rsid w:val="00E41EFB"/>
    <w:rsid w:val="00E431D2"/>
    <w:rsid w:val="00E433BF"/>
    <w:rsid w:val="00E435B8"/>
    <w:rsid w:val="00E4569C"/>
    <w:rsid w:val="00E46DBD"/>
    <w:rsid w:val="00E50090"/>
    <w:rsid w:val="00E50EE9"/>
    <w:rsid w:val="00E51835"/>
    <w:rsid w:val="00E53718"/>
    <w:rsid w:val="00E53D81"/>
    <w:rsid w:val="00E544D8"/>
    <w:rsid w:val="00E55163"/>
    <w:rsid w:val="00E56593"/>
    <w:rsid w:val="00E56EBE"/>
    <w:rsid w:val="00E61304"/>
    <w:rsid w:val="00E61F1C"/>
    <w:rsid w:val="00E61F5B"/>
    <w:rsid w:val="00E621FB"/>
    <w:rsid w:val="00E62693"/>
    <w:rsid w:val="00E63851"/>
    <w:rsid w:val="00E64586"/>
    <w:rsid w:val="00E6499B"/>
    <w:rsid w:val="00E64D40"/>
    <w:rsid w:val="00E64E17"/>
    <w:rsid w:val="00E64F91"/>
    <w:rsid w:val="00E65FA5"/>
    <w:rsid w:val="00E666A9"/>
    <w:rsid w:val="00E67881"/>
    <w:rsid w:val="00E70209"/>
    <w:rsid w:val="00E70E43"/>
    <w:rsid w:val="00E71771"/>
    <w:rsid w:val="00E73906"/>
    <w:rsid w:val="00E74063"/>
    <w:rsid w:val="00E74791"/>
    <w:rsid w:val="00E74832"/>
    <w:rsid w:val="00E75424"/>
    <w:rsid w:val="00E75513"/>
    <w:rsid w:val="00E75DD9"/>
    <w:rsid w:val="00E765F9"/>
    <w:rsid w:val="00E76D40"/>
    <w:rsid w:val="00E76EDC"/>
    <w:rsid w:val="00E76F6D"/>
    <w:rsid w:val="00E76FDD"/>
    <w:rsid w:val="00E77236"/>
    <w:rsid w:val="00E77FFD"/>
    <w:rsid w:val="00E80683"/>
    <w:rsid w:val="00E80B99"/>
    <w:rsid w:val="00E816DF"/>
    <w:rsid w:val="00E82ABD"/>
    <w:rsid w:val="00E83169"/>
    <w:rsid w:val="00E833BE"/>
    <w:rsid w:val="00E83648"/>
    <w:rsid w:val="00E83BA1"/>
    <w:rsid w:val="00E83D48"/>
    <w:rsid w:val="00E84BD7"/>
    <w:rsid w:val="00E85609"/>
    <w:rsid w:val="00E87DDC"/>
    <w:rsid w:val="00E9071F"/>
    <w:rsid w:val="00E910B9"/>
    <w:rsid w:val="00E9136E"/>
    <w:rsid w:val="00E91844"/>
    <w:rsid w:val="00E918F5"/>
    <w:rsid w:val="00E924E4"/>
    <w:rsid w:val="00E92A2C"/>
    <w:rsid w:val="00E92E41"/>
    <w:rsid w:val="00E930C3"/>
    <w:rsid w:val="00E95210"/>
    <w:rsid w:val="00E96A50"/>
    <w:rsid w:val="00EA169C"/>
    <w:rsid w:val="00EA1D4E"/>
    <w:rsid w:val="00EA1DC3"/>
    <w:rsid w:val="00EA2976"/>
    <w:rsid w:val="00EA3D3C"/>
    <w:rsid w:val="00EA683D"/>
    <w:rsid w:val="00EA7734"/>
    <w:rsid w:val="00EA7DA5"/>
    <w:rsid w:val="00EB0104"/>
    <w:rsid w:val="00EB0A42"/>
    <w:rsid w:val="00EB0D88"/>
    <w:rsid w:val="00EB1C3E"/>
    <w:rsid w:val="00EB1F5F"/>
    <w:rsid w:val="00EB2A2C"/>
    <w:rsid w:val="00EB3F2B"/>
    <w:rsid w:val="00EB49D8"/>
    <w:rsid w:val="00EB6571"/>
    <w:rsid w:val="00EB6A8F"/>
    <w:rsid w:val="00EB75B2"/>
    <w:rsid w:val="00EC25EA"/>
    <w:rsid w:val="00EC26A8"/>
    <w:rsid w:val="00EC43D8"/>
    <w:rsid w:val="00EC46B8"/>
    <w:rsid w:val="00EC5978"/>
    <w:rsid w:val="00EC5BF3"/>
    <w:rsid w:val="00EC6CBB"/>
    <w:rsid w:val="00EC6F2E"/>
    <w:rsid w:val="00EC6FC5"/>
    <w:rsid w:val="00EC7764"/>
    <w:rsid w:val="00EC7A07"/>
    <w:rsid w:val="00EC7CC3"/>
    <w:rsid w:val="00EC7F00"/>
    <w:rsid w:val="00ED15BD"/>
    <w:rsid w:val="00ED17A2"/>
    <w:rsid w:val="00ED4418"/>
    <w:rsid w:val="00ED4695"/>
    <w:rsid w:val="00ED47A7"/>
    <w:rsid w:val="00ED4839"/>
    <w:rsid w:val="00ED5D77"/>
    <w:rsid w:val="00ED77D8"/>
    <w:rsid w:val="00ED7E9E"/>
    <w:rsid w:val="00EE0BC0"/>
    <w:rsid w:val="00EE1A01"/>
    <w:rsid w:val="00EE1C1B"/>
    <w:rsid w:val="00EE24A6"/>
    <w:rsid w:val="00EE279E"/>
    <w:rsid w:val="00EE4C25"/>
    <w:rsid w:val="00EE5AE0"/>
    <w:rsid w:val="00EE5C0C"/>
    <w:rsid w:val="00EE6336"/>
    <w:rsid w:val="00EE69B6"/>
    <w:rsid w:val="00EF0512"/>
    <w:rsid w:val="00EF1AE7"/>
    <w:rsid w:val="00EF1B02"/>
    <w:rsid w:val="00EF2729"/>
    <w:rsid w:val="00EF3150"/>
    <w:rsid w:val="00EF4132"/>
    <w:rsid w:val="00EF4DB9"/>
    <w:rsid w:val="00EF5148"/>
    <w:rsid w:val="00EF5AA2"/>
    <w:rsid w:val="00EF5E0F"/>
    <w:rsid w:val="00EF5FB0"/>
    <w:rsid w:val="00EF62ED"/>
    <w:rsid w:val="00EF6412"/>
    <w:rsid w:val="00F008B0"/>
    <w:rsid w:val="00F00C1E"/>
    <w:rsid w:val="00F0264E"/>
    <w:rsid w:val="00F02A06"/>
    <w:rsid w:val="00F03B72"/>
    <w:rsid w:val="00F03D63"/>
    <w:rsid w:val="00F05871"/>
    <w:rsid w:val="00F05C98"/>
    <w:rsid w:val="00F06286"/>
    <w:rsid w:val="00F070CD"/>
    <w:rsid w:val="00F077C8"/>
    <w:rsid w:val="00F100FD"/>
    <w:rsid w:val="00F10327"/>
    <w:rsid w:val="00F108BA"/>
    <w:rsid w:val="00F1124F"/>
    <w:rsid w:val="00F1125C"/>
    <w:rsid w:val="00F11328"/>
    <w:rsid w:val="00F11950"/>
    <w:rsid w:val="00F11E2D"/>
    <w:rsid w:val="00F1392C"/>
    <w:rsid w:val="00F14A19"/>
    <w:rsid w:val="00F15579"/>
    <w:rsid w:val="00F1590A"/>
    <w:rsid w:val="00F15BD3"/>
    <w:rsid w:val="00F15E90"/>
    <w:rsid w:val="00F162EB"/>
    <w:rsid w:val="00F16329"/>
    <w:rsid w:val="00F1799E"/>
    <w:rsid w:val="00F17B3D"/>
    <w:rsid w:val="00F22690"/>
    <w:rsid w:val="00F2284E"/>
    <w:rsid w:val="00F22B2C"/>
    <w:rsid w:val="00F22B5C"/>
    <w:rsid w:val="00F22C0C"/>
    <w:rsid w:val="00F23419"/>
    <w:rsid w:val="00F23694"/>
    <w:rsid w:val="00F26827"/>
    <w:rsid w:val="00F271EE"/>
    <w:rsid w:val="00F303C2"/>
    <w:rsid w:val="00F30DD9"/>
    <w:rsid w:val="00F31167"/>
    <w:rsid w:val="00F31304"/>
    <w:rsid w:val="00F31A5B"/>
    <w:rsid w:val="00F31AE3"/>
    <w:rsid w:val="00F323BB"/>
    <w:rsid w:val="00F34281"/>
    <w:rsid w:val="00F34DBC"/>
    <w:rsid w:val="00F35CBF"/>
    <w:rsid w:val="00F35F5F"/>
    <w:rsid w:val="00F361BF"/>
    <w:rsid w:val="00F36279"/>
    <w:rsid w:val="00F4011C"/>
    <w:rsid w:val="00F4091A"/>
    <w:rsid w:val="00F40F5D"/>
    <w:rsid w:val="00F412AA"/>
    <w:rsid w:val="00F41686"/>
    <w:rsid w:val="00F418CD"/>
    <w:rsid w:val="00F42350"/>
    <w:rsid w:val="00F425FA"/>
    <w:rsid w:val="00F43031"/>
    <w:rsid w:val="00F44A6E"/>
    <w:rsid w:val="00F44C9A"/>
    <w:rsid w:val="00F459AC"/>
    <w:rsid w:val="00F46494"/>
    <w:rsid w:val="00F47434"/>
    <w:rsid w:val="00F47759"/>
    <w:rsid w:val="00F507C8"/>
    <w:rsid w:val="00F508B6"/>
    <w:rsid w:val="00F51742"/>
    <w:rsid w:val="00F5215E"/>
    <w:rsid w:val="00F533C7"/>
    <w:rsid w:val="00F54309"/>
    <w:rsid w:val="00F54C7C"/>
    <w:rsid w:val="00F553CE"/>
    <w:rsid w:val="00F558AB"/>
    <w:rsid w:val="00F5601B"/>
    <w:rsid w:val="00F57FDA"/>
    <w:rsid w:val="00F614A9"/>
    <w:rsid w:val="00F61D89"/>
    <w:rsid w:val="00F61FF5"/>
    <w:rsid w:val="00F62412"/>
    <w:rsid w:val="00F63829"/>
    <w:rsid w:val="00F63A16"/>
    <w:rsid w:val="00F643AC"/>
    <w:rsid w:val="00F6588B"/>
    <w:rsid w:val="00F65E4F"/>
    <w:rsid w:val="00F66233"/>
    <w:rsid w:val="00F6636D"/>
    <w:rsid w:val="00F704CD"/>
    <w:rsid w:val="00F711D5"/>
    <w:rsid w:val="00F7126A"/>
    <w:rsid w:val="00F72046"/>
    <w:rsid w:val="00F736CB"/>
    <w:rsid w:val="00F74055"/>
    <w:rsid w:val="00F749B6"/>
    <w:rsid w:val="00F74DEB"/>
    <w:rsid w:val="00F80464"/>
    <w:rsid w:val="00F80EEC"/>
    <w:rsid w:val="00F82950"/>
    <w:rsid w:val="00F82BE5"/>
    <w:rsid w:val="00F83A1A"/>
    <w:rsid w:val="00F843FA"/>
    <w:rsid w:val="00F84646"/>
    <w:rsid w:val="00F8549D"/>
    <w:rsid w:val="00F86664"/>
    <w:rsid w:val="00F86ABB"/>
    <w:rsid w:val="00F912F4"/>
    <w:rsid w:val="00F91BD7"/>
    <w:rsid w:val="00F91F09"/>
    <w:rsid w:val="00F943FA"/>
    <w:rsid w:val="00F94E42"/>
    <w:rsid w:val="00F96338"/>
    <w:rsid w:val="00F9673C"/>
    <w:rsid w:val="00F96DEB"/>
    <w:rsid w:val="00FA0276"/>
    <w:rsid w:val="00FA0333"/>
    <w:rsid w:val="00FA0740"/>
    <w:rsid w:val="00FA0FA0"/>
    <w:rsid w:val="00FA1095"/>
    <w:rsid w:val="00FA15FB"/>
    <w:rsid w:val="00FA2583"/>
    <w:rsid w:val="00FA3E71"/>
    <w:rsid w:val="00FA443A"/>
    <w:rsid w:val="00FA4E7F"/>
    <w:rsid w:val="00FA655A"/>
    <w:rsid w:val="00FA7AD2"/>
    <w:rsid w:val="00FA7BFB"/>
    <w:rsid w:val="00FB15B2"/>
    <w:rsid w:val="00FB1ED3"/>
    <w:rsid w:val="00FB2417"/>
    <w:rsid w:val="00FB3F90"/>
    <w:rsid w:val="00FB4442"/>
    <w:rsid w:val="00FB44BD"/>
    <w:rsid w:val="00FB482E"/>
    <w:rsid w:val="00FB6FDE"/>
    <w:rsid w:val="00FB764B"/>
    <w:rsid w:val="00FC0393"/>
    <w:rsid w:val="00FC0F77"/>
    <w:rsid w:val="00FC1882"/>
    <w:rsid w:val="00FC22EB"/>
    <w:rsid w:val="00FC2C66"/>
    <w:rsid w:val="00FC3597"/>
    <w:rsid w:val="00FC464D"/>
    <w:rsid w:val="00FC7ABA"/>
    <w:rsid w:val="00FC7E8C"/>
    <w:rsid w:val="00FD037B"/>
    <w:rsid w:val="00FD2133"/>
    <w:rsid w:val="00FD3833"/>
    <w:rsid w:val="00FD3BC1"/>
    <w:rsid w:val="00FD40C4"/>
    <w:rsid w:val="00FD433F"/>
    <w:rsid w:val="00FD4AFB"/>
    <w:rsid w:val="00FD53CB"/>
    <w:rsid w:val="00FD6826"/>
    <w:rsid w:val="00FD7202"/>
    <w:rsid w:val="00FD7648"/>
    <w:rsid w:val="00FD7737"/>
    <w:rsid w:val="00FE22B0"/>
    <w:rsid w:val="00FE2460"/>
    <w:rsid w:val="00FE270E"/>
    <w:rsid w:val="00FE28E4"/>
    <w:rsid w:val="00FE2B3E"/>
    <w:rsid w:val="00FE2FF6"/>
    <w:rsid w:val="00FE34ED"/>
    <w:rsid w:val="00FE5285"/>
    <w:rsid w:val="00FE5D54"/>
    <w:rsid w:val="00FE7753"/>
    <w:rsid w:val="00FE7B8A"/>
    <w:rsid w:val="00FF0877"/>
    <w:rsid w:val="00FF124E"/>
    <w:rsid w:val="00FF24A4"/>
    <w:rsid w:val="00FF50F4"/>
    <w:rsid w:val="00FF5EFF"/>
    <w:rsid w:val="00F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A59A7"/>
  <w15:docId w15:val="{B98209AD-3451-4824-82E1-1DFAFFB1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8B2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table" w:styleId="GridTable4-Accent1">
    <w:name w:val="Grid Table 4 Accent 1"/>
    <w:basedOn w:val="TableNormal"/>
    <w:uiPriority w:val="49"/>
    <w:rsid w:val="008344F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5">
    <w:name w:val="Plain Table 5"/>
    <w:basedOn w:val="TableNormal"/>
    <w:uiPriority w:val="45"/>
    <w:rsid w:val="007B767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7B76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pplementaryMaterial">
    <w:name w:val="Supplementary Material"/>
    <w:basedOn w:val="Title"/>
    <w:next w:val="Title"/>
    <w:qFormat/>
    <w:rsid w:val="007C1860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12571B4-7306-4163-A6E1-E426167C4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0</TotalTime>
  <Pages>14</Pages>
  <Words>1871</Words>
  <Characters>10668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Callahan, John</dc:creator>
  <cp:keywords/>
  <dc:description/>
  <cp:lastModifiedBy>Sidra Amiri</cp:lastModifiedBy>
  <cp:revision>2</cp:revision>
  <cp:lastPrinted>2013-10-03T12:51:00Z</cp:lastPrinted>
  <dcterms:created xsi:type="dcterms:W3CDTF">2021-07-20T11:44:00Z</dcterms:created>
  <dcterms:modified xsi:type="dcterms:W3CDTF">2021-07-20T11:44:00Z</dcterms:modified>
</cp:coreProperties>
</file>