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42830E4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56CB8577" w14:textId="37365F51" w:rsidR="002C3757" w:rsidRPr="002C3757" w:rsidRDefault="00654E8F" w:rsidP="002C3757">
      <w:pPr>
        <w:pStyle w:val="1"/>
        <w:rPr>
          <w:b w:val="0"/>
          <w:bCs/>
        </w:rPr>
      </w:pPr>
      <w:r w:rsidRPr="00994A3D">
        <w:t>Supplementary</w:t>
      </w:r>
      <w:r w:rsidR="002C3757">
        <w:t xml:space="preserve"> Table </w:t>
      </w:r>
    </w:p>
    <w:p w14:paraId="3BD5A427" w14:textId="2C0A838F" w:rsidR="00EA3D3C" w:rsidRDefault="002C3757" w:rsidP="0056252C">
      <w:pPr>
        <w:pStyle w:val="2"/>
        <w:rPr>
          <w:bCs/>
        </w:rPr>
      </w:pPr>
      <w:bookmarkStart w:id="0" w:name="_Hlk76136334"/>
      <w:bookmarkEnd w:id="0"/>
      <w:r>
        <w:t>Supplementa</w:t>
      </w:r>
      <w:r w:rsidR="00F20B7A">
        <w:t>ry</w:t>
      </w:r>
      <w:r>
        <w:t xml:space="preserve"> Table 1. FI values of all probes in the primary selection set using lysates obtained from patients with pancreatic cancer.</w:t>
      </w:r>
      <w:r>
        <w:rPr>
          <w:rFonts w:eastAsiaTheme="minorEastAsia" w:hint="eastAsia"/>
          <w:lang w:eastAsia="ja-JP"/>
        </w:rPr>
        <w:t xml:space="preserve"> </w:t>
      </w:r>
      <w:r>
        <w:rPr>
          <w:rFonts w:eastAsiaTheme="minorEastAsia"/>
          <w:lang w:eastAsia="ja-JP"/>
        </w:rPr>
        <w:t xml:space="preserve"> </w:t>
      </w:r>
      <w:r w:rsidRPr="002C3757">
        <w:rPr>
          <w:bCs/>
        </w:rPr>
        <w:t>P1 and P2 correspond the positions of amino acid residues of the probe P2-P1-HMRG. The lowercase letters represent the optical isomers of the amino acids.</w:t>
      </w:r>
      <w:r w:rsidR="00993808">
        <w:rPr>
          <w:bCs/>
        </w:rPr>
        <w:t xml:space="preserve"> </w:t>
      </w:r>
    </w:p>
    <w:tbl>
      <w:tblPr>
        <w:tblpPr w:vertAnchor="text" w:horzAnchor="margin" w:tblpXSpec="center" w:tblpY="687"/>
        <w:tblW w:w="1365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66"/>
        <w:gridCol w:w="759"/>
        <w:gridCol w:w="732"/>
        <w:gridCol w:w="732"/>
        <w:gridCol w:w="732"/>
        <w:gridCol w:w="732"/>
        <w:gridCol w:w="732"/>
        <w:gridCol w:w="732"/>
        <w:gridCol w:w="732"/>
        <w:gridCol w:w="732"/>
        <w:gridCol w:w="732"/>
        <w:gridCol w:w="666"/>
        <w:gridCol w:w="759"/>
        <w:gridCol w:w="732"/>
        <w:gridCol w:w="666"/>
        <w:gridCol w:w="666"/>
        <w:gridCol w:w="666"/>
        <w:gridCol w:w="732"/>
        <w:gridCol w:w="666"/>
        <w:gridCol w:w="666"/>
        <w:gridCol w:w="732"/>
      </w:tblGrid>
      <w:tr w:rsidR="00E95CBC" w:rsidRPr="00E95CBC" w14:paraId="71BBF054" w14:textId="77777777" w:rsidTr="00E95CBC">
        <w:trPr>
          <w:trHeight w:val="255"/>
        </w:trPr>
        <w:tc>
          <w:tcPr>
            <w:tcW w:w="36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7AB25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0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BD8A59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67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1655B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P2</w:t>
            </w:r>
          </w:p>
        </w:tc>
        <w:tc>
          <w:tcPr>
            <w:tcW w:w="67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A12A1" w14:textId="77777777" w:rsidR="00E95CBC" w:rsidRPr="00E95CBC" w:rsidRDefault="00E95CBC" w:rsidP="00E95CBC">
            <w:pPr>
              <w:spacing w:before="0" w:after="0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67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9514D" w14:textId="77777777" w:rsidR="00E95CBC" w:rsidRPr="00E95CBC" w:rsidRDefault="00E95CBC" w:rsidP="00E95CBC">
            <w:pPr>
              <w:spacing w:before="0" w:after="0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67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0D443" w14:textId="77777777" w:rsidR="00E95CBC" w:rsidRPr="00E95CBC" w:rsidRDefault="00E95CBC" w:rsidP="00E95CBC">
            <w:pPr>
              <w:spacing w:before="0" w:after="0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67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BC748" w14:textId="77777777" w:rsidR="00E95CBC" w:rsidRPr="00E95CBC" w:rsidRDefault="00E95CBC" w:rsidP="00E95CBC">
            <w:pPr>
              <w:spacing w:before="0" w:after="0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67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91728" w14:textId="77777777" w:rsidR="00E95CBC" w:rsidRPr="00E95CBC" w:rsidRDefault="00E95CBC" w:rsidP="00E95CBC">
            <w:pPr>
              <w:spacing w:before="0" w:after="0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67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A38FE" w14:textId="77777777" w:rsidR="00E95CBC" w:rsidRPr="00E95CBC" w:rsidRDefault="00E95CBC" w:rsidP="00E95CBC">
            <w:pPr>
              <w:spacing w:before="0" w:after="0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67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92B7D" w14:textId="77777777" w:rsidR="00E95CBC" w:rsidRPr="00E95CBC" w:rsidRDefault="00E95CBC" w:rsidP="00E95CBC">
            <w:pPr>
              <w:spacing w:before="0" w:after="0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67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60B44" w14:textId="77777777" w:rsidR="00E95CBC" w:rsidRPr="00E95CBC" w:rsidRDefault="00E95CBC" w:rsidP="00E95CBC">
            <w:pPr>
              <w:spacing w:before="0" w:after="0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AF3AA" w14:textId="77777777" w:rsidR="00E95CBC" w:rsidRPr="00E95CBC" w:rsidRDefault="00E95CBC" w:rsidP="00E95CBC">
            <w:pPr>
              <w:spacing w:before="0" w:after="0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0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290EE" w14:textId="77777777" w:rsidR="00E95CBC" w:rsidRPr="00E95CBC" w:rsidRDefault="00E95CBC" w:rsidP="00E95CBC">
            <w:pPr>
              <w:spacing w:before="0" w:after="0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67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EE1EF" w14:textId="77777777" w:rsidR="00E95CBC" w:rsidRPr="00E95CBC" w:rsidRDefault="00E95CBC" w:rsidP="00E95CBC">
            <w:pPr>
              <w:spacing w:before="0" w:after="0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E881B" w14:textId="77777777" w:rsidR="00E95CBC" w:rsidRPr="00E95CBC" w:rsidRDefault="00E95CBC" w:rsidP="00E95CBC">
            <w:pPr>
              <w:spacing w:before="0" w:after="0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85E6F" w14:textId="77777777" w:rsidR="00E95CBC" w:rsidRPr="00E95CBC" w:rsidRDefault="00E95CBC" w:rsidP="00E95CBC">
            <w:pPr>
              <w:spacing w:before="0" w:after="0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B8E01" w14:textId="77777777" w:rsidR="00E95CBC" w:rsidRPr="00E95CBC" w:rsidRDefault="00E95CBC" w:rsidP="00E95CBC">
            <w:pPr>
              <w:spacing w:before="0" w:after="0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67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3B9B7" w14:textId="77777777" w:rsidR="00E95CBC" w:rsidRPr="00E95CBC" w:rsidRDefault="00E95CBC" w:rsidP="00E95CBC">
            <w:pPr>
              <w:spacing w:before="0" w:after="0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89D56" w14:textId="77777777" w:rsidR="00E95CBC" w:rsidRPr="00E95CBC" w:rsidRDefault="00E95CBC" w:rsidP="00E95CBC">
            <w:pPr>
              <w:spacing w:before="0" w:after="0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8CFBF" w14:textId="77777777" w:rsidR="00E95CBC" w:rsidRPr="00E95CBC" w:rsidRDefault="00E95CBC" w:rsidP="00E95CBC">
            <w:pPr>
              <w:spacing w:before="0" w:after="0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67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36B49D" w14:textId="77777777" w:rsidR="00E95CBC" w:rsidRPr="00E95CBC" w:rsidRDefault="00E95CBC" w:rsidP="00E95CBC">
            <w:pPr>
              <w:spacing w:before="0" w:after="0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</w:tr>
      <w:tr w:rsidR="00E95CBC" w:rsidRPr="00E95CBC" w14:paraId="5F3CAF17" w14:textId="77777777" w:rsidTr="00E95CBC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FFCC1D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464947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761357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G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D0D5B0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E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A275C3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K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8C95DA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Y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5DA822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L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07F551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P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5B23E1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7C4788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d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D0E93F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s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91029B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b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1DE3B9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sarcosine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B6343A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FE975F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Ac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01EC8D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proofErr w:type="spellStart"/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AcG</w:t>
            </w:r>
            <w:proofErr w:type="spellEnd"/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DCE3A4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proofErr w:type="spellStart"/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AcE</w:t>
            </w:r>
            <w:proofErr w:type="spellEnd"/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1605B0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proofErr w:type="spellStart"/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AcK</w:t>
            </w:r>
            <w:proofErr w:type="spellEnd"/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E4F533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proofErr w:type="spellStart"/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AcY</w:t>
            </w:r>
            <w:proofErr w:type="spellEnd"/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9F6B36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proofErr w:type="spellStart"/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AcL</w:t>
            </w:r>
            <w:proofErr w:type="spellEnd"/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E0CD9C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proofErr w:type="spellStart"/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AcP</w:t>
            </w:r>
            <w:proofErr w:type="spellEnd"/>
          </w:p>
        </w:tc>
      </w:tr>
      <w:tr w:rsidR="00E95CBC" w:rsidRPr="00E95CBC" w14:paraId="2705073F" w14:textId="77777777" w:rsidTr="00E95CBC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5E1E5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P1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87CE2F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G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D9931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656963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AEEE1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-400524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AF958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107658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C6303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484882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F2CDA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185769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87AF7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-724170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2326A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-10146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500CC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-945874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C685B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-993744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C2128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-527369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0DAEB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-603889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B259C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-402111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ED35F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-260288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FCD76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-921044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9FB91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-1244442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49908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-1125285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F99F4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-754700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1FB83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-987132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2A8A36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-2203777 </w:t>
            </w:r>
          </w:p>
        </w:tc>
      </w:tr>
      <w:tr w:rsidR="00E95CBC" w:rsidRPr="00E95CBC" w14:paraId="128D9F68" w14:textId="77777777" w:rsidTr="00E95CBC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3B642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A3C88F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E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1F3D5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-2702979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42312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-1672976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24A93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-1324812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3A593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-1255468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3A668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194599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3D1DB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-2223944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66B83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-2039615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78031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-1935544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DBE73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-1833370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03C49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-119962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595C2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-909808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F1A21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967885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A3823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1122312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84985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-2436465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92CA3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-1934137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24154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-1461475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124BB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-1907427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B0575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-2555556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5D2627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-2182944 </w:t>
            </w:r>
          </w:p>
        </w:tc>
      </w:tr>
      <w:tr w:rsidR="00E95CBC" w:rsidRPr="00E95CBC" w14:paraId="3688A046" w14:textId="77777777" w:rsidTr="00E95CBC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90836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2CD8A1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K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F9099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16977055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B1DF1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-1079985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870A7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3391970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6A928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12818752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4525A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8228851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8130D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25015555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F90B8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96060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FC91F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-2493473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381C8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2017266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68F20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-1548251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DA4AE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1822985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369D3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19012753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F897C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147132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A3EFB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-1012446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ECA00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-748153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818EC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18145407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0F50B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-607931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582A2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-234458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716050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6029702 </w:t>
            </w:r>
          </w:p>
        </w:tc>
      </w:tr>
      <w:tr w:rsidR="00E95CBC" w:rsidRPr="00E95CBC" w14:paraId="643C6184" w14:textId="77777777" w:rsidTr="00E95CBC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974A6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7CC843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Y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BA8E0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5821752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A8100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74773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3BEDB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981867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DB9F0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2677931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318FB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1536051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24B7E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4829399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719C9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520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4F4FB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-273805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72D88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-133250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A8710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-257013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C1D51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-136209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DA895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105868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93538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-634804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B7E0F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-400979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FE1B1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-322289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1E76B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-523930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7BC79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-265395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66E89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-441229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1B4BEB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-577576 </w:t>
            </w:r>
          </w:p>
        </w:tc>
      </w:tr>
      <w:tr w:rsidR="00E95CBC" w:rsidRPr="00E95CBC" w14:paraId="6695D7DF" w14:textId="77777777" w:rsidTr="00E95CBC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5FB69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3AF203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L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35B7F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3105880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9DB18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3385229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71E42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19290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08B17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5863942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4C547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8490317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1100E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5334866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1CC11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-352039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E7FFF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-282079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1089F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-193810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46AF8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-481336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87034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-483446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55901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20577182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4343C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43368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4B677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-91815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8D6D0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-143175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5AC7A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102604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67FAB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6863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C7134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26544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AFA691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82144 </w:t>
            </w:r>
          </w:p>
        </w:tc>
      </w:tr>
      <w:tr w:rsidR="00E95CBC" w:rsidRPr="00E95CBC" w14:paraId="2E5EA281" w14:textId="77777777" w:rsidTr="00E95CBC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785FE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2C1E0A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P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94B62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13486668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DE237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12486653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C3C4F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31895712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284ED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11240924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27D52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15638367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E8B22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22342891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C50BE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2195384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28E78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6122793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07EC5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13912503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BF1B5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-10181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471B0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4200555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A4AF9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314386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B0AB9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-483777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73400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414203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2A0D8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261658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144D5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3920279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A5900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2073215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522A0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2881327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9E34DB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4339537 </w:t>
            </w:r>
          </w:p>
        </w:tc>
      </w:tr>
      <w:tr w:rsidR="00E95CBC" w:rsidRPr="00E95CBC" w14:paraId="0938AFF2" w14:textId="77777777" w:rsidTr="00E95CBC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D0CE5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34ABD2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F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0703B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3722348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E5236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452879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4C619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405020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076D1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1757027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AD937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1807799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BC9AF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3329248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4EE1E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FC530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C8653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9E75C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D79A8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0F593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4037254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9F68B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846390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4334D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-514983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0CDBD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-473418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1B16A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-645320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FFC9D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-158622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AC2FC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-214300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B74757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-297218 </w:t>
            </w:r>
          </w:p>
        </w:tc>
      </w:tr>
      <w:tr w:rsidR="00E95CBC" w:rsidRPr="00E95CBC" w14:paraId="18E06E2C" w14:textId="77777777" w:rsidTr="00E95CBC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29A7F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ADF431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R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DF7E2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30063161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B6B26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2220107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A66AC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5336865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1B478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13185036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52D37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10780273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49E13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24189713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12BEC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EE197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12410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15B39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55246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24CF4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27947289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EFA7E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422015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C830B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6177901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C43F1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3190029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753A3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44332067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05AF2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4777836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DE1BD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6678525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A9D1C0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27495514 </w:t>
            </w:r>
          </w:p>
        </w:tc>
      </w:tr>
      <w:tr w:rsidR="00E95CBC" w:rsidRPr="00E95CBC" w14:paraId="6AEB8044" w14:textId="77777777" w:rsidTr="00E95CBC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F4308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EB7AD3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3C04C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4572085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52709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-824633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74ED3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6656512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7C43A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6363446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FBB2B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5597054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C08C8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2613953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9C848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56B04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751D7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B99B1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40D6A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38DD8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24889068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59EB8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137078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6A712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-823889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46084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-702216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77A72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-1037016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16718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-384606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CCAFA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-655641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83A8B2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-1224595 </w:t>
            </w:r>
          </w:p>
        </w:tc>
      </w:tr>
      <w:tr w:rsidR="00E95CBC" w:rsidRPr="00E95CBC" w14:paraId="29BCA243" w14:textId="77777777" w:rsidTr="00E95CBC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4951B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F915EF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H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B4599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4414474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9B4E7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45477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DF636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149494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B3C92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791578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FADC5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553916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A1471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3893412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EFD87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11303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3344D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A627C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11A31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6C043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273074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AAAEC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-195131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BFEBF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-906699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8A526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-250582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492BF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-173171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E9176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-107739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F412C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-63428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33FEA4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-413694 </w:t>
            </w:r>
          </w:p>
        </w:tc>
      </w:tr>
      <w:tr w:rsidR="00E95CBC" w:rsidRPr="00E95CBC" w14:paraId="3F0A7293" w14:textId="77777777" w:rsidTr="00E95CBC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99F29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4BB1ED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W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59643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5693720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22E8D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-30214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0C97C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680135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E9A52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679940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33ACB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743395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35316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2158771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76EED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73E5B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0151C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683F4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0E4A2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FEF25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2585718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6458B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-39191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6BCF1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-29248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B1C0E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-19772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008E5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-392714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221CA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52516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73219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26144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C9E2B1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-14801 </w:t>
            </w:r>
          </w:p>
        </w:tc>
      </w:tr>
      <w:tr w:rsidR="00E95CBC" w:rsidRPr="00E95CBC" w14:paraId="3CC15AF1" w14:textId="77777777" w:rsidTr="00E95CBC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A35D1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4F402E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S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E19D3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387692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189D1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-3373794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112C9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-2160861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A6629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-1952955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E151F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-1168603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D4B90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-686887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88C2E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6BBBE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D4B9A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A3C26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2322F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BE748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1014586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45D18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1988691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43471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-760341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C9AE7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-1503780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F978A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-835565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55A48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-522586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54B22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-973196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801C10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-1679564 </w:t>
            </w:r>
          </w:p>
        </w:tc>
      </w:tr>
      <w:tr w:rsidR="00E95CBC" w:rsidRPr="00E95CBC" w14:paraId="6F5D8388" w14:textId="77777777" w:rsidTr="00E95CBC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AB42E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6F2060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M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9F0A5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14764312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1C7C1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1115950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8FA7A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8346478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DD91D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7649605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EE941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7350378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73389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12059364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0EF35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56EF8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EC1BE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B43FE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C3EAE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D5B72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33671746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A1422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497607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32F87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-815862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2F2FC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-428141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07614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-126845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EC784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89120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8DC29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131766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82D622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-15627 </w:t>
            </w:r>
          </w:p>
        </w:tc>
      </w:tr>
      <w:tr w:rsidR="00E95CBC" w:rsidRPr="00E95CBC" w14:paraId="49AA366A" w14:textId="77777777" w:rsidTr="00E95CBC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BE68C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1889AA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Mo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5FB87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4441930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F296E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-76969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5546D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635953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4AFEA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145981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D8770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175410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1AEF3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3616223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18341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552CB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60B16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446ED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1B636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7ED5E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3102469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9E806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-73679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6F37D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-202774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7DCEC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-297505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333C3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-168704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57424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-36274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55AAE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-1551254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F47144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-210483 </w:t>
            </w:r>
          </w:p>
        </w:tc>
      </w:tr>
      <w:tr w:rsidR="00E95CBC" w:rsidRPr="00E95CBC" w14:paraId="5858CBF9" w14:textId="77777777" w:rsidTr="00E95CBC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64BF6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CCF2D7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Q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CC6BF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5384914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16069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-2892510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C64F9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-3004058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A9393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-1279345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C568E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-2087010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14BA5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3104467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FCC6A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1BF52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58B34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9F845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6599E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8C11D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4324037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550A6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-895024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3C559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-1396482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6C764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-1507874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C1BED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-1243685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80958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-1590632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B624A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-1520458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468B40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-2160302 </w:t>
            </w:r>
          </w:p>
        </w:tc>
      </w:tr>
      <w:tr w:rsidR="00E95CBC" w:rsidRPr="00E95CBC" w14:paraId="7E8D5019" w14:textId="77777777" w:rsidTr="00E95CBC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5F25C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7FAAA2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N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1E251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409580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4129F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-2657879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B2565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-2696066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6600B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-1666175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F635B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-554046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38055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-106463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F3AD6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0E42E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E9AA4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F6EED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F62EC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2D5FE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844167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85E71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-2678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C07EB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-625400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8874E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-892010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B9960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-599709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7A9C6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-972672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91015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-97832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EAD8D5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-765454 </w:t>
            </w:r>
          </w:p>
        </w:tc>
      </w:tr>
      <w:tr w:rsidR="00E95CBC" w:rsidRPr="00E95CBC" w14:paraId="1CD36131" w14:textId="77777777" w:rsidTr="00E95CBC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6BE6E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043270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FE087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-311064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5A630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-1551336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53EC0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-821453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5383E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-1534702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BA353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-1398574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58A49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-1802950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6D1E9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-780701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FA4BF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-679749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009B5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-149229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121D3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-501385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B508F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-479122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E2B34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C5F01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57F9C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D39C5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E19F3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661F6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8D64E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727A87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</w:tr>
      <w:tr w:rsidR="00E95CBC" w:rsidRPr="00E95CBC" w14:paraId="2C4FC2A0" w14:textId="77777777" w:rsidTr="00E95CBC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44799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7BBEA0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d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CFEAD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57010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32B1C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-2470004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9992E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-2989064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6428B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-1523445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39740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-1357376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E5A67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-2459479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EE753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-1122725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D470C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-2644859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B86C8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-132941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E5DF3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-322090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7356D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-1064422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983FE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9889B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A7A47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1B2B5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1BD73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D9A5A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743A9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1BA9D9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</w:tr>
      <w:tr w:rsidR="00E95CBC" w:rsidRPr="00E95CBC" w14:paraId="098E5C8C" w14:textId="77777777" w:rsidTr="00E95CBC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A30F8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656073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s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20B1F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-726638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17AF3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-1627100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6C28D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-1263578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261E1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-1277758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1D997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-1341853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5626E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-1404166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DD102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-1106534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7F24C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-1011362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72CC4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-73574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D4F45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-1338216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6CB68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-1401240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6173D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683C9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A7CF9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95D2F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8B04F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0B78B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E181B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AF77A8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</w:tr>
      <w:tr w:rsidR="00E95CBC" w:rsidRPr="00E95CBC" w14:paraId="23E1D83E" w14:textId="77777777" w:rsidTr="00E95CBC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12BB8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7708E9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b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DAF07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-439689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09E52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-487143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69684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-378473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920FF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-105824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37E5A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-290434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30082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-320486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775D0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-536021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F6656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-424929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5A671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-226993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F158A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-442693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A3CD4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-362960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C67DB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92A67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C9632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AE1C4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401BB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3417E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46174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3B8173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</w:tr>
      <w:tr w:rsidR="00E95CBC" w:rsidRPr="00E95CBC" w14:paraId="53743855" w14:textId="77777777" w:rsidTr="00E95CBC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319698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6B176A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sarcosine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6E214F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6814400 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00D1CE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7939272 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7D9A35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26703288 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91E34E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15217340 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CA1182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16037554 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0E90E7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6267207 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D9BE52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12531694 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66FF72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11827390 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627FF9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28032599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D438D7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-863831 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957197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4059360 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336D66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F896BB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BB5203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45FAE8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B76A80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7D90A2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227269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8C2500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</w:tr>
    </w:tbl>
    <w:p w14:paraId="6ACCC0D2" w14:textId="724CE275" w:rsidR="00E95CBC" w:rsidRPr="002C3757" w:rsidRDefault="00E95CBC" w:rsidP="00E95CBC">
      <w:pPr>
        <w:rPr>
          <w:lang w:eastAsia="ja-JP"/>
        </w:rPr>
      </w:pPr>
      <w:r>
        <w:rPr>
          <w:rFonts w:hint="eastAsia"/>
          <w:lang w:eastAsia="ja-JP"/>
        </w:rPr>
        <w:t>C</w:t>
      </w:r>
      <w:r>
        <w:rPr>
          <w:lang w:eastAsia="ja-JP"/>
        </w:rPr>
        <w:t>ancer 1</w:t>
      </w:r>
    </w:p>
    <w:p w14:paraId="33FE0863" w14:textId="1DDB8DA3" w:rsidR="00E95CBC" w:rsidRDefault="00E95CBC" w:rsidP="00E95CBC">
      <w:pPr>
        <w:jc w:val="both"/>
        <w:rPr>
          <w:rFonts w:cs="Times New Roman"/>
          <w:szCs w:val="24"/>
          <w:lang w:eastAsia="ja-JP"/>
        </w:rPr>
      </w:pPr>
      <w:r>
        <w:rPr>
          <w:rFonts w:cs="Times New Roman" w:hint="eastAsia"/>
          <w:szCs w:val="24"/>
          <w:lang w:eastAsia="ja-JP"/>
        </w:rPr>
        <w:lastRenderedPageBreak/>
        <w:t>N</w:t>
      </w:r>
      <w:r>
        <w:rPr>
          <w:rFonts w:cs="Times New Roman"/>
          <w:szCs w:val="24"/>
          <w:lang w:eastAsia="ja-JP"/>
        </w:rPr>
        <w:t>ormal 1</w:t>
      </w:r>
    </w:p>
    <w:tbl>
      <w:tblPr>
        <w:tblpPr w:vertAnchor="text" w:horzAnchor="margin" w:tblpXSpec="center" w:tblpY="687"/>
        <w:tblW w:w="1376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66"/>
        <w:gridCol w:w="759"/>
        <w:gridCol w:w="732"/>
        <w:gridCol w:w="679"/>
        <w:gridCol w:w="732"/>
        <w:gridCol w:w="732"/>
        <w:gridCol w:w="732"/>
        <w:gridCol w:w="732"/>
        <w:gridCol w:w="679"/>
        <w:gridCol w:w="679"/>
        <w:gridCol w:w="732"/>
        <w:gridCol w:w="666"/>
        <w:gridCol w:w="759"/>
        <w:gridCol w:w="732"/>
        <w:gridCol w:w="666"/>
        <w:gridCol w:w="666"/>
        <w:gridCol w:w="666"/>
        <w:gridCol w:w="732"/>
        <w:gridCol w:w="666"/>
        <w:gridCol w:w="666"/>
        <w:gridCol w:w="732"/>
      </w:tblGrid>
      <w:tr w:rsidR="00E95CBC" w:rsidRPr="00E95CBC" w14:paraId="66FFC4A8" w14:textId="77777777" w:rsidTr="00E95CBC">
        <w:trPr>
          <w:trHeight w:val="255"/>
        </w:trPr>
        <w:tc>
          <w:tcPr>
            <w:tcW w:w="36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A4005" w14:textId="77777777" w:rsidR="00E95CBC" w:rsidRPr="00E95CBC" w:rsidRDefault="00E95CBC" w:rsidP="00961C53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F6E81D" w14:textId="77777777" w:rsidR="00E95CBC" w:rsidRPr="00E95CBC" w:rsidRDefault="00E95CBC" w:rsidP="00961C53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67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39ABF" w14:textId="77777777" w:rsidR="00E95CBC" w:rsidRPr="00E95CBC" w:rsidRDefault="00E95CBC" w:rsidP="00961C53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P2</w:t>
            </w:r>
          </w:p>
        </w:tc>
        <w:tc>
          <w:tcPr>
            <w:tcW w:w="67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44EC1" w14:textId="77777777" w:rsidR="00E95CBC" w:rsidRPr="00E95CBC" w:rsidRDefault="00E95CBC" w:rsidP="00961C53">
            <w:pPr>
              <w:spacing w:before="0" w:after="0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67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E12E2" w14:textId="77777777" w:rsidR="00E95CBC" w:rsidRPr="00E95CBC" w:rsidRDefault="00E95CBC" w:rsidP="00961C53">
            <w:pPr>
              <w:spacing w:before="0" w:after="0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67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760F5" w14:textId="77777777" w:rsidR="00E95CBC" w:rsidRPr="00E95CBC" w:rsidRDefault="00E95CBC" w:rsidP="00961C53">
            <w:pPr>
              <w:spacing w:before="0" w:after="0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67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F96AE" w14:textId="77777777" w:rsidR="00E95CBC" w:rsidRPr="00E95CBC" w:rsidRDefault="00E95CBC" w:rsidP="00961C53">
            <w:pPr>
              <w:spacing w:before="0" w:after="0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67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47ED5" w14:textId="77777777" w:rsidR="00E95CBC" w:rsidRPr="00E95CBC" w:rsidRDefault="00E95CBC" w:rsidP="00961C53">
            <w:pPr>
              <w:spacing w:before="0" w:after="0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67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28153" w14:textId="77777777" w:rsidR="00E95CBC" w:rsidRPr="00E95CBC" w:rsidRDefault="00E95CBC" w:rsidP="00961C53">
            <w:pPr>
              <w:spacing w:before="0" w:after="0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67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84616" w14:textId="77777777" w:rsidR="00E95CBC" w:rsidRPr="00E95CBC" w:rsidRDefault="00E95CBC" w:rsidP="00961C53">
            <w:pPr>
              <w:spacing w:before="0" w:after="0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67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59A6E" w14:textId="77777777" w:rsidR="00E95CBC" w:rsidRPr="00E95CBC" w:rsidRDefault="00E95CBC" w:rsidP="00961C53">
            <w:pPr>
              <w:spacing w:before="0" w:after="0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218AB" w14:textId="77777777" w:rsidR="00E95CBC" w:rsidRPr="00E95CBC" w:rsidRDefault="00E95CBC" w:rsidP="00961C53">
            <w:pPr>
              <w:spacing w:before="0" w:after="0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9467E" w14:textId="77777777" w:rsidR="00E95CBC" w:rsidRPr="00E95CBC" w:rsidRDefault="00E95CBC" w:rsidP="00961C53">
            <w:pPr>
              <w:spacing w:before="0" w:after="0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67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22F9C" w14:textId="77777777" w:rsidR="00E95CBC" w:rsidRPr="00E95CBC" w:rsidRDefault="00E95CBC" w:rsidP="00961C53">
            <w:pPr>
              <w:spacing w:before="0" w:after="0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9335C" w14:textId="77777777" w:rsidR="00E95CBC" w:rsidRPr="00E95CBC" w:rsidRDefault="00E95CBC" w:rsidP="00961C53">
            <w:pPr>
              <w:spacing w:before="0" w:after="0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43966" w14:textId="77777777" w:rsidR="00E95CBC" w:rsidRPr="00E95CBC" w:rsidRDefault="00E95CBC" w:rsidP="00961C53">
            <w:pPr>
              <w:spacing w:before="0" w:after="0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AC3F6" w14:textId="77777777" w:rsidR="00E95CBC" w:rsidRPr="00E95CBC" w:rsidRDefault="00E95CBC" w:rsidP="00961C53">
            <w:pPr>
              <w:spacing w:before="0" w:after="0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67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CA043" w14:textId="77777777" w:rsidR="00E95CBC" w:rsidRPr="00E95CBC" w:rsidRDefault="00E95CBC" w:rsidP="00961C53">
            <w:pPr>
              <w:spacing w:before="0" w:after="0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D19C1" w14:textId="77777777" w:rsidR="00E95CBC" w:rsidRPr="00E95CBC" w:rsidRDefault="00E95CBC" w:rsidP="00961C53">
            <w:pPr>
              <w:spacing w:before="0" w:after="0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20537" w14:textId="77777777" w:rsidR="00E95CBC" w:rsidRPr="00E95CBC" w:rsidRDefault="00E95CBC" w:rsidP="00961C53">
            <w:pPr>
              <w:spacing w:before="0" w:after="0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67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EECB72" w14:textId="77777777" w:rsidR="00E95CBC" w:rsidRPr="00E95CBC" w:rsidRDefault="00E95CBC" w:rsidP="00961C53">
            <w:pPr>
              <w:spacing w:before="0" w:after="0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</w:tr>
      <w:tr w:rsidR="00E95CBC" w:rsidRPr="00E95CBC" w14:paraId="753CD29E" w14:textId="77777777" w:rsidTr="00E95CBC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283E9D" w14:textId="77777777" w:rsidR="00E95CBC" w:rsidRPr="00E95CBC" w:rsidRDefault="00E95CBC" w:rsidP="00961C53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F70839" w14:textId="77777777" w:rsidR="00E95CBC" w:rsidRPr="00E95CBC" w:rsidRDefault="00E95CBC" w:rsidP="00961C53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031780" w14:textId="77777777" w:rsidR="00E95CBC" w:rsidRPr="00E95CBC" w:rsidRDefault="00E95CBC" w:rsidP="00961C53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G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A94418" w14:textId="77777777" w:rsidR="00E95CBC" w:rsidRPr="00E95CBC" w:rsidRDefault="00E95CBC" w:rsidP="00961C53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E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A62834" w14:textId="77777777" w:rsidR="00E95CBC" w:rsidRPr="00E95CBC" w:rsidRDefault="00E95CBC" w:rsidP="00961C53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K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614AC8" w14:textId="77777777" w:rsidR="00E95CBC" w:rsidRPr="00E95CBC" w:rsidRDefault="00E95CBC" w:rsidP="00961C53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Y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7E7FBE" w14:textId="77777777" w:rsidR="00E95CBC" w:rsidRPr="00E95CBC" w:rsidRDefault="00E95CBC" w:rsidP="00961C53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L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F798DA" w14:textId="77777777" w:rsidR="00E95CBC" w:rsidRPr="00E95CBC" w:rsidRDefault="00E95CBC" w:rsidP="00961C53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P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AFD490" w14:textId="77777777" w:rsidR="00E95CBC" w:rsidRPr="00E95CBC" w:rsidRDefault="00E95CBC" w:rsidP="00961C53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7A6B56" w14:textId="77777777" w:rsidR="00E95CBC" w:rsidRPr="00E95CBC" w:rsidRDefault="00E95CBC" w:rsidP="00961C53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d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747F9B" w14:textId="77777777" w:rsidR="00E95CBC" w:rsidRPr="00E95CBC" w:rsidRDefault="00E95CBC" w:rsidP="00961C53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s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505471" w14:textId="77777777" w:rsidR="00E95CBC" w:rsidRPr="00E95CBC" w:rsidRDefault="00E95CBC" w:rsidP="00961C53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b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C46BE9" w14:textId="77777777" w:rsidR="00E95CBC" w:rsidRPr="00E95CBC" w:rsidRDefault="00E95CBC" w:rsidP="00961C53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sarcosine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6CA309" w14:textId="77777777" w:rsidR="00E95CBC" w:rsidRPr="00E95CBC" w:rsidRDefault="00E95CBC" w:rsidP="00961C53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B75E7F" w14:textId="77777777" w:rsidR="00E95CBC" w:rsidRPr="00E95CBC" w:rsidRDefault="00E95CBC" w:rsidP="00961C53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Ac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B0F9E4" w14:textId="77777777" w:rsidR="00E95CBC" w:rsidRPr="00E95CBC" w:rsidRDefault="00E95CBC" w:rsidP="00961C53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proofErr w:type="spellStart"/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AcG</w:t>
            </w:r>
            <w:proofErr w:type="spellEnd"/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6F6BCF" w14:textId="77777777" w:rsidR="00E95CBC" w:rsidRPr="00E95CBC" w:rsidRDefault="00E95CBC" w:rsidP="00961C53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proofErr w:type="spellStart"/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AcE</w:t>
            </w:r>
            <w:proofErr w:type="spellEnd"/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879EB8" w14:textId="77777777" w:rsidR="00E95CBC" w:rsidRPr="00E95CBC" w:rsidRDefault="00E95CBC" w:rsidP="00961C53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proofErr w:type="spellStart"/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AcK</w:t>
            </w:r>
            <w:proofErr w:type="spellEnd"/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E0CD5D" w14:textId="77777777" w:rsidR="00E95CBC" w:rsidRPr="00E95CBC" w:rsidRDefault="00E95CBC" w:rsidP="00961C53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proofErr w:type="spellStart"/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AcY</w:t>
            </w:r>
            <w:proofErr w:type="spellEnd"/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333E6E" w14:textId="77777777" w:rsidR="00E95CBC" w:rsidRPr="00E95CBC" w:rsidRDefault="00E95CBC" w:rsidP="00961C53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proofErr w:type="spellStart"/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AcL</w:t>
            </w:r>
            <w:proofErr w:type="spellEnd"/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EECD0A" w14:textId="77777777" w:rsidR="00E95CBC" w:rsidRPr="00E95CBC" w:rsidRDefault="00E95CBC" w:rsidP="00961C53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proofErr w:type="spellStart"/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AcP</w:t>
            </w:r>
            <w:proofErr w:type="spellEnd"/>
          </w:p>
        </w:tc>
      </w:tr>
      <w:tr w:rsidR="00E95CBC" w:rsidRPr="00E95CBC" w14:paraId="74F6F894" w14:textId="77777777" w:rsidTr="00E95CBC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8FD5F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P1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CCF6AA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G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1F805E" w14:textId="46974878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98996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8C8139" w14:textId="34C40719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-597973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4630D6" w14:textId="5F512C50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-45243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CC665F" w14:textId="481DD7EC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215026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80222D" w14:textId="3BF150ED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-419576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AC061D" w14:textId="33BA65EC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-2040823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738AC9" w14:textId="10E4CFB3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-89963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A00B6C" w14:textId="3500CC03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-1306861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E3163C" w14:textId="7A9F5B9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-1373257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D8DA21" w14:textId="4E899B2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-724611 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351820" w14:textId="10120535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-860257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EB7273" w14:textId="1E5E7429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-1724394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924BC4" w14:textId="289AFB53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-367094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717B91" w14:textId="5CA85BFE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-1421169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9E2996" w14:textId="41DE0BFF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-1752337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AE5D60" w14:textId="7E7EFE9D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-1696349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40E559" w14:textId="68FACA1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-1275057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AB4706" w14:textId="7827B456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-1260404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1D073CB" w14:textId="263E3B3C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-3124293 </w:t>
            </w:r>
          </w:p>
        </w:tc>
      </w:tr>
      <w:tr w:rsidR="00E95CBC" w:rsidRPr="00E95CBC" w14:paraId="03C28914" w14:textId="77777777" w:rsidTr="00E95CBC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B2AB2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91BBEA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E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E2E444" w14:textId="3C73272B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-3210237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5BB986" w14:textId="28B26335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-2506738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E94C0E" w14:textId="5E949FC6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-1476254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179107" w14:textId="06C25FA0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-2189451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236825" w14:textId="69DB37CB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-798234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5F52E6" w14:textId="19F84934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-3630261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FBF3FB" w14:textId="651D1D4A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-2703587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CBC764" w14:textId="28F99213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-2528206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AD0DB1" w14:textId="0965B5DA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-2807326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F2E1EC" w14:textId="1DFE2298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-154652 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D1CB10" w14:textId="3981F61D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-1298413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6804B9" w14:textId="49CB88A8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615949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89F3DE" w14:textId="204671DF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657820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5D4A24" w14:textId="498B2D83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-3183265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F20D4A" w14:textId="7B5DC896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-2946804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F48AEE" w14:textId="57E52611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-2206796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828508" w14:textId="0CF23285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-3040547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366311" w14:textId="4288D1B6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-4108270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78350E0" w14:textId="15E21234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-3459857 </w:t>
            </w:r>
          </w:p>
        </w:tc>
      </w:tr>
      <w:tr w:rsidR="00E95CBC" w:rsidRPr="00E95CBC" w14:paraId="4CAA21B9" w14:textId="77777777" w:rsidTr="00E95CBC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186BA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6A6BD5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K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B7912F" w14:textId="1CE11BA0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4139132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49AADD" w14:textId="02ED8E96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-3269636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2CC49E" w14:textId="6E83D294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-284472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7F9D31" w14:textId="5232598C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7141520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BE38B1" w14:textId="70A24246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4073181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91BA9C" w14:textId="1BD55F48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15578622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B0EA7B" w14:textId="63B51DB4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-2267070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205B9B" w14:textId="36416659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-3274364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672ADF" w14:textId="060023A6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1260071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E44D29" w14:textId="4E645D70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-2151788 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70CE73" w14:textId="7B616C1F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-332716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ACE03B" w14:textId="637DEAAE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14320453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22F1BA" w14:textId="70A0F424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108044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A0528C" w14:textId="69C30E99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-2009176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8BA6DD" w14:textId="7B13F7CB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-904977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8D5C9A" w14:textId="48161C62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17457514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266493" w14:textId="134BBC56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-3375839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ED3311" w14:textId="5B84F5D3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158459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DCD00F2" w14:textId="16D77D8A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5101701 </w:t>
            </w:r>
          </w:p>
        </w:tc>
      </w:tr>
      <w:tr w:rsidR="00E95CBC" w:rsidRPr="00E95CBC" w14:paraId="74E8DF50" w14:textId="77777777" w:rsidTr="00E95CBC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C9FEF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F0529D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Y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9E331D" w14:textId="63F7E176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3417191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1BD6E6" w14:textId="37914CE6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-170163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0FF6AA" w14:textId="5C3FF602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503425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76D20B" w14:textId="1CCD9E7E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1729507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64B441" w14:textId="1746139B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945877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640DA8" w14:textId="766ACDE3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2388646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6CE362" w14:textId="7A698096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-202686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5C2275" w14:textId="3C76F5E6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-378238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A2C616" w14:textId="3AC458B0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-433971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95FCD5" w14:textId="198B3381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-354215 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112BC2" w14:textId="0C438DFE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-414785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C863AE" w14:textId="16AB109C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106191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A4D883" w14:textId="3BA8E12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-1022723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12EC50" w14:textId="58D25CA6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-596436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0080EB" w14:textId="19393116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-552211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5E98A1" w14:textId="421CD83B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-805551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12297C" w14:textId="67A034F6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-417578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CE6173" w14:textId="081C9FEE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-735800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47D45BB" w14:textId="4D3029C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-786911 </w:t>
            </w:r>
          </w:p>
        </w:tc>
      </w:tr>
      <w:tr w:rsidR="00E95CBC" w:rsidRPr="00E95CBC" w14:paraId="54019033" w14:textId="77777777" w:rsidTr="00E95CBC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BEBBD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1F65E3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L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948018" w14:textId="4BBF9999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1426435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02EF43" w14:textId="1074686A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2444947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A1AF50" w14:textId="5CD65836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14112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CF5EF6" w14:textId="2603082E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4026415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7AE778" w14:textId="5D5D8A2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5352223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0EDA34" w14:textId="6889D1E8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1139385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D60782" w14:textId="0A46A606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-431899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EAE190" w14:textId="535BE781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-401461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DC3B44" w14:textId="07CD29F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-400662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DA4D0A" w14:textId="64CFA3FF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-766401 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CA27FD" w14:textId="0CD3617B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-466356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6CE6F5" w14:textId="244F581E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12916427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E51AE0" w14:textId="12F445BA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-48906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44BCFF" w14:textId="4023A758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-214940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135044" w14:textId="32D7AC58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-179574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FAFB13" w14:textId="16FB697D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-19085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7ECE7C" w14:textId="460A98C2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-20459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C448EF" w14:textId="1F9314BC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-53435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32EC328" w14:textId="688F23FF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-98370 </w:t>
            </w:r>
          </w:p>
        </w:tc>
      </w:tr>
      <w:tr w:rsidR="00E95CBC" w:rsidRPr="00E95CBC" w14:paraId="5F3AB600" w14:textId="77777777" w:rsidTr="00E95CBC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5D6FB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154EF4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P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828C1A" w14:textId="5664D436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6452312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45BAC2" w14:textId="752E0F01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9864204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1A5AF4" w14:textId="03028F14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22909798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1FF825" w14:textId="1437B388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8065984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7F4B15" w14:textId="37EF23E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11676486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701B7B" w14:textId="6C4127F0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17505360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DAEFAA" w14:textId="1AA605EB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1235606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290628" w14:textId="6E3DD93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3456125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DDE541" w14:textId="55C312CF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7978998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B0B559" w14:textId="37B5648B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-50972 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29DCCB" w14:textId="44DEFE10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3295623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0819D5" w14:textId="39C59649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74945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D3E229" w14:textId="6C234CA1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-960961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981A62" w14:textId="213F9BB9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30356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38F320" w14:textId="2045DCF4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-28429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D3DE15" w14:textId="333A40D4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1856575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FB7BBC" w14:textId="5CD5C3BB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1249803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C6A64D" w14:textId="0FC2B80D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1471242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FE6AAFE" w14:textId="3C1B796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2038101 </w:t>
            </w:r>
          </w:p>
        </w:tc>
      </w:tr>
      <w:tr w:rsidR="00E95CBC" w:rsidRPr="00E95CBC" w14:paraId="4DAEE04F" w14:textId="77777777" w:rsidTr="00E95CBC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51522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E8B236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F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099AEE" w14:textId="050D447B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1284389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898A15" w14:textId="6908D0EA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-437646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831794" w14:textId="12437D9F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-241638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2C5B57" w14:textId="423703B8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431663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B8D287" w14:textId="53968435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311193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71482E" w14:textId="505AC15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1175992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EADCF5" w14:textId="44B80983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2B9174" w14:textId="6351B770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77B8BB" w14:textId="50F71D2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F68A25" w14:textId="3326365D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1E675C" w14:textId="5C00556A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701DEC" w14:textId="13D9B63A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612148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38B6FB" w14:textId="22308612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427309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D0A9A2" w14:textId="3A942074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-937941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08554A" w14:textId="5FADD9A8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-817963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BCBC85" w14:textId="2B83E1DE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-1170566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98FC7A" w14:textId="7D7CC156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-525063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1ABD11" w14:textId="3611E938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-991280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ED432D5" w14:textId="682CCF40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-1092550 </w:t>
            </w:r>
          </w:p>
        </w:tc>
      </w:tr>
      <w:tr w:rsidR="00E95CBC" w:rsidRPr="00E95CBC" w14:paraId="7C23CD37" w14:textId="77777777" w:rsidTr="00E95CBC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002C0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D6679A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R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514F58" w14:textId="1A17B626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18936210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5DB8FD" w14:textId="1AB398DD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1372780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8E8977" w14:textId="76FC0D94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4315360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3C85FB" w14:textId="3EA1E8EB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10109776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ECA94D" w14:textId="6471467A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7667006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27D4E0" w14:textId="68A99E9E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13036309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1E706A" w14:textId="4E370D9B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CB6095" w14:textId="3111D6F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45184F" w14:textId="14708B8A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C262EB" w14:textId="3CA5DD63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59B182" w14:textId="422AF7E8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FB7D6D" w14:textId="05754A10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19211582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079716" w14:textId="7FA705ED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50409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3C14AF" w14:textId="459B4531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7893734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F27AC7" w14:textId="70BA3872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4102104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5D1237" w14:textId="331470D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45426454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908D5C" w14:textId="3239B2A9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4911492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8C0A45" w14:textId="6A87CCF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6763203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072B8AE" w14:textId="76CF1C2F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27455419 </w:t>
            </w:r>
          </w:p>
        </w:tc>
      </w:tr>
      <w:tr w:rsidR="00E95CBC" w:rsidRPr="00E95CBC" w14:paraId="51CEBF8B" w14:textId="77777777" w:rsidTr="00E95CBC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4A74D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12F33C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0A42D4" w14:textId="02792BF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1076694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B28692" w14:textId="7D9863FD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-2130546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E17ACA" w14:textId="5A40E921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3693300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3052A6" w14:textId="073C9073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3329405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DF9E24" w14:textId="397E501D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3264186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C2C43E" w14:textId="3DD43530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478775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EF270F" w14:textId="11094550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BA4E8D" w14:textId="2BB4BD7E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646AD6" w14:textId="4FD663CA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6377FF" w14:textId="6EBF0E21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FF4CD2" w14:textId="328DE859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3316AA" w14:textId="0917689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14166064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F953B2" w14:textId="62141C8E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-2588970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0CA8A1" w14:textId="38985A2A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-1508293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AE27F1" w14:textId="47C7CA49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-767822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3F2144" w14:textId="56A821DE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-1876396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EC09F0" w14:textId="0B282934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-710666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462D09" w14:textId="1EC1646B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-1413021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D3A54A9" w14:textId="7C361D02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-2214673 </w:t>
            </w:r>
          </w:p>
        </w:tc>
      </w:tr>
      <w:tr w:rsidR="00E95CBC" w:rsidRPr="00E95CBC" w14:paraId="0AA3EA6A" w14:textId="77777777" w:rsidTr="00E95CBC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723C6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440219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H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116880" w14:textId="4303C226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2780387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E2D428" w14:textId="023BFF5B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-137578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F204AF" w14:textId="52BFE77A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-164991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AA74AE" w14:textId="27200D9D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342775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4B1F84" w14:textId="13B705CC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-68401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04B86F" w14:textId="6F661AB4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2174601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245DFC" w14:textId="3B1B630D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362FFE" w14:textId="24B3C6B6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DBD386" w14:textId="1FDAF78E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4EBAFC" w14:textId="2E57C858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683755" w14:textId="78ADB5ED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1F6CED" w14:textId="3B293CC2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-108567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A2B105" w14:textId="380CBB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-323573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6DB608" w14:textId="5B8087AA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-1301350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ED00A2" w14:textId="6CE170E0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-310452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3E3BBE" w14:textId="1FB445B3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-117792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86A949" w14:textId="61E2B579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-89971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193760" w14:textId="5158CDCE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-143402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26E4041" w14:textId="56DC326C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-664014 </w:t>
            </w:r>
          </w:p>
        </w:tc>
      </w:tr>
      <w:tr w:rsidR="00E95CBC" w:rsidRPr="00E95CBC" w14:paraId="72F1E326" w14:textId="77777777" w:rsidTr="00E95CBC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48E18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AC014B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W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BA542A" w14:textId="58874A3A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2953167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3BB8C2" w14:textId="5937699C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-194618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2BBAB9" w14:textId="3DDB7E02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307425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A739A6" w14:textId="287DE1A1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-200286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5B8B9E" w14:textId="00459B3C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316180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07FEF8" w14:textId="0960F3B0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809612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CD5061" w14:textId="677164D4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915C5F" w14:textId="04360296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919F1F" w14:textId="270DD610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9256B5" w14:textId="58D9E5AC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152D8E" w14:textId="3A4CEABA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816539" w14:textId="33D5A2FC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1082742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14FDDE" w14:textId="25DA66FB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-78449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5C1665" w14:textId="46AD5EF5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-53837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D41E7F" w14:textId="0420CA8E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-60465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A2C713" w14:textId="79074C20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-711822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BC150B" w14:textId="28005DB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24846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802BA1" w14:textId="3117F326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-15685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71670CB" w14:textId="7ED7BF15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-34945 </w:t>
            </w:r>
          </w:p>
        </w:tc>
      </w:tr>
      <w:tr w:rsidR="00E95CBC" w:rsidRPr="00E95CBC" w14:paraId="6C1FB857" w14:textId="77777777" w:rsidTr="00E95CBC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42CFA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5E5C8B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S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1125A6" w14:textId="35CA975E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-1766071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DE3364" w14:textId="381DCC0A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-5057847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662DE3" w14:textId="6A295BC5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-3370746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FB3DE6" w14:textId="4FB280FD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-3139484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827D18" w14:textId="0E0B3D62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-3373692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05C1B6" w14:textId="603E996A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-2835926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E51B3E" w14:textId="5C9055EB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52CEE1" w14:textId="283CED1E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D73E71" w14:textId="44615C15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835170" w14:textId="661676B5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D80E1B" w14:textId="06D4D8DF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A1E22C" w14:textId="2E9091B2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335343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6E8CF2" w14:textId="7B32135B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794731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220D62" w14:textId="4B1D8504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-2030159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6850E7" w14:textId="4684C724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-2532899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F481C3" w14:textId="6ED87E00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-1735662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22F97F" w14:textId="0266C29C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-1174372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CA4718" w14:textId="3B4490D8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-2374600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01621EA" w14:textId="507594D3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-3236520 </w:t>
            </w:r>
          </w:p>
        </w:tc>
      </w:tr>
      <w:tr w:rsidR="00E95CBC" w:rsidRPr="00E95CBC" w14:paraId="0F83A910" w14:textId="77777777" w:rsidTr="00E95CBC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FD380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919A5B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M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DB927C" w14:textId="49DB31C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8992454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8FA1CC" w14:textId="791171F0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448145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3EE79A" w14:textId="2D4CEB71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4981255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47C646" w14:textId="7AF10D36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3936627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8E68A2" w14:textId="0C94D58B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3251202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50FCC5" w14:textId="44D0F1F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6431608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FDFD50" w14:textId="1EDF5A9D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EBC78B" w14:textId="79A3F041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530565" w14:textId="2144E8CC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02F517" w14:textId="6BA3A543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8167DE" w14:textId="0007DC4D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7A9AE0" w14:textId="489B2B3F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20721006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943414" w14:textId="03D6EF5A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143425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9EBFA7" w14:textId="67A8FA2D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-1500825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2B4D8C" w14:textId="5892902D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-366548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4AD2A5" w14:textId="09B1E38B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-247962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7FD529" w14:textId="08731322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10378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218233" w14:textId="41B1A55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-80858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C8CC58F" w14:textId="5720D7F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-140166 </w:t>
            </w:r>
          </w:p>
        </w:tc>
      </w:tr>
      <w:tr w:rsidR="00E95CBC" w:rsidRPr="00E95CBC" w14:paraId="158ABD5D" w14:textId="77777777" w:rsidTr="00E95CBC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9816F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E76920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Mo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B8B663" w14:textId="220A0502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2540680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39AB90" w14:textId="756EF53D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-136299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77849D" w14:textId="3CC32B5B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261001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273196" w14:textId="26632830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-423481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A603F6" w14:textId="45098304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-444496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F2BE40" w14:textId="18F41888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2170772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795479" w14:textId="675DD858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AA7AC6" w14:textId="164197FD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34EF72" w14:textId="6D708D9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D2C971" w14:textId="11F4BB0A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86FCF2" w14:textId="74B838BC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A2A45B" w14:textId="5A6576C9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1552889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882C19" w14:textId="018AEBD8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-193992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108A48" w14:textId="49866362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-357532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95C5C6" w14:textId="439F7CFF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-410813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D0F9B3" w14:textId="588B1222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-193528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08076A" w14:textId="6A4397D6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-96654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1160F8" w14:textId="3E24E5C0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-2713472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3C206C7" w14:textId="288EDE01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-297183 </w:t>
            </w:r>
          </w:p>
        </w:tc>
      </w:tr>
      <w:tr w:rsidR="00E95CBC" w:rsidRPr="00E95CBC" w14:paraId="28A062A8" w14:textId="77777777" w:rsidTr="00E95CBC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F4DB0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A4158E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Q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DBC067" w14:textId="0BE78B62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-247708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7104C3" w14:textId="4CDAD8DC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-4808836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D08269" w14:textId="02BE5AD9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-2799817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27BA41" w14:textId="5BAFF206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-3497867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212DB9" w14:textId="07E4BD0E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-6355868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E3F172" w14:textId="6D3589A4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-2118337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B250B8" w14:textId="39EE4453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CF866D" w14:textId="04C005CA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64C66F" w14:textId="55AABD7F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1D6B10" w14:textId="123483F0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A11D61" w14:textId="03B636A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F0E08A" w14:textId="005B5B72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2406705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E2E0DB" w14:textId="4BCFCF6C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-1380864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D8F969" w14:textId="7E55461D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-2096856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E538C4" w14:textId="286FB3A2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-2066325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BF8859" w14:textId="604B134F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-1833896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DEB3AB" w14:textId="3B30A626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-2318106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9F9258" w14:textId="5462E196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-2092893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ABE1109" w14:textId="707512E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-2628119 </w:t>
            </w:r>
          </w:p>
        </w:tc>
      </w:tr>
      <w:tr w:rsidR="00E95CBC" w:rsidRPr="00E95CBC" w14:paraId="513ACC5F" w14:textId="77777777" w:rsidTr="00E95CBC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59F73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F2BF25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N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9BA30A" w14:textId="566318D5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-2317048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CAA41A" w14:textId="32BC9964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-4393724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0661BF" w14:textId="08556E65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-4596776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E0B03C" w14:textId="5078BCBB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-1384292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D5AB17" w14:textId="42ED39EF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-1500045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115B29" w14:textId="21D46429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-974193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E30A82" w14:textId="6C1346AB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171C89" w14:textId="3A8AFCCA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AE5843" w14:textId="0110B62A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7CC76D" w14:textId="7929287E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FB6635" w14:textId="3B0375AB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8CCF47" w14:textId="0EC5E4EF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333100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F8B055" w14:textId="58EC670F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-265297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91890A" w14:textId="003A9A2C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-1180822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432E82" w14:textId="633936CA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-1364052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5BFE08" w14:textId="24F7D50D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-1142328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2D335B" w14:textId="52B52AA3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-1257288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17D13F" w14:textId="0B31A408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-424574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9C337A6" w14:textId="0A6E8134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-1360856 </w:t>
            </w:r>
          </w:p>
        </w:tc>
      </w:tr>
      <w:tr w:rsidR="00E95CBC" w:rsidRPr="00E95CBC" w14:paraId="6676C3EE" w14:textId="77777777" w:rsidTr="00E95CBC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F3619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8B31E6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063612" w14:textId="4C5F6781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-749422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55317F" w14:textId="0312A1E0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-2194805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58B09F" w14:textId="7CD8B1F6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-1296199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7CBBA6" w14:textId="2030354A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-2302538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379AC3" w14:textId="7479194B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-2168908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38DAF1" w14:textId="64CC420A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-2732503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3440EC" w14:textId="0B0E53C6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-1023889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AB55DC" w14:textId="3FB09A1D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-835993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098E45" w14:textId="75151370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-193516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A3D37E" w14:textId="4497A5C6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-650713 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F56E3B" w14:textId="08BF80F6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-582721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927EA9" w14:textId="35C323A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120032" w14:textId="1A3B7FAF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9E6018" w14:textId="779E1105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D96226" w14:textId="05FFF2B8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96EEB9" w14:textId="470F20BC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50FB69" w14:textId="2A67A65D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C9BA92" w14:textId="6565FDFF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E073B32" w14:textId="14CE130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</w:tr>
      <w:tr w:rsidR="00E95CBC" w:rsidRPr="00E95CBC" w14:paraId="5091CBE4" w14:textId="77777777" w:rsidTr="00E95CBC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76856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7A9424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d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920E4F" w14:textId="40BCC2E4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-352378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3BAF62" w14:textId="248D8C62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-3441870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C435C4" w14:textId="654F4020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-4179245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4F8116" w14:textId="2C5BF221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-1843701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17FD84" w14:textId="5E64A20B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-1722853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65603B" w14:textId="55A979D4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-3274017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29A8E1" w14:textId="61B3A131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-1713798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407384" w14:textId="433BB336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-4111102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9C5622" w14:textId="6456F35C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-201637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A1459E" w14:textId="76C2FAF8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-405619 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F8B47D" w14:textId="3122E12C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-1615602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30DD14" w14:textId="2225302D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9E0E8D" w14:textId="07B5E400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A0F93D" w14:textId="67F88992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864D9D" w14:textId="44C2A15F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5C5032" w14:textId="79B59299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7D8CC1" w14:textId="45C5F6A9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8DB0A3" w14:textId="56948DA1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ABE460A" w14:textId="1C0A4A55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</w:tr>
      <w:tr w:rsidR="00E95CBC" w:rsidRPr="00E95CBC" w14:paraId="38CC32EF" w14:textId="77777777" w:rsidTr="00E95CBC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7D701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0FE76D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s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2E24EE" w14:textId="51D2677C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-1242428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4B7A42" w14:textId="0FD8DA44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-2028214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9DE780" w14:textId="0D3A0A7E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-1807162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C71C2C" w14:textId="06B14890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-1896745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90BBCB" w14:textId="5A39660C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-1989004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814598" w14:textId="670CBADD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-708993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57B2CE" w14:textId="6E69AEB0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-1577395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7379D4" w14:textId="675F802F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-1441199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15908F" w14:textId="55C57ACB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-134756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578FEC" w14:textId="140490EB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-1939362 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391FA3" w14:textId="0E3852AD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-1586639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7F6DF6" w14:textId="21C87F61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AA1D42" w14:textId="23CB7F7C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312ADE" w14:textId="50E68A51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4661D6" w14:textId="37553033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242AC0" w14:textId="5A26E825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890A0D" w14:textId="21A4C88E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5369C4" w14:textId="49AEC5C1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C0D6443" w14:textId="50E5529B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</w:tr>
      <w:tr w:rsidR="00E95CBC" w:rsidRPr="00E95CBC" w14:paraId="0AFA63C5" w14:textId="77777777" w:rsidTr="00E95CBC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AD770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B7AAA5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b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1A564F" w14:textId="089EE7D1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-588676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6DCA6C" w14:textId="532FF8CB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-704720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FB7423" w14:textId="7268629A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-515447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A359ED" w14:textId="299BAC80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-128831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BDB2A2" w14:textId="54357C65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-401988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7AF360" w14:textId="22F21CFD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-471289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D793E7" w14:textId="3D4ED7C6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-629510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51B939" w14:textId="14B893CF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-513236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3B6AF0" w14:textId="080B2D9E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-281928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8271FA" w14:textId="2FE1A9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-540680 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5B2FCE" w14:textId="7F2F145E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-211808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45BD36" w14:textId="4C2D47B1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78B67C" w14:textId="002440B9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FD5BE2" w14:textId="09D3B082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BAC6B8" w14:textId="192720A8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663D9D" w14:textId="0D1C7C15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566F6E" w14:textId="18D0D88F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FD75B4" w14:textId="1F109425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C992A59" w14:textId="5A101563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</w:tr>
      <w:tr w:rsidR="00E95CBC" w:rsidRPr="00E95CBC" w14:paraId="6326153C" w14:textId="77777777" w:rsidTr="00E95CBC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D2348A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365FE9" w14:textId="77777777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sarcosine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620A35F3" w14:textId="3611532A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4760304 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3CC48FFB" w14:textId="51B04C79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4079730 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5BD46ED1" w14:textId="73728C1B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16437472 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7FAC3192" w14:textId="0C75D2F6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9598496 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0BF6B297" w14:textId="1F2AD141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10686164 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122E0AC6" w14:textId="48AA72B2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4319281 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0B5FFF16" w14:textId="4DFEE676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7371107 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7CC9A875" w14:textId="46DC27DD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5192168 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5F509CEB" w14:textId="06F231D0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16139578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32A0CC7F" w14:textId="146DBAF4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-1170055 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5DD1F7E8" w14:textId="50A9D391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2436989 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5B205BF7" w14:textId="1E2652F8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03750706" w14:textId="3F49C025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3B9B210F" w14:textId="0B5D334C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495018E9" w14:textId="118594A6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20D88208" w14:textId="4CA453F5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2D012926" w14:textId="5735CBEC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20947225" w14:textId="45DD087B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9EBB906" w14:textId="4B9B382A" w:rsidR="00E95CBC" w:rsidRPr="00E95CBC" w:rsidRDefault="00E95CBC" w:rsidP="00E95CBC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</w:tr>
    </w:tbl>
    <w:p w14:paraId="628D23E0" w14:textId="77777777" w:rsidR="00E95CBC" w:rsidRDefault="00E95CBC" w:rsidP="00E95CBC">
      <w:pPr>
        <w:jc w:val="both"/>
        <w:rPr>
          <w:rFonts w:cs="Times New Roman"/>
          <w:szCs w:val="24"/>
        </w:rPr>
      </w:pPr>
    </w:p>
    <w:p w14:paraId="5BA641AF" w14:textId="2D4A3516" w:rsidR="00E95CBC" w:rsidRDefault="00E95CBC" w:rsidP="00E95CBC">
      <w:p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3BE0103B" w14:textId="14495308" w:rsidR="00E95CBC" w:rsidRDefault="00E95CBC" w:rsidP="00E95CBC">
      <w:pPr>
        <w:jc w:val="both"/>
        <w:rPr>
          <w:rFonts w:cs="Times New Roman"/>
          <w:szCs w:val="24"/>
          <w:lang w:eastAsia="ja-JP"/>
        </w:rPr>
      </w:pPr>
      <w:r>
        <w:rPr>
          <w:rFonts w:cs="Times New Roman" w:hint="eastAsia"/>
          <w:szCs w:val="24"/>
          <w:lang w:eastAsia="ja-JP"/>
        </w:rPr>
        <w:lastRenderedPageBreak/>
        <w:t>C</w:t>
      </w:r>
      <w:r>
        <w:rPr>
          <w:rFonts w:cs="Times New Roman"/>
          <w:szCs w:val="24"/>
          <w:lang w:eastAsia="ja-JP"/>
        </w:rPr>
        <w:t>ancer 2</w:t>
      </w:r>
    </w:p>
    <w:tbl>
      <w:tblPr>
        <w:tblpPr w:vertAnchor="text" w:horzAnchor="margin" w:tblpXSpec="center" w:tblpY="687"/>
        <w:tblW w:w="1502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66"/>
        <w:gridCol w:w="759"/>
        <w:gridCol w:w="732"/>
        <w:gridCol w:w="732"/>
        <w:gridCol w:w="732"/>
        <w:gridCol w:w="732"/>
        <w:gridCol w:w="732"/>
        <w:gridCol w:w="732"/>
        <w:gridCol w:w="732"/>
        <w:gridCol w:w="732"/>
        <w:gridCol w:w="732"/>
        <w:gridCol w:w="666"/>
        <w:gridCol w:w="759"/>
        <w:gridCol w:w="899"/>
        <w:gridCol w:w="732"/>
        <w:gridCol w:w="666"/>
        <w:gridCol w:w="666"/>
        <w:gridCol w:w="732"/>
        <w:gridCol w:w="732"/>
        <w:gridCol w:w="732"/>
        <w:gridCol w:w="732"/>
      </w:tblGrid>
      <w:tr w:rsidR="00E95CBC" w:rsidRPr="00E95CBC" w14:paraId="2A83FE6E" w14:textId="77777777" w:rsidTr="000B451A">
        <w:trPr>
          <w:trHeight w:val="255"/>
        </w:trPr>
        <w:tc>
          <w:tcPr>
            <w:tcW w:w="36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C96F4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47CA5B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AFC59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P2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F9C66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FEC7D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065EE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3323A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AC1F2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F49D0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F95CB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24F6F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66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E2221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0066E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89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39DE0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C7424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66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053C8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66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AFD2C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F2879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0793B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7C405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77C9C2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</w:tr>
      <w:tr w:rsidR="00E95CBC" w:rsidRPr="00E95CBC" w14:paraId="4CF837C6" w14:textId="77777777" w:rsidTr="000B451A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C48B78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273557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360DAB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G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B72266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E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AF959F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K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0BC430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Y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722D97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L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4BF6FC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P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4F0893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08BFE1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d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B5D15D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s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2DA039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b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687076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sarcosine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AF6330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7D2040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Ac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4AFBCF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proofErr w:type="spellStart"/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AcG</w:t>
            </w:r>
            <w:proofErr w:type="spellEnd"/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AB15C1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proofErr w:type="spellStart"/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AcE</w:t>
            </w:r>
            <w:proofErr w:type="spellEnd"/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6E79FC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proofErr w:type="spellStart"/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AcK</w:t>
            </w:r>
            <w:proofErr w:type="spellEnd"/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4A8F77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proofErr w:type="spellStart"/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AcY</w:t>
            </w:r>
            <w:proofErr w:type="spellEnd"/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6E96AE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proofErr w:type="spellStart"/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AcL</w:t>
            </w:r>
            <w:proofErr w:type="spellEnd"/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9771DF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proofErr w:type="spellStart"/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AcP</w:t>
            </w:r>
            <w:proofErr w:type="spellEnd"/>
          </w:p>
        </w:tc>
      </w:tr>
      <w:tr w:rsidR="00E95CBC" w:rsidRPr="00E95CBC" w14:paraId="4F1F69B0" w14:textId="77777777" w:rsidTr="000B451A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096DF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P1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28DC8E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G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A1EA83" w14:textId="22DE79B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5817349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AE5C89" w14:textId="573DCBB2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1703866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20CF69" w14:textId="6D2FF01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8446632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C1A83D" w14:textId="0B68CCEA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9022435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6015BC" w14:textId="18C979FE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8576979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2EA484" w14:textId="0108CFD0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9398478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6A1FEA" w14:textId="409EE6BE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396694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57242E" w14:textId="431E0240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-60313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13E02F" w14:textId="1CBC7D6A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719321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8C655C" w14:textId="2D6FE16E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-22491 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193EAE" w14:textId="6F7B0CC9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318960 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868542" w14:textId="340B88DE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7443712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B30C1E" w14:textId="2BE9D9A9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-96010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E4BE40" w14:textId="2855F646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420971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6397E8" w14:textId="136D22B4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-469127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C78676" w14:textId="0B4E36D1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-67064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7E14EA" w14:textId="6D2100F0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39519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F529C0" w14:textId="4B16F8E8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197148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34F954C" w14:textId="001AA79E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-916944 </w:t>
            </w:r>
          </w:p>
        </w:tc>
      </w:tr>
      <w:tr w:rsidR="00E95CBC" w:rsidRPr="00E95CBC" w14:paraId="3DC8826E" w14:textId="77777777" w:rsidTr="000B451A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66021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4287A2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E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5A5427" w14:textId="386D4718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3504131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5B4825" w14:textId="52AC6E49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-28370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EB5D2E" w14:textId="471EEF62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2209882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6267DB" w14:textId="0759C1F0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1834165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37149B" w14:textId="3AC0F08E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5525099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1E32D5" w14:textId="2849A8F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1970643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90FBE2" w14:textId="392DDA4A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-425258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1BEA3D" w14:textId="618491E2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-527974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F5F788" w14:textId="0B986AA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-144621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260049" w14:textId="4BA302D5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-31868 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E5CF3A" w14:textId="5A2CCC15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-130604 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4BD4B0" w14:textId="64FACBF8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4688818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2B3E00" w14:textId="5130FE7E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7003036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F66C93" w14:textId="18CC7150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-949903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B036CB" w14:textId="5619928F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-800086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32D918" w14:textId="78FD61E9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-644313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BF5544" w14:textId="04BD5A28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-753328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37131A" w14:textId="5EF76E34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-826026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7E4C0E3" w14:textId="50FA43EA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-897601 </w:t>
            </w:r>
          </w:p>
        </w:tc>
      </w:tr>
      <w:tr w:rsidR="00E95CBC" w:rsidRPr="00E95CBC" w14:paraId="3320DBBA" w14:textId="77777777" w:rsidTr="000B451A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0981E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188ECA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K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2AB7B2" w14:textId="6EC8222C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59840380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D5F91C" w14:textId="71A90815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17100736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C29206" w14:textId="535BB66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84380138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68A468" w14:textId="1A2899ED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89515310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77F468" w14:textId="4FF625EF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78980465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E836B0" w14:textId="53071A7F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87549027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86CFE9" w14:textId="04DE7BE9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13047831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E2EC8B" w14:textId="670A1C04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-228251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997499" w14:textId="3238346F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12912626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1B0532" w14:textId="0AD05E4D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1123184 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A3337F" w14:textId="7F45181A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24199616 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FB4AEF" w14:textId="4C1625D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88783765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76645A" w14:textId="5FF7CAFC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485252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F4AD02" w14:textId="02DD83B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4117011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9DF72D" w14:textId="7204DD91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2140610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203DD5" w14:textId="1C17DEDC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25422566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F0EEF9" w14:textId="11E3A5CA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5309425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0C6ABA" w14:textId="145235A3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6349066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E6711C0" w14:textId="2C892408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14000286 </w:t>
            </w:r>
          </w:p>
        </w:tc>
      </w:tr>
      <w:tr w:rsidR="00E95CBC" w:rsidRPr="00E95CBC" w14:paraId="111C030B" w14:textId="77777777" w:rsidTr="000B451A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A3468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D93859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Y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537B82" w14:textId="17D1769F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40220474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B60783" w14:textId="48769E9D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15240045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4B0BE6" w14:textId="35034CDA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38388643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145232" w14:textId="7F83C260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32883046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A20142" w14:textId="2981617F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30933435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172A8C" w14:textId="29934330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42056134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C83A70" w14:textId="405B060A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1944778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76C503" w14:textId="4748696B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187525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70D443" w14:textId="04B989F6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3296493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8BF5D1" w14:textId="4076B916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323535 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6226EC" w14:textId="205FEE89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1752930 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7BF6F6" w14:textId="3828AA92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9519468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BE234B" w14:textId="135E83D3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962864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5CCB9D" w14:textId="49710F92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408191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FC17EE" w14:textId="721A5894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129673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2EF3C2" w14:textId="604BB87A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186409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4A1B56" w14:textId="638DD0F4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363841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07A57C" w14:textId="634BDD9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247912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B64479C" w14:textId="17CC0ABC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16685 </w:t>
            </w:r>
          </w:p>
        </w:tc>
      </w:tr>
      <w:tr w:rsidR="00E95CBC" w:rsidRPr="00E95CBC" w14:paraId="41D5305B" w14:textId="77777777" w:rsidTr="000B451A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D6887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8FF156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L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2A5877" w14:textId="53BBCEB4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30664585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90C078" w14:textId="7A05471E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40421467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34A35E" w14:textId="36E98CC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67756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6C3CF0" w14:textId="4C037B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49583056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6AC3B0" w14:textId="07BF95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40048815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E2248E" w14:textId="30C7E050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50981472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A151E7" w14:textId="1E1786D0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1387669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CFB733" w14:textId="75228E71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250346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B406C7" w14:textId="501AC662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2550102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74E5AC" w14:textId="6C3AEC25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2120134 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9BC81B" w14:textId="3DE40F35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580673 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589EBC" w14:textId="2DE62748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86771054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CE4D90" w14:textId="02809E0E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988592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828128" w14:textId="6E1F1EFC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462784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A1881D" w14:textId="5768D930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148056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EF9D4B" w14:textId="5D46616B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1003742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724182" w14:textId="51058449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333569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47C410" w14:textId="28388D70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474199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B395741" w14:textId="607C723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228108 </w:t>
            </w:r>
          </w:p>
        </w:tc>
      </w:tr>
      <w:tr w:rsidR="00E95CBC" w:rsidRPr="00E95CBC" w14:paraId="083C6D62" w14:textId="77777777" w:rsidTr="000B451A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CE16F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513903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P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051230" w14:textId="470779F5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58483877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979D11" w14:textId="657CDB43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54823687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718904" w14:textId="1DE74FDD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81397836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A23141" w14:textId="79C7C9DF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38820780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483314" w14:textId="73915A3D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54894483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DC3D0B" w14:textId="6C85BCB6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86852034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1E9102" w14:textId="2610DAF4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2133705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ADD48A" w14:textId="46AC498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6204370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BF91AA" w14:textId="043011F8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11112453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44174E" w14:textId="5807D855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883069 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3EB812" w14:textId="5052BAC6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26307372 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284EDF" w14:textId="34CBA4CA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2545084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66BF88" w14:textId="07432F8A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-143535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CE7FAD" w14:textId="499BD0A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4668846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04DD54" w14:textId="1C8A2B92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2055105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AB8BF2" w14:textId="1B4CF950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21569114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24B81A" w14:textId="296C5A90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13549760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B79A95" w14:textId="3AA469EA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14006683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1B21780" w14:textId="59CAA213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19614312 </w:t>
            </w:r>
          </w:p>
        </w:tc>
      </w:tr>
      <w:tr w:rsidR="00E95CBC" w:rsidRPr="00E95CBC" w14:paraId="0F6F098E" w14:textId="77777777" w:rsidTr="000B451A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D00F3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5A3487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F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9E1F78" w14:textId="3E468C50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20170253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2A2552" w14:textId="122654AE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18106982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E695C0" w14:textId="713319D0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24016274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0BD438" w14:textId="4B002761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24915811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D950A6" w14:textId="1EE33853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14626186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F79DC9" w14:textId="7C1A08E6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23082362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6D0BAE" w14:textId="15EAF560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65B5CD" w14:textId="71D428A8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FC5E07" w14:textId="7328AB7D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B0033E" w14:textId="7A47E15A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792D0D" w14:textId="329D3F25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C22928" w14:textId="60624F0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30897125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B1D0C6" w14:textId="36A03ECB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3733345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A335B0" w14:textId="59233180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922610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4F8139" w14:textId="3F2E0B98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318295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1D2AD9" w14:textId="0FECC876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286678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0170B7" w14:textId="7F0D117A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342091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4E0AEC" w14:textId="2D03A9C6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974874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606015C" w14:textId="6AF40543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259983 </w:t>
            </w:r>
          </w:p>
        </w:tc>
      </w:tr>
      <w:tr w:rsidR="00E95CBC" w:rsidRPr="00E95CBC" w14:paraId="1F5A1903" w14:textId="77777777" w:rsidTr="000B451A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E4BFA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4582EC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R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BC6E0D" w14:textId="3A25A221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99603673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D6CC28" w14:textId="63BD5E3F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37862882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62CF6E" w14:textId="0229F78C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68533753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BC91F2" w14:textId="6D161E50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99478203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37A272" w14:textId="00DE4BD6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80986636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5FA55D" w14:textId="614AC0D5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75314511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57C93D" w14:textId="558C353F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CFE495" w14:textId="7EE3A4AC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80DD2E" w14:textId="7E31652C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B1F843" w14:textId="48035194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8E1847" w14:textId="425D79B3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463209" w14:textId="3F0B7953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91145843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FA5FBB" w14:textId="71FA1A2D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2513876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376851" w14:textId="68D8B9F8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9218663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A9CE09" w14:textId="45DBF458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5450455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51E43E" w14:textId="1B857C16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46369732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AE0879" w14:textId="7F5047AA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10701250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87DDA8" w14:textId="5F38BE45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12358581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84F2563" w14:textId="51BF63B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36343832 </w:t>
            </w:r>
          </w:p>
        </w:tc>
      </w:tr>
      <w:tr w:rsidR="00E95CBC" w:rsidRPr="00E95CBC" w14:paraId="3C6F0C48" w14:textId="77777777" w:rsidTr="000B451A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E5DF5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E75FFD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5A3A89" w14:textId="4B0469C3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48426910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847A81" w14:textId="3958A5E4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26658297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5C6D72" w14:textId="05C53AC2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90895654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DF8C4D" w14:textId="1753D14A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71094287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16304E" w14:textId="1BD71619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75107520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47DB02" w14:textId="7214B065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30786306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A997D2" w14:textId="1712A730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3220B1" w14:textId="41A4AA23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1CF221" w14:textId="651FE86A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81AEEF" w14:textId="14241356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20E397" w14:textId="47068223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C7C663" w14:textId="6E11168D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95664952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129615" w14:textId="7682336A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13633586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14A6D3" w14:textId="73A68461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616215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50EEF4" w14:textId="4452A20A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259742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EBDBAE" w14:textId="13712CDE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1478538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57A8A2" w14:textId="73B2985F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997740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ED2399" w14:textId="15F97E2A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1668168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F7B68C3" w14:textId="39D23945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985044 </w:t>
            </w:r>
          </w:p>
        </w:tc>
      </w:tr>
      <w:tr w:rsidR="00E95CBC" w:rsidRPr="00E95CBC" w14:paraId="687EBD66" w14:textId="77777777" w:rsidTr="000B451A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70159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3B68FB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H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37411E" w14:textId="01D4CA01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23703464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CA173B" w14:textId="16D51230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782576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EA0BAC" w14:textId="0F77D171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4254296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CEAC22" w14:textId="6428C186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5195197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AE8EB6" w14:textId="15BC356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5352098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A5A76B" w14:textId="34454CBB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26336717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14A2C5" w14:textId="5FBB65E2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B50C73" w14:textId="334081E5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AB6A0D" w14:textId="4CC3EC28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103923" w14:textId="13479CB1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6CA0F8" w14:textId="3D52E3D4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683F35" w14:textId="2D2F2752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4105042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4DB5E2" w14:textId="0E218C81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143643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479304" w14:textId="089F83C5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-224922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DFDA37" w14:textId="06458B59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-118094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C3610B" w14:textId="4CD98038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-25192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6EE6DE" w14:textId="064FDFB4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130442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9BC6DD" w14:textId="28C39178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319098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628DBA3" w14:textId="1A215E2A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-188587 </w:t>
            </w:r>
          </w:p>
        </w:tc>
      </w:tr>
      <w:tr w:rsidR="00E95CBC" w:rsidRPr="00E95CBC" w14:paraId="1A338EBB" w14:textId="77777777" w:rsidTr="000B451A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4F34E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66DDD6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W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59472A" w14:textId="0DC3364C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20397115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0BE9BB" w14:textId="3D5DDEAA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4139643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126BBF" w14:textId="45E9F508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17867094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BC5CCC" w14:textId="6C81C25F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9285205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40D2DA" w14:textId="365ED249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8579448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E5DFBE" w14:textId="5AA23A4F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14556722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C5611A" w14:textId="2FFB1854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2AFDA2" w14:textId="4EE11FF6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510BDE" w14:textId="2D940B3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40F938" w14:textId="237F1792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A5D4AD" w14:textId="5DB806AB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DCCA17" w14:textId="6BABA141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18157851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4194A5" w14:textId="2C91E9EC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42007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F051EF" w14:textId="2FEA81A8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151531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842F6A" w14:textId="1AB20588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42043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1BDD6F" w14:textId="024DAAFA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112832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0AC2B1" w14:textId="6BC49D5D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157433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DBD233" w14:textId="5C02D08D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181753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81BB676" w14:textId="06D88F2C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31381 </w:t>
            </w:r>
          </w:p>
        </w:tc>
      </w:tr>
      <w:tr w:rsidR="00E95CBC" w:rsidRPr="00E95CBC" w14:paraId="5DA1570B" w14:textId="77777777" w:rsidTr="000B451A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768CF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7CB4FA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S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37A43F" w14:textId="42CC704C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12030115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A50564" w14:textId="7A5F86C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106112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CC9496" w14:textId="68E2643A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6484964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6D0E5E" w14:textId="42774FC0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7578647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CCF7C0" w14:textId="5CC81D6E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7419414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496527" w14:textId="0D3D7F01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10405536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BA724B" w14:textId="77E4A4A9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BF7B17" w14:textId="198DDFBB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E20502" w14:textId="72CCD7FB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E70DE4" w14:textId="3786AA3A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0CE0CF" w14:textId="443D383B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193E24" w14:textId="2AFAF68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10727324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71B5DA" w14:textId="6C506240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13671607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5A770A" w14:textId="4BFADA7E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1810135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958471" w14:textId="2EDB349C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-239378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06934E" w14:textId="425CE529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569211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4DF046" w14:textId="4D065981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1085923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079E93" w14:textId="4DD0685A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1095705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D5B2B84" w14:textId="6CA63F7F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-306832 </w:t>
            </w:r>
          </w:p>
        </w:tc>
      </w:tr>
      <w:tr w:rsidR="00E95CBC" w:rsidRPr="00E95CBC" w14:paraId="35F1C200" w14:textId="77777777" w:rsidTr="000B451A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53703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6C24CA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M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CC23C9" w14:textId="3FD53E5C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73879217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85BE06" w14:textId="36ED63BA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25597098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D7A428" w14:textId="4541AD85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77115602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C139F2" w14:textId="46902F33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55432736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D8C138" w14:textId="678A506C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57131886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79660C" w14:textId="5E892954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64991901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4CB8FE" w14:textId="7BA2FC02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61D1EC" w14:textId="36AACAFE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BF28EC" w14:textId="513A4C43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91A593" w14:textId="448C85F3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89C8F3" w14:textId="5DFB8C6C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EEF63B" w14:textId="1071A3E0" w:rsidR="00E95CBC" w:rsidRPr="00E95CBC" w:rsidRDefault="000B451A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0B451A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108692567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691B1D" w14:textId="132AB9F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3972008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41EDAB" w14:textId="7F487290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1943892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47938F" w14:textId="1385B630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188672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F4B802" w14:textId="3B7332FB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739110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43DD26" w14:textId="01049962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894243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87CC07" w14:textId="5BD3199F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774369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7AAFE7D" w14:textId="032E85F3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114810 </w:t>
            </w:r>
          </w:p>
        </w:tc>
      </w:tr>
      <w:tr w:rsidR="00E95CBC" w:rsidRPr="00E95CBC" w14:paraId="5BE7FB46" w14:textId="77777777" w:rsidTr="000B451A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C4382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A68CF8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Mo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7AEF85" w14:textId="586B7AC5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34135182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438A99" w14:textId="114BBAB8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2217512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28DBC8" w14:textId="39694AFC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17382913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847D71" w14:textId="017394AC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17425887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CD4691" w14:textId="11923EA4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17836218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1925CE" w14:textId="04637348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30249645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CC36DE" w14:textId="16470093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618CC2" w14:textId="3CEDCC1D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61CB77" w14:textId="09BC3DAB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C757AB" w14:textId="15968764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7B00E2" w14:textId="4AD4B8A1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DD95B3" w14:textId="01FAD27E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26215493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C4C553" w14:textId="107AF6D9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658284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D2DE11" w14:textId="73722132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-46460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9DEEA5" w14:textId="00736B55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-137005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D8F9D1" w14:textId="206ADE2A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67045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F4CAE0" w14:textId="4082DB98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332174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17C845" w14:textId="6AA68659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293683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B6AD130" w14:textId="02B99DBE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164867 </w:t>
            </w:r>
          </w:p>
        </w:tc>
      </w:tr>
      <w:tr w:rsidR="00E95CBC" w:rsidRPr="00E95CBC" w14:paraId="64F516E3" w14:textId="77777777" w:rsidTr="000B451A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F884A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3C7340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Q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1E152C" w14:textId="6284E0BA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44567594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1F184B" w14:textId="1CA94DED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2353496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F3D0E2" w14:textId="15E4E596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20418455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A14D8F" w14:textId="38F17BF2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31013115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295086" w14:textId="099AEF92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29683540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02FBF8" w14:textId="59A3C363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45692248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894A63" w14:textId="5DBBE642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F78404" w14:textId="0C7D4FCA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90754F" w14:textId="3E6ABBBE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F101BD" w14:textId="1FB14D2E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DC5F51" w14:textId="6FEA996D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416DFB" w14:textId="796FDEDA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37236563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2521ED" w14:textId="516F2338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478061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9388F1" w14:textId="32C5817F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-82902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F96B87" w14:textId="1E14A7A4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-691457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9EFC0D" w14:textId="7857E13A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-228856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3848AE" w14:textId="6605347D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-147805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48F966" w14:textId="6796CAD6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411063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594B51D" w14:textId="071339D1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-631682 </w:t>
            </w:r>
          </w:p>
        </w:tc>
      </w:tr>
      <w:tr w:rsidR="00E95CBC" w:rsidRPr="00E95CBC" w14:paraId="0E3CCD06" w14:textId="77777777" w:rsidTr="000B451A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BFE53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D8734C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N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CBE67A" w14:textId="4A8BC180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16564596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55B52D" w14:textId="6D51F330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9732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147DE8" w14:textId="0E9AB5B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2643901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2ED8D1" w14:textId="27836829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5403251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4091DB" w14:textId="622E4932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9978234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2866C9" w14:textId="31442F73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8689315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FBF9E5" w14:textId="160CE1E3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AEADF8" w14:textId="07427B8A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54CC86" w14:textId="1C8A07D8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370AD1" w14:textId="765BB179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A6E179" w14:textId="36B45E2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24A7DD" w14:textId="1B07FEC3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4707478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489903" w14:textId="58556EFD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2363949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22C5C1" w14:textId="04FE0A9D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6096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0969C2" w14:textId="49863F30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-497212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2B2001" w14:textId="44EB9472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-162117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7788BF" w14:textId="5AE81F14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-246378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C6050A" w14:textId="2BDB3615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223332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1BC41FF" w14:textId="5F0BDE8A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-371278 </w:t>
            </w:r>
          </w:p>
        </w:tc>
      </w:tr>
      <w:tr w:rsidR="00E95CBC" w:rsidRPr="00E95CBC" w14:paraId="42C30E35" w14:textId="77777777" w:rsidTr="000B451A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21C8C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5DF7A1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F1D459" w14:textId="7A9801F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175226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6C33B8" w14:textId="1F0F232A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-446267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090E6F" w14:textId="70DE4F0F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241652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7B8415" w14:textId="619E3136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-172178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86BF3D" w14:textId="0DD8698C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20374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638E68" w14:textId="72B02F5E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-672898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5B0061" w14:textId="26C1F01A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-216347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2A3F7C" w14:textId="13C6D134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-192063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D2655D" w14:textId="39B651AF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64003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87A196" w14:textId="1E247368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-153007 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4EDAA0" w14:textId="09B26EE4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-133064 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25EB84" w14:textId="1A9FC6B3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C8F40D" w14:textId="7E968D4D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479368" w14:textId="70B7BFBA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EEB9D9" w14:textId="54432D0B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5C9518" w14:textId="3023DD2F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D09CB3" w14:textId="6AE913E9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1856D7" w14:textId="0AADC88F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6C871D0" w14:textId="700A1AAE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</w:tr>
      <w:tr w:rsidR="00E95CBC" w:rsidRPr="00E95CBC" w14:paraId="5D948108" w14:textId="77777777" w:rsidTr="000B451A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4D255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05E0DE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d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908442" w14:textId="771A94F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506058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2EA920" w14:textId="79379ED3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-413473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1AFF9A" w14:textId="37B7FC46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-1082713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CC7BA7" w14:textId="030233F9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-377944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B0A529" w14:textId="73681666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-81246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BCFA87" w14:textId="0577ECBC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-1169375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E3BE58" w14:textId="713A1B58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911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0A23BD" w14:textId="43DE3F6D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-800017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09E778" w14:textId="2A4F31DE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-15908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01D051" w14:textId="0F89E4C9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-99164 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A198A7" w14:textId="745AA64F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-313113 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6A27B9" w14:textId="4EAE6D96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828AA5" w14:textId="14AEEE62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0DBCC0" w14:textId="15FBE5BE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0EDF4D" w14:textId="7BA97014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9966BC" w14:textId="2E3DA91A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072B5D" w14:textId="0E8D0B69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176C5F" w14:textId="53FB8120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1A54D55" w14:textId="707AF5B4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</w:tr>
      <w:tr w:rsidR="00E95CBC" w:rsidRPr="00E95CBC" w14:paraId="60491AAE" w14:textId="77777777" w:rsidTr="000B451A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6F0DE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F329C5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s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966274" w14:textId="1911402F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-125925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4BC798" w14:textId="0A27DA94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-450917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34E8B0" w14:textId="319A49B8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-196296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CF72F2" w14:textId="48E6C3C1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-225272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795A92" w14:textId="47E9C9F9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-288038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9476C5" w14:textId="745EF55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-441717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9D3458" w14:textId="147AC38E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-238507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EDC01B" w14:textId="34E6C2C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-500231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EF7EC2" w14:textId="73DEB3E2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-34678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DEC618" w14:textId="5E7F90D3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-692296 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627CF5" w14:textId="689A0160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-18720 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608E9B" w14:textId="3830FECA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4BB4B7" w14:textId="4AAB63B9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60933F" w14:textId="2C1D8FF8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FD854B" w14:textId="0528D5D2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EF6AF0" w14:textId="0A9F79A9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E620C0" w14:textId="230B0DDB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833BFE" w14:textId="7A1F4CA4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3A15BBD" w14:textId="3E828FB2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</w:tr>
      <w:tr w:rsidR="00E95CBC" w:rsidRPr="00E95CBC" w14:paraId="2855F0A0" w14:textId="77777777" w:rsidTr="000B451A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167D0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489844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b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062C5D" w14:textId="2C5D5EF1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-171477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E0C674" w14:textId="24DA274C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-241924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29FB60" w14:textId="20507502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151434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9D644B" w14:textId="6E7FAC5E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111401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1D89F5" w14:textId="519D565F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47137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424763" w14:textId="62D3D47E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-138117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B94A19" w14:textId="54429032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-166701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5C9691" w14:textId="358C6396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-157294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0931AF" w14:textId="3F03383B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-95124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C3EDE7" w14:textId="48E1B959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-143330 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8A7CE6" w14:textId="3C1E9F50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-149979 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E6766B" w14:textId="31CF7130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59D22C" w14:textId="7E3609E3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E099A8" w14:textId="7A26464B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739A4B" w14:textId="29639CC4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F32E66" w14:textId="6D81C5DF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47E257" w14:textId="2690DE78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C2CA91" w14:textId="1EB36F26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6E207E8" w14:textId="109693F6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</w:tr>
      <w:tr w:rsidR="00E95CBC" w:rsidRPr="00E95CBC" w14:paraId="143A7E6D" w14:textId="77777777" w:rsidTr="000B451A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FCFD73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93D7A8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sarcosine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11C50853" w14:textId="01EF2362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7962877 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4EDD05C8" w14:textId="31209C08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8678473 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1033BB40" w14:textId="0B880EF4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39894722 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2BA347D0" w14:textId="40E143EC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28183597 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3206CDEE" w14:textId="5D738E1C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32090361 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4A16F55B" w14:textId="1E03ABCF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18153497 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6DCF925A" w14:textId="564A2D8C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9739191 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4F2E6EEC" w14:textId="150C1EEC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10661765 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436220B0" w14:textId="7B27885A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25360765 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268CC852" w14:textId="3A6BEB8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-397164 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01EDB71A" w14:textId="3F5157AE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3709583 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17961499" w14:textId="35DBC4CE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73A0F53E" w14:textId="3B070CA0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00ED3D32" w14:textId="6F71269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28514968" w14:textId="20D4865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5179F4FF" w14:textId="704DD340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4EB8B44A" w14:textId="5AE9A1F5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1EE94E5B" w14:textId="583636F6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76FB9DE" w14:textId="7182CF7D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</w:tr>
    </w:tbl>
    <w:p w14:paraId="1432B357" w14:textId="77777777" w:rsidR="00E95CBC" w:rsidRDefault="00E95CBC" w:rsidP="00E95CBC">
      <w:pPr>
        <w:jc w:val="both"/>
        <w:rPr>
          <w:rFonts w:cs="Times New Roman"/>
          <w:szCs w:val="24"/>
        </w:rPr>
      </w:pPr>
    </w:p>
    <w:p w14:paraId="7816BF22" w14:textId="00C509D6" w:rsidR="00E95CBC" w:rsidRDefault="00E95CBC" w:rsidP="00E95CBC">
      <w:pPr>
        <w:jc w:val="both"/>
        <w:rPr>
          <w:rFonts w:cs="Times New Roman"/>
          <w:szCs w:val="24"/>
        </w:rPr>
      </w:pPr>
    </w:p>
    <w:p w14:paraId="22170546" w14:textId="6832208D" w:rsidR="00E95CBC" w:rsidRDefault="00E95CBC" w:rsidP="00E95CBC">
      <w:pPr>
        <w:jc w:val="both"/>
        <w:rPr>
          <w:rFonts w:cs="Times New Roman"/>
          <w:szCs w:val="24"/>
        </w:rPr>
      </w:pPr>
    </w:p>
    <w:p w14:paraId="6617A98F" w14:textId="34D0BD80" w:rsidR="00E95CBC" w:rsidRDefault="00E95CBC" w:rsidP="00E95CBC">
      <w:pPr>
        <w:jc w:val="both"/>
        <w:rPr>
          <w:rFonts w:cs="Times New Roman"/>
          <w:szCs w:val="24"/>
        </w:rPr>
      </w:pPr>
    </w:p>
    <w:p w14:paraId="1BAF73D7" w14:textId="63EBD8E0" w:rsidR="00E95CBC" w:rsidRDefault="00E95CBC" w:rsidP="00E95CBC">
      <w:p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1B968644" w14:textId="0FCCDA94" w:rsidR="00E95CBC" w:rsidRPr="006C3281" w:rsidRDefault="00E95CBC" w:rsidP="00E95CBC">
      <w:pPr>
        <w:jc w:val="both"/>
        <w:rPr>
          <w:rFonts w:cs="Times New Roman"/>
          <w:szCs w:val="24"/>
          <w:lang w:eastAsia="ja-JP"/>
        </w:rPr>
      </w:pPr>
      <w:r w:rsidRPr="006C3281">
        <w:rPr>
          <w:rFonts w:cs="Times New Roman" w:hint="eastAsia"/>
          <w:szCs w:val="24"/>
          <w:lang w:eastAsia="ja-JP"/>
        </w:rPr>
        <w:lastRenderedPageBreak/>
        <w:t>N</w:t>
      </w:r>
      <w:r w:rsidRPr="006C3281">
        <w:rPr>
          <w:rFonts w:cs="Times New Roman"/>
          <w:szCs w:val="24"/>
          <w:lang w:eastAsia="ja-JP"/>
        </w:rPr>
        <w:t>ormal 2</w:t>
      </w:r>
    </w:p>
    <w:tbl>
      <w:tblPr>
        <w:tblpPr w:vertAnchor="text" w:horzAnchor="margin" w:tblpXSpec="center" w:tblpY="687"/>
        <w:tblW w:w="1499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66"/>
        <w:gridCol w:w="759"/>
        <w:gridCol w:w="799"/>
        <w:gridCol w:w="732"/>
        <w:gridCol w:w="732"/>
        <w:gridCol w:w="732"/>
        <w:gridCol w:w="732"/>
        <w:gridCol w:w="732"/>
        <w:gridCol w:w="732"/>
        <w:gridCol w:w="732"/>
        <w:gridCol w:w="732"/>
        <w:gridCol w:w="666"/>
        <w:gridCol w:w="759"/>
        <w:gridCol w:w="799"/>
        <w:gridCol w:w="732"/>
        <w:gridCol w:w="732"/>
        <w:gridCol w:w="666"/>
        <w:gridCol w:w="732"/>
        <w:gridCol w:w="732"/>
        <w:gridCol w:w="732"/>
        <w:gridCol w:w="732"/>
      </w:tblGrid>
      <w:tr w:rsidR="00E95CBC" w:rsidRPr="00E95CBC" w14:paraId="32112466" w14:textId="77777777" w:rsidTr="00B1386B">
        <w:trPr>
          <w:trHeight w:val="255"/>
        </w:trPr>
        <w:tc>
          <w:tcPr>
            <w:tcW w:w="36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EB51B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469617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8BC8E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P2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6895F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0F009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539AD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2625D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44C52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0CB05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94193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59E8A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66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FCA9A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C782B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9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AFE22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44992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76378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66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FCF22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A0B58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1E717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B3911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192799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</w:tr>
      <w:tr w:rsidR="00E95CBC" w:rsidRPr="00E95CBC" w14:paraId="7B576C96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AE34CB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2C447B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4C22BC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G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DD7078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E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309432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K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B20B86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Y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70C07D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L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9546B7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P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C6A302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687D57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d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9D1E84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s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A8725C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b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382D67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sarcosine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32BD89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9DE093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Ac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BD3CE6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proofErr w:type="spellStart"/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AcG</w:t>
            </w:r>
            <w:proofErr w:type="spellEnd"/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D600B2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proofErr w:type="spellStart"/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AcE</w:t>
            </w:r>
            <w:proofErr w:type="spellEnd"/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E58EE6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proofErr w:type="spellStart"/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AcK</w:t>
            </w:r>
            <w:proofErr w:type="spellEnd"/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A7DD0E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proofErr w:type="spellStart"/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AcY</w:t>
            </w:r>
            <w:proofErr w:type="spellEnd"/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D83136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proofErr w:type="spellStart"/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AcL</w:t>
            </w:r>
            <w:proofErr w:type="spellEnd"/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E4B743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proofErr w:type="spellStart"/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AcP</w:t>
            </w:r>
            <w:proofErr w:type="spellEnd"/>
          </w:p>
        </w:tc>
      </w:tr>
      <w:tr w:rsidR="00B1386B" w:rsidRPr="00B1386B" w14:paraId="12FA2093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DC23B" w14:textId="77777777" w:rsidR="00B1386B" w:rsidRPr="00E95CBC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P1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41487F" w14:textId="77777777" w:rsidR="00B1386B" w:rsidRPr="00E95CBC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G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86FBAA" w14:textId="23818466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4855749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718631" w14:textId="16F521CA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-126907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35F30C" w14:textId="78EF5048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1442329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B9E6C1" w14:textId="4B0D200D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3722050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D65A53" w14:textId="1EE10BB0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3910973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53DE51" w14:textId="5E335B34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5548834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84C428" w14:textId="4A7B9C55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248089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66209A" w14:textId="63F3BBDB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-1154033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FD8743" w14:textId="33A7568A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-394694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3B14F2" w14:textId="321CE0B6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-668846 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9F4848" w14:textId="3334BC2D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26697651 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A4A6C2" w14:textId="3CC5A759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2828295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9E2796" w14:textId="138554E9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-423241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61676E" w14:textId="7AC9F956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-1220683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C9BACE" w14:textId="1778A0F9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-1780367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10547D" w14:textId="48830CE1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-1435368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862FBA" w14:textId="06E9BD3A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-1033397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E1D733" w14:textId="1F96E7FE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-688832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8099732" w14:textId="14BDEB7C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-3298997 </w:t>
            </w:r>
          </w:p>
        </w:tc>
      </w:tr>
      <w:tr w:rsidR="00B1386B" w:rsidRPr="00B1386B" w14:paraId="3671E7FC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05EDA" w14:textId="77777777" w:rsidR="00B1386B" w:rsidRPr="00E95CBC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03948F" w14:textId="77777777" w:rsidR="00B1386B" w:rsidRPr="00E95CBC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E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66F0BE" w14:textId="70F83842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-893209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2E64BD" w14:textId="1552F8A2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-1982081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DB9DF3" w14:textId="7BEC71AB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-1110345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472D59" w14:textId="5C697820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-845405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A38068" w14:textId="05FF124A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1406225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81DDC9" w14:textId="7086255B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-652573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265737" w14:textId="635E19BF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-2678617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ECA1BC" w14:textId="478CA08F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-2467386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059172" w14:textId="6C1FE8A6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-2203841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A9AED7" w14:textId="1F69F827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-122957 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A51B36" w14:textId="220BC8E1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-1402002 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11CDCC" w14:textId="083FAE2D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2701989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10C328" w14:textId="2591A324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2121649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1BAA46" w14:textId="4721F0A3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-3198642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6029F9" w14:textId="7AA826D8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-2895552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3740E5" w14:textId="047B3F49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-2387709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C192BD" w14:textId="76ECA5B2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-3258305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275F1C" w14:textId="0B6DCE9B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-3340294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D789828" w14:textId="083FCCDE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-3382063 </w:t>
            </w:r>
          </w:p>
        </w:tc>
      </w:tr>
      <w:tr w:rsidR="00B1386B" w:rsidRPr="00B1386B" w14:paraId="731A8AFA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D83E4" w14:textId="77777777" w:rsidR="00B1386B" w:rsidRPr="00E95CBC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199766" w14:textId="77777777" w:rsidR="00B1386B" w:rsidRPr="00E95CBC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K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D1E82B" w14:textId="16EB8E6B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67996690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C4715F" w14:textId="12FB5DD5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5699307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3E0262" w14:textId="792F3EF8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28746545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EE3E45" w14:textId="337752E1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47561433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D7C0A5" w14:textId="12B32F9B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26931965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066324" w14:textId="5586D3AA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88739068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1636D2" w14:textId="48AAF2BC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10984703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41C87F" w14:textId="5EA89871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-3003361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B55812" w14:textId="1319FE92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12398650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00A39F" w14:textId="4EA75CCF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-1285641 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91F8FB" w14:textId="72010994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21811606 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099685" w14:textId="29ACCD6A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55117769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E01DEB" w14:textId="77B4C649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478655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E8A3A6" w14:textId="2C0E62BF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1482919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DB0AFF" w14:textId="7528E515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-293654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419D7F" w14:textId="5F67331B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25920597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43E834" w14:textId="1AE32C3A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1606504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2FEF47" w14:textId="4650CFC4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4481763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BFB4F34" w14:textId="0B40A945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8871109 </w:t>
            </w:r>
          </w:p>
        </w:tc>
      </w:tr>
      <w:tr w:rsidR="00B1386B" w:rsidRPr="00B1386B" w14:paraId="3999211F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29A38" w14:textId="77777777" w:rsidR="00B1386B" w:rsidRPr="00E95CBC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F34ADB" w14:textId="77777777" w:rsidR="00B1386B" w:rsidRPr="00E95CBC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Y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8B9EB4" w14:textId="071B9DF5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29248590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5455DA" w14:textId="6C2F69CF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2878587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6E6CC7" w14:textId="4BC1A14D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9171326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4FED4E" w14:textId="1E22EE4F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14974125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4F8919" w14:textId="1D93C4E6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10950184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4B7407" w14:textId="0C9B55EC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29139387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AEF267" w14:textId="1B46A49F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1379021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964CA9" w14:textId="53232B7C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-311661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07B0F5" w14:textId="71E7E1EB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2351779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1C7E5E" w14:textId="20349D39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-83683 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28D469" w14:textId="61E09213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1080370 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698813" w14:textId="59BE5BAA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3568292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962920" w14:textId="101FB590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-863746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B4A3F0" w14:textId="2BA8E84B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-524098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021CEE" w14:textId="19995B3C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-622056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1CC248" w14:textId="63936F8B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-649851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562C9B" w14:textId="53571E71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257861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FA1818" w14:textId="049622FC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-689087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B7B05C4" w14:textId="49975E63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-563153 </w:t>
            </w:r>
          </w:p>
        </w:tc>
      </w:tr>
      <w:tr w:rsidR="00B1386B" w:rsidRPr="00B1386B" w14:paraId="18A05029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871E9" w14:textId="77777777" w:rsidR="00B1386B" w:rsidRPr="00E95CBC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56D4B4" w14:textId="77777777" w:rsidR="00B1386B" w:rsidRPr="00E95CBC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L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2AEE29" w14:textId="383FAADB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20555771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FF5C9C" w14:textId="42D2F0E2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13818080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908B9C" w14:textId="2AF9F30E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142115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48CFB0" w14:textId="38F7E460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25237213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5481FB" w14:textId="5A667D14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30098489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0B5B84" w14:textId="366FE1F1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31507693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C2AEEC" w14:textId="73BB5212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705723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BD50A7" w14:textId="19C9EF16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-339838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CBE3FF" w14:textId="77E47EF3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1600733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F6727F" w14:textId="2610BDE2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856513 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934934" w14:textId="28381ACF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112721 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6C2C47" w14:textId="5DB0B3D8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62145308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EB7836" w14:textId="445FECDA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151879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6F6FFB" w14:textId="4ECB1FFF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-80948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27CB26" w14:textId="053C4311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-111512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A937EA" w14:textId="482229BD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607293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D2CDF1" w14:textId="0849A673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220695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3390C2" w14:textId="2421DDA5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367048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C454621" w14:textId="4C93BFA4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17219 </w:t>
            </w:r>
          </w:p>
        </w:tc>
      </w:tr>
      <w:tr w:rsidR="00B1386B" w:rsidRPr="00B1386B" w14:paraId="37932D4C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FE526" w14:textId="77777777" w:rsidR="00B1386B" w:rsidRPr="00E95CBC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76BBBF" w14:textId="77777777" w:rsidR="00B1386B" w:rsidRPr="00E95CBC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P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0D592A" w14:textId="394F3CE8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37175257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2284BC" w14:textId="50B868E5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25653006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4B1077" w14:textId="1CFB5F5A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47544281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C37BED" w14:textId="0FA7601B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22869997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75ECA4" w14:textId="6A35F527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30311563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043C9A" w14:textId="4059392B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48959253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959E83" w14:textId="3BD56FFC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2901664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EED4C4" w14:textId="5FB287DB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8029999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65407D" w14:textId="70FF7E45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13190176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67DAB9" w14:textId="40DA1751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65550 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3EA07C" w14:textId="41CA4509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10436180 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9F6E24" w14:textId="0410C664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639051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5144A6" w14:textId="5A99BB85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-1383880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C391E3" w14:textId="7BCFDB4B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661139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C0756D" w14:textId="1A919853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288754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65A6C5" w14:textId="71FAEA65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7830434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BBBB0A" w14:textId="74AFF181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4257715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0368FE" w14:textId="12866E7C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5527426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DDFA393" w14:textId="75B71A72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8137575 </w:t>
            </w:r>
          </w:p>
        </w:tc>
      </w:tr>
      <w:tr w:rsidR="00B1386B" w:rsidRPr="00B1386B" w14:paraId="7D874B40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D8FDB" w14:textId="77777777" w:rsidR="00B1386B" w:rsidRPr="00E95CBC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C496D4" w14:textId="77777777" w:rsidR="00B1386B" w:rsidRPr="00E95CBC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F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DB2DCA" w14:textId="6B67FE1D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20644588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787200" w14:textId="1E9EC269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2347385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BA5F1E" w14:textId="2C1DDB90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3448054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DFB1C7" w14:textId="23EF0B07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10123080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B3FBC1" w14:textId="60CB0F71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5349559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CDFA80" w14:textId="7FCA169A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17797518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0FBCBF" w14:textId="445CAA22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C8A05D" w14:textId="09608F9A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BCD360" w14:textId="1F096766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05B734" w14:textId="469621C1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5241F8" w14:textId="10821DAA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B9BF81" w14:textId="4E3EEA6C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15699430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F48DBB" w14:textId="3B6491B9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1112745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EE1EEB" w14:textId="0D398E33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-1000148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24EB00" w14:textId="4AEBB27D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-1230656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58195F" w14:textId="49C744AE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-1474548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D21819" w14:textId="05E10335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-435713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F33CFD" w14:textId="7EB72603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-503318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977A1CE" w14:textId="7C6EF16C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-1186384 </w:t>
            </w:r>
          </w:p>
        </w:tc>
      </w:tr>
      <w:tr w:rsidR="00B1386B" w:rsidRPr="00B1386B" w14:paraId="3B9C5C9C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EDA59" w14:textId="77777777" w:rsidR="00B1386B" w:rsidRPr="00E95CBC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EB6B2A" w14:textId="77777777" w:rsidR="00B1386B" w:rsidRPr="00E95CBC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R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7AF423" w14:textId="31E55B71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117677482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F4C04D" w14:textId="441158BD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13914227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821ECB" w14:textId="7AE00EF0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28186366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E41CE6" w14:textId="181B1848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56183610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358484" w14:textId="45368527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44697168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297114" w14:textId="0D0375B8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92739731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E3DDCA" w14:textId="01509C52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C059D7" w14:textId="19013DF0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433D36" w14:textId="46A2C4E1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900B9F" w14:textId="40C03430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1AA5C9" w14:textId="74E9817A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56CD63" w14:textId="09D54B04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74215597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121FBD" w14:textId="0D522494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2941280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586827" w14:textId="19400873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13113587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A09FD9" w14:textId="798A342B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5495143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210F17" w14:textId="13B8CA8C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52291052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4CB53C" w14:textId="1503A92F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10700321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D1640A" w14:textId="2D376697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13166206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3F791AD" w14:textId="3A029CB6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40398336 </w:t>
            </w:r>
          </w:p>
        </w:tc>
      </w:tr>
      <w:tr w:rsidR="00B1386B" w:rsidRPr="00B1386B" w14:paraId="3E45F48C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9A070" w14:textId="77777777" w:rsidR="00B1386B" w:rsidRPr="00E95CBC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ACEBBD" w14:textId="77777777" w:rsidR="00B1386B" w:rsidRPr="00E95CBC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DC7FA9" w14:textId="4821C3FF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30175631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1A539C" w14:textId="207902FB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5799664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0639A7" w14:textId="4C05764F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33287032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DE7510" w14:textId="62729558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34462292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3DC5E6" w14:textId="60147730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28266505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DDCF49" w14:textId="4354DC47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21673650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660F57" w14:textId="19CF006E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676521" w14:textId="5F2D5963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9F8BD0" w14:textId="2C6485EF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C388E5" w14:textId="7C67D164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67AD54" w14:textId="5B75CFBE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715E30" w14:textId="5966B626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69260368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3715C7" w14:textId="04023409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1555901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4B51EE" w14:textId="1897B0A3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-815975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92DABF" w14:textId="1869F116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-1220825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DEAF91" w14:textId="00BE4AF3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79425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025A51" w14:textId="108FA750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-310991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4FAD04" w14:textId="4607F677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-468911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DAD5941" w14:textId="67895A2E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-2350820 </w:t>
            </w:r>
          </w:p>
        </w:tc>
      </w:tr>
      <w:tr w:rsidR="00B1386B" w:rsidRPr="00B1386B" w14:paraId="039F36F1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361D9" w14:textId="77777777" w:rsidR="00B1386B" w:rsidRPr="00E95CBC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8D8426" w14:textId="77777777" w:rsidR="00B1386B" w:rsidRPr="00E95CBC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H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134FC3" w14:textId="38165F88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27230567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E7E141" w14:textId="54BDBBA0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67072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B9464B" w14:textId="11557F1C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1023382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CA7041" w14:textId="70C57BF8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2562552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41529F" w14:textId="0ACBC5F6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3242618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0B4B8C" w14:textId="3FF6EADF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25873774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5DECAB" w14:textId="6FF3AA8D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4D0615" w14:textId="24420C21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EF22AE" w14:textId="3EE236B6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1238E3" w14:textId="19072F9C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1D47D7" w14:textId="59095CA1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59C1BF" w14:textId="6ADAEB52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1631479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6A9088" w14:textId="0E662C5A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-261849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378A93" w14:textId="68069EAC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-1218919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CBE2B8" w14:textId="26CD6EE0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-457855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C5AB53" w14:textId="0F448FF6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-256735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4A6864" w14:textId="24C49252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-31123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93AAFA" w14:textId="18D5FF78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217353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813332E" w14:textId="409FB7E9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-822221 </w:t>
            </w:r>
          </w:p>
        </w:tc>
      </w:tr>
      <w:tr w:rsidR="00B1386B" w:rsidRPr="00B1386B" w14:paraId="521A87CB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B7D1E" w14:textId="77777777" w:rsidR="00B1386B" w:rsidRPr="00E95CBC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CB98E6" w14:textId="77777777" w:rsidR="00B1386B" w:rsidRPr="00E95CBC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W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B5A7D1" w14:textId="435566BF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19175054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F3C4DB" w14:textId="22B18DB0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659022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D3EDC9" w14:textId="4DA0CDA6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3797412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5604E6" w14:textId="30C02FCF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3709025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06ACF7" w14:textId="38655328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3279194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266F86" w14:textId="411D8292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14913271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9141D2" w14:textId="04AFD75F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96DC79" w14:textId="5DBEAC61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94D6DD" w14:textId="3C6DC583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03AC02" w14:textId="3C7F8FA8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EAACC1" w14:textId="78244E22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F254C2" w14:textId="722E686B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8514869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AA7F00" w14:textId="4537F6ED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-20434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D70BC1" w14:textId="5FB999DB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31732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EA9C0B" w14:textId="18251655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-46000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711CED" w14:textId="7C42D47C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-466295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6F7C26" w14:textId="35DB5E54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183347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FAA5A7" w14:textId="19C0510D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181504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1B1EE94" w14:textId="423E5603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-21462 </w:t>
            </w:r>
          </w:p>
        </w:tc>
      </w:tr>
      <w:tr w:rsidR="00B1386B" w:rsidRPr="00B1386B" w14:paraId="088EADB1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86377" w14:textId="77777777" w:rsidR="00B1386B" w:rsidRPr="00E95CBC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6CBB93" w14:textId="77777777" w:rsidR="00B1386B" w:rsidRPr="00E95CBC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S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64CD19" w14:textId="1D43780A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9351175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1CF1A0" w14:textId="5FBB1C0B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-5665590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6E7426" w14:textId="4C410FFA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-1736239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6A944C" w14:textId="0CFEF5DD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-529930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C7EDD1" w14:textId="00F2DF61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884256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FB4C56" w14:textId="6D5A6060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5358711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AC37D0" w14:textId="377D7893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E605BA" w14:textId="5ECD367F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7657E8" w14:textId="6D6C317F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1746FB" w14:textId="0C941B52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0AF402" w14:textId="06ABF5F9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3FCF11" w14:textId="64BAB61B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5752104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F76697" w14:textId="2F11FCE1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4213702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27772A" w14:textId="210CD2FD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-589805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134499" w14:textId="19CD5CC9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-2453722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3B8038" w14:textId="570F0ACD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-1488814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B2A7B5" w14:textId="5D7BEAB7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-708433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D8898B" w14:textId="6D0E2DBB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-1324097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D217B93" w14:textId="39E71715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-3298218 </w:t>
            </w:r>
          </w:p>
        </w:tc>
      </w:tr>
      <w:tr w:rsidR="00B1386B" w:rsidRPr="00B1386B" w14:paraId="7E320BA3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A195E" w14:textId="77777777" w:rsidR="00B1386B" w:rsidRPr="00E95CBC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9C2295" w14:textId="77777777" w:rsidR="00B1386B" w:rsidRPr="00E95CBC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M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E79C80" w14:textId="0C3A1380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64263247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6BA368" w14:textId="59092244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8503560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689C81" w14:textId="633EEEC9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26838173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48E4E5" w14:textId="51CC5C28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37392140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81EB79" w14:textId="7D942BD6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26773131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336955" w14:textId="3F362E20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50170309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5CBCB2" w14:textId="00552F20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BFB1D5" w14:textId="407BE563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1628EC" w14:textId="0404F697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2CB8D4" w14:textId="1123B5F8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BB87B7" w14:textId="3ECC6351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524421" w14:textId="381EB3D3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103082850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0C9F38" w14:textId="5C448BD7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1287314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452381" w14:textId="6D8ED9AF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-833110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6FBE97" w14:textId="2DD8F30F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-443690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EF7F93" w14:textId="21675254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351092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FDE046" w14:textId="67D59B6C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443023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91CE45" w14:textId="241A56F0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276718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0A32793" w14:textId="2B12FE39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-66443 </w:t>
            </w:r>
          </w:p>
        </w:tc>
      </w:tr>
      <w:tr w:rsidR="00B1386B" w:rsidRPr="00B1386B" w14:paraId="22672B01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5793A" w14:textId="77777777" w:rsidR="00B1386B" w:rsidRPr="00E95CBC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38A094" w14:textId="77777777" w:rsidR="00B1386B" w:rsidRPr="00E95CBC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Mo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7526EE" w14:textId="7490F82C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34043238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635824" w14:textId="6C400F1E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337811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395B8F" w14:textId="000CCA95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4275256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7A47CE" w14:textId="58794EFC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4717302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216EEB" w14:textId="392894FF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6408134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A91957" w14:textId="54EF69B0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30516956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3E1510" w14:textId="1313E1D2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BB0DC2" w14:textId="10982A23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0BAA8F" w14:textId="4D849E8B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9B1D0C" w14:textId="1EE72DCB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B61AD1" w14:textId="6764C2B7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2FAC61" w14:textId="46B36A93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13392966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F4C0CF" w14:textId="347B79D9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139826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958830" w14:textId="5A80C34B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-346700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965BC0" w14:textId="24C2F737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-498309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4AA512" w14:textId="25F9FEA4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-153704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AB98F4" w14:textId="667606C9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141615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179465" w14:textId="6F05314B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-1898699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DA4B2AC" w14:textId="1A465A98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-194659 </w:t>
            </w:r>
          </w:p>
        </w:tc>
      </w:tr>
      <w:tr w:rsidR="00B1386B" w:rsidRPr="00B1386B" w14:paraId="40A4EF7D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999E1" w14:textId="77777777" w:rsidR="00B1386B" w:rsidRPr="00E95CBC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C148BF" w14:textId="77777777" w:rsidR="00B1386B" w:rsidRPr="00E95CBC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Q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109289" w14:textId="759B7A64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42523924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D29917" w14:textId="3EB68D29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-3114878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47E2FE" w14:textId="78F49BAE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194917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DC09BB" w14:textId="7A077DF5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8779601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6E3482" w14:textId="755EDB1B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9170229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E13672" w14:textId="0C9FAEDF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35052132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F27760" w14:textId="7318A658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DA6E0C" w14:textId="42098ADF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BCA9D6" w14:textId="3387A9F7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CC4AAA" w14:textId="12F2D649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592005" w14:textId="463ED558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2E257F" w14:textId="48538470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26731150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61767E" w14:textId="490E89AE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-1553134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0B9543" w14:textId="0EAD25DD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-1972422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6A3536" w14:textId="3C828B3D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-2502140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88147D" w14:textId="4B6996DD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-1918232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86B7E7" w14:textId="638F6065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-1933964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4A1779" w14:textId="44DAB467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-1691551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6734EDA" w14:textId="77282D2B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-3015673 </w:t>
            </w:r>
          </w:p>
        </w:tc>
      </w:tr>
      <w:tr w:rsidR="00B1386B" w:rsidRPr="00B1386B" w14:paraId="1D0E13C4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476A3" w14:textId="77777777" w:rsidR="00B1386B" w:rsidRPr="00E95CBC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C81816" w14:textId="77777777" w:rsidR="00B1386B" w:rsidRPr="00E95CBC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N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511221" w14:textId="1AFB3E1D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15029878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316BDC" w14:textId="68D08F13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-3185894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0391AB" w14:textId="3E762F56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-2149787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F8102F" w14:textId="22C75DDD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-463902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91A45C" w14:textId="29DD92D0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3472600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5B0342" w14:textId="6435189D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7441850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98F0C3" w14:textId="2A5A0984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59575C" w14:textId="3D5EB5A3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793B2F" w14:textId="231B958C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E08750" w14:textId="13EBED34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B3F109" w14:textId="22B8B457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32D28A" w14:textId="3121B726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2490736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C3E408" w14:textId="2E5D648D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236555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0FCFF6" w14:textId="75D7013E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-1245236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A9EE07" w14:textId="412F234D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-1674993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1D5E55" w14:textId="2968512D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-1127381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B8A9EA" w14:textId="4D298E9F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-1373134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5B30FA" w14:textId="1EA99BF9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-184878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072BECA" w14:textId="5AFF6E9F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-1342217 </w:t>
            </w:r>
          </w:p>
        </w:tc>
      </w:tr>
      <w:tr w:rsidR="00B1386B" w:rsidRPr="00B1386B" w14:paraId="6620E7E1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90B83" w14:textId="77777777" w:rsidR="00B1386B" w:rsidRPr="00E95CBC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DB7B1B" w14:textId="77777777" w:rsidR="00B1386B" w:rsidRPr="00E95CBC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0E7E78" w14:textId="02EAD0FB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-650905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169C42" w14:textId="4C11EFDC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-2248134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756194" w14:textId="10312471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-829844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2D16D3" w14:textId="383C26A2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-1901333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D16F01" w14:textId="63C5ACCF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-1610484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9C1E61" w14:textId="176ADEC1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-2617938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463EBC" w14:textId="15AF953B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-998515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E1A7C8" w14:textId="7A69B823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-988969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EE9CAA" w14:textId="168AD662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-57414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FD0D02" w14:textId="60D1B827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-749294 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E8EB41" w14:textId="5B7FC0F9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-705105 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95FB2D" w14:textId="55F19EE9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D1A9AB" w14:textId="52CCB31F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66C110" w14:textId="396D41E2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0968A4" w14:textId="2AD5FF2E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002FB9" w14:textId="3BFBBBBD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33A55E" w14:textId="08E7F67E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5C0D33" w14:textId="6C608775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1730F5A" w14:textId="0F3DF706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</w:tr>
      <w:tr w:rsidR="00B1386B" w:rsidRPr="00B1386B" w14:paraId="2B1D704D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C8A11" w14:textId="77777777" w:rsidR="00B1386B" w:rsidRPr="00E95CBC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F97429" w14:textId="77777777" w:rsidR="00B1386B" w:rsidRPr="00E95CBC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d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EA1566" w14:textId="76CE002C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-41711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43AEFC" w14:textId="3383C905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-1916664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9CFDF2" w14:textId="295F7C8F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-4234532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C70541" w14:textId="073251A9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-2125175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216E5F" w14:textId="5753ADA4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-2196107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941198" w14:textId="71CD9757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-4127906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73E151" w14:textId="1B25DECF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-1342005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97A5E3" w14:textId="63833045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-3235772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C3B78E" w14:textId="3390CEE6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-243037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657E03" w14:textId="157F3D5F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-432118 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9FDEC8" w14:textId="46E13988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-1978098 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326026" w14:textId="596DF737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9F3BD6" w14:textId="421CDD88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C77D1F" w14:textId="7F613AB2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17FC2F" w14:textId="69FB026A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325C76" w14:textId="4153B437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11D5FC" w14:textId="73BCB167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4B0A75" w14:textId="65B38060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DDCCFD1" w14:textId="640A6919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</w:tr>
      <w:tr w:rsidR="00B1386B" w:rsidRPr="00B1386B" w14:paraId="1D53687B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9F89D" w14:textId="77777777" w:rsidR="00B1386B" w:rsidRPr="00E95CBC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73732E" w14:textId="77777777" w:rsidR="00B1386B" w:rsidRPr="00E95CBC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s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1684E0" w14:textId="7EF6792A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-1001037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F4650F" w14:textId="3903644F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-2154522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D5C8A4" w14:textId="7CAB9FD4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-1529937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7F0D67" w14:textId="5799FF70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-1909712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31E962" w14:textId="16173277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-1702102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D31A96" w14:textId="474150E1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-1896718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AFB8FE" w14:textId="3CE333D9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-1158618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58D392" w14:textId="4B5B4ECA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-1396359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B96612" w14:textId="270FCCD4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-164399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8DBF2C" w14:textId="1E7927AB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-2350263 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EBAD90" w14:textId="255FCACD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-64103 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6E3817" w14:textId="34AED83D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6AAED6" w14:textId="514CA65C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C21179" w14:textId="2F281833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251E9C" w14:textId="04960446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13FD5E" w14:textId="38BE7DDF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EBEFEA" w14:textId="493B74E8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5FCC14" w14:textId="7BD67FEF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52526EF" w14:textId="0FD1E6C3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</w:tr>
      <w:tr w:rsidR="00B1386B" w:rsidRPr="00B1386B" w14:paraId="72461728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BFF5E" w14:textId="77777777" w:rsidR="00B1386B" w:rsidRPr="00E95CBC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E073F8" w14:textId="77777777" w:rsidR="00B1386B" w:rsidRPr="00E95CBC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b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CDBB20" w14:textId="31A36852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-720347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907FC8" w14:textId="603A8E71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-767706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830E98" w14:textId="1EA7DE29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-425441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D3CF7C" w14:textId="64543F07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-61364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CBA1F6" w14:textId="7DC5AECA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-398156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113302" w14:textId="693821A6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-471060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DEA8FE" w14:textId="415B4F60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-720626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060D3D" w14:textId="2AD66732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-586666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36A563" w14:textId="3A4201CA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-384898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73CB11" w14:textId="156B4518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-566663 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4207A5" w14:textId="5880A3B3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-600993 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2C0ED2" w14:textId="6E87CC8B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416BDF" w14:textId="365F003B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D44531" w14:textId="7999ECDB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6F5A52" w14:textId="75FA2578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E8B661" w14:textId="7475AD2C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A9A917" w14:textId="3C1CC490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C8A8F4" w14:textId="3F71957C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5066B10" w14:textId="767BA4DE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</w:tr>
      <w:tr w:rsidR="00B1386B" w:rsidRPr="00B1386B" w14:paraId="71882128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F34B47" w14:textId="77777777" w:rsidR="00B1386B" w:rsidRPr="00E95CBC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9B8C14" w14:textId="77777777" w:rsidR="00B1386B" w:rsidRPr="00E95CBC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sarcosine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2759B854" w14:textId="0108B9E1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9687027 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380138EC" w14:textId="26115D5A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7518567 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21F17760" w14:textId="72717714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33364423 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477D55D9" w14:textId="39666E82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21413926 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2E53339C" w14:textId="06D1E88C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26977116 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48EFAFFA" w14:textId="61F62AC4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11482507 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2E3EEE86" w14:textId="3C68F80E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14068128 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3F516951" w14:textId="1C2FA1BB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11647479 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31420BB6" w14:textId="701E7A9D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32131303 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4DC8234D" w14:textId="6FACFEC4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-1549293 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11FF272E" w14:textId="2ABB06B3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4888409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048EB9E6" w14:textId="76BE644F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727E6A25" w14:textId="0852A83A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76BAF31E" w14:textId="0473C222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7D0DB277" w14:textId="48588263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11848714" w14:textId="3148110E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243EC9E2" w14:textId="3BEC016F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17D39EBF" w14:textId="5E4C05A4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C7DCF58" w14:textId="6EC50CAE" w:rsidR="00B1386B" w:rsidRPr="00B1386B" w:rsidRDefault="00B1386B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</w:tr>
    </w:tbl>
    <w:p w14:paraId="1E6AA897" w14:textId="77777777" w:rsidR="00E95CBC" w:rsidRDefault="00E95CBC" w:rsidP="00E95CBC">
      <w:pPr>
        <w:jc w:val="both"/>
        <w:rPr>
          <w:rFonts w:cs="Times New Roman"/>
          <w:szCs w:val="24"/>
        </w:rPr>
      </w:pPr>
    </w:p>
    <w:p w14:paraId="7CD26505" w14:textId="77777777" w:rsidR="00E95CBC" w:rsidRDefault="00E95CBC" w:rsidP="00E95CBC">
      <w:pPr>
        <w:jc w:val="both"/>
        <w:rPr>
          <w:rFonts w:cs="Times New Roman"/>
          <w:szCs w:val="24"/>
        </w:rPr>
      </w:pPr>
    </w:p>
    <w:p w14:paraId="2E7A6B8D" w14:textId="0380352C" w:rsidR="00E95CBC" w:rsidRDefault="00E95CBC" w:rsidP="00E95CBC">
      <w:p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4E34DD33" w14:textId="37F04B4D" w:rsidR="00E95CBC" w:rsidRDefault="00E95CBC" w:rsidP="00E95CBC">
      <w:pPr>
        <w:jc w:val="both"/>
        <w:rPr>
          <w:rFonts w:cs="Times New Roman"/>
          <w:szCs w:val="24"/>
          <w:lang w:eastAsia="ja-JP"/>
        </w:rPr>
      </w:pPr>
      <w:r>
        <w:rPr>
          <w:rFonts w:cs="Times New Roman" w:hint="eastAsia"/>
          <w:szCs w:val="24"/>
          <w:lang w:eastAsia="ja-JP"/>
        </w:rPr>
        <w:lastRenderedPageBreak/>
        <w:t>C</w:t>
      </w:r>
      <w:r>
        <w:rPr>
          <w:rFonts w:cs="Times New Roman"/>
          <w:szCs w:val="24"/>
          <w:lang w:eastAsia="ja-JP"/>
        </w:rPr>
        <w:t>ancer 3</w:t>
      </w:r>
    </w:p>
    <w:tbl>
      <w:tblPr>
        <w:tblpPr w:vertAnchor="text" w:horzAnchor="margin" w:tblpXSpec="center" w:tblpY="687"/>
        <w:tblW w:w="14862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66"/>
        <w:gridCol w:w="759"/>
        <w:gridCol w:w="732"/>
        <w:gridCol w:w="732"/>
        <w:gridCol w:w="732"/>
        <w:gridCol w:w="732"/>
        <w:gridCol w:w="732"/>
        <w:gridCol w:w="732"/>
        <w:gridCol w:w="732"/>
        <w:gridCol w:w="732"/>
        <w:gridCol w:w="732"/>
        <w:gridCol w:w="666"/>
        <w:gridCol w:w="759"/>
        <w:gridCol w:w="732"/>
        <w:gridCol w:w="732"/>
        <w:gridCol w:w="666"/>
        <w:gridCol w:w="666"/>
        <w:gridCol w:w="732"/>
        <w:gridCol w:w="732"/>
        <w:gridCol w:w="732"/>
        <w:gridCol w:w="732"/>
      </w:tblGrid>
      <w:tr w:rsidR="00E95CBC" w:rsidRPr="00E95CBC" w14:paraId="18868887" w14:textId="77777777" w:rsidTr="00B1386B">
        <w:trPr>
          <w:trHeight w:val="255"/>
        </w:trPr>
        <w:tc>
          <w:tcPr>
            <w:tcW w:w="36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D7AB9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EA0844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BD253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P2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087C7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5BE06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7D921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17E83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F31EC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AE568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F82E0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C98C6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66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DD620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C3636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86C04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4AA59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66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7EA74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66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A40FA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B92AE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71193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A11B1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356C3F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</w:tr>
      <w:tr w:rsidR="00E95CBC" w:rsidRPr="00E95CBC" w14:paraId="2774C89F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305C23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4B9449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84B22C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G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B43348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E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1FF6D8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K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4DA452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Y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A5AE31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L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183D74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P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FA7910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032033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d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F6FFA6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s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BA42D9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b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A33382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sarcosine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FBD04F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731527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Ac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FF6AAE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proofErr w:type="spellStart"/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AcG</w:t>
            </w:r>
            <w:proofErr w:type="spellEnd"/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AC9C9B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proofErr w:type="spellStart"/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AcE</w:t>
            </w:r>
            <w:proofErr w:type="spellEnd"/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00C8D6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proofErr w:type="spellStart"/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AcK</w:t>
            </w:r>
            <w:proofErr w:type="spellEnd"/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25B48E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proofErr w:type="spellStart"/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AcY</w:t>
            </w:r>
            <w:proofErr w:type="spellEnd"/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8C53FA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proofErr w:type="spellStart"/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AcL</w:t>
            </w:r>
            <w:proofErr w:type="spellEnd"/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7E4DA0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proofErr w:type="spellStart"/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AcP</w:t>
            </w:r>
            <w:proofErr w:type="spellEnd"/>
          </w:p>
        </w:tc>
      </w:tr>
      <w:tr w:rsidR="00E95CBC" w:rsidRPr="00E95CBC" w14:paraId="23CE4E9F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138E7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P1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30D826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G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E108AB" w14:textId="217DB874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400798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1639F4" w14:textId="553B645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-23428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B9F119" w14:textId="2BCF6089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601885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633368" w14:textId="08A22343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699726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B80921" w14:textId="6DAF246B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777927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43037D" w14:textId="0AB602EA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-86763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E9BDB5" w14:textId="5812F6CE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1608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1FA6CA" w14:textId="29F62435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-294299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4E6BA5" w14:textId="0D65BB1A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-273878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849818" w14:textId="0DDE2194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-170483 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CBB3FF" w14:textId="27036A24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-215023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C53153" w14:textId="63004886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709335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02285F" w14:textId="0501D901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-127685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D3C1F1" w14:textId="0B3D2E31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-165382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C41716" w14:textId="3D2E3960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-323643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B68D59" w14:textId="302F4153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-221314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59479B" w14:textId="6A4CBB95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-199286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1CC898" w14:textId="54BAFC50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-61297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F484D67" w14:textId="3939D093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-487965 </w:t>
            </w:r>
          </w:p>
        </w:tc>
      </w:tr>
      <w:tr w:rsidR="00E95CBC" w:rsidRPr="00E95CBC" w14:paraId="00837120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AFA4F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518CA8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E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8DC85A" w14:textId="6FE5B729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-1016550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4BC477" w14:textId="42A4CBBB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-603441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BCE3AB" w14:textId="799423CD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-436297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7705A5" w14:textId="65FB02FA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-160652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203B6D" w14:textId="57AD469B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770917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9465B8" w14:textId="50051BCB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-427946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0F0242" w14:textId="277188FB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-925445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D68395" w14:textId="38629FD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-845873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82AA4C" w14:textId="5F3EACB9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-598917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CBDDCD" w14:textId="64E81651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-19124 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090A84" w14:textId="267239E5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-191632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E54C55" w14:textId="04BB5713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912112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AE45C0" w14:textId="2FDE0EC3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1189831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B6ADBD" w14:textId="2E68DCCB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-1023202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342771" w14:textId="60454DED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-988345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D9F696" w14:textId="618490CD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-772051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D5BED9" w14:textId="517C630B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-845272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0742F5" w14:textId="448CF016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-1120931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CA0665B" w14:textId="430AB8F3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-901139 </w:t>
            </w:r>
          </w:p>
        </w:tc>
      </w:tr>
      <w:tr w:rsidR="00E95CBC" w:rsidRPr="00E95CBC" w14:paraId="24818393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797B7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A41F13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K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48E7CD" w14:textId="233FE654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13053572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F1A3BF" w14:textId="2B231B10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5266071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23D563" w14:textId="20A2F8B0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23105103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BE32AC" w14:textId="418BAC62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49389182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AAC60D" w14:textId="71BBE17F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33096659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7CCB32" w14:textId="18176626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24254446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8C1B46" w14:textId="768581EB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315963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FF2BAB" w14:textId="033BED6E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-687953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3AED6D" w14:textId="64AC42E1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1262903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B3522D" w14:textId="5AA75D46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-322873 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64718D" w14:textId="09AC6752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1001290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64E29A" w14:textId="6104372D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44589635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55E027" w14:textId="2F4160DB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-3328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84E01B" w14:textId="3EB16C1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-823671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963E88" w14:textId="26B627CD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-437990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E9AF43" w14:textId="687FCDB8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4767176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F57E98" w14:textId="53FF2BB1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-522474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068494" w14:textId="3D1689F9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276993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D19092A" w14:textId="3EB7900B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547102 </w:t>
            </w:r>
          </w:p>
        </w:tc>
      </w:tr>
      <w:tr w:rsidR="00E95CBC" w:rsidRPr="00E95CBC" w14:paraId="61D68E34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166C9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F0F255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Y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8D5B08" w14:textId="46797BEB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3813027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EA0590" w14:textId="69109FFA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884180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E46657" w14:textId="5A32BB41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4896140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36E95A" w14:textId="17C36043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5929330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A3020F" w14:textId="5CC83E4C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4783187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929D31" w14:textId="0006C14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4413306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A52CEE" w14:textId="68F31BFF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69815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B96EEB" w14:textId="1DB7997D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-51490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E0F9A5" w14:textId="278B72D4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139600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D62BB3" w14:textId="25D9DE1D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-51376 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573623" w14:textId="2ED8C246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67037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C4BAD3" w14:textId="7719D368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346053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400FE2" w14:textId="3410DDAC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42374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AE4C22" w14:textId="6C367C16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-101840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AB97EE" w14:textId="1005A30E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-117517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F06EA9" w14:textId="7CA2A794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-164095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D22423" w14:textId="3776ECFC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-20502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C104EB" w14:textId="6C0920E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-107297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1E679AB" w14:textId="79ECFBD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-57789 </w:t>
            </w:r>
          </w:p>
        </w:tc>
      </w:tr>
      <w:tr w:rsidR="00E95CBC" w:rsidRPr="00E95CBC" w14:paraId="1DBE305E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A4F1B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59C66E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L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1E3B1C" w14:textId="2444C9E5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3883031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CE7025" w14:textId="349A98D9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12202761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B12684" w14:textId="0B82F4F0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2454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1F5F29" w14:textId="7C35FCB3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21310021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926D21" w14:textId="44518E95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27442651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715E88" w14:textId="7A0D43B4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3853965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44758C" w14:textId="03D8C509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262544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5E7CA9" w14:textId="0ECF18A4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168249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E14287" w14:textId="6C58FA8F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558647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C1F46F" w14:textId="592C22F3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226972 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CB136D" w14:textId="434B5102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262769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B512EB" w14:textId="449C3AE8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33709868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A37E70" w14:textId="067E9BC2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152200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3669F4" w14:textId="6513738F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29321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8B7242" w14:textId="14B3B1C5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10717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AB25CB" w14:textId="39787054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321730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D5B216" w14:textId="55BC2345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68733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1DF1EC" w14:textId="3A1640C0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86780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5D6D536" w14:textId="70F6059E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103541 </w:t>
            </w:r>
          </w:p>
        </w:tc>
      </w:tr>
      <w:tr w:rsidR="00E95CBC" w:rsidRPr="00E95CBC" w14:paraId="5A4FA632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23F05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48777D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P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1CB3A1" w14:textId="75B53191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8804901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23EA54" w14:textId="59BF63C3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12011328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E163E5" w14:textId="5BB024C4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30997193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C217B2" w14:textId="22A44632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8604169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13B06D" w14:textId="2710B53E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13539637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64183F" w14:textId="439F879C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24353944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02E9C6" w14:textId="709D9B14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1329078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CF364E" w14:textId="384A2D8E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3963507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634553" w14:textId="108911A4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7649071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6745B7" w14:textId="600C43B1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152543 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EA38AC" w14:textId="45F9A344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4768897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8D0B5B" w14:textId="39150604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574917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F9790D" w14:textId="3B4236DB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-167697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A5BD24" w14:textId="72F5B67C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943646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55EA9E" w14:textId="1961F6B9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482869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166F63" w14:textId="47BEDB32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6010115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BC0774" w14:textId="1A6E277E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2802314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76A27D" w14:textId="529621AE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3229045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C447BD7" w14:textId="0C758835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5925717 </w:t>
            </w:r>
          </w:p>
        </w:tc>
      </w:tr>
      <w:tr w:rsidR="00E95CBC" w:rsidRPr="00E95CBC" w14:paraId="7F90D404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7A3C1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4209EB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F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8337F1" w14:textId="0A849305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2890533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05DB89" w14:textId="3D32865A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1702072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C3FF72" w14:textId="2D2FEE8D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3874534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2B88D0" w14:textId="6E10265D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5630489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2C6994" w14:textId="24F4DBDD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1874013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DB40AF" w14:textId="7BC03116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5759887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4D6566" w14:textId="17282470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37BC25" w14:textId="7A0A9182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3992DC" w14:textId="027D2A9B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C3DD56" w14:textId="16D831E3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0EF6CB" w14:textId="7EFE8012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1EBFB0" w14:textId="5C317080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6416772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AC72AB" w14:textId="29E94DB8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644105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B7D8A6" w14:textId="0E4725E4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228285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FF1992" w14:textId="4A930EBA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188744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84B189" w14:textId="16437425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271391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9B90C9" w14:textId="7C450485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157975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0E5BD0" w14:textId="5978B21E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597984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CE530DF" w14:textId="2D94143F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355271 </w:t>
            </w:r>
          </w:p>
        </w:tc>
      </w:tr>
      <w:tr w:rsidR="00E95CBC" w:rsidRPr="00E95CBC" w14:paraId="4FAA5084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2AB24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0C7080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R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44B20B" w14:textId="4706611B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16552476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6F3E24" w14:textId="4D9DACAE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6463815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AFC585" w14:textId="6C1D69E9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30872167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393C02" w14:textId="0595301F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44741700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BFF782" w14:textId="5B24204E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34499133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872DD0" w14:textId="3273F226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12432015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F55A82" w14:textId="251D7951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9DEDD1" w14:textId="76C3E646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B9346D" w14:textId="54660111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1D4112" w14:textId="6843C9E8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561299" w14:textId="0BA5B63B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14673A" w14:textId="6B93FD55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45290994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C8E845" w14:textId="3CC67B2D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459975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8394DB" w14:textId="5E95F78C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1279341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F25DB7" w14:textId="44C940BC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745354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020C3F" w14:textId="680C0845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12434188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9CB3C3" w14:textId="72A864D3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1316691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A928BE" w14:textId="0CE498B1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1764873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18CBFE3" w14:textId="1468E9ED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5300673 </w:t>
            </w:r>
          </w:p>
        </w:tc>
      </w:tr>
      <w:tr w:rsidR="00E95CBC" w:rsidRPr="00E95CBC" w14:paraId="71A90490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FA4C1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C060EC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530B4A" w14:textId="7959755A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4331104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E4C949" w14:textId="7C16FD70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3428388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0AC03A" w14:textId="0B3E414D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31721492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7D3697" w14:textId="568A4BEC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21897467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A4455B" w14:textId="23718656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17972934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056955" w14:textId="61996C8B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3706379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A6C156" w14:textId="55E5FC2B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53E9D1" w14:textId="7307D822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3DCE25" w14:textId="0EFB7A61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1A2567" w14:textId="60928F9D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19B098" w14:textId="719C5299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987855" w14:textId="14F1BFAF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38767464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4D28CD" w14:textId="304C0531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2194466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231BBC" w14:textId="35DD4DDD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-60431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EBDE46" w14:textId="6DECE1C2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-29857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BB21AF" w14:textId="479F9EAF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83462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0812F7" w14:textId="39B25959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154000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CC3FC9" w14:textId="33184153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450873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1B7C262" w14:textId="39DE88D5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55449 </w:t>
            </w:r>
          </w:p>
        </w:tc>
      </w:tr>
      <w:tr w:rsidR="00E95CBC" w:rsidRPr="00E95CBC" w14:paraId="0A0B974F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0F5C8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81E209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H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C927CB" w14:textId="522D69B6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1629432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087D3F" w14:textId="53E6B602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101158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B9C64E" w14:textId="604FA903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606108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F9983F" w14:textId="6EAEDCD8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833670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5270BE" w14:textId="59104875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785668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BC0A49" w14:textId="228C048C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1434962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E33D27" w14:textId="70973EBB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ADE891" w14:textId="754E7DE6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BFF5FD" w14:textId="5F40C508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4CD9BB" w14:textId="52D3B413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49A735" w14:textId="1EB01386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A09903" w14:textId="16CEE4C2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614766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1ACC21" w14:textId="70F924F2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-22803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15BEC4" w14:textId="49B95A3C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-313549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44488F" w14:textId="0EB33281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-74471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A06A3F" w14:textId="5C43DCDF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-34846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18B3A0" w14:textId="07D08C7C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20042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AFD892" w14:textId="265C7078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36079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6140B8A" w14:textId="72810F8B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-79240 </w:t>
            </w:r>
          </w:p>
        </w:tc>
      </w:tr>
      <w:tr w:rsidR="00E95CBC" w:rsidRPr="00E95CBC" w14:paraId="09A7799B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873EF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44878B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W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10B2BE" w14:textId="58777C0F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2012764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A5F54B" w14:textId="5CB2048C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202820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C02905" w14:textId="2D5504AF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2853382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F2786F" w14:textId="18F7EBAC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1857248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032F71" w14:textId="25F1EAEC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1402973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3FB1DC" w14:textId="19FA4253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1198074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96F40D" w14:textId="30CF2C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1D7A3A" w14:textId="16E9A18E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E6E54D" w14:textId="1BE793A3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F799D6" w14:textId="1E179FE5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D55892" w14:textId="0B5DD934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B3AADC" w14:textId="1AD15B8E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2640359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AEA140" w14:textId="051EFAA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2838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6CDA3C" w14:textId="7B07FBF5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12332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FCFC4D" w14:textId="1C26FBF0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7965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67DAE8" w14:textId="60C86914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-98222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45D450" w14:textId="13F962B5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33210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EEFFC3" w14:textId="4E012B58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30810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7D6E1F5" w14:textId="02199972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728 </w:t>
            </w:r>
          </w:p>
        </w:tc>
      </w:tr>
      <w:tr w:rsidR="00E95CBC" w:rsidRPr="00E95CBC" w14:paraId="0B0E9C69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0DDB0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75937C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S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A7E146" w14:textId="10BC682A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505842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7A237A" w14:textId="19A3B303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-967620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AFF2A2" w14:textId="6DB4746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225254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FC1F99" w14:textId="14CA71FF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77379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54F60A" w14:textId="2629DCFD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373508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6FC615" w14:textId="056C263B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-256988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0EF569" w14:textId="21035C22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E9988E" w14:textId="18F24EC2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8E7081" w14:textId="22C42A1E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7ED483" w14:textId="5A9078DE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AB82A6" w14:textId="7379D0C9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C00B13" w14:textId="26ED4DB8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1564312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75998A" w14:textId="2A0C4A29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2132489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902178" w14:textId="0A0397E9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20776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60D1D6" w14:textId="39C5246F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-169434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5EBF07" w14:textId="1729FCF8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-75331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D369E6" w14:textId="17D70348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29016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928E39" w14:textId="215ADB7E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149738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466E93D" w14:textId="4F703463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-117500 </w:t>
            </w:r>
          </w:p>
        </w:tc>
      </w:tr>
      <w:tr w:rsidR="00E95CBC" w:rsidRPr="00E95CBC" w14:paraId="2456AB1E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3140D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752180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M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92D8C2" w14:textId="111B9E3C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12605539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92593A" w14:textId="61E0C414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3188396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75DC3D" w14:textId="528C7B94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23484420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8EE5A8" w14:textId="79B7BF4D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15454808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0D1B2B" w14:textId="4F1B479D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13586907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D84938" w14:textId="197A7F85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12148241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7DA1EA" w14:textId="0B7AD08F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B96D2B" w14:textId="019FBD1E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9DD853" w14:textId="6826E018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80A97D" w14:textId="366FDB6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F3093C" w14:textId="7C40C5D2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B62121" w14:textId="6FFB519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22670434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21E321" w14:textId="22F875F6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568107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133172" w14:textId="06C3F47B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29886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5CAEB2" w14:textId="1A395268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-65870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A692B1" w14:textId="40849CB5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78596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567AB3" w14:textId="57C78DF9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176844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ADFC2C" w14:textId="6017CEFF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175242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6AFE0FB" w14:textId="4A39F7D3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76281 </w:t>
            </w:r>
          </w:p>
        </w:tc>
      </w:tr>
      <w:tr w:rsidR="00E95CBC" w:rsidRPr="00E95CBC" w14:paraId="5DDCC6D8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F5EA3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0E6AA9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Mo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1E87E5" w14:textId="732E3553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1859527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50465E" w14:textId="52499741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128943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A84663" w14:textId="67A62ACD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2883834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A10D53" w14:textId="5737058B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1683311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88ECF6" w14:textId="4A3BD5D8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1538014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F781F8" w14:textId="12A3AB45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1592743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41D072" w14:textId="2BEE27BF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E69EF2" w14:textId="6A778E45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6C9BBC" w14:textId="0799DCA3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9F2B68" w14:textId="34B21E73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50D96D" w14:textId="3046F553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B1D742" w14:textId="471B031D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3646238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9BBC59" w14:textId="7F7DA1B1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61633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954CBE" w14:textId="4D7BCDA5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-46463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ADE784" w14:textId="3E01A5DE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-84431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97B2A1" w14:textId="54955E66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9970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ACB81C" w14:textId="768743AD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99494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1FDA0B" w14:textId="25D2890D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-298021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5FCC9F6" w14:textId="790980D2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17489 </w:t>
            </w:r>
          </w:p>
        </w:tc>
      </w:tr>
      <w:tr w:rsidR="00E95CBC" w:rsidRPr="00E95CBC" w14:paraId="4AE6D221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53C8F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B12FF7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Q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89CD82" w14:textId="1D130DDE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2385422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9D9F3C" w14:textId="69DA33FA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-527328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F2A4AD" w14:textId="3A4E0621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849014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A45F8E" w14:textId="6FB2947B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1117904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F2BB33" w14:textId="12576F08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1919998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049407" w14:textId="44389286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669845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AFBE29" w14:textId="4959F3A6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1F2121" w14:textId="1AE50066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46E11B" w14:textId="5E4CFB68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3694DC" w14:textId="4A55A105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F9A3C5" w14:textId="520F074B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0CB37B" w14:textId="485C9332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4587115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4E335A" w14:textId="4AF6EF36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-248681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14C9FB" w14:textId="075EDEFE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-389564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956431" w14:textId="7AA9BF86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-525779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31ACFA" w14:textId="7EF6C78E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-519808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C5D25A" w14:textId="66EFFFE3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-574819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23B73C" w14:textId="38A4BB5F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-346774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4397268" w14:textId="147E8C2C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-557290 </w:t>
            </w:r>
          </w:p>
        </w:tc>
      </w:tr>
      <w:tr w:rsidR="00E95CBC" w:rsidRPr="00E95CBC" w14:paraId="15475D7E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8075F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DF70A5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N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F15F6E" w14:textId="4A8FA249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432984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E6D19A" w14:textId="6C802196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-846933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040E8F" w14:textId="1F609B7B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88721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AF697A" w14:textId="32C4B4E2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247566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6E4BE2" w14:textId="471C9299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2083132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61D96C" w14:textId="24B62D30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205400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DEC02D" w14:textId="7BF05D01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7F642D" w14:textId="4F2CF602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32E66A" w14:textId="0AE6944E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BE6911" w14:textId="4AD42530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D1950D" w14:textId="47A38CC3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5018CB" w14:textId="286D8B91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1110319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D4145E" w14:textId="6A666AD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359831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1E0DED" w14:textId="6A7BFD28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-171095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090448" w14:textId="2A3F3079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-322200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F60710" w14:textId="2C3D7683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-175540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79C08A" w14:textId="6E4C657A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-293006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DC2BCD" w14:textId="7200065C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13541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6891DC1" w14:textId="6D3431F0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-131791 </w:t>
            </w:r>
          </w:p>
        </w:tc>
      </w:tr>
      <w:tr w:rsidR="00E95CBC" w:rsidRPr="00E95CBC" w14:paraId="2CD3BF2B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A5F39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83ED3D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312DC6" w14:textId="12BD446D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125835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B6056E" w14:textId="70B4FF99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-315436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FB3A94" w14:textId="2BA5B932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-134203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033613" w14:textId="171E0B9F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-310999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3E6FD7" w14:textId="70D7D8C4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-184367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554507" w14:textId="5B0DB642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-514319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45E0AE" w14:textId="3A6AC96B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-185930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C95A76" w14:textId="65C30D14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-102802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A04640" w14:textId="64707FD9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82857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B3AF82" w14:textId="6569AA1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-113894 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60F926" w14:textId="54FF777B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-94258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430870" w14:textId="679785FE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A77E2A" w14:textId="3AFC5916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9FE40E" w14:textId="7DF26579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FCBBE9" w14:textId="572BD3E8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C1B6C8" w14:textId="476D5C59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8DE807" w14:textId="497C9FD8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0B386C" w14:textId="4D0CEF52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48065F1" w14:textId="097E0266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</w:tr>
      <w:tr w:rsidR="00E95CBC" w:rsidRPr="00E95CBC" w14:paraId="1B28E137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9AEAF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8F5626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d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E8E331" w14:textId="15E3A828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259622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60C483" w14:textId="555AAA3F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-677911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5FBD38" w14:textId="0CA6D975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-806132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EAC8D6" w14:textId="7952BA41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-387691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279C20" w14:textId="6B6731D4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325344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9D3E0F" w14:textId="303C91F0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-515301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629566" w14:textId="0064E47A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-161170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0A3C9F" w14:textId="77648954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-1148800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C4A669" w14:textId="6EE626EA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-36697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30CD5B" w14:textId="72C4E3F4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-124772 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42F347" w14:textId="2AB372B3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-488448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7BAEC1" w14:textId="41440F00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EBF24A" w14:textId="6B0041E6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BAC200" w14:textId="03ECF8AA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B1278F" w14:textId="350C38A6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475D35" w14:textId="30E5F632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CFA64C" w14:textId="0122B75B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2BAEF7" w14:textId="2BE0D3B5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FE40F39" w14:textId="443C40C5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</w:tr>
      <w:tr w:rsidR="00E95CBC" w:rsidRPr="00E95CBC" w14:paraId="4189A129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4B6DA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F781B0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s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373B7E" w14:textId="143FD26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-277057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F222AB" w14:textId="53A4DE58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-384443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28E86B" w14:textId="5A8B44A0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-268706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6912BD" w14:textId="13C15CC9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-375873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00832D" w14:textId="3C7AA11A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-247031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B516C3" w14:textId="11088A0E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-496896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370BBC" w14:textId="488B7784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-198506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C9FD6C" w14:textId="0186BD99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-296513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0BCEB6" w14:textId="6EC443EF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-2847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05D19E" w14:textId="1113E7CC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-455301 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476867" w14:textId="5B4A24E2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-523442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7CEE44" w14:textId="4675E4F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CD7F0A" w14:textId="33DDC30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8FA8C2" w14:textId="5D8FC194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49D359" w14:textId="6F02230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3DD200" w14:textId="4006C2B2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AE2D95" w14:textId="5E6809F1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176FF7" w14:textId="5852563D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42F3178" w14:textId="047C7FAC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</w:tr>
      <w:tr w:rsidR="00E95CBC" w:rsidRPr="00E95CBC" w14:paraId="32E3FBBC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87032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F500E2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b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2FCC53" w14:textId="5F0616A4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-170316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BE471E" w14:textId="0BD7234D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-191215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BB483A" w14:textId="4CACCF91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-75464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CED36D" w14:textId="5143EEF8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-13588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91EE31" w14:textId="733230F4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-66774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6B8F5D" w14:textId="2743B1C5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-96754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67BA27" w14:textId="1D51A74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-153837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5D3C11" w14:textId="542CF156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-114419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D6201B" w14:textId="5968DC6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-64305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9A9408" w14:textId="6C359124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-97795 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2DEA39" w14:textId="5BEEB0C4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-123736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7F5516" w14:textId="6F003075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F018AA" w14:textId="754FEFDD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EF0C59" w14:textId="16B1D8C4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B97CF7" w14:textId="3FD584D6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FBBFE8" w14:textId="7D55D0F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FE1F9E" w14:textId="603EA205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0FBF4C" w14:textId="5DDA7142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F2AAAB7" w14:textId="17472748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</w:tr>
      <w:tr w:rsidR="00E95CBC" w:rsidRPr="00E95CBC" w14:paraId="37F4D8F7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3D192F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FC21A1" w14:textId="7777777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sarcosine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04A2D337" w14:textId="591A670C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5132233 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758DA185" w14:textId="67D0CEB5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4623878 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557A6287" w14:textId="47CE878D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18369337 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5322AE95" w14:textId="145A128D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7968094 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7490664A" w14:textId="62FD356E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10233310 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62B10EC1" w14:textId="0893EC45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5143561 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3D8FF547" w14:textId="64CF637C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7394839 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56C18599" w14:textId="409A1E79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8591532 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592F327F" w14:textId="70A2A59F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19815830 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02B10BE8" w14:textId="09193B24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-342055 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5D22679F" w14:textId="6D0D2873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2701102 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0BEE1C47" w14:textId="1F2E2CF8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48BF8E48" w14:textId="4DF1EC5A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77C24CB9" w14:textId="3CD05886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74065CF9" w14:textId="0F158F3A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3329C1C1" w14:textId="15AC2017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63FAE858" w14:textId="4E97DF2D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2BB07301" w14:textId="13498815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B38AA95" w14:textId="309C9570" w:rsidR="00E95CBC" w:rsidRPr="00E95CBC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</w:tr>
    </w:tbl>
    <w:p w14:paraId="5D16DC45" w14:textId="77777777" w:rsidR="00E95CBC" w:rsidRDefault="00E95CBC" w:rsidP="00E95CBC">
      <w:pPr>
        <w:jc w:val="both"/>
        <w:rPr>
          <w:rFonts w:cs="Times New Roman"/>
          <w:szCs w:val="24"/>
          <w:lang w:eastAsia="ja-JP"/>
        </w:rPr>
      </w:pPr>
    </w:p>
    <w:p w14:paraId="510D2EBD" w14:textId="77777777" w:rsidR="00E95CBC" w:rsidRDefault="00E95CBC" w:rsidP="00E95CBC">
      <w:pPr>
        <w:jc w:val="both"/>
        <w:rPr>
          <w:rFonts w:cs="Times New Roman"/>
          <w:szCs w:val="24"/>
          <w:lang w:eastAsia="ja-JP"/>
        </w:rPr>
      </w:pPr>
    </w:p>
    <w:p w14:paraId="67EEC3D0" w14:textId="7077F19B" w:rsidR="00E95CBC" w:rsidRDefault="00E95CBC" w:rsidP="00E95CBC">
      <w:p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65061662" w14:textId="4FB6162E" w:rsidR="00E95CBC" w:rsidRDefault="00E95CBC" w:rsidP="00E95CBC">
      <w:pPr>
        <w:jc w:val="both"/>
        <w:rPr>
          <w:rFonts w:cs="Times New Roman"/>
          <w:szCs w:val="24"/>
          <w:lang w:eastAsia="ja-JP"/>
        </w:rPr>
      </w:pPr>
      <w:r>
        <w:rPr>
          <w:rFonts w:cs="Times New Roman" w:hint="eastAsia"/>
          <w:szCs w:val="24"/>
          <w:lang w:eastAsia="ja-JP"/>
        </w:rPr>
        <w:lastRenderedPageBreak/>
        <w:t>N</w:t>
      </w:r>
      <w:r>
        <w:rPr>
          <w:rFonts w:cs="Times New Roman"/>
          <w:szCs w:val="24"/>
          <w:lang w:eastAsia="ja-JP"/>
        </w:rPr>
        <w:t>ormal 3</w:t>
      </w:r>
    </w:p>
    <w:tbl>
      <w:tblPr>
        <w:tblpPr w:vertAnchor="text" w:horzAnchor="margin" w:tblpXSpec="center" w:tblpY="687"/>
        <w:tblW w:w="14862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66"/>
        <w:gridCol w:w="759"/>
        <w:gridCol w:w="732"/>
        <w:gridCol w:w="732"/>
        <w:gridCol w:w="732"/>
        <w:gridCol w:w="732"/>
        <w:gridCol w:w="732"/>
        <w:gridCol w:w="732"/>
        <w:gridCol w:w="732"/>
        <w:gridCol w:w="732"/>
        <w:gridCol w:w="732"/>
        <w:gridCol w:w="666"/>
        <w:gridCol w:w="759"/>
        <w:gridCol w:w="732"/>
        <w:gridCol w:w="732"/>
        <w:gridCol w:w="732"/>
        <w:gridCol w:w="666"/>
        <w:gridCol w:w="732"/>
        <w:gridCol w:w="732"/>
        <w:gridCol w:w="732"/>
        <w:gridCol w:w="732"/>
      </w:tblGrid>
      <w:tr w:rsidR="00E95CBC" w:rsidRPr="00B1386B" w14:paraId="1E400BD1" w14:textId="77777777" w:rsidTr="00B1386B">
        <w:trPr>
          <w:trHeight w:val="255"/>
        </w:trPr>
        <w:tc>
          <w:tcPr>
            <w:tcW w:w="36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916F9" w14:textId="6F7AC134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</w:p>
        </w:tc>
        <w:tc>
          <w:tcPr>
            <w:tcW w:w="75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9309E0" w14:textId="5352E924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EB1CA" w14:textId="77777777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P2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75CEF" w14:textId="2EC6F0A8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532C3" w14:textId="210B2A0F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938EF" w14:textId="445950CC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9F75A" w14:textId="317D89A9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2F8F5" w14:textId="3816F349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5B0DD" w14:textId="637FF7A8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ECA4E" w14:textId="3F4CD474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3D8C4" w14:textId="017F399D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</w:p>
        </w:tc>
        <w:tc>
          <w:tcPr>
            <w:tcW w:w="66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FCD85" w14:textId="08D1FCDA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</w:p>
        </w:tc>
        <w:tc>
          <w:tcPr>
            <w:tcW w:w="75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C1387" w14:textId="7ADDEF3D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5DBF8" w14:textId="2F2FFDC5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4615D" w14:textId="5F274183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</w:p>
        </w:tc>
        <w:tc>
          <w:tcPr>
            <w:tcW w:w="66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8320B" w14:textId="00091B5B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</w:p>
        </w:tc>
        <w:tc>
          <w:tcPr>
            <w:tcW w:w="66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4BEF6" w14:textId="786B2096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EE3F2" w14:textId="40CE12FB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B8911" w14:textId="3CBAEB72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615F5" w14:textId="69E73A18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254E77" w14:textId="66ACA812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</w:p>
        </w:tc>
      </w:tr>
      <w:tr w:rsidR="00E95CBC" w:rsidRPr="00B1386B" w14:paraId="09A08409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120993" w14:textId="08B8B653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060C2B" w14:textId="31374454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0D9734" w14:textId="77777777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G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6E679A" w14:textId="77777777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E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89643F" w14:textId="77777777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K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D7B4E7" w14:textId="77777777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Y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43F0F6" w14:textId="77777777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L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7FEE8C" w14:textId="77777777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P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EF6141" w14:textId="77777777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72BFC6" w14:textId="77777777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d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33DB81" w14:textId="77777777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s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78D622" w14:textId="77777777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b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BB89FB" w14:textId="77777777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sarcosine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A91B6F" w14:textId="77777777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8E1C1C" w14:textId="77777777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Ac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D92D26" w14:textId="77777777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proofErr w:type="spellStart"/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AcG</w:t>
            </w:r>
            <w:proofErr w:type="spellEnd"/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A5CF83" w14:textId="77777777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proofErr w:type="spellStart"/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AcE</w:t>
            </w:r>
            <w:proofErr w:type="spellEnd"/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16C414" w14:textId="77777777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proofErr w:type="spellStart"/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AcK</w:t>
            </w:r>
            <w:proofErr w:type="spellEnd"/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6D3E43" w14:textId="77777777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proofErr w:type="spellStart"/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AcY</w:t>
            </w:r>
            <w:proofErr w:type="spellEnd"/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FA41B8" w14:textId="77777777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proofErr w:type="spellStart"/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AcL</w:t>
            </w:r>
            <w:proofErr w:type="spellEnd"/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B7FE39" w14:textId="77777777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proofErr w:type="spellStart"/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AcP</w:t>
            </w:r>
            <w:proofErr w:type="spellEnd"/>
          </w:p>
        </w:tc>
      </w:tr>
      <w:tr w:rsidR="00E95CBC" w:rsidRPr="00B1386B" w14:paraId="137AF4ED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61101" w14:textId="77777777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P1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F734FF" w14:textId="77777777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G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B8E831" w14:textId="30450A81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1120310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B05335" w14:textId="63B0D559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115669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74BC98" w14:textId="11F5930C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260189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73F0BB" w14:textId="1516F36D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1063104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E703C9" w14:textId="2C855BB0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1514679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89054C" w14:textId="131B4688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1766446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9CEED5" w14:textId="186D8FD9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99533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831A06" w14:textId="3E343367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2777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8A3E4F" w14:textId="73A4B967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516665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852647" w14:textId="11698D19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-3010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1A59DE" w14:textId="1956A21F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231798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F67EF4" w14:textId="2B962EEB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2098941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71204B" w14:textId="3B92B4EE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-36007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F0CC4A" w14:textId="0633D3D9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380325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DA1411" w14:textId="0D52E6F4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449288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409A35" w14:textId="4072DE2E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377234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68A869" w14:textId="11C265C1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260145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11B715" w14:textId="69C644D3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564529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BA9930B" w14:textId="764B36D4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-195407</w:t>
            </w:r>
          </w:p>
        </w:tc>
      </w:tr>
      <w:tr w:rsidR="00E95CBC" w:rsidRPr="00B1386B" w14:paraId="0B43D457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2D919" w14:textId="3E835D99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1F8C58" w14:textId="77777777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E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57D3F9" w14:textId="50AA96B7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275412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6BE6A7" w14:textId="3B64C60B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308078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7C5D6C" w14:textId="240E6C7D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-441830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18E062" w14:textId="5864BEBE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824216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64FC06" w14:textId="2BF655DE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699574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2545A7" w14:textId="2448ED22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634805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EDD87C" w14:textId="1CBDEFC5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197254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96C518" w14:textId="3DA417CE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230431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13FE76" w14:textId="5B321F5D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355930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15DF6A" w14:textId="2CEA1159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5651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28CA97" w14:textId="2AA83FA7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132635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F0B79C" w14:textId="139EA59D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1475943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C08A5A" w14:textId="48443780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1083886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887EC1" w14:textId="7C11FD91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-662222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7386B5" w14:textId="59399C3C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-195366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03AA5D" w14:textId="122B8DAE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-277457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AB9F1C" w14:textId="2BE7048F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-63380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03A940" w14:textId="58A6AC34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-537833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E80B8F1" w14:textId="0D2920F5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72426</w:t>
            </w:r>
          </w:p>
        </w:tc>
      </w:tr>
      <w:tr w:rsidR="00E95CBC" w:rsidRPr="00B1386B" w14:paraId="391C69BB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5B877" w14:textId="7DE21737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F2832C" w14:textId="77777777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K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9F15F1" w14:textId="65A18C5E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20480340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1961B1" w14:textId="0192E7DD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3800660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C5A469" w14:textId="7BD5CA78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6725900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411EAC" w14:textId="53C55ED8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19211899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426DBF" w14:textId="55D47695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11400738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791A3F" w14:textId="52D62478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37353676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F09EE7" w14:textId="7C41F079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3435981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0CF0B8" w14:textId="08B34CD8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-1174713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7B6C6E" w14:textId="6197A9BF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2999799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FB8A87" w14:textId="1257F5D5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-89963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FE63B1" w14:textId="537EA001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5820122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434083" w14:textId="3BCD25F9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24206139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0EB8CF" w14:textId="4836929B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557353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D4A128" w14:textId="70A31348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4990032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377211" w14:textId="3B279C3B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4882400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1FDDCD" w14:textId="79A14CA3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38453935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8CE353" w14:textId="3C05F4D0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3842367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F9EFE6" w14:textId="4B8DA31B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4621146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F751110" w14:textId="13B730F5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14321629</w:t>
            </w:r>
          </w:p>
        </w:tc>
      </w:tr>
      <w:tr w:rsidR="00E95CBC" w:rsidRPr="00B1386B" w14:paraId="4AE37EBC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0F963" w14:textId="75DDDAED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3C0543" w14:textId="77777777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Y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A29AF5" w14:textId="5B24B194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8099548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1F64A6" w14:textId="29BD61CB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615570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64FE42" w14:textId="615D7938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2056283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7B0E88" w14:textId="5A003654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4122289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E9481A" w14:textId="55311E50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3296464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7FFF57" w14:textId="5864CF2F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7512422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7363AD" w14:textId="2E6D1C09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327527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C3D118" w14:textId="2AD95691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134168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39591E" w14:textId="6EDAD596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495954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1C8DBE" w14:textId="5C40BE52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72716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76948E" w14:textId="3AD2401B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367158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2DDFF5" w14:textId="2EF2305D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338463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F581B6" w14:textId="1C36307C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348047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7DF670" w14:textId="65EED093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38107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63FFEE" w14:textId="15C474D7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107732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5E0DC1" w14:textId="2CC322FD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23317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4252BF" w14:textId="5522174E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105971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6D349D" w14:textId="17E4EB8C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169400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A8852F6" w14:textId="442D1607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152620</w:t>
            </w:r>
          </w:p>
        </w:tc>
      </w:tr>
      <w:tr w:rsidR="00E95CBC" w:rsidRPr="00B1386B" w14:paraId="223F37DE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1C432" w14:textId="10B2DEEA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507A18" w14:textId="77777777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L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68D2F2" w14:textId="391E7EB7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5511655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715ACB" w14:textId="61F005CD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4807540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B4DF29" w14:textId="501B62B6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17467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E1F153" w14:textId="45A6C6C5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12088055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F3D74B" w14:textId="2A244790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11132283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971F6E" w14:textId="4CDA2A8A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9432593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9D87DD" w14:textId="689ED80E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1081545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721F60" w14:textId="30D38ED1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552844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2A638A" w14:textId="3F1AB9D3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1293562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3991C7" w14:textId="7F579B94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1122495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9A67D2" w14:textId="5EF88B5A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964086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8DA5AC" w14:textId="0006EF04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23216978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19B524" w14:textId="250C0E79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314526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46F102" w14:textId="5A93FD44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174695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98A5C6" w14:textId="7A6801DA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168616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1CAB24" w14:textId="031BF479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280380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DE7AFD" w14:textId="627E6533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156303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211FDE" w14:textId="25FD4BEB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180188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5D046F7" w14:textId="0156408E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201436</w:t>
            </w:r>
          </w:p>
        </w:tc>
      </w:tr>
      <w:tr w:rsidR="00E95CBC" w:rsidRPr="00B1386B" w14:paraId="651BCCCF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EF3B9" w14:textId="64F73451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E8E343" w14:textId="77777777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P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636046" w14:textId="7A9EF21F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20281232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713C97" w14:textId="3EBB8DBE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14008427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2E3A8E" w14:textId="3C397CE1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34236889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89414A" w14:textId="047888D3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11149872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9A7658" w14:textId="1F25CC43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15865222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BAEC3A" w14:textId="0819F65E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24539891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055A3F" w14:textId="670D2753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2844681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63C8F4" w14:textId="7EAA7750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8421881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20F69C" w14:textId="6CB021EF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14058207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A17A77" w14:textId="3C12C0FD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206992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E3FF1F" w14:textId="36828ACB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4775665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BF2493" w14:textId="49136244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361453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EAECD9" w14:textId="07ADA05A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-84346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8D2BAE" w14:textId="2AED4169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631804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D18CF4" w14:textId="6AF33322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178267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191ED7" w14:textId="0EFD7EF7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3621246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C112C6" w14:textId="2DFC7484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2059850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F9E25D" w14:textId="490EBAED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2281427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46DD89C" w14:textId="5526012B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2622193</w:t>
            </w:r>
          </w:p>
        </w:tc>
      </w:tr>
      <w:tr w:rsidR="00E95CBC" w:rsidRPr="00B1386B" w14:paraId="15C60022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D0FDE" w14:textId="2E07BE1E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A69C5B" w14:textId="77777777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F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C90755" w14:textId="7A154329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5975500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2B0B2A" w14:textId="1CBE79ED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2313381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582872" w14:textId="525840A7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2313628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145D40" w14:textId="1EB5326B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5593910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4A5729" w14:textId="285BEDFE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1751203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FEA3ED" w14:textId="69C5E8CF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6413931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E38161" w14:textId="27B56791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E74E9C" w14:textId="07DA0DE7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BFB7DA" w14:textId="59A6DBCB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FCDF5E" w14:textId="61AA2F0E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11E353" w14:textId="0EB0862F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4AE09C" w14:textId="68814E99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7646707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97AB72" w14:textId="43B13805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784385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99081B" w14:textId="00BEFC00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833443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D8EFE3" w14:textId="39D639DB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848090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77CFE1" w14:textId="6A7666B1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1042211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6E9A52" w14:textId="5B4E7B53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560805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22FC61" w14:textId="6CDE15FC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2050136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938DEBD" w14:textId="1EFE67E6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1508542</w:t>
            </w:r>
          </w:p>
        </w:tc>
      </w:tr>
      <w:tr w:rsidR="00E95CBC" w:rsidRPr="00B1386B" w14:paraId="1A594A93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FDB69" w14:textId="20E4A611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913AC9" w14:textId="77777777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R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892396" w14:textId="7EC3A6E6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52485181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2700EA" w14:textId="32E6C5C2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4347553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5AFF88" w14:textId="5A3D7539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8243990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09B4D0" w14:textId="02C6EC12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18271859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6A5012" w14:textId="245B1248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15562292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8ED1CE" w14:textId="54D92049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38192842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138AB3" w14:textId="406BCC72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BCDE14" w14:textId="46FCD3C6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A07238" w14:textId="1A728C71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4A96BA" w14:textId="278FAC70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8522E1" w14:textId="4C14E841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97EC40" w14:textId="28B86FFB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39427206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4F3D46" w14:textId="46ACB365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1639906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EE8118" w14:textId="6A6B00E8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10938777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DB4752" w14:textId="260EAE9B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5030898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4BC0D8" w14:textId="1C4D407C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65901624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32172D" w14:textId="5AAF9629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6595459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B00B2A" w14:textId="1D2076D1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12147392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3A920B9" w14:textId="017AF431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36155512</w:t>
            </w:r>
          </w:p>
        </w:tc>
      </w:tr>
      <w:tr w:rsidR="00E95CBC" w:rsidRPr="00B1386B" w14:paraId="0EB6EAA6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EBC6C" w14:textId="64F69B1E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DF5EF6" w14:textId="77777777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4AFA94" w14:textId="63A9CB41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8181674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7BD94E" w14:textId="03E75D80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3755824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4C6180" w14:textId="5DFAA5A8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12582136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452F03" w14:textId="73B1F3AC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10002606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2952D2" w14:textId="0CDDFEEE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10109045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5AF5C4" w14:textId="3B89A43D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6333842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9331DF" w14:textId="4E59B967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ED37C4" w14:textId="6ED60BAF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81286D" w14:textId="081469D3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F8CFB6" w14:textId="50055199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456B88" w14:textId="776BFBB9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3B2842" w14:textId="2A6E7F58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30135398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843C60" w14:textId="6C181BDF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4009395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0D04E5" w14:textId="73F23019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452213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818CBF" w14:textId="2D2C131D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283669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016723" w14:textId="0EE605E5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501920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DE64FC" w14:textId="297CEB2C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-249055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D4E506" w14:textId="3856CDAD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492990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562E9FA" w14:textId="751D45C1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-225442</w:t>
            </w:r>
          </w:p>
        </w:tc>
      </w:tr>
      <w:tr w:rsidR="00E95CBC" w:rsidRPr="00B1386B" w14:paraId="2C41D803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49914" w14:textId="7F09EA21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8165A3" w14:textId="77777777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H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250219" w14:textId="3A67FF48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5409322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CE316D" w14:textId="42B93A68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240305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4B1337" w14:textId="57028C09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563570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2CFF0B" w14:textId="17C31076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1064186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412F92" w14:textId="315B3484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1436573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CAE76D" w14:textId="12FA87E5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5260583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1D364F" w14:textId="286EE9E4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B95C53" w14:textId="6C578907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17BE03" w14:textId="67F1F759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E1351D" w14:textId="635FA260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BF399B" w14:textId="7EBEEF7A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11BF43" w14:textId="303C0ACC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721033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E3198C" w14:textId="0A770D34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181829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57F025" w14:textId="1442363F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-39534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A47E94" w14:textId="4B27C4C3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47355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98C404" w14:textId="4FB43751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61481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A49589" w14:textId="4FBB0D65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50214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097891" w14:textId="55FDB5E7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172007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A633DAC" w14:textId="01385370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-84363</w:t>
            </w:r>
          </w:p>
        </w:tc>
      </w:tr>
      <w:tr w:rsidR="00E95CBC" w:rsidRPr="00B1386B" w14:paraId="159D789D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8AD79" w14:textId="68E58E1B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F3F89C" w14:textId="77777777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W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956A09" w14:textId="49899845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6422288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11D4A7" w14:textId="3EA37B0A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209211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17EE65" w14:textId="20B3FEA9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1178882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218FD3" w14:textId="343D4C92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1412781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978AAA" w14:textId="2EAF5934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995992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AF5CB9" w14:textId="17FDE367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3393944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84EB31" w14:textId="1E1DE810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3F834E" w14:textId="0329363A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9D0C44" w14:textId="4F159C42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EC9119" w14:textId="46467E91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876ACA" w14:textId="53776695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1880DA" w14:textId="0209B326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2374608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141140" w14:textId="492A6C48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46125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E686DC" w14:textId="7B88D7D4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29089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D0921E" w14:textId="4BCCD068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36463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826DD4" w14:textId="0B64114F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110453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BC2B31" w14:textId="18F8A9EA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79187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D1D416" w14:textId="169B41EA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94086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5C22F4D" w14:textId="5D3C618F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42205</w:t>
            </w:r>
          </w:p>
        </w:tc>
      </w:tr>
      <w:tr w:rsidR="00E95CBC" w:rsidRPr="00B1386B" w14:paraId="173C553D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8D821" w14:textId="70778396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F85391" w14:textId="77777777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S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AA9287" w14:textId="34000D20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2055756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C42F5F" w14:textId="01045361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-764330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59F952" w14:textId="1DFF600C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-151372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BEA645" w14:textId="69145B7D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361266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FD699F" w14:textId="4D06B96A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1242977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CA00AF" w14:textId="1604085A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1483389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89003B" w14:textId="319F6C93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DABC4A" w14:textId="5D275233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762916" w14:textId="57CC373F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1338C3" w14:textId="01829BF7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756FC6" w14:textId="1F62A441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4DDE16" w14:textId="33C12D4D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1650524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4DE60F" w14:textId="14F3BD30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2509755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7F8EC9" w14:textId="65ADA896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304263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959DD9" w14:textId="52296DA4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574593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D545BA" w14:textId="1A5FFCAE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136993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E0DDBF" w14:textId="6F6D595A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671652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A799EA" w14:textId="5109D019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882999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0C88252" w14:textId="00813969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1026432</w:t>
            </w:r>
          </w:p>
        </w:tc>
      </w:tr>
      <w:tr w:rsidR="00E95CBC" w:rsidRPr="00B1386B" w14:paraId="3A7838EE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EC9A6" w14:textId="78841AF4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A9987" w14:textId="77777777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M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D0C109" w14:textId="7F0AEA1D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15142133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8A5847" w14:textId="60C4606E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1289078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6965C0" w14:textId="68B44C93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13139156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7134F0" w14:textId="67EAA3D4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9759160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08D240" w14:textId="2F9BE298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9880600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76ACDA" w14:textId="0A50AE40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12583307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D20B9A" w14:textId="56B7013E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13D5B5" w14:textId="2C9436D4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FA5487" w14:textId="4E10E661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89755E" w14:textId="65066F95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686514" w14:textId="1309375F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FA6024" w14:textId="5439763C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47541474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4747E7" w14:textId="3B79C359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686297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9E4873" w14:textId="49480838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484698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4E5452" w14:textId="6B7032D8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193636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05A0E3" w14:textId="4A5B74E4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198077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F9E8CD" w14:textId="31A02260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114672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64CD21" w14:textId="675384A7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317933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11E177F" w14:textId="0A14FB53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130650</w:t>
            </w:r>
          </w:p>
        </w:tc>
      </w:tr>
      <w:tr w:rsidR="00E95CBC" w:rsidRPr="00B1386B" w14:paraId="377CDDD7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CDB7A" w14:textId="61FA4DE8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ECA912" w14:textId="77777777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Mo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1ED189" w14:textId="5A8BA44E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6431352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593EDF" w14:textId="3A2B3B2C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94508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CDE380" w14:textId="2789E3F9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1371454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9D9453" w14:textId="6FFB8AE4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903698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4FDA23" w14:textId="200C38F4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1739993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707470" w14:textId="0FF1A051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5565416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2FEA0C" w14:textId="7D887EFA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327D7E" w14:textId="516EBEA7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0507EA" w14:textId="0C4D500A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0D89BE" w14:textId="775B9D2B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6A0547" w14:textId="5066C792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596B07" w14:textId="439FF554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4918286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6BDD82" w14:textId="6A93704E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96501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1DA8B5" w14:textId="3548438B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14361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DDF17C" w14:textId="3053F1DB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-45829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85F1B2" w14:textId="1F72278B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-19826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9616BA" w14:textId="7963AFD2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94526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F2A7F9" w14:textId="005D1191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439217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A22E375" w14:textId="0D7787F9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143840</w:t>
            </w:r>
          </w:p>
        </w:tc>
      </w:tr>
      <w:tr w:rsidR="00E95CBC" w:rsidRPr="00B1386B" w14:paraId="0C5197BA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74EE1" w14:textId="3DA819F3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79FC68" w14:textId="77777777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Q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D5067B" w14:textId="74F853DA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10870568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66A1AE" w14:textId="75B5B6AC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1519450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5579EF" w14:textId="572DD4A7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2094989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33AAFA" w14:textId="1443E15D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2499012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331B0D" w14:textId="0B296655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3033636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A1A0A9" w14:textId="4E479189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7399380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9D2C31" w14:textId="18451097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B52181" w14:textId="30C11EEE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D31333" w14:textId="6BFA1EEF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94745B" w14:textId="0CB35528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4095F6" w14:textId="7F4B96FC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C5BC1B" w14:textId="2AA719A0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8900426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CE4B6D" w14:textId="678ED555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-368517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305291" w14:textId="6D9AFF49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14123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DC4079" w14:textId="6E407274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-140185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A2137D" w14:textId="3973AB60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-18466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D2585C" w14:textId="2582569F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225796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9492DF" w14:textId="1441D5F3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177262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2D3397F" w14:textId="3CB989FE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79816</w:t>
            </w:r>
          </w:p>
        </w:tc>
      </w:tr>
      <w:tr w:rsidR="00E95CBC" w:rsidRPr="00B1386B" w14:paraId="37306DCC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68533" w14:textId="34EFB063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A0CC13" w14:textId="77777777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N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C1A083" w14:textId="6A4E9B02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4166238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37907E" w14:textId="649D7BC8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1273900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AEEF84" w14:textId="08A2A29E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1420007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276835" w14:textId="62453DA5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1494503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D57724" w14:textId="155AD044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4824687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48A1A1" w14:textId="57F474B4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1918444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6D7993" w14:textId="1DC4F7EB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DDDF4F" w14:textId="2D59D826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CCAA8C" w14:textId="47533BF6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B79653" w14:textId="557B8DD2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0EC358" w14:textId="18CDE781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68F4F8" w14:textId="582DF97A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1242025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8A7416" w14:textId="76C8A039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815381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9426FD" w14:textId="09B7A1EC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-128202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A89E2F" w14:textId="64CB8DE9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-176604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C96F08" w14:textId="700FFFCE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119991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B5466C" w14:textId="30D56BB6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8062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5B5FC6" w14:textId="0691F1EC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274194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075EDCC" w14:textId="27FAA52E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311369</w:t>
            </w:r>
          </w:p>
        </w:tc>
      </w:tr>
      <w:tr w:rsidR="00E95CBC" w:rsidRPr="00B1386B" w14:paraId="471F18B0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0F7E9" w14:textId="559FA343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638673" w14:textId="77777777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29DDB1" w14:textId="68471B1A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760539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2AA911" w14:textId="0AE7A584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346421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A4BBE1" w14:textId="73C57019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418484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C88440" w14:textId="786A634B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149860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86591A" w14:textId="247029F6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892071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1509B8" w14:textId="7E0683A0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-28189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22B86D" w14:textId="5AF49958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71342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0A0C9B" w14:textId="74ABA77F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136378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927C70" w14:textId="7845ADDE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306706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BC9E45" w14:textId="242C0BDF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35707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107EC7" w14:textId="48D024FB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205256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DC7D99" w14:textId="2D438C7C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CB203C" w14:textId="77D7CBBC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A08CD8" w14:textId="730D0947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47F570" w14:textId="1EB1896C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9FA1A7" w14:textId="21375D3B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0966F2" w14:textId="7DBF2ADF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BF459B" w14:textId="101F1DA0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9DE102B" w14:textId="30B2F8D0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</w:tr>
      <w:tr w:rsidR="00E95CBC" w:rsidRPr="00B1386B" w14:paraId="622F74DF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2F454" w14:textId="74278926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63EC90" w14:textId="77777777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d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775D67" w14:textId="2BC55A16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1073512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471374" w14:textId="4D1DCB65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879904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C23D95" w14:textId="0B10AD86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-505557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C13B18" w14:textId="19DD9A44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49073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04E9E1" w14:textId="6573D919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1965151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8D0E45" w14:textId="285C8F57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199674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692305" w14:textId="01F3CEBB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1178165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7121E7" w14:textId="014E9269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-294963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2E5F67" w14:textId="3E537BA5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7949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0ECD01" w14:textId="23BB4DF1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-23236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DB905C" w14:textId="63A9D796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-70263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3DC99A" w14:textId="0D543462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6BEAEA" w14:textId="750CF235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200846" w14:textId="125C5D5B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EA233F" w14:textId="5C4B296E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56FC1C" w14:textId="5BDECEF4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1277F1" w14:textId="24027E4A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90341D" w14:textId="1B429940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C2C1507" w14:textId="7B6E2960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</w:tr>
      <w:tr w:rsidR="00E95CBC" w:rsidRPr="00B1386B" w14:paraId="0F33DA0B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38C37" w14:textId="05C088D0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4707D4" w14:textId="77777777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s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040E6E" w14:textId="464D3594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68807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AA7790" w14:textId="1B0D5A71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69225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B9B4D7" w14:textId="6A535533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83065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5B7AAB" w14:textId="19F86F8E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27959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7DAE71" w14:textId="6ADC4EE2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101458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99E0FF" w14:textId="20CB2C10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67922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595619" w14:textId="2D66344F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62518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48F783" w14:textId="44F19404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-165070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4C554C" w14:textId="02C824B7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41304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71365A" w14:textId="533529FD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-97064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3EEA32" w14:textId="3998C0E1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15181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AB4F4A" w14:textId="7158A387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0D9C87" w14:textId="6F27A016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3ACE4B" w14:textId="3DFB4029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08F8A0" w14:textId="28CD408D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36E2BF" w14:textId="5183F855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A5A450" w14:textId="3559A6EF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9D4C41" w14:textId="1DFC51BB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883467B" w14:textId="48D5BE54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</w:tr>
      <w:tr w:rsidR="00E95CBC" w:rsidRPr="00B1386B" w14:paraId="6D0C1EF9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0870D" w14:textId="342C4CC8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89DA42" w14:textId="77777777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b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86FC54" w14:textId="228A74B7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-5230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8B0126" w14:textId="34AC6513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26209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B7F875" w14:textId="54AE6683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-91720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C35854" w14:textId="419F9CE9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29985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204E5B" w14:textId="23537103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38065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6AC99A" w14:textId="532335D0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22950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C52343" w14:textId="08D44F79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53695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E6A72A" w14:textId="53F97F71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46215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A7F0B1" w14:textId="259AEB84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79471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C98880" w14:textId="4349FC26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132410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8653F2" w14:textId="085B0571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19933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4F1C4A" w14:textId="7F18D69F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FD37A0" w14:textId="39C43E15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4BA873" w14:textId="4BDFFE14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8A2DE1" w14:textId="3FCE8510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0ECC02" w14:textId="00A319DC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B53635" w14:textId="525F5D50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ED3BB0" w14:textId="1D04A5BA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8179DC3" w14:textId="507C0D60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</w:tr>
      <w:tr w:rsidR="00E95CBC" w:rsidRPr="00B1386B" w14:paraId="0BE2CD93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0D2E32" w14:textId="26EC660B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B1F1D4" w14:textId="77777777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sarcosine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76973EA9" w14:textId="56136AFE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11225399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234BC1C6" w14:textId="41FC788D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7320838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2C557D75" w14:textId="0DA990BE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31439262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66BAB1A4" w14:textId="3D22827E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14676994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233DCD00" w14:textId="6FF501D3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16651173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14EE4C79" w14:textId="2553E4A1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8569027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14F87EC6" w14:textId="1E76BA66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14106186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1C2429FB" w14:textId="4BD9A096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19582981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326B3091" w14:textId="76F289E8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35926828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5532EEDC" w14:textId="51A18D4E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-171982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1E025301" w14:textId="3DB6C546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5186862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5A37021D" w14:textId="119FDE3D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0B58E795" w14:textId="2F1EEB40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6CB8F8D2" w14:textId="6D80E282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0F2E8B40" w14:textId="07542D6B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07A0CC94" w14:textId="324FA2AB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3ED4F154" w14:textId="55AC8846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0A3AF9C3" w14:textId="0720E2D2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38C63F1" w14:textId="03D37DF1" w:rsidR="00E95CBC" w:rsidRPr="00B1386B" w:rsidRDefault="00E95CBC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B1386B">
              <w:rPr>
                <w:rFonts w:ascii="Arial" w:hAnsi="Arial" w:cs="Arial"/>
                <w:b/>
                <w:bCs/>
                <w:sz w:val="12"/>
                <w:szCs w:val="12"/>
              </w:rPr>
              <w:t>-</w:t>
            </w:r>
          </w:p>
        </w:tc>
      </w:tr>
    </w:tbl>
    <w:p w14:paraId="47A18762" w14:textId="77777777" w:rsidR="00E95CBC" w:rsidRDefault="00E95CBC" w:rsidP="00E95CBC">
      <w:pPr>
        <w:jc w:val="both"/>
        <w:rPr>
          <w:rFonts w:cs="Times New Roman"/>
          <w:szCs w:val="24"/>
        </w:rPr>
      </w:pPr>
    </w:p>
    <w:p w14:paraId="1AD38CE0" w14:textId="77777777" w:rsidR="00E95CBC" w:rsidRDefault="00E95CBC" w:rsidP="00E95CBC">
      <w:pPr>
        <w:jc w:val="both"/>
        <w:rPr>
          <w:rFonts w:cs="Times New Roman"/>
          <w:szCs w:val="24"/>
        </w:rPr>
      </w:pPr>
    </w:p>
    <w:p w14:paraId="40D031C9" w14:textId="77777777" w:rsidR="00E95CBC" w:rsidRDefault="00E95CBC" w:rsidP="00E95CBC">
      <w:pPr>
        <w:jc w:val="both"/>
        <w:rPr>
          <w:rFonts w:cs="Times New Roman"/>
          <w:szCs w:val="24"/>
        </w:rPr>
      </w:pPr>
    </w:p>
    <w:p w14:paraId="0E12BFA5" w14:textId="77777777" w:rsidR="00E95CBC" w:rsidRDefault="00E95CBC" w:rsidP="00E95CBC">
      <w:pPr>
        <w:jc w:val="both"/>
        <w:rPr>
          <w:rFonts w:cs="Times New Roman"/>
          <w:szCs w:val="24"/>
        </w:rPr>
      </w:pPr>
    </w:p>
    <w:p w14:paraId="004EC555" w14:textId="77777777" w:rsidR="00E95CBC" w:rsidRDefault="00E95CBC" w:rsidP="00E95CBC">
      <w:pPr>
        <w:jc w:val="both"/>
        <w:rPr>
          <w:rFonts w:cs="Times New Roman"/>
          <w:szCs w:val="24"/>
        </w:rPr>
      </w:pPr>
    </w:p>
    <w:p w14:paraId="68F4FDAE" w14:textId="2BA29EE4" w:rsidR="00E95CBC" w:rsidRDefault="00E95CBC" w:rsidP="00E95CBC">
      <w:p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0E92E79D" w14:textId="25679232" w:rsidR="00E95CBC" w:rsidRDefault="00E95CBC" w:rsidP="00E95CBC">
      <w:pPr>
        <w:jc w:val="both"/>
        <w:rPr>
          <w:rFonts w:cs="Times New Roman"/>
          <w:szCs w:val="24"/>
          <w:lang w:eastAsia="ja-JP"/>
        </w:rPr>
      </w:pPr>
      <w:r>
        <w:rPr>
          <w:rFonts w:cs="Times New Roman" w:hint="eastAsia"/>
          <w:szCs w:val="24"/>
          <w:lang w:eastAsia="ja-JP"/>
        </w:rPr>
        <w:lastRenderedPageBreak/>
        <w:t>C</w:t>
      </w:r>
      <w:r>
        <w:rPr>
          <w:rFonts w:cs="Times New Roman"/>
          <w:szCs w:val="24"/>
          <w:lang w:eastAsia="ja-JP"/>
        </w:rPr>
        <w:t>ancer 4</w:t>
      </w:r>
    </w:p>
    <w:tbl>
      <w:tblPr>
        <w:tblpPr w:vertAnchor="text" w:horzAnchor="margin" w:tblpXSpec="center" w:tblpY="687"/>
        <w:tblW w:w="14928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66"/>
        <w:gridCol w:w="759"/>
        <w:gridCol w:w="799"/>
        <w:gridCol w:w="732"/>
        <w:gridCol w:w="732"/>
        <w:gridCol w:w="732"/>
        <w:gridCol w:w="732"/>
        <w:gridCol w:w="732"/>
        <w:gridCol w:w="732"/>
        <w:gridCol w:w="732"/>
        <w:gridCol w:w="732"/>
        <w:gridCol w:w="666"/>
        <w:gridCol w:w="759"/>
        <w:gridCol w:w="732"/>
        <w:gridCol w:w="732"/>
        <w:gridCol w:w="732"/>
        <w:gridCol w:w="666"/>
        <w:gridCol w:w="732"/>
        <w:gridCol w:w="732"/>
        <w:gridCol w:w="732"/>
        <w:gridCol w:w="732"/>
      </w:tblGrid>
      <w:tr w:rsidR="00DF6D87" w:rsidRPr="00DF6D87" w14:paraId="4A927DA1" w14:textId="77777777" w:rsidTr="00B1386B">
        <w:trPr>
          <w:trHeight w:val="255"/>
        </w:trPr>
        <w:tc>
          <w:tcPr>
            <w:tcW w:w="36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668AB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FA31C6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467F9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P2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59CCA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CC95A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53E9D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FDA5C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8E6A6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51F14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64BFC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DD6FE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66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D9CF2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AE579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252EF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47DF3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0DF65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66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6F2F2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2EBCD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D1907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5D732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0D4EBC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</w:tr>
      <w:tr w:rsidR="00DF6D87" w:rsidRPr="00DF6D87" w14:paraId="3A4682A6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EA6293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D4A07A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1D6AEB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G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9BAA49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E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E0A888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K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AE4677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Y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D233FF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L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21A5B7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P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DF1C6C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5224E4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d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5E0782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s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52E768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b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847140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sarcosine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F97060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5901B2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Ac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A2D603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proofErr w:type="spellStart"/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AcG</w:t>
            </w:r>
            <w:proofErr w:type="spellEnd"/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F934D1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proofErr w:type="spellStart"/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AcE</w:t>
            </w:r>
            <w:proofErr w:type="spellEnd"/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6BF5FD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proofErr w:type="spellStart"/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AcK</w:t>
            </w:r>
            <w:proofErr w:type="spellEnd"/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C8D05C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proofErr w:type="spellStart"/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AcY</w:t>
            </w:r>
            <w:proofErr w:type="spellEnd"/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EE5761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proofErr w:type="spellStart"/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AcL</w:t>
            </w:r>
            <w:proofErr w:type="spellEnd"/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9AE4C0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proofErr w:type="spellStart"/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AcP</w:t>
            </w:r>
            <w:proofErr w:type="spellEnd"/>
          </w:p>
        </w:tc>
      </w:tr>
      <w:tr w:rsidR="00DF6D87" w:rsidRPr="00DF6D87" w14:paraId="37BFD42A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EFF89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P1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6DED74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G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3B6E4D" w14:textId="53A2574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2087988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038725" w14:textId="557266A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80530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6463FE" w14:textId="40509FB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673904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5CE10A" w14:textId="22FAAB4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2051346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320756" w14:textId="205B51E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2517300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504BC1" w14:textId="50FD972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3128518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76F8F6" w14:textId="32473B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170977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39EB00" w14:textId="176F3871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-163770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F965F2" w14:textId="247C6BA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295141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C8D3FF" w14:textId="658543F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-104935 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79CABB" w14:textId="7152E55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3677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6353C2" w14:textId="5518D73E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1686932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90FBA3" w14:textId="4F545AF1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-148013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1284F7" w14:textId="7924B18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-174971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83CF2D" w14:textId="011FAF0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-323545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AFA3DA" w14:textId="44BBA172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-274582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2DA601" w14:textId="02E3C82F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-34390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465CF7" w14:textId="0963657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-55830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8693916" w14:textId="34BB2782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-805453 </w:t>
            </w:r>
          </w:p>
        </w:tc>
      </w:tr>
      <w:tr w:rsidR="00DF6D87" w:rsidRPr="00DF6D87" w14:paraId="21E6700C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B1A8F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76CED8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E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EA07B8" w14:textId="6EA7582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663421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36C9C0" w14:textId="53E0CCEE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-266495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E6B587" w14:textId="3421EA8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30225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CEA94D" w14:textId="5E485DA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433820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41BDBA" w14:textId="73D52A4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1519315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183860" w14:textId="721AAB8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409183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37905E" w14:textId="57DC8E9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-566686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AA49A7" w14:textId="5968159E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-703300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D86DE7" w14:textId="1BF4376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-290366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FCEF6A" w14:textId="0CC7B90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-6177 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798DB3" w14:textId="6DD1B7AE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-223396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3DDDD9" w14:textId="5C2F06E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2173551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74B529" w14:textId="0A5762D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2675911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56ABE0" w14:textId="61054812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-1394366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0CA33E" w14:textId="0F1AE242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-1014701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DF4688" w14:textId="2330789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-965928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A1B46A" w14:textId="3022C1E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-938936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92F44B" w14:textId="1CD2B54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-1252856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4B2940D" w14:textId="4A2A9B02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-1120281 </w:t>
            </w:r>
          </w:p>
        </w:tc>
      </w:tr>
      <w:tr w:rsidR="00DF6D87" w:rsidRPr="00DF6D87" w14:paraId="4CC7D1B4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52E1D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A6D963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K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EE9669" w14:textId="35A1422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43308610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0D261E" w14:textId="373A5EC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6239706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7C1D00" w14:textId="7332344E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19475770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714326" w14:textId="6822D0AE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43109679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29BA7B" w14:textId="67CA3BEF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36636076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E3EAEF" w14:textId="0833203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61446147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B8B309" w14:textId="34A48E6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6252880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B91C70" w14:textId="7571A31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-757024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84C90E" w14:textId="15CEF05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6611598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220C28" w14:textId="564E82D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51986 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392DDA" w14:textId="66158DA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13008005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A0DD70" w14:textId="63AA145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46797394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5BD1FA" w14:textId="2546A6E2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165199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9337D1" w14:textId="30AA681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1332588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D11827" w14:textId="17B684F1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769414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987818" w14:textId="15E77FD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19167542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440816" w14:textId="71CAD4D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1606010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F705E4" w14:textId="146F7A4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2363447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5A9C3C3" w14:textId="6AF79BE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7147314 </w:t>
            </w:r>
          </w:p>
        </w:tc>
      </w:tr>
      <w:tr w:rsidR="00DF6D87" w:rsidRPr="00DF6D87" w14:paraId="20C0C5A1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4B345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1E1F7B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Y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AA7B1D" w14:textId="13F8D7F2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18514745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41E1AC" w14:textId="11155C33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2108723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7B7108" w14:textId="4894132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7200797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AC08D0" w14:textId="2C387C5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11871899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DAE349" w14:textId="38AFD60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7999525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4E4B8D" w14:textId="71F34D0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15937122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B52682" w14:textId="0CD2E5D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831984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930B3D" w14:textId="38728242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-62937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22FDFA" w14:textId="2C3F400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1300368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7618FE" w14:textId="24AFE87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32547 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A99274" w14:textId="3446FD8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629143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643F3D" w14:textId="0EE8926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16787336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DACB7F" w14:textId="7493A47F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187938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BD93CA" w14:textId="1699D93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-14316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DB7F40" w14:textId="5253770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-165726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ADB667" w14:textId="7967A54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-178262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3B8CCC" w14:textId="0B744A9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36083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953FDA" w14:textId="62A56F8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-77992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0BF94EB" w14:textId="1F17468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-41591 </w:t>
            </w:r>
          </w:p>
        </w:tc>
      </w:tr>
      <w:tr w:rsidR="00DF6D87" w:rsidRPr="00DF6D87" w14:paraId="14471CAD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A6531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B8C903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L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046B7B" w14:textId="3066F20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12699023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9C1D08" w14:textId="307F4D0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2463892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12A376" w14:textId="10835E3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20098568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159A64" w14:textId="2EE06CDE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29235653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D0D4D4" w14:textId="63EC4E9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34048095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81B571" w14:textId="67D8CF73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18188238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1A5D29" w14:textId="79C18A1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777124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74AEB5" w14:textId="5DF1442E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81030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5F342A" w14:textId="7E972C3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1400837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610400" w14:textId="626E0AA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764853 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E35E8D" w14:textId="1F4D1841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503528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AF05F0" w14:textId="301FE7C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56975437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83A34D" w14:textId="1224650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288838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1C9605" w14:textId="7CCE5E7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49824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B3F783" w14:textId="710C8182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-13133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2B3130" w14:textId="04DB6A0E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430480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0AB4B0" w14:textId="04BA62D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182561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C28AE6" w14:textId="17F5898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237453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4574D8E" w14:textId="39D6E67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208138 </w:t>
            </w:r>
          </w:p>
        </w:tc>
      </w:tr>
      <w:tr w:rsidR="00DF6D87" w:rsidRPr="00DF6D87" w14:paraId="2DD9E0DD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3D565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BE2E2E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P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FE4DD1" w14:textId="42DC8533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22761833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FBF9C1" w14:textId="062888B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19675147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A94F1B" w14:textId="2D0E94D3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47450697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4CB185" w14:textId="228B8DEF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15979528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433F1D" w14:textId="0917C35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24013836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D928DA" w14:textId="07973823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35333692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013400" w14:textId="7AFA1E1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1816795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34A0C4" w14:textId="7C2FD96E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4893500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0864F4" w14:textId="112867B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11532291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15D81B" w14:textId="30CFF4DE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253208 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105A34" w14:textId="3A29624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7801192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6140EC" w14:textId="61E6478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939713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049B3E" w14:textId="50BE7A4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-78115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C45683" w14:textId="698DB2D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1545400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37DA3F" w14:textId="5088114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1011330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BC89FC" w14:textId="70A6470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10944979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06865A" w14:textId="2C4D997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5941014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5D0390" w14:textId="4529BAF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6695504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C5E6F1F" w14:textId="4839822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9212447 </w:t>
            </w:r>
          </w:p>
        </w:tc>
      </w:tr>
      <w:tr w:rsidR="00DF6D87" w:rsidRPr="00DF6D87" w14:paraId="2A4EEDCE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447A4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8D31C0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F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BA5E0D" w14:textId="567A811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12479306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B7079F" w14:textId="67D2A6A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2866703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AC0BA4" w14:textId="6BD2672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4965580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478B37" w14:textId="7FA3D2B2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8730905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B48164" w14:textId="3611112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5049779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D4ACF2" w14:textId="68727D6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11641072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FBB506" w14:textId="0F27B431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5CA3C8" w14:textId="6B263E9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04327C" w14:textId="4AC258D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117838" w14:textId="13A21FE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3DC686" w14:textId="39B1443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F5D5C7" w14:textId="6BB5D4D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13652178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16F7A1" w14:textId="1F30E93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1844694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26A824" w14:textId="12CB87C3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182268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0D3FF3" w14:textId="717FFCD3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167656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5B2312" w14:textId="3846068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182943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5D428F" w14:textId="53672BD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206267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CF1354" w14:textId="5E19AA33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697376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025843D" w14:textId="2A250293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283189 </w:t>
            </w:r>
          </w:p>
        </w:tc>
      </w:tr>
      <w:tr w:rsidR="00DF6D87" w:rsidRPr="00DF6D87" w14:paraId="354E9A02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5C2EA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1364FF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R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166A40" w14:textId="20568C6F" w:rsidR="00DF6D87" w:rsidRPr="00E95CBC" w:rsidRDefault="006034E2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6034E2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103250362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F6C409" w14:textId="0DB2D91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9163750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CB5C3F" w14:textId="03D400F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32530619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9EA199" w14:textId="70DC9B7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54363352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AA33B6" w14:textId="4C79762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41672263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8EB1BE" w14:textId="523EC9D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56465581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45C40E" w14:textId="28B7545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7F14A4" w14:textId="5BBE90A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47C352" w14:textId="5B63623F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1D28A2" w14:textId="033FFB7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ACB4D5" w14:textId="192634B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A20B06" w14:textId="4719304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58597896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8DAF22" w14:textId="2A4FB31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1117337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848FE7" w14:textId="629BAD5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4933371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9187FC" w14:textId="2C24C91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2752429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1A73B5" w14:textId="383D8E9E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41750512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D5EA8E" w14:textId="703BF712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4616828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94108B" w14:textId="6F18420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6328601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24B7EDC" w14:textId="6794EAC1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22984673 </w:t>
            </w:r>
          </w:p>
        </w:tc>
      </w:tr>
      <w:tr w:rsidR="00DF6D87" w:rsidRPr="00DF6D87" w14:paraId="2E2665DC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721A2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5214B3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F0F07D" w14:textId="07FEC52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18333744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46E6F8" w14:textId="2341802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6288089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177FBA" w14:textId="2F14B901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33896151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8BCEEC" w14:textId="23666E9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34080426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8E1118" w14:textId="24D228C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25100689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32ABFE" w14:textId="28D4589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13578264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FD2D27" w14:textId="4BFC94D1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BA1100" w14:textId="158856C2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2B130E" w14:textId="6A024CD2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86C2D9" w14:textId="3634B51E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EDD29B" w14:textId="07D9B5B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B53AA2" w14:textId="5CD229F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50503125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9726C7" w14:textId="0970E65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3292574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B78200" w14:textId="42D386C2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-12424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030E73" w14:textId="4C9D7B4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-178892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4DFA16" w14:textId="187AA78E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159422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80138E" w14:textId="5FFC889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351535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7B0833" w14:textId="7E57750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720247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9F66FA8" w14:textId="2A252C2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51111 </w:t>
            </w:r>
          </w:p>
        </w:tc>
      </w:tr>
      <w:tr w:rsidR="00DF6D87" w:rsidRPr="00DF6D87" w14:paraId="66798360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E7CFF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ADEE78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H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A25566" w14:textId="7E0FD052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17627385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B301CB" w14:textId="0CA2A67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199853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58BD7C" w14:textId="5FDB716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870482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6A17E3" w14:textId="410D988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1693557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233124" w14:textId="0035B30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2148359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20E51B" w14:textId="4D15019F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12564419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020B08" w14:textId="317BEF4E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6E2407" w14:textId="410AA6B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68C629" w14:textId="4E6FFFF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86CD6A" w14:textId="08158F9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833007" w14:textId="24331B4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D65230" w14:textId="1082E142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1357744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1BC684" w14:textId="4423A63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-7232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9B8FF2" w14:textId="4C781D71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-429434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EDF029" w14:textId="3C42DFA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-121252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23260B" w14:textId="4302C4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-68739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7742F8" w14:textId="651511F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54336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510F2B" w14:textId="0809974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127646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ABFADC0" w14:textId="69C86522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-187916 </w:t>
            </w:r>
          </w:p>
        </w:tc>
      </w:tr>
      <w:tr w:rsidR="00DF6D87" w:rsidRPr="00DF6D87" w14:paraId="135A8E8A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1F7E7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8046AF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W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24ABC0" w14:textId="79D7392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14218835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DDA81C" w14:textId="54FCF14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874360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871F52" w14:textId="307AE2D1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4030303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C9953D" w14:textId="7023DF6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4327883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6EEFCB" w14:textId="26B48C3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2652366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F22626" w14:textId="47662CC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7149932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AE4CC2" w14:textId="1B3D322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C376DB" w14:textId="2EC5AFB2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B39B3C" w14:textId="0DFAF2E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5700F2" w14:textId="3C972C1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CC2DF1" w14:textId="4A8CD19F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0B41DB" w14:textId="565B1F1E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6984833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EA3716" w14:textId="393664D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54303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50409A" w14:textId="65DF10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56695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CB2637" w14:textId="1EF75DA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3534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85F6C1" w14:textId="58FDF5F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-126051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581DBC" w14:textId="7EE927BE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95380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79840C" w14:textId="7FCC2443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89531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ECB9686" w14:textId="49CF95AF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24452 </w:t>
            </w:r>
          </w:p>
        </w:tc>
      </w:tr>
      <w:tr w:rsidR="00DF6D87" w:rsidRPr="00DF6D87" w14:paraId="55A19B0C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B015A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0F9C87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S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F4E825" w14:textId="284B139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5831804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7AAC14" w14:textId="6A41BB0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-1618842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2876E6" w14:textId="1F3849A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460769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662427" w14:textId="2ABE393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1080306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85DAC4" w14:textId="12A2372E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1871610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264893" w14:textId="494F8C5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4356122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BB1228" w14:textId="2D24AA2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B471CE" w14:textId="304A94E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7ECD9D" w14:textId="0C046CA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A301D0" w14:textId="6553687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89531E" w14:textId="32F13843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467578" w14:textId="334D612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2839734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15790C" w14:textId="0D51C83E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4440640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D1B652" w14:textId="465F3FD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721334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4C5676" w14:textId="589C8B7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-573413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9DAB35" w14:textId="7500EDF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-201117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BDEEE3" w14:textId="665EF69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104106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82641E" w14:textId="1B8B498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-75351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A478AB8" w14:textId="3CD64CC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-953709 </w:t>
            </w:r>
          </w:p>
        </w:tc>
      </w:tr>
      <w:tr w:rsidR="00DF6D87" w:rsidRPr="00DF6D87" w14:paraId="08ADB256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5EBE9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F8073C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M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3A6E7A" w14:textId="6F43D59E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32414882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AD0474" w14:textId="43F2E3C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6628916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90B094" w14:textId="44BF17D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36253342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D300D2" w14:textId="58FF1A7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33572651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D35712" w14:textId="260D37C1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55374534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C04521" w14:textId="576EE41F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760963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28B292" w14:textId="2C7F3D8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574BA0" w14:textId="41A21E3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FD28FF" w14:textId="1F4FD88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1A7975" w14:textId="64243D2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B24789" w14:textId="2803A02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6F17EE" w14:textId="4FE9300F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83545449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F5D209" w14:textId="660F93B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1193388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879589" w14:textId="1C87629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28133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8082B0" w14:textId="3FDEABC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-28455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224C36" w14:textId="10615F1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176365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D2AF40" w14:textId="061C0CE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544711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99F8DA" w14:textId="6AD1277E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497719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7EC8B6D" w14:textId="0E0DD42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336775 </w:t>
            </w:r>
          </w:p>
        </w:tc>
      </w:tr>
      <w:tr w:rsidR="00DF6D87" w:rsidRPr="00DF6D87" w14:paraId="7028906B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F49A3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D8B521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Mo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A96E54" w14:textId="2B6DCBA1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17503004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FA8752" w14:textId="0DC98A7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373273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2649D4" w14:textId="03ADD34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3840530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EB195E" w14:textId="0D5EBE8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139603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38EC57" w14:textId="021EE23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3775642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CF7A21" w14:textId="21A2244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17412247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8D417F" w14:textId="099F439E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166233" w14:textId="7FB180D1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C24027" w14:textId="5A8BA0E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23FB4C" w14:textId="6BF92A2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6C785D" w14:textId="20F9E2C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5254E4" w14:textId="441160A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8684747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8F5EC8" w14:textId="7649363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541570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340216" w14:textId="5A3FEB52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-132159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40E142" w14:textId="106C290F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-140688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0E5D97" w14:textId="0017159E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24010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296808" w14:textId="21FE65D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277790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88F69E" w14:textId="5D7DAA2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-549249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169BA9B" w14:textId="629D5F2E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91903 </w:t>
            </w:r>
          </w:p>
        </w:tc>
      </w:tr>
      <w:tr w:rsidR="00DF6D87" w:rsidRPr="00DF6D87" w14:paraId="375AAC8F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9427B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B8569B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Q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DF3DB1" w14:textId="5E51231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23884957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4E90C8" w14:textId="6EDBAF6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-1020785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152E8F" w14:textId="1883106E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2208893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A7FEFD" w14:textId="3D9CA403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6317432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EDFDFD" w14:textId="4901E04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7092582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3590BB" w14:textId="3B0789C3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22376335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FE03CB" w14:textId="55B29C5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E43C85" w14:textId="4DB2756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F26F83" w14:textId="2175E9A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ACF371" w14:textId="6003F59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0423D2" w14:textId="5EF93C0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DF0D19" w14:textId="726027B3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13807934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0661CE" w14:textId="40AB22E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-242262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E30110" w14:textId="0FD8436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-457323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ACABDC" w14:textId="45AC50F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-732158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4A0A3E" w14:textId="21827771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-637726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778E9E" w14:textId="464F494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-448384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A70FAD" w14:textId="44021AB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-197426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811363E" w14:textId="39AF4601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-698517 </w:t>
            </w:r>
          </w:p>
        </w:tc>
      </w:tr>
      <w:tr w:rsidR="00DF6D87" w:rsidRPr="00DF6D87" w14:paraId="50C05CC2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AC118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EE72B6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N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B3846A" w14:textId="475BDB1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9393065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EB973E" w14:textId="2408553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-1093031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162354" w14:textId="0A83EB53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-43215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562674" w14:textId="2951AEC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1036044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0E2149" w14:textId="327D63B2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4795664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1FABC8" w14:textId="657FE25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3999511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0E15B0" w14:textId="2266576F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62C857" w14:textId="4D1D0B12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ACB5C8" w14:textId="6FCF216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C67D04" w14:textId="07F290D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B6E79C" w14:textId="3FAA5AFE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E01E65" w14:textId="73FA4522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1620311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FAD08C" w14:textId="6E9C4B01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740821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1F6C1D" w14:textId="11E5B16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-147372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838BE5" w14:textId="49A7CFE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-529025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9AB797" w14:textId="06FE45F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-205350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820F2B" w14:textId="7AE6D11F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-381168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8CD35E" w14:textId="66B1E3C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46926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695829C" w14:textId="2F156E8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-405134 </w:t>
            </w:r>
          </w:p>
        </w:tc>
      </w:tr>
      <w:tr w:rsidR="00DF6D87" w:rsidRPr="00DF6D87" w14:paraId="78D2492B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36041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809F64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6F89E1" w14:textId="0ED1710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107978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0972AC" w14:textId="66C7907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-472839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812CF1" w14:textId="0F56DF13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-47255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A5E813" w14:textId="4E55A2E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-330127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C50888" w14:textId="351571B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174470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E504F9" w14:textId="5A6624D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-643386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FCADCF" w14:textId="7D0749D3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-249469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A4A082" w14:textId="1A43D37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-241947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AE91EA" w14:textId="0AD8EF5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139268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208D0F" w14:textId="464F03FF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-174440 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D04421" w14:textId="555AFB5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-126866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D26B00" w14:textId="65BE1DE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5F9DA4" w14:textId="6AB3E222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2F70BA" w14:textId="51D734B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044260" w14:textId="654BDD0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731633" w14:textId="44ECC21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275447" w14:textId="0B8CF47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D91903" w14:textId="05877FD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0A158A3" w14:textId="3FB12A0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</w:tr>
      <w:tr w:rsidR="00DF6D87" w:rsidRPr="00DF6D87" w14:paraId="2BCA77EF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DDC73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0EFBEC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d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E365E7" w14:textId="3A4761D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412031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C9083E" w14:textId="79F8C28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-628826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4DE447" w14:textId="2925B02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-1078849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3B42A6" w14:textId="26C2AFCF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-610858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789F64" w14:textId="34E240F1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257710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8784EF" w14:textId="0B211AC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-1359264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03BB37" w14:textId="7585D27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31758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31E027" w14:textId="65A40DC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-1130001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713AB1" w14:textId="499058FF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-42916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E58252" w14:textId="0B75EC3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-139987 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C584D1" w14:textId="2D4CF5F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-450940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851786" w14:textId="0FB1C05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E4421A" w14:textId="1A6A085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C8B1CB" w14:textId="64C81EE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598420" w14:textId="384EE5D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2E8F20" w14:textId="6658FE9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358DC1" w14:textId="3E32A39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8BD166" w14:textId="3450ABF1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6ECF6F1" w14:textId="76DA0F5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</w:tr>
      <w:tr w:rsidR="00DF6D87" w:rsidRPr="00DF6D87" w14:paraId="13C79CB3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7D362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251BFC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s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AF7407" w14:textId="6BBCA65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-217206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031671" w14:textId="1B0ABE0F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-557017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80EE74" w14:textId="14E5FAC3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-376102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48A64B" w14:textId="6BA14E0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-416687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205008" w14:textId="55D3DFCF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-308955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AB1301" w14:textId="313FDB53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-476787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04EDDF" w14:textId="69D0B10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-330971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265C0E" w14:textId="2DA7666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-436275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A648F8" w14:textId="4DC8B8E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-16462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4A41AA" w14:textId="0E693AD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-567487 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C5DC10" w14:textId="752FE26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-792759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9852B1" w14:textId="43F62181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A913F5" w14:textId="6DA5916E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6F9F07" w14:textId="57E0DA8F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34C7A7" w14:textId="32DFB4F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DC3206" w14:textId="5C22CE8E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7800A5" w14:textId="42A2047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BDAC82" w14:textId="7206E54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18FC6BA" w14:textId="6F929FA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</w:tr>
      <w:tr w:rsidR="00DF6D87" w:rsidRPr="00DF6D87" w14:paraId="524820F9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32B4F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315CF4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b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C7BBCE" w14:textId="15C3749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-219209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7CAC65" w14:textId="2416CB5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-252180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EE8160" w14:textId="640565C2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-26075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E5FBD1" w14:textId="11541C2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6478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FA66C1" w14:textId="56E4493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-45767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44CE2F" w14:textId="5A5A009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-166457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A6B345" w14:textId="1D5535E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-163790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3841DF" w14:textId="7A18385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-185083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43DFC1" w14:textId="6BE806D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-109766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EBBD7E" w14:textId="08AE207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-166238 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D13E1A" w14:textId="3FFC68EE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-130085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482F2F" w14:textId="5B93EB2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46D958" w14:textId="45D8927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0CD272" w14:textId="4B99AD6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F23236" w14:textId="207D335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7D1071" w14:textId="4004B27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EC9C2F" w14:textId="2C20EA72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30AED0" w14:textId="6B3E87FF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DAF1F14" w14:textId="2983D56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</w:tr>
      <w:tr w:rsidR="00DF6D87" w:rsidRPr="00DF6D87" w14:paraId="4D1478B5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25E113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386FF8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sarcosine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0C2C3D50" w14:textId="098D1DB3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6931972 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1838CCBA" w14:textId="25CB8E1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6411428 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5612CAEB" w14:textId="4DD480E1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29082716 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29FF80EC" w14:textId="643C7D4E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14900670 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4A01B89F" w14:textId="38ADBB1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16752135 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3F149244" w14:textId="1CC88F0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7738626 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133C00C4" w14:textId="4D81F59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10357012 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7FF60C4E" w14:textId="663910B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10523532 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1D4319E1" w14:textId="39AA2FFF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25714916 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324484DC" w14:textId="0D860F2F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-379067 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09A9C7A3" w14:textId="2A9F9FD3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2990450 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515C7847" w14:textId="0113CD63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637F213E" w14:textId="7259D1BE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1F2B457B" w14:textId="248A77E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5A15401F" w14:textId="102D3743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7C49C731" w14:textId="72136A8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356B8C27" w14:textId="5A917A8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79EC76A0" w14:textId="60FB53E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F8FDCBF" w14:textId="28BB26F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</w:tr>
    </w:tbl>
    <w:p w14:paraId="34CC38EB" w14:textId="77777777" w:rsidR="00E95CBC" w:rsidRDefault="00E95CBC" w:rsidP="00E95CBC">
      <w:pPr>
        <w:jc w:val="both"/>
        <w:rPr>
          <w:rFonts w:cs="Times New Roman"/>
          <w:szCs w:val="24"/>
        </w:rPr>
      </w:pPr>
    </w:p>
    <w:p w14:paraId="19B062C5" w14:textId="77777777" w:rsidR="00E95CBC" w:rsidRDefault="00E95CBC" w:rsidP="00E95CBC">
      <w:pPr>
        <w:jc w:val="both"/>
        <w:rPr>
          <w:rFonts w:cs="Times New Roman"/>
          <w:szCs w:val="24"/>
        </w:rPr>
      </w:pPr>
    </w:p>
    <w:p w14:paraId="194A8A0C" w14:textId="2DC0593D" w:rsidR="00DF6D87" w:rsidRDefault="00DF6D87" w:rsidP="00E95CBC">
      <w:p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6F9C6172" w14:textId="45089B9F" w:rsidR="00E95CBC" w:rsidRDefault="00E95CBC" w:rsidP="00E95CBC">
      <w:pPr>
        <w:jc w:val="both"/>
        <w:rPr>
          <w:rFonts w:cs="Times New Roman"/>
          <w:szCs w:val="24"/>
          <w:lang w:eastAsia="ja-JP"/>
        </w:rPr>
      </w:pPr>
      <w:r>
        <w:rPr>
          <w:rFonts w:cs="Times New Roman" w:hint="eastAsia"/>
          <w:szCs w:val="24"/>
          <w:lang w:eastAsia="ja-JP"/>
        </w:rPr>
        <w:lastRenderedPageBreak/>
        <w:t>N</w:t>
      </w:r>
      <w:r>
        <w:rPr>
          <w:rFonts w:cs="Times New Roman"/>
          <w:szCs w:val="24"/>
          <w:lang w:eastAsia="ja-JP"/>
        </w:rPr>
        <w:t>ormal 4</w:t>
      </w:r>
    </w:p>
    <w:tbl>
      <w:tblPr>
        <w:tblpPr w:vertAnchor="text" w:horzAnchor="margin" w:tblpXSpec="center" w:tblpY="687"/>
        <w:tblW w:w="14928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66"/>
        <w:gridCol w:w="759"/>
        <w:gridCol w:w="799"/>
        <w:gridCol w:w="732"/>
        <w:gridCol w:w="732"/>
        <w:gridCol w:w="732"/>
        <w:gridCol w:w="732"/>
        <w:gridCol w:w="732"/>
        <w:gridCol w:w="732"/>
        <w:gridCol w:w="732"/>
        <w:gridCol w:w="732"/>
        <w:gridCol w:w="666"/>
        <w:gridCol w:w="759"/>
        <w:gridCol w:w="799"/>
        <w:gridCol w:w="732"/>
        <w:gridCol w:w="732"/>
        <w:gridCol w:w="666"/>
        <w:gridCol w:w="732"/>
        <w:gridCol w:w="732"/>
        <w:gridCol w:w="732"/>
        <w:gridCol w:w="732"/>
      </w:tblGrid>
      <w:tr w:rsidR="00DF6D87" w:rsidRPr="00DF6D87" w14:paraId="2CA15417" w14:textId="77777777" w:rsidTr="00B1386B">
        <w:trPr>
          <w:trHeight w:val="255"/>
        </w:trPr>
        <w:tc>
          <w:tcPr>
            <w:tcW w:w="36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939C0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396DB1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20234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P2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B7C1A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4CAEA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921D7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3FCBC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3AB03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46F72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4750F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B71AD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66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4E0A6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B223C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D4125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9111E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27C39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66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465C2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08F28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0B68A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7B123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A35FDD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</w:tr>
      <w:tr w:rsidR="00DF6D87" w:rsidRPr="00DF6D87" w14:paraId="6773D529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23AFAD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1757F7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966996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G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5D6493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E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E84760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K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06FDF9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Y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4A19F7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L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D2F0C5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P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6B9FD1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DEDE22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d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FC8395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s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50E509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b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6F787E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sarcosine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6E34BE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EA34FD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Ac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FFBCA8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proofErr w:type="spellStart"/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AcG</w:t>
            </w:r>
            <w:proofErr w:type="spellEnd"/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F53E58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proofErr w:type="spellStart"/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AcE</w:t>
            </w:r>
            <w:proofErr w:type="spellEnd"/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656A1F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proofErr w:type="spellStart"/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AcK</w:t>
            </w:r>
            <w:proofErr w:type="spellEnd"/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A4EAED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proofErr w:type="spellStart"/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AcY</w:t>
            </w:r>
            <w:proofErr w:type="spellEnd"/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D53A65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proofErr w:type="spellStart"/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AcL</w:t>
            </w:r>
            <w:proofErr w:type="spellEnd"/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2E2CA7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proofErr w:type="spellStart"/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AcP</w:t>
            </w:r>
            <w:proofErr w:type="spellEnd"/>
          </w:p>
        </w:tc>
      </w:tr>
      <w:tr w:rsidR="00DF6D87" w:rsidRPr="00DF6D87" w14:paraId="65B06DBE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58592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P1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A21FA8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G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A56644" w14:textId="2637F19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3554578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5130D2" w14:textId="5282941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73089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CAB457" w14:textId="71C55CE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2689701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755575" w14:textId="0FB47CB1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5210192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5C39E6" w14:textId="62B759C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4040479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2628EF" w14:textId="6C4F78F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3832528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FD46BF" w14:textId="3DF506D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188915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8FD2C5" w14:textId="39E7255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-253832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95B10C" w14:textId="1B9B8FD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329970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B5FF44" w14:textId="02C40DE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-133144 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0E8860" w14:textId="0A4A37A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73099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92BF50" w14:textId="7D620EA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5732396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C2443E" w14:textId="5CF4A7B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-241182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C0D2BE" w14:textId="49ABBEE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-278158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61A328" w14:textId="09875B3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-295132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BD1119" w14:textId="6926E23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-231618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459E35" w14:textId="7A0AC422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-86860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D344F3" w14:textId="201C648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-55741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F08F51F" w14:textId="3812D66F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-1212401 </w:t>
            </w:r>
          </w:p>
        </w:tc>
      </w:tr>
      <w:tr w:rsidR="00DF6D87" w:rsidRPr="00DF6D87" w14:paraId="1BCD1DC3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EF6CD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FEFC14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E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194A6E" w14:textId="6A7E170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1818832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493C85" w14:textId="52710F9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-251640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A39D00" w14:textId="7744B7E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380067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CAC4F0" w14:textId="638A7F4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170960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F23762" w14:textId="10AC29DF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1473795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4363EC" w14:textId="1EF8DF3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620313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5D2CDA" w14:textId="0FEE3ED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-916853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8E720E" w14:textId="4460781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-931209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BA21CE" w14:textId="23F28CBF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-731902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AFC7D0" w14:textId="5D16E43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-66130 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912BAF" w14:textId="1B0592D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-492162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45D077" w14:textId="6B5FDA2E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904733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5B0A52" w14:textId="1D0B859E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1728987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A7C242" w14:textId="69C1BA72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-1945322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D428FB" w14:textId="41E506D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-1633561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34F834" w14:textId="7353C6C1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-1458692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22C69E" w14:textId="4E81B2F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-1267588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2A928A" w14:textId="6F64725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-1959673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544646B" w14:textId="52B544F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-1892230 </w:t>
            </w:r>
          </w:p>
        </w:tc>
      </w:tr>
      <w:tr w:rsidR="00DF6D87" w:rsidRPr="00DF6D87" w14:paraId="69193A35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B80DB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8B222F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K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AB29A3" w14:textId="037AA4C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48490814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690D69" w14:textId="7E5D158E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3655001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343BA8" w14:textId="25D6B51E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31486982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E14C95" w14:textId="4476BEF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41832736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43E4F1" w14:textId="11FC394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33445906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B2D248" w14:textId="58D5873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64295925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3A011A" w14:textId="1F2D0C4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7459106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49207C" w14:textId="2D2BAF9E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-999785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6FE6F3" w14:textId="2AE4935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7064519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FBD112" w14:textId="6960649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-176301 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905C61" w14:textId="64271901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13581079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34E1F5" w14:textId="083F4C2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53338928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CD6359" w14:textId="2B4CF313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20794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692405" w14:textId="5DA25C2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-126882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97DA16" w14:textId="35BC9FB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340038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966B04" w14:textId="745E327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9768324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9436F3" w14:textId="5956B0F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124837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0CA820" w14:textId="742EC7BF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802427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F9A9A2A" w14:textId="60EBFB53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977355 </w:t>
            </w:r>
          </w:p>
        </w:tc>
      </w:tr>
      <w:tr w:rsidR="00DF6D87" w:rsidRPr="00DF6D87" w14:paraId="660239FC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AFB38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E43F66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Y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6124C4" w14:textId="4F27E7E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30047111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CC3EA9" w14:textId="72D6470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2248523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8C897F" w14:textId="5B52A51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16943536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83BE81" w14:textId="3648B94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27064910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3044E4" w14:textId="3263036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15129562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CF9321" w14:textId="28B8782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23244942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4C2A97" w14:textId="6A3BCEAE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1102014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0A8EE9" w14:textId="02FB296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41584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19795B" w14:textId="19FDBF0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1595142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516370" w14:textId="5280E05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98848 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608F30" w14:textId="4C3C430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856501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61F390" w14:textId="5D3A8C62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34238065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C9ADF5" w14:textId="6AC871B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-382611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237741" w14:textId="205A7EE2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-73583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A2DDFE" w14:textId="21554483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-190561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2B29E5" w14:textId="1EAF360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-232393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F3211E" w14:textId="54C2B501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97082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4A3718" w14:textId="3770B57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5794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C305A39" w14:textId="62670A3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-56780 </w:t>
            </w:r>
          </w:p>
        </w:tc>
      </w:tr>
      <w:tr w:rsidR="00DF6D87" w:rsidRPr="00DF6D87" w14:paraId="3C772522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76D5B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AB4314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L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393C65" w14:textId="366CCCE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16446954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CEB846" w14:textId="589ED86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947518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801724" w14:textId="436FA69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20102637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04A562" w14:textId="1689684F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35301660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496A41" w14:textId="56F5AE0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34297241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7E2EA8" w14:textId="1912836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21090191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D0C436" w14:textId="57DEF0D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1235888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043C03" w14:textId="661937B1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266441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7F043F" w14:textId="246B5EB2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1850378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D2D7D4" w14:textId="5277C08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1310100 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AEAC12" w14:textId="58ABB31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764190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0BF007" w14:textId="3897C223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71259066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040CF0" w14:textId="56D16CD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224949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714F92" w14:textId="74A4D95E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16421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065B98" w14:textId="268B93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484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F4C1F7" w14:textId="7DE25281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408149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C20237" w14:textId="5AEB407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150917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DBB786" w14:textId="6796F73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262745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91C445B" w14:textId="2B80962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311355 </w:t>
            </w:r>
          </w:p>
        </w:tc>
      </w:tr>
      <w:tr w:rsidR="00DF6D87" w:rsidRPr="00DF6D87" w14:paraId="22D60F3B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86D88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EECEA1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P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79B042" w14:textId="2A672AA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8840928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6BAF8B" w14:textId="38820671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6790607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3A19A0" w14:textId="333BC84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26061565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F5D676" w14:textId="09AA464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6817933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3128D9" w14:textId="70987133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9836831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F8E2F6" w14:textId="4388AB6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13447807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27DC86" w14:textId="2D18EB9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2559935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43BC8B" w14:textId="6C1CF33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6893759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A525B9" w14:textId="3960672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13463801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A4DC30" w14:textId="6C782ED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42149 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9FD6D5" w14:textId="7C190D2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2577073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018876" w14:textId="7EBDE573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890298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DD03F6" w14:textId="00EBD89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-229156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EDE030" w14:textId="32EC62FF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1093565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BE79E3" w14:textId="2CA8F6E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772386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56DB66" w14:textId="5002B5CF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9193188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2B9B0A" w14:textId="5847036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5273080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E7B750" w14:textId="2CD34F6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6849831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2702207" w14:textId="53F7DF5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8552818 </w:t>
            </w:r>
          </w:p>
        </w:tc>
      </w:tr>
      <w:tr w:rsidR="00DF6D87" w:rsidRPr="00DF6D87" w14:paraId="30CD299E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3161E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44328C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F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5400CC" w14:textId="3836D2FE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20127358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AF6713" w14:textId="549D970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2810371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12435C" w14:textId="49F39A61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7641924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AED2D9" w14:textId="52F2BA3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15492801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DBB20A" w14:textId="2C5C780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7378681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49EFFD" w14:textId="0C6AAE83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16971502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88AC40" w14:textId="1700D8B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451075" w14:textId="41F1012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951FFD" w14:textId="387D2D2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F8EB53" w14:textId="1200F82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68B4C1" w14:textId="19693D0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EB35A4" w14:textId="3494E2E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23318094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75B323" w14:textId="65C0FC2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1568617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662864" w14:textId="2C738DF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422854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288D13" w14:textId="5C7371D3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309896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B8D868" w14:textId="36A627B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227242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530B10" w14:textId="3CEBD413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419047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DC3344" w14:textId="626C17E2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2026033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6A77200" w14:textId="274EF7A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1050601 </w:t>
            </w:r>
          </w:p>
        </w:tc>
      </w:tr>
      <w:tr w:rsidR="00DF6D87" w:rsidRPr="00DF6D87" w14:paraId="2D1AE691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24E0B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38C5F3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R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0EDFD5" w14:textId="1AD5758E" w:rsidR="00DF6D87" w:rsidRPr="00E95CBC" w:rsidRDefault="006034E2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6034E2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11070477</w:t>
            </w:r>
            <w:r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4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ADBF15" w14:textId="54889CFF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3147607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882DCC" w14:textId="2E273541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35785432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51A230" w14:textId="04B8420F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62040239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C7ABF5" w14:textId="259C32FE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37369108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1CB4E7" w14:textId="2E86947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54053351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54B373" w14:textId="73654BE3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74F8BA" w14:textId="4B63E3C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76C905" w14:textId="0DD365A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0A894E" w14:textId="62E9A92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422990" w14:textId="6B10D69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4143F1" w14:textId="5C66A69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66660053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D84B19" w14:textId="6EBCA11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996764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C5A9B0" w14:textId="52A97D0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2548246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0BBA33" w14:textId="3B7CC2FE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1399757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F31AB5" w14:textId="1A24169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23585718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54660D" w14:textId="3C785421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2103609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DBC177" w14:textId="12853B3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3917116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C99A34E" w14:textId="6DF14131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12467893 </w:t>
            </w:r>
          </w:p>
        </w:tc>
      </w:tr>
      <w:tr w:rsidR="00DF6D87" w:rsidRPr="00DF6D87" w14:paraId="786FE88D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C0CA2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4D9963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025297" w14:textId="5FF3724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39626062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274CCA" w14:textId="06C7BCE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3426982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B9A45F" w14:textId="7DF0D5A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49237599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E392D2" w14:textId="31D9C5A2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59123143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8478F9" w14:textId="5C9D69D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37497242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21DDDF" w14:textId="626BB24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19748079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497FC4" w14:textId="7986F58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B74E2E" w14:textId="3F4BDCD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3F1B98" w14:textId="04A18C9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126ABD" w14:textId="336BCD83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95AA4D" w14:textId="306E1A0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B33D69" w14:textId="46049492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86269390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47E5A7" w14:textId="62F709E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2651895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41D88F" w14:textId="707A446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205691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1DDC2F" w14:textId="1C7D13A3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-90500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94E90A" w14:textId="5FB55F6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247669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BD0909" w14:textId="1D0FD1D2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181056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108765" w14:textId="788BEF23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946190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9270176" w14:textId="6A1A46D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-568318 </w:t>
            </w:r>
          </w:p>
        </w:tc>
      </w:tr>
      <w:tr w:rsidR="00DF6D87" w:rsidRPr="00DF6D87" w14:paraId="1CD39B6C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95D82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C540D5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H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5507EA" w14:textId="322D3B2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17789031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1D825B" w14:textId="170E3AD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167658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1EE1E8" w14:textId="00CAEE9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1281852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CD5D12" w14:textId="0FE6238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2037589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784292" w14:textId="7D87593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2241646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9EBC5F" w14:textId="0F76AB4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14699120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AD607B" w14:textId="537639F1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5B0B99" w14:textId="192F163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D8E046" w14:textId="03E6887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20A24A" w14:textId="239C4A7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FEC7F3" w14:textId="1A82C9C1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4991AA" w14:textId="7D3BC32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2270766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65FF2D" w14:textId="39858FE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-34055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FB21B6" w14:textId="737B4E2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-718744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491E15" w14:textId="7776FE7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-101854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13D2BC" w14:textId="06738BB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-75246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885E99" w14:textId="0BD68E8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43628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A1E76D" w14:textId="6F883753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152547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8382440" w14:textId="63950A4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-304582 </w:t>
            </w:r>
          </w:p>
        </w:tc>
      </w:tr>
      <w:tr w:rsidR="00DF6D87" w:rsidRPr="00DF6D87" w14:paraId="3C876694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E2E8F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4D2A39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W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59935E" w14:textId="7AC50D1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22072172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773BA3" w14:textId="5F69A42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706216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37C8C8" w14:textId="1BD9955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8912903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1EA86D" w14:textId="0AFF756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9681796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303C89" w14:textId="2F57C9F1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5063248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8F0C91" w14:textId="3096F462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11163364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E1E460" w14:textId="2E8E6031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031E94" w14:textId="37BBBCA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B8D63B" w14:textId="4F9BF14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FF4D54" w14:textId="7BDC008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467CAF" w14:textId="005EAD2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2A385D" w14:textId="7FADBFB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14221453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C12C1C" w14:textId="7481DAA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29782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C636B2" w14:textId="3AE2C31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31117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2CFC57" w14:textId="7FA01771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-10552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D97FDB" w14:textId="764B43B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-192460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0ABDC4" w14:textId="54815C4F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96193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1ECD70" w14:textId="1DC4B42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94252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ABC153C" w14:textId="0680066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40834 </w:t>
            </w:r>
          </w:p>
        </w:tc>
      </w:tr>
      <w:tr w:rsidR="00DF6D87" w:rsidRPr="00DF6D87" w14:paraId="31C658CB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7160E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95EC34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S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936DEB" w14:textId="43958913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7458733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ECA0D7" w14:textId="7282FDEF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-2264345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E35B75" w14:textId="18D0CE8E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1476932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385B03" w14:textId="5974702E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2911076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08752E" w14:textId="235300C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2825493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843F8C" w14:textId="258C4921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5234958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86D5E5" w14:textId="17F250A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C88BBC" w14:textId="6F72502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A56119" w14:textId="28DE59A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8ABF97" w14:textId="12F40B8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E4F6F3" w14:textId="77EDBA31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E27BC0" w14:textId="65C8192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6814851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B26CCA" w14:textId="7CCFAEB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3166365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043FF3" w14:textId="1AE5C20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890328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161A74" w14:textId="01C4FDE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-997533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01B16D" w14:textId="1128C70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-232021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0081FB" w14:textId="0DF5FA5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458195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875CCA" w14:textId="7A7901B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91362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7FF8CB8" w14:textId="5635E46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-719964 </w:t>
            </w:r>
          </w:p>
        </w:tc>
      </w:tr>
      <w:tr w:rsidR="00DF6D87" w:rsidRPr="00DF6D87" w14:paraId="7167BB6D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93771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E0BFC6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M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29BA9E" w14:textId="366DE87F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49038743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E8EEE6" w14:textId="25E359F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4177764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21F3E7" w14:textId="78EC97B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50202463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96B29F" w14:textId="519181B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59136368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4F3F1A" w14:textId="215ED142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77101871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348AE8" w14:textId="73AC5792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829052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C1C48A" w14:textId="1B3D4DA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9DCF4E" w14:textId="27F6144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26AFD7" w14:textId="6A9979F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349009" w14:textId="3CC04EF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86ADAA" w14:textId="30D7DB0E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C15177" w14:textId="404FEE51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126343662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5EFBA1" w14:textId="3B70320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975062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E80837" w14:textId="5F9D9E5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-154693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8FC65A" w14:textId="221F183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77370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B93029" w14:textId="4B1F5C23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108478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7947A0" w14:textId="65CA790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311288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BD777A" w14:textId="2C3E3FE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354635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59D5F8F" w14:textId="561F2BF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226170 </w:t>
            </w:r>
          </w:p>
        </w:tc>
      </w:tr>
      <w:tr w:rsidR="00DF6D87" w:rsidRPr="00DF6D87" w14:paraId="39DC99D5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E3391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5D1BF6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Mo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06A7DA" w14:textId="2EC946E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21314951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6216DC" w14:textId="337DFEF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180664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13C665" w14:textId="44D140E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6971550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AEEDAD" w14:textId="559BAC0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248765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E0EFA6" w14:textId="177436D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8976946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567910" w14:textId="3C10265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25814525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6F38C7" w14:textId="37E24BE2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E1D53A" w14:textId="4FF51D8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BDEEFB" w14:textId="31CADCC3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85F603" w14:textId="34339FE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3BC155" w14:textId="46EAB1D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74B776" w14:textId="51135C73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23560056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AF250C" w14:textId="0440D13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804548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2D2EE0" w14:textId="27C3447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-221505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6C2869" w14:textId="194490D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-271523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57003C" w14:textId="79D1D4B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-40179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B0F190" w14:textId="3677A06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126431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2FED36" w14:textId="37FED21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-851944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5AC30E6" w14:textId="1D70FB5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-9976 </w:t>
            </w:r>
          </w:p>
        </w:tc>
      </w:tr>
      <w:tr w:rsidR="00DF6D87" w:rsidRPr="00DF6D87" w14:paraId="359025AE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655A5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108FE8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Q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6D7F83" w14:textId="32D4F33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29044634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C1A253" w14:textId="6F49BA3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-1349885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7D2CE8" w14:textId="39AE28A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10391036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30A98E" w14:textId="48E17D82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21509336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E58E4B" w14:textId="3622767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19669014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90A7B1" w14:textId="07BC1CB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23912747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7DFFF9" w14:textId="6660C43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D1E905" w14:textId="22CDBEE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E53E6F" w14:textId="5765368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98E518" w14:textId="71F8C11E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99891B" w14:textId="2B06E3B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2DC447" w14:textId="2613A10F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42724239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CF87BF" w14:textId="2F00AD0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-858118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978DD2" w14:textId="701E50E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-1087842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286631" w14:textId="26F65E4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-1214967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E5226C" w14:textId="7A61FB3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-1029251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663AB0" w14:textId="40C28E8F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-1099444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E64749" w14:textId="78509C1E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-468805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2496AB9" w14:textId="63B47B9F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-1302504 </w:t>
            </w:r>
          </w:p>
        </w:tc>
      </w:tr>
      <w:tr w:rsidR="00DF6D87" w:rsidRPr="00DF6D87" w14:paraId="54FD4E0C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26251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82C306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N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8091ED" w14:textId="388550A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10345969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6AF548" w14:textId="004C3E51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-2152459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50B03C" w14:textId="6BE94C9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-455970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85C8E9" w14:textId="65DF66D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1252416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7967B0" w14:textId="55186AF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4515920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8BAAFE" w14:textId="503EACE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4973086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2BCD3B" w14:textId="3670773E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6D2D0B" w14:textId="47256CCE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65EC50" w14:textId="0B5C012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27B9DC" w14:textId="4FD0164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12366B" w14:textId="31290E4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BE6656" w14:textId="424D55E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2394117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68C550" w14:textId="28546651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499545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666042" w14:textId="3C06047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-525098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87A7C8" w14:textId="255D0F1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-914586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3C7B65" w14:textId="6D3C0D33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-584177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56C66E" w14:textId="4ED69FA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-675244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0743A6" w14:textId="085213C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-40869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BBB2166" w14:textId="0ACBFDC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-762787 </w:t>
            </w:r>
          </w:p>
        </w:tc>
      </w:tr>
      <w:tr w:rsidR="00DF6D87" w:rsidRPr="00DF6D87" w14:paraId="3DA2F80B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81647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6B5532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B029DF" w14:textId="7845BA4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273426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430729" w14:textId="297E6A9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-733896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767DBE" w14:textId="334673E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-51910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C2D7AA" w14:textId="36AED793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-494654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D84F21" w14:textId="0FC5383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106127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606B92" w14:textId="703B7F6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-978980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0B9DEC" w14:textId="7E073A7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-283020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B6576E" w14:textId="30272DB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-344324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44D1A1" w14:textId="5824551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160763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2AEFF1" w14:textId="4546484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-214500 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43E450" w14:textId="7018F7EF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-231042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9AC355" w14:textId="7232A36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44476F" w14:textId="6371392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751F9B" w14:textId="628A769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4A2C36" w14:textId="74A9C59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8F0895" w14:textId="22A7A2A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491B5D" w14:textId="73B8B591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AB9375" w14:textId="6385131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844ACB9" w14:textId="0525475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</w:tr>
      <w:tr w:rsidR="00DF6D87" w:rsidRPr="00DF6D87" w14:paraId="3A1697E8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298BC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7A3CDC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d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7DB895" w14:textId="2528AE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559597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1F2537" w14:textId="0801BDE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-904145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E376D7" w14:textId="35811E1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-1731382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52D0FF" w14:textId="68E6DC7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-968832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28BE00" w14:textId="0B3611D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174367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0DC71D" w14:textId="2497C67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-1509667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9C7775" w14:textId="79C8D47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-164975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9F87C3" w14:textId="3125A8EF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-1658428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282FE3" w14:textId="6FB4A06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-88359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C1EE74" w14:textId="3392E7B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-220424 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E5D3EC" w14:textId="1386DD3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-802910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FFE145" w14:textId="561F311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71FA6B" w14:textId="1059E02F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A0B982" w14:textId="312510E1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F97383" w14:textId="43A068E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D146C6" w14:textId="46F9BD7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950022" w14:textId="37CC735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32E8E6" w14:textId="69D862F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61DA383" w14:textId="533496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</w:tr>
      <w:tr w:rsidR="00DF6D87" w:rsidRPr="00DF6D87" w14:paraId="6AEBB21A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E656B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156DF1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s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27BFF8" w14:textId="1436DD3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-322346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FC6C07" w14:textId="50AB2CF3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-641785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C927B3" w14:textId="5993E6A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-487874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04F217" w14:textId="4F1D6DE2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-332805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C8440F" w14:textId="1446067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-147956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E7B5E9" w14:textId="1A9D8CF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-566146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3A89E7" w14:textId="7A903D5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-539889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C95017" w14:textId="20145C8F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-770168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124EDC" w14:textId="65FAA19E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-36133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6812DC" w14:textId="201566C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-993180 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A83998" w14:textId="70FFDFB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-1104043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B6547C" w14:textId="1B816112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D3F1D6" w14:textId="37CD21A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F181F3" w14:textId="08F32D9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130DA2" w14:textId="43F6693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FEEF33" w14:textId="4046344E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2B27DA" w14:textId="2D53192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A4DC78" w14:textId="58D02C7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CAAAE40" w14:textId="4A1F5283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</w:tr>
      <w:tr w:rsidR="00DF6D87" w:rsidRPr="00DF6D87" w14:paraId="7A3061E6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C7C2A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D446AD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b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A83896" w14:textId="480E217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-284731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8F8EE3" w14:textId="36E8A24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-352667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695D60" w14:textId="38BC43E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-57099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300D94" w14:textId="083AF52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75221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85E192" w14:textId="5148F8E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-12512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2B9327" w14:textId="65C7A94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-173583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B91568" w14:textId="4BD1BC2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-193815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77399C" w14:textId="3421E10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-261990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E9CED7" w14:textId="4643A88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-75822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B0FEA5" w14:textId="56A50C83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-152438 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25F967" w14:textId="1F6A53F1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-152062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DDA8D3" w14:textId="562C8131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A2A0A3" w14:textId="339EFEDF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F95BF7" w14:textId="4469DF2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49E8E6" w14:textId="51F3A17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78950D" w14:textId="46081303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FAD0DD" w14:textId="08297D72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2B9083" w14:textId="2F0DF82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253F6D0" w14:textId="1BBC503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</w:tr>
      <w:tr w:rsidR="00DF6D87" w:rsidRPr="00DF6D87" w14:paraId="17F249DF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28BAAE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8E5E16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sarcosine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06BC204D" w14:textId="1E929A8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9203211 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7A2FE730" w14:textId="1D2424CF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6471194 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1AC505A4" w14:textId="637AD873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29160437 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137618F5" w14:textId="62A8663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15556922 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34A82135" w14:textId="0336ABA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18550526 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310EBC8E" w14:textId="251EE91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5947314 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1D64664F" w14:textId="4813DD7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13631434 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2FB5AC8F" w14:textId="1D26387F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14749029 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67A9A4D7" w14:textId="0F0C111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34212552 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7225C377" w14:textId="4830AC9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-617293 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2DC893A2" w14:textId="1C98F1C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4349851 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02D47ACF" w14:textId="0024909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2C77F938" w14:textId="4E5B620F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11A09EA8" w14:textId="48B0D41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59F35E2F" w14:textId="4A0C87F1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68711207" w14:textId="5E18FC1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54CD9865" w14:textId="44CC3A3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6E5C2C36" w14:textId="19FFA6F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119056E" w14:textId="73B7608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</w:tr>
    </w:tbl>
    <w:p w14:paraId="48A3051C" w14:textId="77777777" w:rsidR="00E95CBC" w:rsidRDefault="00E95CBC" w:rsidP="00E95CBC">
      <w:pPr>
        <w:jc w:val="both"/>
        <w:rPr>
          <w:rFonts w:cs="Times New Roman"/>
          <w:szCs w:val="24"/>
        </w:rPr>
      </w:pPr>
    </w:p>
    <w:p w14:paraId="3107EDF2" w14:textId="77777777" w:rsidR="00E95CBC" w:rsidRDefault="00E95CBC" w:rsidP="00E95CBC">
      <w:pPr>
        <w:jc w:val="both"/>
        <w:rPr>
          <w:rFonts w:cs="Times New Roman"/>
          <w:szCs w:val="24"/>
        </w:rPr>
      </w:pPr>
    </w:p>
    <w:p w14:paraId="18403089" w14:textId="2B0030EF" w:rsidR="00DF6D87" w:rsidRDefault="00DF6D87" w:rsidP="00E95CBC">
      <w:p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26D6B27C" w14:textId="1FF4001D" w:rsidR="00E95CBC" w:rsidRDefault="00E95CBC" w:rsidP="00E95CBC">
      <w:pPr>
        <w:jc w:val="both"/>
        <w:rPr>
          <w:rFonts w:cs="Times New Roman"/>
          <w:szCs w:val="24"/>
          <w:lang w:eastAsia="ja-JP"/>
        </w:rPr>
      </w:pPr>
      <w:r>
        <w:rPr>
          <w:rFonts w:cs="Times New Roman" w:hint="eastAsia"/>
          <w:szCs w:val="24"/>
          <w:lang w:eastAsia="ja-JP"/>
        </w:rPr>
        <w:lastRenderedPageBreak/>
        <w:t>C</w:t>
      </w:r>
      <w:r>
        <w:rPr>
          <w:rFonts w:cs="Times New Roman"/>
          <w:szCs w:val="24"/>
          <w:lang w:eastAsia="ja-JP"/>
        </w:rPr>
        <w:t>ancer 5</w:t>
      </w:r>
    </w:p>
    <w:tbl>
      <w:tblPr>
        <w:tblpPr w:vertAnchor="text" w:horzAnchor="margin" w:tblpXSpec="center" w:tblpY="687"/>
        <w:tblW w:w="1499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66"/>
        <w:gridCol w:w="759"/>
        <w:gridCol w:w="732"/>
        <w:gridCol w:w="732"/>
        <w:gridCol w:w="732"/>
        <w:gridCol w:w="732"/>
        <w:gridCol w:w="732"/>
        <w:gridCol w:w="732"/>
        <w:gridCol w:w="732"/>
        <w:gridCol w:w="732"/>
        <w:gridCol w:w="732"/>
        <w:gridCol w:w="666"/>
        <w:gridCol w:w="759"/>
        <w:gridCol w:w="799"/>
        <w:gridCol w:w="732"/>
        <w:gridCol w:w="732"/>
        <w:gridCol w:w="666"/>
        <w:gridCol w:w="732"/>
        <w:gridCol w:w="732"/>
        <w:gridCol w:w="732"/>
        <w:gridCol w:w="732"/>
      </w:tblGrid>
      <w:tr w:rsidR="00DF6D87" w:rsidRPr="00DF6D87" w14:paraId="412FFBD7" w14:textId="77777777" w:rsidTr="00B1386B">
        <w:trPr>
          <w:trHeight w:val="255"/>
        </w:trPr>
        <w:tc>
          <w:tcPr>
            <w:tcW w:w="36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89677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B10270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746CD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P2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3DE38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0E995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DA770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D30E7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9F71E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A14A3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689C8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08BF5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66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608BA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98F6D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9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029DA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287B6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CF9CD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66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81F84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DCFF6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FF560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511A9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E33332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</w:tr>
      <w:tr w:rsidR="00DF6D87" w:rsidRPr="00DF6D87" w14:paraId="3D63D0C9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DD4D3B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E8C061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290AF3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G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95F195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E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61AAC9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K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E1A9B3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Y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381936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L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2BF6A6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P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A20378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6BB8CF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d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9DA91B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s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6D245C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b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18B60F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sarcosine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0D5915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1F493B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Ac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4924AB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proofErr w:type="spellStart"/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AcG</w:t>
            </w:r>
            <w:proofErr w:type="spellEnd"/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106B7E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proofErr w:type="spellStart"/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AcE</w:t>
            </w:r>
            <w:proofErr w:type="spellEnd"/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F8A387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proofErr w:type="spellStart"/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AcK</w:t>
            </w:r>
            <w:proofErr w:type="spellEnd"/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A65B51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proofErr w:type="spellStart"/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AcY</w:t>
            </w:r>
            <w:proofErr w:type="spellEnd"/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0A1422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proofErr w:type="spellStart"/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AcL</w:t>
            </w:r>
            <w:proofErr w:type="spellEnd"/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B330CB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proofErr w:type="spellStart"/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AcP</w:t>
            </w:r>
            <w:proofErr w:type="spellEnd"/>
          </w:p>
        </w:tc>
      </w:tr>
      <w:tr w:rsidR="00DF6D87" w:rsidRPr="00DF6D87" w14:paraId="76295E40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D7E38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P1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F003F5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G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D4B122" w14:textId="20D3377E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833994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9C4B2E" w14:textId="63D3FC4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36624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FCF7C9" w14:textId="5FF5E79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570038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BA85DB" w14:textId="66A1B4AF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1474035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ADDFFF" w14:textId="0D3C32A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1117603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7737BF" w14:textId="3E6BFF91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529936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A25966" w14:textId="15D3AA5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166776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4C950A" w14:textId="1A5CCF1E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-251339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FE8B8E" w14:textId="26C861E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-71851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3CA825" w14:textId="6B6ABBE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-130958 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0B59F3" w14:textId="2294007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-131574 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869632" w14:textId="0650781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1263972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3CCA9E" w14:textId="5AFE391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-147575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35C9B1" w14:textId="08D174F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-89346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877148" w14:textId="017EA92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-271836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1192CD" w14:textId="1A17AFE1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-341557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398C6D" w14:textId="6BF22F5F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-197254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CD1626" w14:textId="1928E6C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-176288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2D7A6DE" w14:textId="4E77781F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-625611 </w:t>
            </w:r>
          </w:p>
        </w:tc>
      </w:tr>
      <w:tr w:rsidR="00DF6D87" w:rsidRPr="00DF6D87" w14:paraId="046CD66E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1A1A8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736CCB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E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217B84" w14:textId="5EA2C98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-881655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8C53A3" w14:textId="4F1B4A6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-337760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718880" w14:textId="266F2203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-184053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8E931A" w14:textId="7BE5D57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254462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AE4F58" w14:textId="583F7A7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1842442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26C965" w14:textId="3A248D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-650662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090D25" w14:textId="5817B66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-898440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4A1C2F" w14:textId="426813EF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-864034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280572" w14:textId="5B24600F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-776292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65E678" w14:textId="399967F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-36268 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474D55" w14:textId="2B533BE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-392415 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6E7126" w14:textId="0A77BBE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1795916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F78C47" w14:textId="141544A3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3024470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CD78F4" w14:textId="309D613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-1076549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A5F78A" w14:textId="3BC1850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-1078131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164D3C" w14:textId="080EF281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-904215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9DEA6A" w14:textId="22FF1203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-988250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36A279" w14:textId="1B029D8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-1361148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903DE1D" w14:textId="0DE0249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-1130247 </w:t>
            </w:r>
          </w:p>
        </w:tc>
      </w:tr>
      <w:tr w:rsidR="00DF6D87" w:rsidRPr="00DF6D87" w14:paraId="5FD4EA25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AEFE8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828F17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K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B85033" w14:textId="10598D1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21120307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E9B57B" w14:textId="7A7B33D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4912645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E3FA62" w14:textId="79B1C37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22848416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098579" w14:textId="59849C6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45933755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52672C" w14:textId="36F18B0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37320804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4CD255" w14:textId="28A8B3C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32117319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2DEE6E" w14:textId="482281DE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1361663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20CCFF" w14:textId="306927E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-1144028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654714" w14:textId="4B856C6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2497810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648815" w14:textId="197FF98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-388416 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C561D9" w14:textId="3586477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3630219 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47A1F7" w14:textId="36864CB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48829291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1D5C4C" w14:textId="2603C9D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325176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6A81BC" w14:textId="66B95FE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2778092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FFF6FE" w14:textId="6C3C2513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2052439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B35095" w14:textId="467ECBF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28836797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272398" w14:textId="56001C8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2314968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8D5249" w14:textId="0309245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3582163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E9AB315" w14:textId="59FB7E2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12176381 </w:t>
            </w:r>
          </w:p>
        </w:tc>
      </w:tr>
      <w:tr w:rsidR="00DF6D87" w:rsidRPr="00DF6D87" w14:paraId="24200760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76C28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6CDE6C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Y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9DAF4D" w14:textId="16593C51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9431986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5ADD30" w14:textId="57ADE30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1444348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E44776" w14:textId="36C63E8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5639287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966F94" w14:textId="0BAF4AF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12057305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436865" w14:textId="44C91E71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6926867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08A62F" w14:textId="3D6F0D2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7476296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DC3B74" w14:textId="127B3C4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294203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E1BDF0" w14:textId="3A28775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-35638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407024" w14:textId="358EBBF3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416633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1AC149" w14:textId="3ED59012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-25370 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75EDCE" w14:textId="2E22D6F3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219394 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30BAF9" w14:textId="636D785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16189566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81B2B6" w14:textId="4718CE6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221484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B191D6" w14:textId="02462DA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-30408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348E8B" w14:textId="2F641D7F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-176793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4D2F21" w14:textId="73226B23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-153189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15ED84" w14:textId="474F117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10334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45A36A" w14:textId="151747E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-191351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09AF7C5" w14:textId="5569B94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-130819 </w:t>
            </w:r>
          </w:p>
        </w:tc>
      </w:tr>
      <w:tr w:rsidR="00DF6D87" w:rsidRPr="00DF6D87" w14:paraId="057F9A7B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7BA4C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43004D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L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6F6C33" w14:textId="3266025F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7483115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96E5C0" w14:textId="55C760E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2133977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F8CF17" w14:textId="2AD6F73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27420498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2D851D" w14:textId="39F4284E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38447336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58889E" w14:textId="328CB052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47026570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7E027F" w14:textId="0C7A3DB1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11585255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328798" w14:textId="57706EA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598689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88BAAC" w14:textId="4AFC375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14424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6E140D" w14:textId="5A54D44E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871790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042012" w14:textId="4FEE8DA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498588 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4F3B37" w14:textId="26A8AE8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360978 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9F7D4E" w14:textId="031A353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72994532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96E863" w14:textId="3AB3DFA3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401100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5DE9A4" w14:textId="43A4D0E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44244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D923F4" w14:textId="77FC9762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95441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450647" w14:textId="67896F0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611010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0ECC4D" w14:textId="1C845EE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203487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C09624" w14:textId="4B3715A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245811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74CB9C5" w14:textId="11554761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169320 </w:t>
            </w:r>
          </w:p>
        </w:tc>
      </w:tr>
      <w:tr w:rsidR="00DF6D87" w:rsidRPr="00DF6D87" w14:paraId="0666705B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600FB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705BAC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P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79C20E" w14:textId="0AC7987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25072098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167492" w14:textId="439DC45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21298601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82C494" w14:textId="0B17345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46411625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BC3CCE" w14:textId="01D86B81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18233425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7578E9" w14:textId="42B5CA5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25702746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AC66D2" w14:textId="3809C80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34885589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F180E0" w14:textId="6B6947E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1758585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E9CB26" w14:textId="0B93C75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4731824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232602" w14:textId="028EE2CE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10515677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75CCDB" w14:textId="0DADF5B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271496 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40B4E4" w14:textId="7EF5F03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7875011 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6865AB" w14:textId="72A9325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1501852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113EF8" w14:textId="0FEA3BA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-127383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A96E83" w14:textId="26474A1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1948260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0156D4" w14:textId="414D610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1337208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6CE88C" w14:textId="673CCA1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14583617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21FB0F" w14:textId="71411CD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10374289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A92AC4" w14:textId="015363D1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10738913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DDA9A83" w14:textId="79C3F47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14836530 </w:t>
            </w:r>
          </w:p>
        </w:tc>
      </w:tr>
      <w:tr w:rsidR="00DF6D87" w:rsidRPr="00DF6D87" w14:paraId="3C5C4CC8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10197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D6CFFB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F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F586A8" w14:textId="51CF521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9023120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3BB6E5" w14:textId="4B6437E2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2625255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E43D31" w14:textId="220AD44F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5328351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0C5E03" w14:textId="01B3EA0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13460701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7F716E" w14:textId="29268891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7425089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2F68B7" w14:textId="50403D6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10781393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D139ED" w14:textId="3500A4DF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A82645" w14:textId="48EB946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D0F17F" w14:textId="5E58161F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CD5319" w14:textId="135EAA1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F9EE9A" w14:textId="1C9DF1DE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4361FD" w14:textId="31051CF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18136216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12EACC" w14:textId="0D26D06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2304152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C65D51" w14:textId="48A5B91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314258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F6B1A8" w14:textId="4A287CB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2615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0A73F0" w14:textId="25DB5D02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57436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0EAC69" w14:textId="6F7B817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199206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F8F31D" w14:textId="1CE83BB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320543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8937781" w14:textId="22D2251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484058 </w:t>
            </w:r>
          </w:p>
        </w:tc>
      </w:tr>
      <w:tr w:rsidR="00DF6D87" w:rsidRPr="00DF6D87" w14:paraId="49364283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A61FC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8DC569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R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DAFDD9" w14:textId="0F67ECF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48374536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494A39" w14:textId="679AE5E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8080518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B11EC1" w14:textId="6DFB763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24711861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F5DF33" w14:textId="264A694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55273094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80A8ED" w14:textId="34B15BE3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40982630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DD809D" w14:textId="202A2D0F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23994762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9BCBD2" w14:textId="22198FA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E70764" w14:textId="6DAFC96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13417A" w14:textId="23024DB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C396FF" w14:textId="133F3B9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849EE2" w14:textId="5E460A9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D033AB" w14:textId="5BF0DDD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57544660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5B12B8" w14:textId="11E101A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1419941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E9F063" w14:textId="66CF7BA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8688151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B7F41C" w14:textId="4534F26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4792526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1CB077" w14:textId="7CFFABD1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57064071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AA73FD" w14:textId="0A1747F2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6978486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307192" w14:textId="547DD0C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9601524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381E4E1" w14:textId="5120D9C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38372294 </w:t>
            </w:r>
          </w:p>
        </w:tc>
      </w:tr>
      <w:tr w:rsidR="00DF6D87" w:rsidRPr="00DF6D87" w14:paraId="0E459B4A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26CF6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3AFD40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123898" w14:textId="172295F3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8074287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120FD7" w14:textId="22B3CC9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4100994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F65ECE" w14:textId="5C5DEF9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29253423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9FEB6A" w14:textId="5F23040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29132423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170E88" w14:textId="1DF3F37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20872727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956D1F" w14:textId="720B409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5550261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87FF73" w14:textId="4ED28EBF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5FB9AA" w14:textId="68F6593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629543" w14:textId="5F7E4221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04F165" w14:textId="03A6E76F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ADA987" w14:textId="3DBA592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4D60DA" w14:textId="205E501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44381340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898FF8" w14:textId="0C832DA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4399945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64F1D7" w14:textId="4717662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-201163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9E8949" w14:textId="5A1309A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-233398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05C0F7" w14:textId="6DB7BF2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285075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C8788E" w14:textId="290726CE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439558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C5BB99" w14:textId="4D629F4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692159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8BAB885" w14:textId="19CC979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202982 </w:t>
            </w:r>
          </w:p>
        </w:tc>
      </w:tr>
      <w:tr w:rsidR="00DF6D87" w:rsidRPr="00DF6D87" w14:paraId="58D1057F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3189D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B3F163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H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403F34" w14:textId="1FB1C9B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5383111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C5785E" w14:textId="25B1AAC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121036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A79D1E" w14:textId="3BCF153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852542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43622F" w14:textId="1965FEC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1605143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1AA08E" w14:textId="18E11ED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1619807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8E4E9C" w14:textId="5E0D5DF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3555208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6AAD95" w14:textId="04A0DFB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921129" w14:textId="3D7D848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A9182D" w14:textId="4BEF660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115EB9" w14:textId="4D3381B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6BBA05" w14:textId="4E7F668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CC315B" w14:textId="22AC586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1574530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8E13E0" w14:textId="4736FEB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37439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9D4B79" w14:textId="1260511E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-586843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65254A" w14:textId="790D16B2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-100737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547AE5" w14:textId="78EEEC0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-66471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FB9C6D" w14:textId="107ACD2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-1885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ACD78B" w14:textId="498B296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16640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8D5B016" w14:textId="3796645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-165131 </w:t>
            </w:r>
          </w:p>
        </w:tc>
      </w:tr>
      <w:tr w:rsidR="00DF6D87" w:rsidRPr="00DF6D87" w14:paraId="76F83473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CBA3E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11C5F2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W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E3C48F" w14:textId="228ABC0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7116328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F86E4D" w14:textId="551BA52E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800568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AC5D55" w14:textId="34AE956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5130375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856C28" w14:textId="23D4390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6308953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93120C" w14:textId="4E3CA9C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4109612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283631" w14:textId="0D1E083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3366495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B3DBDA" w14:textId="6DA2EB7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06232C" w14:textId="425CBBB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8014E4" w14:textId="22B0147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AE5ABA" w14:textId="7CCA563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DB5AA0" w14:textId="0AAC170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3089C9" w14:textId="27E394C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10804064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22BFCF" w14:textId="1A652E6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77527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252F3C" w14:textId="05DFA4F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58884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91CBC4" w14:textId="79352EA3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11936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42F62B" w14:textId="44869E0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-111414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EAB2E6" w14:textId="1A29DB1E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126125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DE153F" w14:textId="56F2F34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108059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4E1D6BF" w14:textId="690851E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5454 </w:t>
            </w:r>
          </w:p>
        </w:tc>
      </w:tr>
      <w:tr w:rsidR="00DF6D87" w:rsidRPr="00DF6D87" w14:paraId="5BF5D297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12287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966D88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S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F4E81A" w14:textId="2F05A2F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1119437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79044A" w14:textId="7553BA4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-1861728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A6525E" w14:textId="3281A7DF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-315596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B29E91" w14:textId="532B245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352302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79DFEB" w14:textId="671F1CE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952418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8FF989" w14:textId="5CD45C7F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81164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64DB53" w14:textId="02E03E73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3F0832" w14:textId="7791F86F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2A488B" w14:textId="04F0097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2DE95D" w14:textId="54DA5F3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5E9210" w14:textId="4B78603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1664A1" w14:textId="67F2FB02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2147050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1F2EDB" w14:textId="2C71E182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4909501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557481" w14:textId="1780440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35764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6356C0" w14:textId="74CA91B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-526078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03CE14" w14:textId="772B313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-146360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05B64D" w14:textId="14BB107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-122171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2F6411" w14:textId="45A1F6B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-312914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81EAD94" w14:textId="2F05A3C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-664794 </w:t>
            </w:r>
          </w:p>
        </w:tc>
      </w:tr>
      <w:tr w:rsidR="00DF6D87" w:rsidRPr="00DF6D87" w14:paraId="77FEE88B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CE42B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E9FC05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M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7620B6" w14:textId="1EC8088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19391287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D1C3BE" w14:textId="06D4D77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4602250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4F1525" w14:textId="3E87723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31349801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EB08B7" w14:textId="5CC1C85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35337772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BA35A0" w14:textId="6B6F3EC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41376940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A814E4" w14:textId="02A1428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120235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363988" w14:textId="51F9A2FE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49F3EC" w14:textId="168F740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1F4C39" w14:textId="4722DA4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BBF5FD" w14:textId="1D5C035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D895C5" w14:textId="15816BB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F67C82" w14:textId="3910719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82103147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136E2E" w14:textId="5133306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1593369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76A438" w14:textId="5DAF167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118170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86B316" w14:textId="355A0B2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-170782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913C6C" w14:textId="34CB609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180001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C79E3A" w14:textId="04004033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423427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0DEA3E" w14:textId="081BC54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319192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8E017D3" w14:textId="18379A5E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99847 </w:t>
            </w:r>
          </w:p>
        </w:tc>
      </w:tr>
      <w:tr w:rsidR="00DF6D87" w:rsidRPr="00DF6D87" w14:paraId="671057A3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C161C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58DC27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Mo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02B5E9" w14:textId="68038D4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4668374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097B4B" w14:textId="67612D1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207473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CBC94E" w14:textId="65242732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2936093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F6A61B" w14:textId="2BD0B6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32700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4F1B71" w14:textId="47FF192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2435494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DCC2BF" w14:textId="309DAC9F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5871934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280D9B" w14:textId="4C9FDC2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9E9C4C" w14:textId="05345DF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DED0CC" w14:textId="6CA1776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FCFCFE" w14:textId="785A67A3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82A923" w14:textId="1ADDFEB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9F9022" w14:textId="79A7BE9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5453581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696230" w14:textId="7CB6448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210968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E88C66" w14:textId="7180A1C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-123296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5F1166" w14:textId="1A7EC00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-180026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2B6911" w14:textId="26678C0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-1347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6AAA6A" w14:textId="07F2F4F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155362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1853EF" w14:textId="791EDD1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-537178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358F733" w14:textId="12BA518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12215 </w:t>
            </w:r>
          </w:p>
        </w:tc>
      </w:tr>
      <w:tr w:rsidR="00DF6D87" w:rsidRPr="00DF6D87" w14:paraId="46745F0A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EE892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2D1981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Q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385C6D" w14:textId="196283A2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6197329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3EB762" w14:textId="5E7709D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-744087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0E191F" w14:textId="11B5860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889740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E6911A" w14:textId="74B20DA1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3457557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59804B" w14:textId="3DA45142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3551858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9B7BA9" w14:textId="78BD550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4607529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E3E800" w14:textId="171273B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480729" w14:textId="7720F26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47B4D1" w14:textId="19077D3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F098C1" w14:textId="1578258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21145A" w14:textId="7680B3B3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16C4A6" w14:textId="7F2F6E73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8761608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82C2D7" w14:textId="62C26EC1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-104572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795DDC" w14:textId="59CFB3E2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-665411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12C420" w14:textId="525757AE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-875547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FAB532" w14:textId="4A5A4A7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-646322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063A7F" w14:textId="33A39EC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-604321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FEF360" w14:textId="77D2B0D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-444595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2CB9087" w14:textId="1A6FBE4E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-752190 </w:t>
            </w:r>
          </w:p>
        </w:tc>
      </w:tr>
      <w:tr w:rsidR="00DF6D87" w:rsidRPr="00DF6D87" w14:paraId="23AF91AD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ECDDC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DC58D9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N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495446" w14:textId="13CD8CF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1814206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32DA4C" w14:textId="28FFCBD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-1317307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ED596B" w14:textId="1FBEF95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-645118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8C4679" w14:textId="7241DAB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754267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785950" w14:textId="767843C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4267792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07253C" w14:textId="38CABE6F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523654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2C3A1A" w14:textId="5AE5EB1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BDBFFB" w14:textId="62D5B6C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7AAD12" w14:textId="0B3E887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4E3772" w14:textId="13F070D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B1FB30" w14:textId="701C390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FE340F" w14:textId="571B940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1467059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1FF234" w14:textId="06FE4FFE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798821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9B64B1" w14:textId="35128F5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-161155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72D627" w14:textId="60C346E1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-658226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8EA00A" w14:textId="44682D5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-346407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9E5B7F" w14:textId="16FAEA8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-380312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291C5B" w14:textId="540ABAA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-81484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A31CDC3" w14:textId="33D53B3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-497468 </w:t>
            </w:r>
          </w:p>
        </w:tc>
      </w:tr>
      <w:tr w:rsidR="00DF6D87" w:rsidRPr="00DF6D87" w14:paraId="534E6D74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4598A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9BC5BF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FDF637" w14:textId="378A745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220143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DBA746" w14:textId="2A73B361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-430308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ACF5AF" w14:textId="520F4EC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-101839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59F876" w14:textId="5B9DF47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-331775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9DC86C" w14:textId="3096368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108698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1E8CF5" w14:textId="3383AA9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-539514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1275EA" w14:textId="32048FA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-246409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423C7D" w14:textId="6E8B8E6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-272469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17873D" w14:textId="602AC80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40575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AC045A" w14:textId="3E6B50F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-170377 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2FDEB1" w14:textId="6D88B05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-115819 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7EF8A7" w14:textId="0814702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15FC07" w14:textId="3D2C85C2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727ED3" w14:textId="557DE73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7815CE" w14:textId="740309F1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E95FAB" w14:textId="4D2EC7B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08092C" w14:textId="0888703E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54C5F5" w14:textId="314C41A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D3B3434" w14:textId="2B9688B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</w:tr>
      <w:tr w:rsidR="00DF6D87" w:rsidRPr="00DF6D87" w14:paraId="5575AADD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9EEAF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D66680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d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26F573" w14:textId="4694D303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313828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A3090E" w14:textId="2185F0C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-864601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9F347B" w14:textId="066D6C0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-1676691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AD16B7" w14:textId="7CA0AD0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-590043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4D67FB" w14:textId="35178D1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368560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9B11E8" w14:textId="1989954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-1091679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0A9F5C" w14:textId="4688512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-90186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908176" w14:textId="45675263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-1114295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C35B11" w14:textId="0598519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-50917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8974CB" w14:textId="051ACBD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-146557 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524C83" w14:textId="7858404E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-430247 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4E2357" w14:textId="000EC38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AEB411" w14:textId="5C18693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3EECDC" w14:textId="6087930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1170FC" w14:textId="005EDA62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28752D" w14:textId="7BFD737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23FC1E" w14:textId="6E53E9C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8BCA4B" w14:textId="5D2C16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8DC45FD" w14:textId="20F07E61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</w:tr>
      <w:tr w:rsidR="00DF6D87" w:rsidRPr="00DF6D87" w14:paraId="3DF857E3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8C3B8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E91EBF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s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4D4201" w14:textId="6A8EBAFF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-231108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E9F82E" w14:textId="62735CB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-625687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E2D20E" w14:textId="0C9E27F3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-463533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A138A8" w14:textId="09B72C41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-463693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074923" w14:textId="795BC53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-243561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8DC831" w14:textId="3004FA6F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-551906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45B8AD" w14:textId="3B3B57F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-446880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CA7327" w14:textId="29655A8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-648666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B082BF" w14:textId="436DD86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-33378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94C295" w14:textId="5FA6850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-724460 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F9CF3B" w14:textId="69CD8B8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-691446 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8FE314" w14:textId="061B26F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07252C" w14:textId="1BEFAFAF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29D795" w14:textId="37001F2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405DB8" w14:textId="18CA1E41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585FF1" w14:textId="58F4521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658362" w14:textId="48D03B53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6E107B" w14:textId="22E09BF2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07B1C44" w14:textId="1ABFB75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</w:tr>
      <w:tr w:rsidR="00DF6D87" w:rsidRPr="00DF6D87" w14:paraId="6DFC7A2F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06A9D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17105B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b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DB4EB3" w14:textId="654B02D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-213507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66E220" w14:textId="2496F83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-203711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FDA8D7" w14:textId="4A8A20D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-55830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42F0F5" w14:textId="0C5FD49F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67469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22D154" w14:textId="085F9B3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50143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C553C4" w14:textId="7060A3F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-89956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2B4E49" w14:textId="6EA7680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-192759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671651" w14:textId="10B5951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-167827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D00C6C" w14:textId="1DCA86F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-29475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7973C2" w14:textId="40A9CF2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-152434 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5AC23A" w14:textId="3A421502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-128790 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DA025D" w14:textId="15AE8ED1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9974B6" w14:textId="592616D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1F5C89" w14:textId="0D4A7212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2DB541" w14:textId="2EBCE03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8F7561" w14:textId="6625559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96B9F8" w14:textId="70D475A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692D9F" w14:textId="54397FA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507F987" w14:textId="471C2D4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</w:tr>
      <w:tr w:rsidR="00DF6D87" w:rsidRPr="00DF6D87" w14:paraId="22B1F440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E83FDF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E70157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sarcosine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122B2A58" w14:textId="7E0D723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6736904 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1D042D3D" w14:textId="2CA4153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5632796 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44484AA3" w14:textId="79CCC0C3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27245827 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24642203" w14:textId="477DE24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15159134 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30799BEA" w14:textId="0D425EF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17693635 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445F3D25" w14:textId="5C19F2D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7564552 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14B985D1" w14:textId="090C322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8432938 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2C4F6072" w14:textId="1D2C13A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10377276 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7C33ADC2" w14:textId="373D26F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23157255 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659DDC18" w14:textId="3523BBB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-404524 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74115EDB" w14:textId="7EBA5D1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2986658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5970E51A" w14:textId="641925FF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5B1205DD" w14:textId="5496916E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5D77CCF2" w14:textId="13D58BB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57FE3BB3" w14:textId="4F59A7E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4F452F6C" w14:textId="41E0951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2C392391" w14:textId="2B5F522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271649A5" w14:textId="267EA6E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D13FBDC" w14:textId="22F2715E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</w:tr>
    </w:tbl>
    <w:p w14:paraId="28C9B83B" w14:textId="77777777" w:rsidR="00E95CBC" w:rsidRDefault="00E95CBC" w:rsidP="00E95CBC">
      <w:pPr>
        <w:jc w:val="both"/>
        <w:rPr>
          <w:rFonts w:cs="Times New Roman"/>
          <w:szCs w:val="24"/>
        </w:rPr>
      </w:pPr>
    </w:p>
    <w:p w14:paraId="5DAD7A49" w14:textId="77777777" w:rsidR="00E95CBC" w:rsidRDefault="00E95CBC" w:rsidP="00E95CBC">
      <w:pPr>
        <w:jc w:val="both"/>
        <w:rPr>
          <w:rFonts w:cs="Times New Roman"/>
          <w:szCs w:val="24"/>
        </w:rPr>
      </w:pPr>
    </w:p>
    <w:p w14:paraId="63392DF7" w14:textId="1A08069A" w:rsidR="00DF6D87" w:rsidRDefault="00DF6D87" w:rsidP="00E95CBC">
      <w:p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16E2F16B" w14:textId="69DE0C03" w:rsidR="00E95CBC" w:rsidRDefault="00E95CBC" w:rsidP="00E95CBC">
      <w:pPr>
        <w:jc w:val="both"/>
        <w:rPr>
          <w:rFonts w:cs="Times New Roman"/>
          <w:szCs w:val="24"/>
          <w:lang w:eastAsia="ja-JP"/>
        </w:rPr>
      </w:pPr>
      <w:r>
        <w:rPr>
          <w:rFonts w:cs="Times New Roman" w:hint="eastAsia"/>
          <w:szCs w:val="24"/>
          <w:lang w:eastAsia="ja-JP"/>
        </w:rPr>
        <w:lastRenderedPageBreak/>
        <w:t>N</w:t>
      </w:r>
      <w:r>
        <w:rPr>
          <w:rFonts w:cs="Times New Roman"/>
          <w:szCs w:val="24"/>
          <w:lang w:eastAsia="ja-JP"/>
        </w:rPr>
        <w:t>ormal 5</w:t>
      </w:r>
    </w:p>
    <w:tbl>
      <w:tblPr>
        <w:tblpPr w:vertAnchor="text" w:horzAnchor="margin" w:tblpXSpec="center" w:tblpY="687"/>
        <w:tblW w:w="1499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66"/>
        <w:gridCol w:w="759"/>
        <w:gridCol w:w="732"/>
        <w:gridCol w:w="732"/>
        <w:gridCol w:w="732"/>
        <w:gridCol w:w="732"/>
        <w:gridCol w:w="732"/>
        <w:gridCol w:w="732"/>
        <w:gridCol w:w="732"/>
        <w:gridCol w:w="732"/>
        <w:gridCol w:w="732"/>
        <w:gridCol w:w="666"/>
        <w:gridCol w:w="759"/>
        <w:gridCol w:w="799"/>
        <w:gridCol w:w="732"/>
        <w:gridCol w:w="732"/>
        <w:gridCol w:w="666"/>
        <w:gridCol w:w="732"/>
        <w:gridCol w:w="732"/>
        <w:gridCol w:w="732"/>
        <w:gridCol w:w="732"/>
      </w:tblGrid>
      <w:tr w:rsidR="00DF6D87" w:rsidRPr="00DF6D87" w14:paraId="3CBC39A7" w14:textId="77777777" w:rsidTr="00B1386B">
        <w:trPr>
          <w:trHeight w:val="255"/>
        </w:trPr>
        <w:tc>
          <w:tcPr>
            <w:tcW w:w="36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E663B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C49D41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1ACD0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P2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F9E7A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F6BFE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E8F32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8332D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02029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EA46E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6DA24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B6A2C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66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504AF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17A3B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9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AD5F1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E5457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68CFC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66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B714C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62A9A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D466A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31CB6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81418B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</w:tr>
      <w:tr w:rsidR="00DF6D87" w:rsidRPr="00DF6D87" w14:paraId="088E4F6C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FC9270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8A9333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3DF46E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G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D6DED4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E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2F2DB4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K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F91F32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Y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2E929D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L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BB5585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P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CCA9E8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9EF3EA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d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00082F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s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46EB69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b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C1EA32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sarcosine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424BD7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64627B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Ac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22C766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proofErr w:type="spellStart"/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AcG</w:t>
            </w:r>
            <w:proofErr w:type="spellEnd"/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486F2C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proofErr w:type="spellStart"/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AcE</w:t>
            </w:r>
            <w:proofErr w:type="spellEnd"/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DD99AA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proofErr w:type="spellStart"/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AcK</w:t>
            </w:r>
            <w:proofErr w:type="spellEnd"/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5CEED1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proofErr w:type="spellStart"/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AcY</w:t>
            </w:r>
            <w:proofErr w:type="spellEnd"/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429C84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proofErr w:type="spellStart"/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AcL</w:t>
            </w:r>
            <w:proofErr w:type="spellEnd"/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7B76ED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proofErr w:type="spellStart"/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AcP</w:t>
            </w:r>
            <w:proofErr w:type="spellEnd"/>
          </w:p>
        </w:tc>
      </w:tr>
      <w:tr w:rsidR="00DF6D87" w:rsidRPr="00DF6D87" w14:paraId="4F84C146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9963C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P1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5557E1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G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195C02" w14:textId="06ABF07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2204279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EB8994" w14:textId="275187B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39015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09A5DD" w14:textId="5C42B29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1000863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2D0AD7" w14:textId="282D7C4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3439347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05C82E" w14:textId="08CD58A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1775871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DD39BD" w14:textId="3290FA7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2202745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FD0E3C" w14:textId="4FFB297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114405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17CFF7" w14:textId="455EECB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-97751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920B1A" w14:textId="10C56DC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142362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C0AC28" w14:textId="09E4711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-29057 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99277D" w14:textId="09F13C03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76566 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8CBFA6" w14:textId="10792CCF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3620936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A129F4" w14:textId="3189207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-128023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D36FFF" w14:textId="189C9F4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-215604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7C7B4E" w14:textId="725B2A8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-215678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9327DD" w14:textId="6C09458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-170117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6D42E5" w14:textId="2183BCD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-188504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AC1D76" w14:textId="587A54F1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-17560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9F322A5" w14:textId="388AAFDE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-745272 </w:t>
            </w:r>
          </w:p>
        </w:tc>
      </w:tr>
      <w:tr w:rsidR="00DF6D87" w:rsidRPr="00DF6D87" w14:paraId="3F99772E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77026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9633DA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E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50080F" w14:textId="29881B52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558886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522DCD" w14:textId="68F1D6EE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-432683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B3B8D0" w14:textId="4B79E6C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-219011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C5C4E7" w14:textId="22C4B66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242788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1FAB61" w14:textId="1532F08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705844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FE75C9" w14:textId="33F3EEC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313178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F9A026" w14:textId="19C7972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-560108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819CA9" w14:textId="72AED9DE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-548753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63C47B" w14:textId="62BC847E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-216577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75684B" w14:textId="5AE20BD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-37976 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2ED545" w14:textId="187FE15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-253043 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B8919B" w14:textId="47C8E2A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703383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B6C379" w14:textId="5B3B5E02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1246044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75BC79" w14:textId="7CEBD8A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-835536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CC1453" w14:textId="740C164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-543488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3467A2" w14:textId="6D9BCCFF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-735575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785D28" w14:textId="5BE6A00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-647222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9AC74A" w14:textId="4B65D07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-1126427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DDC1835" w14:textId="682F19B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-476492 </w:t>
            </w:r>
          </w:p>
        </w:tc>
      </w:tr>
      <w:tr w:rsidR="00DF6D87" w:rsidRPr="00DF6D87" w14:paraId="65DB608C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DF5F3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516E1A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K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F9BAFB" w14:textId="06F37B9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27725379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86F95C" w14:textId="1EACBD03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1514823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1937E2" w14:textId="0271C27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14874422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819D6F" w14:textId="14FD0C92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32891366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819E57" w14:textId="5BB3CCC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23411862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A4428D" w14:textId="4C91EB6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36224365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99F7FB" w14:textId="4AB2D75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4384706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CB5371" w14:textId="6987461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-1120517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4CE82C" w14:textId="4980432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4161756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73BCD2" w14:textId="114BB82F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259037 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1FA026" w14:textId="22BF118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7651393 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4FC62C" w14:textId="7A00C35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34031097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723CE8" w14:textId="234E932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47775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976F98" w14:textId="26F97D2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347032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A0CF7F" w14:textId="30623FE3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-337696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44F43C" w14:textId="734CE673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7255112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5A6502" w14:textId="57B1644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256887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E1D4F2" w14:textId="5FF77BC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751357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EB30BDF" w14:textId="7CA71541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2247203 </w:t>
            </w:r>
          </w:p>
        </w:tc>
      </w:tr>
      <w:tr w:rsidR="00DF6D87" w:rsidRPr="00DF6D87" w14:paraId="0BA417E7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3C27D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18F0E8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Y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DEB04D" w14:textId="37136AE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19350202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1E4068" w14:textId="3DE65FA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1452979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99A5BC" w14:textId="11EA6CF2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12002982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77C980" w14:textId="7A962FC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18949853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7A3A25" w14:textId="5E84970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9636559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158705" w14:textId="3E4F876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14270248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E97BBF" w14:textId="7E69F20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656610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3D1951" w14:textId="10A1D89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32554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01047B" w14:textId="3FC4E4C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899720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15A42B" w14:textId="69B7C9B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69824 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47FC63" w14:textId="1C4609A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535852 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AA28A0" w14:textId="30277E9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22587762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E5409E" w14:textId="0A35E1C2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17894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ECB39B" w14:textId="5A147922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152159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B322B8" w14:textId="3D59A18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56326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47A569" w14:textId="47F97772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-42269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A1B2AC" w14:textId="61D5F281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204908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50235C" w14:textId="11BE6722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-21629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9696712" w14:textId="6D1302E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60867 </w:t>
            </w:r>
          </w:p>
        </w:tc>
      </w:tr>
      <w:tr w:rsidR="00DF6D87" w:rsidRPr="00DF6D87" w14:paraId="10EA9270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59DC9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F2E994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L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F7D07F" w14:textId="41987783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10403060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066A30" w14:textId="213B117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631983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2462F2" w14:textId="52D7A2A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14116725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F49788" w14:textId="0973BDE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24945243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663065" w14:textId="0487011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24003767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5B736D" w14:textId="57BF09E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13447089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67E32E" w14:textId="28D29CE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804076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833998" w14:textId="6B01153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119614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456CE9" w14:textId="27DDBF0E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905914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7007AD" w14:textId="289D39D2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763381 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E35A4D" w14:textId="06B135C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534088 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0C2FBC" w14:textId="747E37F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46308675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90317D" w14:textId="3118E1E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138990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C75B5B" w14:textId="5F4DC02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9399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088ED2" w14:textId="34A1CAC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-1132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5BE32E" w14:textId="523FC412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282190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275433" w14:textId="25D1D26F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168383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D5DEFF" w14:textId="1955B4D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189448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ED8DEDC" w14:textId="149A287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274175 </w:t>
            </w:r>
          </w:p>
        </w:tc>
      </w:tr>
      <w:tr w:rsidR="00DF6D87" w:rsidRPr="00DF6D87" w14:paraId="386B7946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0978D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C2ACED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P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70DC7C" w14:textId="58AC349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4757494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C75977" w14:textId="60C70F9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3839137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BFEA98" w14:textId="4DE096FF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18227169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97A42E" w14:textId="7033A393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4528353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82662F" w14:textId="7CEC678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6564539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96DB03" w14:textId="5015F4D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8472058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5CD5F0" w14:textId="6986336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1408679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88157C" w14:textId="1F97A3E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3823703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ACD97D" w14:textId="71AF8D7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7727708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207566" w14:textId="72461212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45598 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44ADC8" w14:textId="2640DAA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1528508 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CBC8CB" w14:textId="2381DF1F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535838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E2E664" w14:textId="2968B91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1722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AD7194" w14:textId="25E2477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672539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EB204B" w14:textId="3801BCF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439261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42BBE2" w14:textId="0585062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5258481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2E9063" w14:textId="56AECCA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3390095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660427" w14:textId="03FACAF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4481879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CBA0C01" w14:textId="74EFA5AE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5826975 </w:t>
            </w:r>
          </w:p>
        </w:tc>
      </w:tr>
      <w:tr w:rsidR="00DF6D87" w:rsidRPr="00DF6D87" w14:paraId="52A824FD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85676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B9B326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F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1AA12E" w14:textId="1AE101D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14184872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A63C85" w14:textId="41C2836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1677180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6CC037" w14:textId="30D6FB0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3899793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16C83D" w14:textId="5A06417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9848269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0C7FDC" w14:textId="670E2C1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5645626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92017F" w14:textId="1F15A8D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10766491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505887" w14:textId="02D596E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610264" w14:textId="73FD1FB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A59DE0" w14:textId="7F1EECD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A69BA1" w14:textId="60018C7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AD2FB4" w14:textId="75DFF27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0BD96C" w14:textId="153DF6A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15039162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A0AD38" w14:textId="1299B70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1057136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2224E6" w14:textId="150B120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296553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EE4B8A" w14:textId="14884D0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252829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D4F1FB" w14:textId="42352B7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55870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5405F9" w14:textId="5772DA4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203783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75E87D" w14:textId="7AB9340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1119373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D64E4BD" w14:textId="6D5FE181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247257 </w:t>
            </w:r>
          </w:p>
        </w:tc>
      </w:tr>
      <w:tr w:rsidR="00DF6D87" w:rsidRPr="00DF6D87" w14:paraId="3211EA5B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FE158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94A1DE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R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12A4A1" w14:textId="46E5B522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65834866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428C62" w14:textId="65985AF2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2163396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10418C" w14:textId="2F598301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23475819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AF8FAC" w14:textId="5C92FA2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43096230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277DF7" w14:textId="6A458B8F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25638661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186DAF" w14:textId="0D13E60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33673432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349D47" w14:textId="7EAB1E3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828A4D" w14:textId="36B60FA2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00A02F" w14:textId="09E4596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0E20B6" w14:textId="75D0EA4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09C6D9" w14:textId="4368671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1E5FC8" w14:textId="42F04DB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42472197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4D332E" w14:textId="4F1985F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622075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B13609" w14:textId="689CD19E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2727310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72FEA9" w14:textId="3EC0581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1214597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A0A24B" w14:textId="37BDEDB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16925732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7EC553" w14:textId="405973EE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1986544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64F630" w14:textId="0B6A268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3048828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C458527" w14:textId="23D2097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11258398 </w:t>
            </w:r>
          </w:p>
        </w:tc>
      </w:tr>
      <w:tr w:rsidR="00DF6D87" w:rsidRPr="00DF6D87" w14:paraId="0361A4C2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87FF2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314D6C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73C7EE" w14:textId="543142E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23513823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C9C8EF" w14:textId="3A56F53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2371745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2E50A3" w14:textId="7629A74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31531894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D878EC" w14:textId="152E1C0F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36784319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A3CB61" w14:textId="38C60C1F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23842780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BE1352" w14:textId="4792E6C3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10972810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F7E469" w14:textId="7B45421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02961E" w14:textId="0AA995B2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45CE0C" w14:textId="0F849FB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FE7156" w14:textId="1D5470B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4EB4F3" w14:textId="7A6F55B3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80BDC5" w14:textId="1DFEE4B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49591055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FD1333" w14:textId="4EB83DB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2014550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D63CD4" w14:textId="6E506A0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134312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E87EC9" w14:textId="098FFB6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-12548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54C2D4" w14:textId="3036E4C2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90289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C328BD" w14:textId="2F5B7A03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281703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FEBFE4" w14:textId="26995D7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614076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1145085" w14:textId="00338D8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-57666 </w:t>
            </w:r>
          </w:p>
        </w:tc>
      </w:tr>
      <w:tr w:rsidR="00DF6D87" w:rsidRPr="00DF6D87" w14:paraId="420A009C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A60EC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6516C8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H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27D778" w14:textId="685F47F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9767195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81BDC7" w14:textId="3398E15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180021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5A7B6B" w14:textId="7D7C26EE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860959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3DA917" w14:textId="3C39334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1448153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8C9C71" w14:textId="0720981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1587735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5A60A8" w14:textId="5432570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8294194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3B036A" w14:textId="42A5311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FEF96A" w14:textId="3305E66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B30D61" w14:textId="163C072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153314" w14:textId="2989DD6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557562" w14:textId="0449916F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8518C1" w14:textId="2CEDBC63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1455365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136A2B" w14:textId="1C083DC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7350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DCED75" w14:textId="5ED3C72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-335477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8E6278" w14:textId="219B499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-54349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645B93" w14:textId="59B9339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-51016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1A0944" w14:textId="079B4781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7919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E260FF" w14:textId="4C70803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80208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FB01B0A" w14:textId="1C27174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-93739 </w:t>
            </w:r>
          </w:p>
        </w:tc>
      </w:tr>
      <w:tr w:rsidR="00DF6D87" w:rsidRPr="00DF6D87" w14:paraId="0FC0B9D9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6406F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A29B0C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W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22E218" w14:textId="1A1C4F7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12678917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48782C" w14:textId="4DFAB12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419541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373ECC" w14:textId="6CA44F9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5765580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70FA0B" w14:textId="63BC120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6045345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353AFC" w14:textId="14AAB80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3136661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2497DB" w14:textId="607DB2F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6671911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E2A33E" w14:textId="483E609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9D76F0" w14:textId="2A748372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E8A0F1" w14:textId="7AFBDBCE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730987" w14:textId="5EBAB31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4160ED" w14:textId="21C5B72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30389E" w14:textId="3AB5AD41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8890231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F8DB0A" w14:textId="19ECBA6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31242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F80012" w14:textId="603CECA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31752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27B30B" w14:textId="4BCE5491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14277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0C7441" w14:textId="1C39824F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-53199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D4B17C" w14:textId="38776C0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70273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A9D402" w14:textId="0B06E04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90705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D375B92" w14:textId="4A57C92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30076 </w:t>
            </w:r>
          </w:p>
        </w:tc>
      </w:tr>
      <w:tr w:rsidR="00DF6D87" w:rsidRPr="00DF6D87" w14:paraId="2779993C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66A15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40A6EE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S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50E9AD" w14:textId="5E75A3C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4402980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217D4B" w14:textId="1294B081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-1157805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D0925E" w14:textId="65587F3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1245368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8BFE1C" w14:textId="55717C9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1977969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A04978" w14:textId="2B01944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1759939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2F5D81" w14:textId="1F901B4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3090445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2300B2" w14:textId="378219E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DE768C" w14:textId="62226B8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769014" w14:textId="37E898B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824A73" w14:textId="19D666C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6EE8EE" w14:textId="1563D4A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EAD36B" w14:textId="3471FD62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4098474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BD8B82" w14:textId="228F2CC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2024975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9DD9B0" w14:textId="0E4FBC91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387939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B4F826" w14:textId="71E4B51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76703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A0A106" w14:textId="5149A0F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428161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4E2723" w14:textId="083AD003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367481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406040" w14:textId="7222C32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200165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9B95EE1" w14:textId="218AED9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-219677 </w:t>
            </w:r>
          </w:p>
        </w:tc>
      </w:tr>
      <w:tr w:rsidR="00DF6D87" w:rsidRPr="00DF6D87" w14:paraId="09D3FE09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84ED0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F46E5C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M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3A8F5F" w14:textId="60BBB11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30740837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9B0214" w14:textId="79C70C6E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2653055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ABBFEA" w14:textId="5A35F65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31710026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EE3739" w14:textId="126CD231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35764894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C9368F" w14:textId="6B2E0BE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43910877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3EF646" w14:textId="765150A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392740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7AAB9B" w14:textId="26B3C233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161A6B" w14:textId="50E93EF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007528" w14:textId="00BF0493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9B43CA" w14:textId="34EEEF9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84886E" w14:textId="6F5090D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72BAF5" w14:textId="1C42DB1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77621821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7AF80F" w14:textId="5933778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701608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8B33FC" w14:textId="557F17DE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-119581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5630E6" w14:textId="7354885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-48839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9EC60A" w14:textId="42419B6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75778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204959" w14:textId="31FF3C1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330618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AA9B65" w14:textId="6C26235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229456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D185725" w14:textId="13ADD17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158947 </w:t>
            </w:r>
          </w:p>
        </w:tc>
      </w:tr>
      <w:tr w:rsidR="00DF6D87" w:rsidRPr="00DF6D87" w14:paraId="19F42078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55FB6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F584AF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Mo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F016EC" w14:textId="3CDAA35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12371075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AC4469" w14:textId="12D20E51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120888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C94078" w14:textId="6EF75A33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4646527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BB0AA4" w14:textId="6662ED32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123481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94279E" w14:textId="3BEE626F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5931332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C0C3EB" w14:textId="7DCD70E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15287685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290162" w14:textId="1BBE380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2705EA" w14:textId="7BA84DAE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1A9868" w14:textId="0F82D73E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55A2AE" w14:textId="6508DF9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4E98F9" w14:textId="215601FF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4F3EED" w14:textId="759B74B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13455010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2E0C53" w14:textId="75CE47C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428365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9B9A4D" w14:textId="29D02CE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-35747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7B671E" w14:textId="0003DA72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-100864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2FE05D" w14:textId="6019407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-29283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BF0A02" w14:textId="6E1E0E0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67833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EFA761" w14:textId="320B588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20732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CF4E4A3" w14:textId="2483479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56507 </w:t>
            </w:r>
          </w:p>
        </w:tc>
      </w:tr>
      <w:tr w:rsidR="00DF6D87" w:rsidRPr="00DF6D87" w14:paraId="5F9F49CE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E6865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47CB81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Q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56BB0C" w14:textId="69E1678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16475868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52BB7D" w14:textId="667D3C2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133052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EF8C32" w14:textId="0718488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6755882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E20F37" w14:textId="7F87031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13684209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6E7B89" w14:textId="59461F41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12935244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860657" w14:textId="4ECA767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13898377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AE3411" w14:textId="785FCA13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101869" w14:textId="3B940A3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8562BE" w14:textId="2E7888A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29CA65" w14:textId="1F1E0CB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466773" w14:textId="5999446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FB69B0" w14:textId="53057F3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26115005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1266A5" w14:textId="11FA3FF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-424125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F89C63" w14:textId="49A0BB6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-319368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9450A4" w14:textId="39748752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-231273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E672C7" w14:textId="09BBDE0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-403814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CE15E8" w14:textId="6845FA7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-298725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2B4869" w14:textId="23C930DE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-206374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885C9E6" w14:textId="4456879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-507010 </w:t>
            </w:r>
          </w:p>
        </w:tc>
      </w:tr>
      <w:tr w:rsidR="00DF6D87" w:rsidRPr="00DF6D87" w14:paraId="6993B0FD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F4816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DD758C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N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F33194" w14:textId="191094D1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6754638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C20408" w14:textId="5E5ED53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-604959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219E1E" w14:textId="0AEA0F43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180345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BBBE5E" w14:textId="61F997B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724854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82CAFC" w14:textId="6CC27131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2170883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B1C6D1" w14:textId="3520459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2905161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250C47" w14:textId="161059C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54E8A7" w14:textId="1358DB1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6E43A2" w14:textId="03E72D7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256616" w14:textId="54A5184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CA115E" w14:textId="4921B32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08FF8A" w14:textId="3638E543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1406216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403A68" w14:textId="45446B0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333691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0D897E" w14:textId="4D13F6A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-57799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6054DB" w14:textId="08499ED1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-446836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A4243B" w14:textId="3EEC6FDE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-222126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0EE100" w14:textId="1A7493E1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-234467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DA7041" w14:textId="60EB24C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96216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C112A61" w14:textId="58DB5D3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-229961 </w:t>
            </w:r>
          </w:p>
        </w:tc>
      </w:tr>
      <w:tr w:rsidR="00DF6D87" w:rsidRPr="00DF6D87" w14:paraId="767697D0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9CD86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4E71EF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a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75B904" w14:textId="4DEB7BF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-45966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478419" w14:textId="35694D8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-98974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A3B562" w14:textId="0490F0A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67963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724592" w14:textId="34BC090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-362167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E3CB20" w14:textId="5E2434A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-175032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F489B3" w14:textId="61DD3792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-440776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539AA1" w14:textId="51C9F25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-126635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5FDD0B" w14:textId="3F7AD6B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-150112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AFBE92" w14:textId="1C452EE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28928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2EBD22" w14:textId="1FE02B9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-160079 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1A8FE1" w14:textId="2B174BF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-13833 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0E6C01" w14:textId="609154E1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521DDC" w14:textId="326FA9D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503CF1" w14:textId="6C0B7D0E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3EAFFD" w14:textId="3FFCF52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F2267F" w14:textId="006DC92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BBA8B6" w14:textId="0CB434C3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440809" w14:textId="05A7CDB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6F52AC5" w14:textId="3DB54AB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</w:tr>
      <w:tr w:rsidR="00DF6D87" w:rsidRPr="00DF6D87" w14:paraId="42A3A77F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AF502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861DAD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d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2D486C" w14:textId="0B33595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320971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401128" w14:textId="37C0D67F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-394089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DEEEAB" w14:textId="7DEF5E5F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-268160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76E65E" w14:textId="3868EDF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-342792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709299" w14:textId="6768E90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691905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B4A105" w14:textId="53D0AB82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140750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920173" w14:textId="370E047E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69362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4E814D" w14:textId="381AE5F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-764463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C34FBA" w14:textId="1F4F3882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-47473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D64380" w14:textId="17C4273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-97522 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E8506E" w14:textId="26FEB91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-343040 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625804" w14:textId="1A27EAB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D752F2" w14:textId="2682FD9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95B7F3" w14:textId="436E342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BEBB4B" w14:textId="6FADBD2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241A2B" w14:textId="29CF602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0CA914" w14:textId="5D930CE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BF4CB8" w14:textId="179E621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2EEEA6A" w14:textId="069D7BC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</w:tr>
      <w:tr w:rsidR="00DF6D87" w:rsidRPr="00DF6D87" w14:paraId="191C7D29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D8C74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E20565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s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F5E9ED" w14:textId="050B6D0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-85145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1C1B37" w14:textId="21BBA1C1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-397075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4CD908" w14:textId="4B1E3B1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-502824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2EEFC3" w14:textId="2FC39A1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-417693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B0B606" w14:textId="444FED2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-202401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43E823" w14:textId="3DB933B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-409375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2D4608" w14:textId="3CF8CCA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-372296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E4670A" w14:textId="7135431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-256150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51D092" w14:textId="25F9ADC2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-19271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BB62C8" w14:textId="6903FE4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-612972 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C96227" w14:textId="5E16A822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-162319 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C767A8" w14:textId="10508DB2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E06AAE" w14:textId="4ABE4E5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69561A" w14:textId="2747D4FE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18E276" w14:textId="11EBA89E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B4997D" w14:textId="417AD92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713B55" w14:textId="2CB021E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FE0D6F" w14:textId="1A670F9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0564832" w14:textId="2B1C270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</w:tr>
      <w:tr w:rsidR="00DF6D87" w:rsidRPr="00DF6D87" w14:paraId="3090DA7D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A3CF2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0112D0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b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3B9BFE" w14:textId="42DCCA6F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-61789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DC1E5D" w14:textId="0C09BECB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-48099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85AD5F" w14:textId="4A7068E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-11477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5922AD" w14:textId="17DAD6E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70853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9428C7" w14:textId="6EECFA63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16769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ED43A5" w14:textId="28514E7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-48885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48D341" w14:textId="6DA80176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-112301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DD34EF" w14:textId="62F1CA6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-193405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44AA3D" w14:textId="3465C7EF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-84397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43B1D6" w14:textId="753D93E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-24456 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0A4A1C" w14:textId="6071AC3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-42098 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CA1F8B" w14:textId="2A067CB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28C546" w14:textId="3096742E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250DF5" w14:textId="25F0A54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954FD7" w14:textId="6ABC4C51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24AACC" w14:textId="2FEBA905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B916B9" w14:textId="26F8207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A97D0B" w14:textId="0031AB73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A2ECD90" w14:textId="4AC906A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</w:tr>
      <w:tr w:rsidR="00DF6D87" w:rsidRPr="00DF6D87" w14:paraId="4AF66719" w14:textId="77777777" w:rsidTr="00B1386B">
        <w:trPr>
          <w:trHeight w:val="255"/>
        </w:trPr>
        <w:tc>
          <w:tcPr>
            <w:tcW w:w="36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1ACAB2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 xml:space="preserve">　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DEEDF9" w14:textId="7777777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E95CBC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  <w:t>sarcosine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295C4519" w14:textId="32D901B7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5522816 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53D3892D" w14:textId="5226AA8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3549430 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75426CEB" w14:textId="2F9B367D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16207755 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105970F4" w14:textId="65B9C352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9672372 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524F049A" w14:textId="2FDF3D7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10996870 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3C70581E" w14:textId="40D1334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3271255 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3CF15E60" w14:textId="6393CF3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7801401 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12BE5CCC" w14:textId="2F098B9E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8692865 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2BFAC25F" w14:textId="0E26D60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19489823 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4DFF7C32" w14:textId="58E0741E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-332106 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5D4C6128" w14:textId="0ED536C9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 xml:space="preserve">2334705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563810F3" w14:textId="2D2269AE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3FEF16D0" w14:textId="6D3AF648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524B0FEA" w14:textId="4D00A17C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24AE627F" w14:textId="2C9F45C0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5105577C" w14:textId="3C48772A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54FA1679" w14:textId="649A03E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193D056A" w14:textId="690F4614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50564BC" w14:textId="48F699FF" w:rsidR="00DF6D87" w:rsidRPr="00E95CBC" w:rsidRDefault="00DF6D87" w:rsidP="00B1386B">
            <w:pPr>
              <w:spacing w:before="0" w:after="0"/>
              <w:jc w:val="right"/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  <w:lang w:eastAsia="ja-JP"/>
              </w:rPr>
            </w:pPr>
            <w:r w:rsidRPr="00DF6D87">
              <w:rPr>
                <w:rFonts w:ascii="Arial" w:eastAsia="游ゴシック" w:hAnsi="Arial" w:cs="Arial"/>
                <w:b/>
                <w:bCs/>
                <w:color w:val="000000"/>
                <w:sz w:val="12"/>
                <w:szCs w:val="12"/>
              </w:rPr>
              <w:t>-</w:t>
            </w:r>
          </w:p>
        </w:tc>
      </w:tr>
    </w:tbl>
    <w:p w14:paraId="62262CC6" w14:textId="77777777" w:rsidR="00E95CBC" w:rsidRDefault="00E95CBC" w:rsidP="00E95CBC">
      <w:pPr>
        <w:jc w:val="both"/>
        <w:rPr>
          <w:rFonts w:cs="Times New Roman"/>
          <w:szCs w:val="24"/>
          <w:lang w:eastAsia="ja-JP"/>
        </w:rPr>
      </w:pPr>
    </w:p>
    <w:p w14:paraId="0B52E7F5" w14:textId="6D908177" w:rsidR="00E95CBC" w:rsidRDefault="00E95CBC" w:rsidP="00E95CBC">
      <w:r>
        <w:br w:type="page"/>
      </w:r>
    </w:p>
    <w:p w14:paraId="351D4328" w14:textId="620044FD" w:rsidR="003A641F" w:rsidRDefault="003A641F" w:rsidP="003A641F">
      <w:pPr>
        <w:pStyle w:val="2"/>
        <w:numPr>
          <w:ilvl w:val="1"/>
          <w:numId w:val="14"/>
        </w:numPr>
        <w:rPr>
          <w:bCs/>
        </w:rPr>
      </w:pPr>
      <w:r>
        <w:lastRenderedPageBreak/>
        <w:t>Supplementa</w:t>
      </w:r>
      <w:r w:rsidR="00F20B7A">
        <w:t>ry</w:t>
      </w:r>
      <w:r>
        <w:t xml:space="preserve"> Table 2. The result of analysis of primary probe selection</w:t>
      </w:r>
    </w:p>
    <w:p w14:paraId="5825F198" w14:textId="61A2E097" w:rsidR="003A641F" w:rsidRPr="003A641F" w:rsidRDefault="003A641F" w:rsidP="00643E5A">
      <w:pPr>
        <w:pStyle w:val="2"/>
        <w:numPr>
          <w:ilvl w:val="1"/>
          <w:numId w:val="14"/>
        </w:numPr>
        <w:rPr>
          <w:bCs/>
        </w:rPr>
      </w:pPr>
      <w:r w:rsidRPr="003A641F">
        <w:rPr>
          <w:bCs/>
        </w:rPr>
        <w:t>Supplementa</w:t>
      </w:r>
      <w:r w:rsidR="00F20B7A">
        <w:rPr>
          <w:bCs/>
        </w:rPr>
        <w:t>ry</w:t>
      </w:r>
      <w:r w:rsidRPr="003A641F">
        <w:rPr>
          <w:bCs/>
        </w:rPr>
        <w:t xml:space="preserve"> Table 2A.</w:t>
      </w:r>
      <w:r>
        <w:rPr>
          <w:bCs/>
        </w:rPr>
        <w:t xml:space="preserve"> </w:t>
      </w:r>
      <w:r w:rsidRPr="001C1B39">
        <w:rPr>
          <w:rFonts w:eastAsia="ＭＳ Ｐゴシック" w:hint="eastAsia"/>
          <w:color w:val="222222"/>
        </w:rPr>
        <w:t>T</w:t>
      </w:r>
      <w:r w:rsidRPr="001C1B39">
        <w:rPr>
          <w:rFonts w:eastAsia="ＭＳ Ｐゴシック"/>
          <w:color w:val="222222"/>
        </w:rPr>
        <w:t xml:space="preserve">he </w:t>
      </w:r>
      <w:r>
        <w:rPr>
          <w:rFonts w:eastAsia="ＭＳ Ｐゴシック"/>
          <w:color w:val="222222"/>
        </w:rPr>
        <w:t xml:space="preserve">median </w:t>
      </w:r>
      <w:r w:rsidRPr="001C1B39">
        <w:rPr>
          <w:rFonts w:eastAsia="ＭＳ Ｐゴシック"/>
          <w:color w:val="222222"/>
        </w:rPr>
        <w:t>ratio of FI increase between cancer and non-cancer lysate</w:t>
      </w:r>
      <w:r>
        <w:rPr>
          <w:rFonts w:eastAsia="ＭＳ Ｐゴシック"/>
          <w:color w:val="222222"/>
        </w:rPr>
        <w:t xml:space="preserve">. </w:t>
      </w:r>
      <w:r>
        <w:rPr>
          <w:rFonts w:eastAsia="ＭＳ Ｐゴシック"/>
          <w:color w:val="222222"/>
        </w:rPr>
        <w:br/>
        <w:t xml:space="preserve">Orange: the ratio </w:t>
      </w:r>
      <w:r>
        <w:t>≥</w:t>
      </w:r>
      <w:r>
        <w:rPr>
          <w:rFonts w:eastAsia="ＭＳ Ｐゴシック"/>
          <w:color w:val="222222"/>
        </w:rPr>
        <w:t xml:space="preserve"> 90th percentile.</w:t>
      </w:r>
    </w:p>
    <w:p w14:paraId="33D2F474" w14:textId="07EEAF6A" w:rsidR="00993808" w:rsidRDefault="009D2AC0" w:rsidP="00994A3D">
      <w:pPr>
        <w:jc w:val="both"/>
        <w:rPr>
          <w:rFonts w:cs="Times New Roman"/>
          <w:szCs w:val="24"/>
        </w:rPr>
      </w:pPr>
      <w:r w:rsidRPr="002C3757">
        <w:rPr>
          <w:bCs/>
          <w:noProof/>
        </w:rPr>
        <w:drawing>
          <wp:inline distT="0" distB="0" distL="0" distR="0" wp14:anchorId="4F62EE40" wp14:editId="0B1B6372">
            <wp:extent cx="8609958" cy="3260576"/>
            <wp:effectExtent l="0" t="0" r="127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9958" cy="326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C283B" w14:textId="1BA6A3D4" w:rsidR="00DF6D87" w:rsidRDefault="00DF6D87" w:rsidP="00994A3D">
      <w:p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62E7C67E" w14:textId="77777777" w:rsidR="00DF6D87" w:rsidRDefault="00DF6D87" w:rsidP="00994A3D">
      <w:pPr>
        <w:jc w:val="both"/>
        <w:rPr>
          <w:rFonts w:cs="Times New Roman"/>
          <w:szCs w:val="24"/>
        </w:rPr>
      </w:pPr>
    </w:p>
    <w:p w14:paraId="289BFFAC" w14:textId="02BC4900" w:rsidR="0079171B" w:rsidRDefault="00E92B16" w:rsidP="003A641F">
      <w:pPr>
        <w:pStyle w:val="2"/>
        <w:numPr>
          <w:ilvl w:val="1"/>
          <w:numId w:val="14"/>
        </w:numPr>
        <w:rPr>
          <w:rFonts w:eastAsia="ＭＳ Ｐゴシック"/>
          <w:color w:val="222222"/>
        </w:rPr>
      </w:pPr>
      <w:r w:rsidRPr="002C3757">
        <w:rPr>
          <w:bCs/>
          <w:noProof/>
        </w:rPr>
        <w:drawing>
          <wp:anchor distT="0" distB="0" distL="114300" distR="114300" simplePos="0" relativeHeight="251658240" behindDoc="1" locked="0" layoutInCell="1" allowOverlap="1" wp14:anchorId="747427DE" wp14:editId="22E7FCB3">
            <wp:simplePos x="0" y="0"/>
            <wp:positionH relativeFrom="column">
              <wp:posOffset>-274140</wp:posOffset>
            </wp:positionH>
            <wp:positionV relativeFrom="paragraph">
              <wp:posOffset>449736</wp:posOffset>
            </wp:positionV>
            <wp:extent cx="9301712" cy="2871268"/>
            <wp:effectExtent l="0" t="0" r="0" b="5715"/>
            <wp:wrapTight wrapText="bothSides">
              <wp:wrapPolygon edited="0">
                <wp:start x="0" y="0"/>
                <wp:lineTo x="0" y="21500"/>
                <wp:lineTo x="21544" y="21500"/>
                <wp:lineTo x="21544" y="0"/>
                <wp:lineTo x="0" y="0"/>
              </wp:wrapPolygon>
            </wp:wrapTight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1712" cy="2871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41F" w:rsidRPr="003A641F">
        <w:rPr>
          <w:bCs/>
        </w:rPr>
        <w:t>Supplementa</w:t>
      </w:r>
      <w:r w:rsidR="00F20B7A">
        <w:rPr>
          <w:bCs/>
        </w:rPr>
        <w:t>ry</w:t>
      </w:r>
      <w:r w:rsidR="003A641F" w:rsidRPr="003A641F">
        <w:rPr>
          <w:bCs/>
        </w:rPr>
        <w:t xml:space="preserve"> Table 2</w:t>
      </w:r>
      <w:r w:rsidR="003A641F">
        <w:rPr>
          <w:bCs/>
        </w:rPr>
        <w:t>B</w:t>
      </w:r>
      <w:r w:rsidR="003A641F" w:rsidRPr="003A641F">
        <w:rPr>
          <w:bCs/>
        </w:rPr>
        <w:t>.</w:t>
      </w:r>
      <w:r w:rsidR="003A641F">
        <w:rPr>
          <w:bCs/>
        </w:rPr>
        <w:t xml:space="preserve"> </w:t>
      </w:r>
      <w:r w:rsidR="003A641F" w:rsidRPr="001C1B39">
        <w:rPr>
          <w:rFonts w:eastAsia="ＭＳ Ｐゴシック" w:hint="eastAsia"/>
          <w:color w:val="222222"/>
        </w:rPr>
        <w:t>T</w:t>
      </w:r>
      <w:r w:rsidR="003A641F" w:rsidRPr="001C1B39">
        <w:rPr>
          <w:rFonts w:eastAsia="ＭＳ Ｐゴシック"/>
          <w:color w:val="222222"/>
        </w:rPr>
        <w:t xml:space="preserve">he </w:t>
      </w:r>
      <w:r w:rsidR="003A641F">
        <w:rPr>
          <w:rFonts w:eastAsia="ＭＳ Ｐゴシック"/>
          <w:color w:val="222222"/>
        </w:rPr>
        <w:t>median difference</w:t>
      </w:r>
      <w:r w:rsidR="003A641F" w:rsidRPr="001C1B39">
        <w:rPr>
          <w:rFonts w:eastAsia="ＭＳ Ｐゴシック"/>
          <w:color w:val="222222"/>
        </w:rPr>
        <w:t xml:space="preserve"> of FI increase between cancer and non-cancer lysate</w:t>
      </w:r>
      <w:r w:rsidR="003A641F">
        <w:rPr>
          <w:rFonts w:eastAsia="ＭＳ Ｐゴシック"/>
          <w:color w:val="222222"/>
        </w:rPr>
        <w:t xml:space="preserve">. </w:t>
      </w:r>
      <w:r w:rsidR="0079171B">
        <w:rPr>
          <w:rFonts w:eastAsia="ＭＳ Ｐゴシック"/>
          <w:color w:val="222222"/>
        </w:rPr>
        <w:br/>
      </w:r>
      <w:r w:rsidR="003A641F">
        <w:rPr>
          <w:rFonts w:eastAsia="ＭＳ Ｐゴシック"/>
          <w:color w:val="222222"/>
        </w:rPr>
        <w:t xml:space="preserve">Yellow: the difference </w:t>
      </w:r>
      <w:r w:rsidR="003A641F">
        <w:t>≥</w:t>
      </w:r>
      <w:r w:rsidR="003A641F">
        <w:rPr>
          <w:rFonts w:eastAsia="ＭＳ Ｐゴシック"/>
          <w:color w:val="222222"/>
        </w:rPr>
        <w:t xml:space="preserve"> 90th percentile.</w:t>
      </w:r>
    </w:p>
    <w:p w14:paraId="18E7F884" w14:textId="37779C84" w:rsidR="00993808" w:rsidRDefault="00993808" w:rsidP="00E92B16"/>
    <w:p w14:paraId="23B2CE9D" w14:textId="438230E3" w:rsidR="00993808" w:rsidRDefault="00993808" w:rsidP="00993808"/>
    <w:p w14:paraId="49354D45" w14:textId="5A86A975" w:rsidR="00B554E9" w:rsidRDefault="00B554E9" w:rsidP="009D2AC0">
      <w:pPr>
        <w:pStyle w:val="2"/>
        <w:numPr>
          <w:ilvl w:val="0"/>
          <w:numId w:val="0"/>
        </w:numPr>
        <w:ind w:left="567" w:hanging="567"/>
      </w:pPr>
      <w:r>
        <w:br w:type="page"/>
      </w:r>
    </w:p>
    <w:p w14:paraId="094B9887" w14:textId="63DAEBD0" w:rsidR="00B554E9" w:rsidRDefault="00B554E9" w:rsidP="00B554E9">
      <w:pPr>
        <w:pStyle w:val="2"/>
        <w:numPr>
          <w:ilvl w:val="1"/>
          <w:numId w:val="14"/>
        </w:numPr>
      </w:pPr>
      <w:r>
        <w:lastRenderedPageBreak/>
        <w:t>Supplementa</w:t>
      </w:r>
      <w:r w:rsidR="00F20B7A">
        <w:t>ry</w:t>
      </w:r>
      <w:r>
        <w:t xml:space="preserve"> table 3. The patient’s demographic characteristics of primary and secondary probe selectio</w:t>
      </w:r>
      <w:r w:rsidR="00907313">
        <w:t>n</w:t>
      </w:r>
    </w:p>
    <w:p w14:paraId="68ECD924" w14:textId="0F2E2A65" w:rsidR="00B554E9" w:rsidRPr="00B554E9" w:rsidRDefault="00B554E9" w:rsidP="007251E9">
      <w:pPr>
        <w:pStyle w:val="2"/>
        <w:numPr>
          <w:ilvl w:val="1"/>
          <w:numId w:val="14"/>
        </w:numPr>
        <w:rPr>
          <w:rFonts w:eastAsiaTheme="minorEastAsia"/>
          <w:lang w:eastAsia="ja-JP"/>
        </w:rPr>
      </w:pPr>
      <w:r w:rsidRPr="00B554E9">
        <w:rPr>
          <w:rFonts w:eastAsiaTheme="minorEastAsia" w:hint="eastAsia"/>
          <w:lang w:eastAsia="ja-JP"/>
        </w:rPr>
        <w:t>S</w:t>
      </w:r>
      <w:r w:rsidRPr="00B554E9">
        <w:rPr>
          <w:rFonts w:eastAsiaTheme="minorEastAsia"/>
          <w:lang w:eastAsia="ja-JP"/>
        </w:rPr>
        <w:t>upplementa</w:t>
      </w:r>
      <w:r w:rsidR="00F20B7A">
        <w:rPr>
          <w:rFonts w:eastAsiaTheme="minorEastAsia"/>
          <w:lang w:eastAsia="ja-JP"/>
        </w:rPr>
        <w:t>ry</w:t>
      </w:r>
      <w:r w:rsidRPr="00B554E9">
        <w:rPr>
          <w:rFonts w:eastAsiaTheme="minorEastAsia"/>
          <w:lang w:eastAsia="ja-JP"/>
        </w:rPr>
        <w:t xml:space="preserve"> table 3A.  </w:t>
      </w:r>
      <w:r>
        <w:t>The patient’s demographic characteristics of primary probe selection</w:t>
      </w:r>
    </w:p>
    <w:tbl>
      <w:tblPr>
        <w:tblStyle w:val="aff5"/>
        <w:tblW w:w="10656" w:type="dxa"/>
        <w:tblLook w:val="04A0" w:firstRow="1" w:lastRow="0" w:firstColumn="1" w:lastColumn="0" w:noHBand="0" w:noVBand="1"/>
      </w:tblPr>
      <w:tblGrid>
        <w:gridCol w:w="1063"/>
        <w:gridCol w:w="1136"/>
        <w:gridCol w:w="756"/>
        <w:gridCol w:w="3316"/>
        <w:gridCol w:w="2305"/>
        <w:gridCol w:w="2080"/>
      </w:tblGrid>
      <w:tr w:rsidR="00B554E9" w:rsidRPr="00301BD5" w14:paraId="70B191AC" w14:textId="77777777" w:rsidTr="00B554E9">
        <w:trPr>
          <w:trHeight w:val="20"/>
        </w:trPr>
        <w:tc>
          <w:tcPr>
            <w:tcW w:w="1063" w:type="dxa"/>
            <w:tcBorders>
              <w:bottom w:val="single" w:sz="4" w:space="0" w:color="auto"/>
            </w:tcBorders>
            <w:vAlign w:val="bottom"/>
          </w:tcPr>
          <w:p w14:paraId="055A4B54" w14:textId="77777777" w:rsidR="00B554E9" w:rsidRPr="00301BD5" w:rsidRDefault="00B554E9" w:rsidP="001F2A4E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301BD5">
              <w:rPr>
                <w:rFonts w:cs="Times New Roman"/>
                <w:szCs w:val="24"/>
              </w:rPr>
              <w:t>Patient</w:t>
            </w:r>
          </w:p>
        </w:tc>
        <w:tc>
          <w:tcPr>
            <w:tcW w:w="1136" w:type="dxa"/>
            <w:tcBorders>
              <w:bottom w:val="single" w:sz="4" w:space="0" w:color="auto"/>
            </w:tcBorders>
            <w:vAlign w:val="bottom"/>
          </w:tcPr>
          <w:p w14:paraId="74087B34" w14:textId="77777777" w:rsidR="00B554E9" w:rsidRPr="00301BD5" w:rsidRDefault="00B554E9" w:rsidP="001F2A4E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301BD5">
              <w:rPr>
                <w:rFonts w:cs="Times New Roman"/>
                <w:szCs w:val="24"/>
              </w:rPr>
              <w:t>Age (y)</w:t>
            </w:r>
          </w:p>
        </w:tc>
        <w:tc>
          <w:tcPr>
            <w:tcW w:w="756" w:type="dxa"/>
            <w:tcBorders>
              <w:bottom w:val="single" w:sz="4" w:space="0" w:color="auto"/>
            </w:tcBorders>
            <w:vAlign w:val="bottom"/>
          </w:tcPr>
          <w:p w14:paraId="046B61BF" w14:textId="77777777" w:rsidR="00B554E9" w:rsidRPr="00301BD5" w:rsidRDefault="00B554E9" w:rsidP="001F2A4E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301BD5">
              <w:rPr>
                <w:rFonts w:cs="Times New Roman"/>
                <w:szCs w:val="24"/>
              </w:rPr>
              <w:t>Sex</w:t>
            </w:r>
          </w:p>
        </w:tc>
        <w:tc>
          <w:tcPr>
            <w:tcW w:w="3316" w:type="dxa"/>
            <w:tcBorders>
              <w:bottom w:val="single" w:sz="4" w:space="0" w:color="auto"/>
            </w:tcBorders>
            <w:vAlign w:val="bottom"/>
          </w:tcPr>
          <w:p w14:paraId="521C5FF3" w14:textId="77777777" w:rsidR="00B554E9" w:rsidRPr="00301BD5" w:rsidRDefault="00B554E9" w:rsidP="001F2A4E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301BD5">
              <w:rPr>
                <w:rFonts w:cs="Times New Roman"/>
                <w:szCs w:val="24"/>
              </w:rPr>
              <w:t>Preoperative CA19-9 (IU/mL)</w:t>
            </w:r>
          </w:p>
        </w:tc>
        <w:tc>
          <w:tcPr>
            <w:tcW w:w="2305" w:type="dxa"/>
            <w:tcBorders>
              <w:bottom w:val="single" w:sz="4" w:space="0" w:color="auto"/>
            </w:tcBorders>
            <w:vAlign w:val="bottom"/>
          </w:tcPr>
          <w:p w14:paraId="2599D9C7" w14:textId="77777777" w:rsidR="00B554E9" w:rsidRPr="00301BD5" w:rsidRDefault="00B554E9" w:rsidP="001F2A4E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301BD5">
              <w:rPr>
                <w:rFonts w:cs="Times New Roman"/>
                <w:szCs w:val="24"/>
              </w:rPr>
              <w:t>Surgical procedures</w:t>
            </w:r>
          </w:p>
        </w:tc>
        <w:tc>
          <w:tcPr>
            <w:tcW w:w="2080" w:type="dxa"/>
            <w:tcBorders>
              <w:bottom w:val="single" w:sz="4" w:space="0" w:color="auto"/>
            </w:tcBorders>
            <w:vAlign w:val="bottom"/>
          </w:tcPr>
          <w:p w14:paraId="1A445B5F" w14:textId="77777777" w:rsidR="00B554E9" w:rsidRPr="00301BD5" w:rsidRDefault="00B554E9" w:rsidP="001F2A4E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301BD5">
              <w:rPr>
                <w:rFonts w:cs="Times New Roman"/>
                <w:szCs w:val="24"/>
              </w:rPr>
              <w:t>Histological type</w:t>
            </w:r>
          </w:p>
        </w:tc>
      </w:tr>
      <w:tr w:rsidR="00B554E9" w:rsidRPr="00301BD5" w14:paraId="6B79F73F" w14:textId="77777777" w:rsidTr="00B554E9">
        <w:trPr>
          <w:trHeight w:hRule="exact" w:val="567"/>
        </w:trPr>
        <w:tc>
          <w:tcPr>
            <w:tcW w:w="1063" w:type="dxa"/>
            <w:vAlign w:val="bottom"/>
          </w:tcPr>
          <w:p w14:paraId="672E6B11" w14:textId="77777777" w:rsidR="00B554E9" w:rsidRPr="00301BD5" w:rsidRDefault="00B554E9" w:rsidP="001F2A4E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301BD5">
              <w:rPr>
                <w:rFonts w:cs="Times New Roman" w:hint="eastAsia"/>
                <w:szCs w:val="24"/>
              </w:rPr>
              <w:t>1</w:t>
            </w:r>
          </w:p>
        </w:tc>
        <w:tc>
          <w:tcPr>
            <w:tcW w:w="1136" w:type="dxa"/>
            <w:shd w:val="clear" w:color="auto" w:fill="auto"/>
            <w:vAlign w:val="bottom"/>
          </w:tcPr>
          <w:p w14:paraId="7ACE677B" w14:textId="1DA847A5" w:rsidR="00B554E9" w:rsidRPr="00301BD5" w:rsidRDefault="00B554E9" w:rsidP="001F2A4E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 w:hint="eastAsia"/>
                <w:szCs w:val="24"/>
              </w:rPr>
              <w:t>7</w:t>
            </w: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5B64C0A2" w14:textId="5BD1386A" w:rsidR="00B554E9" w:rsidRPr="00301BD5" w:rsidRDefault="00B554E9" w:rsidP="001F2A4E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 w:hint="eastAsia"/>
                <w:szCs w:val="24"/>
              </w:rPr>
              <w:t>F</w:t>
            </w:r>
          </w:p>
        </w:tc>
        <w:tc>
          <w:tcPr>
            <w:tcW w:w="3316" w:type="dxa"/>
            <w:vAlign w:val="bottom"/>
          </w:tcPr>
          <w:p w14:paraId="131DE6B5" w14:textId="77777777" w:rsidR="00B554E9" w:rsidRPr="00B554E9" w:rsidRDefault="00B554E9" w:rsidP="00B554E9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B554E9">
              <w:rPr>
                <w:rFonts w:cs="Times New Roman"/>
                <w:szCs w:val="24"/>
              </w:rPr>
              <w:t>78</w:t>
            </w:r>
          </w:p>
          <w:p w14:paraId="7D285E61" w14:textId="77777777" w:rsidR="00B554E9" w:rsidRPr="00B554E9" w:rsidRDefault="00B554E9" w:rsidP="00B554E9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B554E9">
              <w:rPr>
                <w:rFonts w:cs="Times New Roman"/>
                <w:szCs w:val="24"/>
              </w:rPr>
              <w:t>13310</w:t>
            </w:r>
          </w:p>
          <w:p w14:paraId="288F147C" w14:textId="10B9AB06" w:rsidR="00B554E9" w:rsidRPr="00301BD5" w:rsidRDefault="00B554E9" w:rsidP="00B554E9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B554E9">
              <w:rPr>
                <w:rFonts w:cs="Times New Roman"/>
                <w:szCs w:val="24"/>
              </w:rPr>
              <w:t>300</w:t>
            </w:r>
          </w:p>
        </w:tc>
        <w:tc>
          <w:tcPr>
            <w:tcW w:w="2305" w:type="dxa"/>
            <w:vAlign w:val="bottom"/>
          </w:tcPr>
          <w:p w14:paraId="1411A314" w14:textId="1DEB07E5" w:rsidR="00B554E9" w:rsidRPr="00301BD5" w:rsidRDefault="00B554E9" w:rsidP="001F2A4E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 w:hint="eastAsia"/>
                <w:szCs w:val="24"/>
              </w:rPr>
              <w:t>D</w:t>
            </w:r>
            <w:r>
              <w:rPr>
                <w:rFonts w:cs="Times New Roman"/>
                <w:szCs w:val="24"/>
              </w:rPr>
              <w:t>P</w:t>
            </w:r>
          </w:p>
        </w:tc>
        <w:tc>
          <w:tcPr>
            <w:tcW w:w="2080" w:type="dxa"/>
            <w:vAlign w:val="bottom"/>
          </w:tcPr>
          <w:p w14:paraId="03A9FB6E" w14:textId="566A01A3" w:rsidR="00B554E9" w:rsidRPr="00301BD5" w:rsidRDefault="00B554E9" w:rsidP="001F2A4E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por</w:t>
            </w:r>
          </w:p>
        </w:tc>
      </w:tr>
      <w:tr w:rsidR="00B554E9" w:rsidRPr="00301BD5" w14:paraId="23F6D0D8" w14:textId="77777777" w:rsidTr="00B554E9">
        <w:trPr>
          <w:trHeight w:hRule="exact" w:val="567"/>
        </w:trPr>
        <w:tc>
          <w:tcPr>
            <w:tcW w:w="1063" w:type="dxa"/>
            <w:vAlign w:val="bottom"/>
          </w:tcPr>
          <w:p w14:paraId="410F2C2A" w14:textId="77777777" w:rsidR="00B554E9" w:rsidRPr="00301BD5" w:rsidRDefault="00B554E9" w:rsidP="001F2A4E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301BD5">
              <w:rPr>
                <w:rFonts w:cs="Times New Roman" w:hint="eastAsia"/>
                <w:szCs w:val="24"/>
              </w:rPr>
              <w:t>2</w:t>
            </w:r>
          </w:p>
        </w:tc>
        <w:tc>
          <w:tcPr>
            <w:tcW w:w="1136" w:type="dxa"/>
            <w:shd w:val="clear" w:color="auto" w:fill="auto"/>
            <w:vAlign w:val="bottom"/>
          </w:tcPr>
          <w:p w14:paraId="7E1E1FE5" w14:textId="1A88FFBA" w:rsidR="00B554E9" w:rsidRPr="00301BD5" w:rsidRDefault="00B554E9" w:rsidP="001F2A4E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 w:hint="eastAsia"/>
                <w:szCs w:val="24"/>
              </w:rPr>
              <w:t>8</w:t>
            </w: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64BA8FD2" w14:textId="046E328C" w:rsidR="00B554E9" w:rsidRPr="00301BD5" w:rsidRDefault="00B554E9" w:rsidP="001F2A4E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 w:hint="eastAsia"/>
                <w:szCs w:val="24"/>
              </w:rPr>
              <w:t>M</w:t>
            </w:r>
          </w:p>
        </w:tc>
        <w:tc>
          <w:tcPr>
            <w:tcW w:w="3316" w:type="dxa"/>
            <w:vAlign w:val="bottom"/>
          </w:tcPr>
          <w:p w14:paraId="305DC0FD" w14:textId="7656F123" w:rsidR="00B554E9" w:rsidRPr="00301BD5" w:rsidRDefault="00B554E9" w:rsidP="001F2A4E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 w:hint="eastAsia"/>
                <w:szCs w:val="24"/>
              </w:rPr>
              <w:t>1</w:t>
            </w:r>
            <w:r>
              <w:rPr>
                <w:rFonts w:cs="Times New Roman"/>
                <w:szCs w:val="24"/>
              </w:rPr>
              <w:t>3310</w:t>
            </w:r>
          </w:p>
        </w:tc>
        <w:tc>
          <w:tcPr>
            <w:tcW w:w="2305" w:type="dxa"/>
            <w:vAlign w:val="bottom"/>
          </w:tcPr>
          <w:p w14:paraId="17C1670E" w14:textId="33328604" w:rsidR="00B554E9" w:rsidRPr="00301BD5" w:rsidRDefault="00B554E9" w:rsidP="001F2A4E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 w:hint="eastAsia"/>
                <w:szCs w:val="24"/>
              </w:rPr>
              <w:t>P</w:t>
            </w:r>
            <w:r>
              <w:rPr>
                <w:rFonts w:cs="Times New Roman"/>
                <w:szCs w:val="24"/>
              </w:rPr>
              <w:t>D</w:t>
            </w:r>
          </w:p>
        </w:tc>
        <w:tc>
          <w:tcPr>
            <w:tcW w:w="2080" w:type="dxa"/>
            <w:vAlign w:val="bottom"/>
          </w:tcPr>
          <w:p w14:paraId="719B3FF3" w14:textId="7CE9E712" w:rsidR="00B554E9" w:rsidRPr="00301BD5" w:rsidRDefault="00B554E9" w:rsidP="001F2A4E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tub2-por</w:t>
            </w:r>
          </w:p>
        </w:tc>
      </w:tr>
      <w:tr w:rsidR="00B554E9" w:rsidRPr="00301BD5" w14:paraId="7D4F67C3" w14:textId="77777777" w:rsidTr="00B554E9">
        <w:trPr>
          <w:trHeight w:hRule="exact" w:val="567"/>
        </w:trPr>
        <w:tc>
          <w:tcPr>
            <w:tcW w:w="1063" w:type="dxa"/>
            <w:vAlign w:val="bottom"/>
          </w:tcPr>
          <w:p w14:paraId="4EB6A7F0" w14:textId="77777777" w:rsidR="00B554E9" w:rsidRPr="00301BD5" w:rsidRDefault="00B554E9" w:rsidP="001F2A4E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301BD5">
              <w:rPr>
                <w:rFonts w:cs="Times New Roman"/>
                <w:szCs w:val="24"/>
              </w:rPr>
              <w:t>3</w:t>
            </w:r>
          </w:p>
        </w:tc>
        <w:tc>
          <w:tcPr>
            <w:tcW w:w="1136" w:type="dxa"/>
            <w:shd w:val="clear" w:color="auto" w:fill="auto"/>
            <w:vAlign w:val="bottom"/>
          </w:tcPr>
          <w:p w14:paraId="5055883D" w14:textId="3A4E9213" w:rsidR="00B554E9" w:rsidRPr="00301BD5" w:rsidRDefault="00B554E9" w:rsidP="001F2A4E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 w:hint="eastAsia"/>
                <w:szCs w:val="24"/>
              </w:rPr>
              <w:t>6</w:t>
            </w:r>
            <w:r>
              <w:rPr>
                <w:rFonts w:cs="Times New Roman"/>
                <w:szCs w:val="24"/>
              </w:rPr>
              <w:t>7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7C587522" w14:textId="4B02D32F" w:rsidR="00B554E9" w:rsidRPr="00301BD5" w:rsidRDefault="00B554E9" w:rsidP="001F2A4E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 w:hint="eastAsia"/>
                <w:szCs w:val="24"/>
              </w:rPr>
              <w:t>M</w:t>
            </w:r>
          </w:p>
        </w:tc>
        <w:tc>
          <w:tcPr>
            <w:tcW w:w="3316" w:type="dxa"/>
            <w:vAlign w:val="bottom"/>
          </w:tcPr>
          <w:p w14:paraId="7FCE828E" w14:textId="2EBF3C2A" w:rsidR="00B554E9" w:rsidRPr="00301BD5" w:rsidRDefault="00B554E9" w:rsidP="001F2A4E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 w:hint="eastAsia"/>
                <w:szCs w:val="24"/>
              </w:rPr>
              <w:t>3</w:t>
            </w:r>
            <w:r>
              <w:rPr>
                <w:rFonts w:cs="Times New Roman"/>
                <w:szCs w:val="24"/>
              </w:rPr>
              <w:t>00</w:t>
            </w:r>
          </w:p>
        </w:tc>
        <w:tc>
          <w:tcPr>
            <w:tcW w:w="2305" w:type="dxa"/>
            <w:vAlign w:val="bottom"/>
          </w:tcPr>
          <w:p w14:paraId="3073853C" w14:textId="64533232" w:rsidR="00B554E9" w:rsidRPr="00301BD5" w:rsidRDefault="00B554E9" w:rsidP="001F2A4E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 w:hint="eastAsia"/>
                <w:szCs w:val="24"/>
              </w:rPr>
              <w:t>P</w:t>
            </w:r>
            <w:r>
              <w:rPr>
                <w:rFonts w:cs="Times New Roman"/>
                <w:szCs w:val="24"/>
              </w:rPr>
              <w:t>D</w:t>
            </w:r>
          </w:p>
        </w:tc>
        <w:tc>
          <w:tcPr>
            <w:tcW w:w="2080" w:type="dxa"/>
            <w:vAlign w:val="bottom"/>
          </w:tcPr>
          <w:p w14:paraId="5ACB2E2E" w14:textId="1A18D3BE" w:rsidR="00B554E9" w:rsidRPr="00301BD5" w:rsidRDefault="00B554E9" w:rsidP="001F2A4E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tub2 &gt; por</w:t>
            </w:r>
          </w:p>
        </w:tc>
      </w:tr>
      <w:tr w:rsidR="00B554E9" w:rsidRPr="00301BD5" w14:paraId="35638872" w14:textId="77777777" w:rsidTr="00B554E9">
        <w:trPr>
          <w:trHeight w:hRule="exact" w:val="567"/>
        </w:trPr>
        <w:tc>
          <w:tcPr>
            <w:tcW w:w="1063" w:type="dxa"/>
            <w:vAlign w:val="bottom"/>
          </w:tcPr>
          <w:p w14:paraId="6A4C8DC9" w14:textId="77777777" w:rsidR="00B554E9" w:rsidRPr="00301BD5" w:rsidRDefault="00B554E9" w:rsidP="001F2A4E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301BD5">
              <w:rPr>
                <w:rFonts w:cs="Times New Roman" w:hint="eastAsia"/>
                <w:szCs w:val="24"/>
              </w:rPr>
              <w:t>4</w:t>
            </w:r>
          </w:p>
        </w:tc>
        <w:tc>
          <w:tcPr>
            <w:tcW w:w="1136" w:type="dxa"/>
            <w:shd w:val="clear" w:color="auto" w:fill="auto"/>
            <w:vAlign w:val="bottom"/>
          </w:tcPr>
          <w:p w14:paraId="15E8523B" w14:textId="7A22C972" w:rsidR="00B554E9" w:rsidRPr="00301BD5" w:rsidRDefault="00B554E9" w:rsidP="001F2A4E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 w:hint="eastAsia"/>
                <w:szCs w:val="24"/>
              </w:rPr>
              <w:t>8</w:t>
            </w: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0CA75EBA" w14:textId="0735C411" w:rsidR="00B554E9" w:rsidRPr="00301BD5" w:rsidRDefault="00B554E9" w:rsidP="001F2A4E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 w:hint="eastAsia"/>
                <w:szCs w:val="24"/>
              </w:rPr>
              <w:t>M</w:t>
            </w:r>
          </w:p>
        </w:tc>
        <w:tc>
          <w:tcPr>
            <w:tcW w:w="3316" w:type="dxa"/>
            <w:vAlign w:val="bottom"/>
          </w:tcPr>
          <w:p w14:paraId="67DFF6B6" w14:textId="5F5B30F4" w:rsidR="00B554E9" w:rsidRPr="00301BD5" w:rsidRDefault="00B554E9" w:rsidP="001F2A4E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 w:hint="eastAsia"/>
                <w:szCs w:val="24"/>
              </w:rPr>
              <w:t>1</w:t>
            </w:r>
            <w:r>
              <w:rPr>
                <w:rFonts w:cs="Times New Roman"/>
                <w:szCs w:val="24"/>
              </w:rPr>
              <w:t>41</w:t>
            </w:r>
          </w:p>
        </w:tc>
        <w:tc>
          <w:tcPr>
            <w:tcW w:w="2305" w:type="dxa"/>
            <w:vAlign w:val="bottom"/>
          </w:tcPr>
          <w:p w14:paraId="16089543" w14:textId="7A40BE0B" w:rsidR="00B554E9" w:rsidRPr="00301BD5" w:rsidRDefault="00B554E9" w:rsidP="001F2A4E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 w:hint="eastAsia"/>
                <w:szCs w:val="24"/>
              </w:rPr>
              <w:t>D</w:t>
            </w:r>
            <w:r>
              <w:rPr>
                <w:rFonts w:cs="Times New Roman"/>
                <w:szCs w:val="24"/>
              </w:rPr>
              <w:t>P</w:t>
            </w:r>
          </w:p>
        </w:tc>
        <w:tc>
          <w:tcPr>
            <w:tcW w:w="2080" w:type="dxa"/>
            <w:vAlign w:val="bottom"/>
          </w:tcPr>
          <w:p w14:paraId="6252E974" w14:textId="64189E73" w:rsidR="00B554E9" w:rsidRPr="00301BD5" w:rsidRDefault="00B554E9" w:rsidP="001F2A4E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tub1 &gt; tub2 &gt; por</w:t>
            </w:r>
          </w:p>
        </w:tc>
      </w:tr>
      <w:tr w:rsidR="00B554E9" w:rsidRPr="00301BD5" w14:paraId="1005FF12" w14:textId="77777777" w:rsidTr="00B554E9">
        <w:trPr>
          <w:trHeight w:hRule="exact" w:val="567"/>
        </w:trPr>
        <w:tc>
          <w:tcPr>
            <w:tcW w:w="1063" w:type="dxa"/>
            <w:vAlign w:val="bottom"/>
          </w:tcPr>
          <w:p w14:paraId="46765A7A" w14:textId="77777777" w:rsidR="00B554E9" w:rsidRPr="00301BD5" w:rsidRDefault="00B554E9" w:rsidP="001F2A4E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301BD5">
              <w:rPr>
                <w:rFonts w:cs="Times New Roman" w:hint="eastAsia"/>
                <w:szCs w:val="24"/>
              </w:rPr>
              <w:t>5</w:t>
            </w:r>
          </w:p>
        </w:tc>
        <w:tc>
          <w:tcPr>
            <w:tcW w:w="1136" w:type="dxa"/>
            <w:shd w:val="clear" w:color="auto" w:fill="auto"/>
            <w:vAlign w:val="bottom"/>
          </w:tcPr>
          <w:p w14:paraId="4579C4B9" w14:textId="7466CDDA" w:rsidR="00B554E9" w:rsidRPr="00301BD5" w:rsidRDefault="00B554E9" w:rsidP="001F2A4E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 w:hint="eastAsia"/>
                <w:szCs w:val="24"/>
              </w:rPr>
              <w:t>7</w:t>
            </w: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6B7CD535" w14:textId="466C87B8" w:rsidR="00B554E9" w:rsidRPr="00301BD5" w:rsidRDefault="00B554E9" w:rsidP="001F2A4E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 w:hint="eastAsia"/>
                <w:szCs w:val="24"/>
              </w:rPr>
              <w:t>M</w:t>
            </w:r>
          </w:p>
        </w:tc>
        <w:tc>
          <w:tcPr>
            <w:tcW w:w="3316" w:type="dxa"/>
            <w:vAlign w:val="bottom"/>
          </w:tcPr>
          <w:p w14:paraId="795C9506" w14:textId="5743FF66" w:rsidR="00B554E9" w:rsidRPr="00301BD5" w:rsidRDefault="00B554E9" w:rsidP="001F2A4E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 w:hint="eastAsia"/>
                <w:szCs w:val="24"/>
              </w:rPr>
              <w:t>2</w:t>
            </w: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2305" w:type="dxa"/>
            <w:vAlign w:val="bottom"/>
          </w:tcPr>
          <w:p w14:paraId="6FCE0E20" w14:textId="26067F35" w:rsidR="00B554E9" w:rsidRPr="00301BD5" w:rsidRDefault="00B554E9" w:rsidP="001F2A4E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 w:hint="eastAsia"/>
                <w:szCs w:val="24"/>
              </w:rPr>
              <w:t>D</w:t>
            </w:r>
            <w:r>
              <w:rPr>
                <w:rFonts w:cs="Times New Roman"/>
                <w:szCs w:val="24"/>
              </w:rPr>
              <w:t>P</w:t>
            </w:r>
          </w:p>
        </w:tc>
        <w:tc>
          <w:tcPr>
            <w:tcW w:w="2080" w:type="dxa"/>
            <w:vAlign w:val="bottom"/>
          </w:tcPr>
          <w:p w14:paraId="4F00D7A3" w14:textId="58926F91" w:rsidR="00B554E9" w:rsidRPr="00301BD5" w:rsidRDefault="00B554E9" w:rsidP="001F2A4E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tub1 &gt; por</w:t>
            </w:r>
          </w:p>
        </w:tc>
      </w:tr>
    </w:tbl>
    <w:p w14:paraId="4D1B79EE" w14:textId="2904C4AE" w:rsidR="00B554E9" w:rsidRDefault="00302DCA" w:rsidP="00B554E9">
      <w:pPr>
        <w:pStyle w:val="2"/>
        <w:numPr>
          <w:ilvl w:val="0"/>
          <w:numId w:val="0"/>
        </w:numPr>
        <w:ind w:left="567"/>
        <w:rPr>
          <w:rFonts w:eastAsiaTheme="minorEastAsia"/>
          <w:b w:val="0"/>
          <w:bCs/>
          <w:lang w:eastAsia="ja-JP"/>
        </w:rPr>
      </w:pPr>
      <w:r w:rsidRPr="00302DCA">
        <w:rPr>
          <w:rFonts w:eastAsiaTheme="minorEastAsia"/>
          <w:b w:val="0"/>
          <w:bCs/>
          <w:lang w:eastAsia="ja-JP"/>
        </w:rPr>
        <w:t xml:space="preserve">PD: pancreaticoduodenectomy, DP: distal pancreatectomy, </w:t>
      </w:r>
      <w:r w:rsidR="00C0020F">
        <w:rPr>
          <w:rFonts w:eastAsiaTheme="minorEastAsia"/>
          <w:b w:val="0"/>
          <w:bCs/>
          <w:lang w:eastAsia="ja-JP"/>
        </w:rPr>
        <w:t>t</w:t>
      </w:r>
      <w:r w:rsidRPr="00302DCA">
        <w:rPr>
          <w:rFonts w:eastAsiaTheme="minorEastAsia"/>
          <w:b w:val="0"/>
          <w:bCs/>
          <w:lang w:eastAsia="ja-JP"/>
        </w:rPr>
        <w:t xml:space="preserve">ub1/tub2: </w:t>
      </w:r>
      <w:proofErr w:type="gramStart"/>
      <w:r w:rsidRPr="00302DCA">
        <w:rPr>
          <w:rFonts w:eastAsiaTheme="minorEastAsia"/>
          <w:b w:val="0"/>
          <w:bCs/>
          <w:lang w:eastAsia="ja-JP"/>
        </w:rPr>
        <w:t>well</w:t>
      </w:r>
      <w:proofErr w:type="gramEnd"/>
      <w:r w:rsidRPr="00302DCA">
        <w:rPr>
          <w:rFonts w:eastAsiaTheme="minorEastAsia"/>
          <w:b w:val="0"/>
          <w:bCs/>
          <w:lang w:eastAsia="ja-JP"/>
        </w:rPr>
        <w:t>/moderately differentiated tubular adenocarcinoma, por: poorly differentiated adenocarcinoma</w:t>
      </w:r>
    </w:p>
    <w:p w14:paraId="36FA0A93" w14:textId="7C1FB9F5" w:rsidR="00993808" w:rsidRDefault="00993808" w:rsidP="00C0020F">
      <w:pPr>
        <w:rPr>
          <w:lang w:eastAsia="ja-JP"/>
        </w:rPr>
      </w:pPr>
      <w:r>
        <w:rPr>
          <w:lang w:eastAsia="ja-JP"/>
        </w:rPr>
        <w:br w:type="page"/>
      </w:r>
    </w:p>
    <w:p w14:paraId="7716313E" w14:textId="578B14C9" w:rsidR="00B554E9" w:rsidRDefault="00B554E9" w:rsidP="00B554E9">
      <w:pPr>
        <w:pStyle w:val="2"/>
        <w:numPr>
          <w:ilvl w:val="1"/>
          <w:numId w:val="14"/>
        </w:numPr>
      </w:pPr>
      <w:r>
        <w:rPr>
          <w:rFonts w:eastAsiaTheme="minorEastAsia"/>
          <w:lang w:eastAsia="ja-JP"/>
        </w:rPr>
        <w:lastRenderedPageBreak/>
        <w:t>Supplementa</w:t>
      </w:r>
      <w:r w:rsidR="00F20B7A">
        <w:rPr>
          <w:rFonts w:eastAsiaTheme="minorEastAsia"/>
          <w:lang w:eastAsia="ja-JP"/>
        </w:rPr>
        <w:t>ry</w:t>
      </w:r>
      <w:r>
        <w:rPr>
          <w:rFonts w:eastAsiaTheme="minorEastAsia"/>
          <w:lang w:eastAsia="ja-JP"/>
        </w:rPr>
        <w:t xml:space="preserve"> table 3B. </w:t>
      </w:r>
      <w:r>
        <w:t>The patient’s demographic characteristics of secondary probe selection</w:t>
      </w:r>
    </w:p>
    <w:tbl>
      <w:tblPr>
        <w:tblStyle w:val="aff5"/>
        <w:tblW w:w="12469" w:type="dxa"/>
        <w:tblLook w:val="04A0" w:firstRow="1" w:lastRow="0" w:firstColumn="1" w:lastColumn="0" w:noHBand="0" w:noVBand="1"/>
      </w:tblPr>
      <w:tblGrid>
        <w:gridCol w:w="1063"/>
        <w:gridCol w:w="1136"/>
        <w:gridCol w:w="756"/>
        <w:gridCol w:w="2043"/>
        <w:gridCol w:w="1814"/>
        <w:gridCol w:w="2080"/>
        <w:gridCol w:w="3577"/>
      </w:tblGrid>
      <w:tr w:rsidR="001D285B" w:rsidRPr="001D285B" w14:paraId="614B55E7" w14:textId="77777777" w:rsidTr="00302DCA">
        <w:trPr>
          <w:trHeight w:val="20"/>
        </w:trPr>
        <w:tc>
          <w:tcPr>
            <w:tcW w:w="1063" w:type="dxa"/>
            <w:tcBorders>
              <w:bottom w:val="single" w:sz="4" w:space="0" w:color="auto"/>
            </w:tcBorders>
            <w:vAlign w:val="center"/>
          </w:tcPr>
          <w:p w14:paraId="43E1228A" w14:textId="77777777" w:rsidR="00907313" w:rsidRPr="001D285B" w:rsidRDefault="00907313" w:rsidP="00302DCA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1D285B">
              <w:rPr>
                <w:rFonts w:cs="Times New Roman"/>
                <w:szCs w:val="24"/>
              </w:rPr>
              <w:t>Patient</w:t>
            </w:r>
          </w:p>
        </w:tc>
        <w:tc>
          <w:tcPr>
            <w:tcW w:w="1136" w:type="dxa"/>
            <w:tcBorders>
              <w:bottom w:val="single" w:sz="4" w:space="0" w:color="auto"/>
            </w:tcBorders>
            <w:vAlign w:val="center"/>
          </w:tcPr>
          <w:p w14:paraId="2EF6E412" w14:textId="77777777" w:rsidR="00907313" w:rsidRPr="001D285B" w:rsidRDefault="00907313" w:rsidP="00302DCA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1D285B">
              <w:rPr>
                <w:rFonts w:cs="Times New Roman"/>
                <w:szCs w:val="24"/>
              </w:rPr>
              <w:t>Age (y)</w:t>
            </w:r>
          </w:p>
        </w:tc>
        <w:tc>
          <w:tcPr>
            <w:tcW w:w="756" w:type="dxa"/>
            <w:tcBorders>
              <w:bottom w:val="single" w:sz="4" w:space="0" w:color="auto"/>
            </w:tcBorders>
            <w:vAlign w:val="center"/>
          </w:tcPr>
          <w:p w14:paraId="50985B82" w14:textId="77777777" w:rsidR="00907313" w:rsidRPr="001D285B" w:rsidRDefault="00907313" w:rsidP="00302DCA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1D285B">
              <w:rPr>
                <w:rFonts w:cs="Times New Roman"/>
                <w:szCs w:val="24"/>
              </w:rPr>
              <w:t>Sex</w:t>
            </w:r>
          </w:p>
        </w:tc>
        <w:tc>
          <w:tcPr>
            <w:tcW w:w="2043" w:type="dxa"/>
            <w:tcBorders>
              <w:bottom w:val="single" w:sz="4" w:space="0" w:color="auto"/>
            </w:tcBorders>
            <w:vAlign w:val="center"/>
          </w:tcPr>
          <w:p w14:paraId="192275EB" w14:textId="77777777" w:rsidR="00302DCA" w:rsidRPr="001D285B" w:rsidRDefault="00907313" w:rsidP="00302DCA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1D285B">
              <w:rPr>
                <w:rFonts w:cs="Times New Roman"/>
                <w:szCs w:val="24"/>
              </w:rPr>
              <w:t xml:space="preserve">Preoperative </w:t>
            </w:r>
          </w:p>
          <w:p w14:paraId="7FFB6350" w14:textId="47080130" w:rsidR="00907313" w:rsidRPr="001D285B" w:rsidRDefault="00907313" w:rsidP="00302DCA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1D285B">
              <w:rPr>
                <w:rFonts w:cs="Times New Roman"/>
                <w:szCs w:val="24"/>
              </w:rPr>
              <w:t>CA19-9 (IU/mL)</w:t>
            </w:r>
          </w:p>
        </w:tc>
        <w:tc>
          <w:tcPr>
            <w:tcW w:w="1814" w:type="dxa"/>
            <w:tcBorders>
              <w:bottom w:val="single" w:sz="4" w:space="0" w:color="auto"/>
            </w:tcBorders>
            <w:vAlign w:val="center"/>
          </w:tcPr>
          <w:p w14:paraId="6A1DF323" w14:textId="77777777" w:rsidR="00907313" w:rsidRPr="001D285B" w:rsidRDefault="00907313" w:rsidP="00302DCA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1D285B">
              <w:rPr>
                <w:rFonts w:cs="Times New Roman"/>
                <w:szCs w:val="24"/>
              </w:rPr>
              <w:t>Surgical procedures</w:t>
            </w:r>
          </w:p>
        </w:tc>
        <w:tc>
          <w:tcPr>
            <w:tcW w:w="2080" w:type="dxa"/>
            <w:tcBorders>
              <w:bottom w:val="single" w:sz="4" w:space="0" w:color="auto"/>
            </w:tcBorders>
            <w:vAlign w:val="center"/>
          </w:tcPr>
          <w:p w14:paraId="2F6BD1DF" w14:textId="0022812A" w:rsidR="00907313" w:rsidRPr="001D285B" w:rsidRDefault="00907313" w:rsidP="00302DCA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1D285B">
              <w:rPr>
                <w:rFonts w:cs="Times New Roman"/>
                <w:szCs w:val="24"/>
              </w:rPr>
              <w:t>Collected sample</w:t>
            </w:r>
          </w:p>
        </w:tc>
        <w:tc>
          <w:tcPr>
            <w:tcW w:w="3577" w:type="dxa"/>
            <w:tcBorders>
              <w:bottom w:val="single" w:sz="4" w:space="0" w:color="auto"/>
            </w:tcBorders>
            <w:vAlign w:val="center"/>
          </w:tcPr>
          <w:p w14:paraId="1A058851" w14:textId="071AEFBD" w:rsidR="00907313" w:rsidRPr="001D285B" w:rsidRDefault="00907313" w:rsidP="00302DCA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1D285B">
              <w:rPr>
                <w:rFonts w:cs="Times New Roman"/>
                <w:szCs w:val="24"/>
              </w:rPr>
              <w:t>Histological type</w:t>
            </w:r>
          </w:p>
        </w:tc>
      </w:tr>
      <w:tr w:rsidR="001D285B" w:rsidRPr="001D285B" w14:paraId="071E4F07" w14:textId="77777777" w:rsidTr="008E2A97">
        <w:trPr>
          <w:trHeight w:hRule="exact" w:val="567"/>
        </w:trPr>
        <w:tc>
          <w:tcPr>
            <w:tcW w:w="1063" w:type="dxa"/>
            <w:vAlign w:val="center"/>
          </w:tcPr>
          <w:p w14:paraId="222B6DE4" w14:textId="3016A31D" w:rsidR="008473C7" w:rsidRPr="001D285B" w:rsidRDefault="008473C7" w:rsidP="008473C7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1D285B">
              <w:rPr>
                <w:rFonts w:cs="Times New Roman" w:hint="eastAsia"/>
                <w:szCs w:val="24"/>
              </w:rPr>
              <w:t>1</w:t>
            </w:r>
          </w:p>
        </w:tc>
        <w:tc>
          <w:tcPr>
            <w:tcW w:w="1136" w:type="dxa"/>
            <w:shd w:val="clear" w:color="auto" w:fill="auto"/>
            <w:vAlign w:val="center"/>
          </w:tcPr>
          <w:p w14:paraId="772377AD" w14:textId="0FCFBCFC" w:rsidR="008473C7" w:rsidRPr="001D285B" w:rsidRDefault="008473C7" w:rsidP="008473C7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1D285B">
              <w:rPr>
                <w:rFonts w:cs="Times New Roman" w:hint="eastAsia"/>
                <w:szCs w:val="24"/>
              </w:rPr>
              <w:t>8</w:t>
            </w:r>
            <w:r w:rsidRPr="001D285B">
              <w:rPr>
                <w:rFonts w:cs="Times New Roman"/>
                <w:szCs w:val="24"/>
              </w:rPr>
              <w:t>3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26B31C5D" w14:textId="086072EC" w:rsidR="008473C7" w:rsidRPr="001D285B" w:rsidRDefault="008473C7" w:rsidP="008473C7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1D285B">
              <w:rPr>
                <w:rFonts w:cs="Times New Roman" w:hint="eastAsia"/>
                <w:szCs w:val="24"/>
              </w:rPr>
              <w:t>F</w:t>
            </w:r>
          </w:p>
        </w:tc>
        <w:tc>
          <w:tcPr>
            <w:tcW w:w="2043" w:type="dxa"/>
            <w:vAlign w:val="center"/>
          </w:tcPr>
          <w:p w14:paraId="4053E0A5" w14:textId="72B86683" w:rsidR="008473C7" w:rsidRPr="001D285B" w:rsidRDefault="008473C7" w:rsidP="008473C7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1D285B">
              <w:rPr>
                <w:rFonts w:cs="Times New Roman" w:hint="eastAsia"/>
                <w:szCs w:val="24"/>
              </w:rPr>
              <w:t>3</w:t>
            </w:r>
            <w:r w:rsidRPr="001D285B">
              <w:rPr>
                <w:rFonts w:cs="Times New Roman"/>
                <w:szCs w:val="24"/>
              </w:rPr>
              <w:t>64</w:t>
            </w:r>
          </w:p>
        </w:tc>
        <w:tc>
          <w:tcPr>
            <w:tcW w:w="1814" w:type="dxa"/>
            <w:vAlign w:val="center"/>
          </w:tcPr>
          <w:p w14:paraId="6CDDF101" w14:textId="1CE25D6E" w:rsidR="008473C7" w:rsidRPr="001D285B" w:rsidRDefault="008473C7" w:rsidP="008473C7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1D285B">
              <w:rPr>
                <w:rFonts w:cs="Times New Roman" w:hint="eastAsia"/>
                <w:szCs w:val="24"/>
              </w:rPr>
              <w:t>D</w:t>
            </w:r>
            <w:r w:rsidRPr="001D285B">
              <w:rPr>
                <w:rFonts w:cs="Times New Roman"/>
                <w:szCs w:val="24"/>
              </w:rPr>
              <w:t>P</w:t>
            </w:r>
          </w:p>
        </w:tc>
        <w:tc>
          <w:tcPr>
            <w:tcW w:w="2080" w:type="dxa"/>
          </w:tcPr>
          <w:p w14:paraId="183FC0F6" w14:textId="65111D05" w:rsidR="008473C7" w:rsidRPr="001D285B" w:rsidRDefault="008473C7" w:rsidP="008473C7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1D285B">
              <w:rPr>
                <w:rFonts w:cs="Times New Roman" w:hint="eastAsia"/>
                <w:szCs w:val="24"/>
              </w:rPr>
              <w:t>B</w:t>
            </w:r>
            <w:r w:rsidRPr="001D285B">
              <w:rPr>
                <w:rFonts w:cs="Times New Roman"/>
                <w:szCs w:val="24"/>
              </w:rPr>
              <w:t>oth</w:t>
            </w:r>
          </w:p>
        </w:tc>
        <w:tc>
          <w:tcPr>
            <w:tcW w:w="3577" w:type="dxa"/>
            <w:vAlign w:val="center"/>
          </w:tcPr>
          <w:p w14:paraId="1973B61E" w14:textId="37ED7CAA" w:rsidR="008473C7" w:rsidRPr="001D285B" w:rsidRDefault="008473C7" w:rsidP="008473C7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1D285B">
              <w:rPr>
                <w:rFonts w:cs="Times New Roman"/>
                <w:szCs w:val="24"/>
              </w:rPr>
              <w:t>tub1</w:t>
            </w:r>
          </w:p>
        </w:tc>
      </w:tr>
      <w:tr w:rsidR="001D285B" w:rsidRPr="001D285B" w14:paraId="13203CAB" w14:textId="77777777" w:rsidTr="008E2A97">
        <w:trPr>
          <w:trHeight w:hRule="exact" w:val="567"/>
        </w:trPr>
        <w:tc>
          <w:tcPr>
            <w:tcW w:w="1063" w:type="dxa"/>
            <w:vAlign w:val="center"/>
          </w:tcPr>
          <w:p w14:paraId="30CA86E0" w14:textId="690B51C5" w:rsidR="008473C7" w:rsidRPr="001D285B" w:rsidRDefault="008473C7" w:rsidP="008473C7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1D285B">
              <w:rPr>
                <w:rFonts w:cs="Times New Roman" w:hint="eastAsia"/>
                <w:szCs w:val="24"/>
              </w:rPr>
              <w:t>2</w:t>
            </w:r>
          </w:p>
        </w:tc>
        <w:tc>
          <w:tcPr>
            <w:tcW w:w="1136" w:type="dxa"/>
            <w:shd w:val="clear" w:color="auto" w:fill="auto"/>
            <w:vAlign w:val="center"/>
          </w:tcPr>
          <w:p w14:paraId="64A51637" w14:textId="0C580943" w:rsidR="008473C7" w:rsidRPr="001D285B" w:rsidRDefault="008473C7" w:rsidP="008473C7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1D285B">
              <w:rPr>
                <w:rFonts w:cs="Times New Roman" w:hint="eastAsia"/>
                <w:szCs w:val="24"/>
              </w:rPr>
              <w:t>7</w:t>
            </w:r>
            <w:r w:rsidRPr="001D285B">
              <w:rPr>
                <w:rFonts w:cs="Times New Roman"/>
                <w:szCs w:val="24"/>
              </w:rPr>
              <w:t>5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2C5229D4" w14:textId="373B74E1" w:rsidR="008473C7" w:rsidRPr="001D285B" w:rsidRDefault="008473C7" w:rsidP="008473C7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1D285B">
              <w:rPr>
                <w:rFonts w:cs="Times New Roman" w:hint="eastAsia"/>
                <w:szCs w:val="24"/>
              </w:rPr>
              <w:t>M</w:t>
            </w:r>
          </w:p>
        </w:tc>
        <w:tc>
          <w:tcPr>
            <w:tcW w:w="2043" w:type="dxa"/>
            <w:vAlign w:val="center"/>
          </w:tcPr>
          <w:p w14:paraId="671B686E" w14:textId="2F032D30" w:rsidR="008473C7" w:rsidRPr="001D285B" w:rsidRDefault="008473C7" w:rsidP="008473C7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1D285B">
              <w:rPr>
                <w:rFonts w:cs="Times New Roman" w:hint="eastAsia"/>
                <w:szCs w:val="24"/>
              </w:rPr>
              <w:t>1</w:t>
            </w:r>
            <w:r w:rsidRPr="001D285B">
              <w:rPr>
                <w:rFonts w:cs="Times New Roman"/>
                <w:szCs w:val="24"/>
              </w:rPr>
              <w:t>61</w:t>
            </w:r>
          </w:p>
        </w:tc>
        <w:tc>
          <w:tcPr>
            <w:tcW w:w="1814" w:type="dxa"/>
            <w:vAlign w:val="center"/>
          </w:tcPr>
          <w:p w14:paraId="21822991" w14:textId="3ADF0156" w:rsidR="008473C7" w:rsidRPr="001D285B" w:rsidRDefault="008473C7" w:rsidP="008473C7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1D285B">
              <w:t>DP</w:t>
            </w:r>
          </w:p>
        </w:tc>
        <w:tc>
          <w:tcPr>
            <w:tcW w:w="2080" w:type="dxa"/>
          </w:tcPr>
          <w:p w14:paraId="36AC0E7B" w14:textId="183D03D0" w:rsidR="008473C7" w:rsidRPr="001D285B" w:rsidRDefault="008473C7" w:rsidP="008473C7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1D285B">
              <w:rPr>
                <w:rFonts w:cs="Times New Roman" w:hint="eastAsia"/>
                <w:szCs w:val="24"/>
              </w:rPr>
              <w:t>B</w:t>
            </w:r>
            <w:r w:rsidRPr="001D285B">
              <w:rPr>
                <w:rFonts w:cs="Times New Roman"/>
                <w:szCs w:val="24"/>
              </w:rPr>
              <w:t>oth</w:t>
            </w:r>
          </w:p>
        </w:tc>
        <w:tc>
          <w:tcPr>
            <w:tcW w:w="3577" w:type="dxa"/>
            <w:vAlign w:val="center"/>
          </w:tcPr>
          <w:p w14:paraId="19815ED8" w14:textId="38C30727" w:rsidR="008473C7" w:rsidRPr="001D285B" w:rsidRDefault="008473C7" w:rsidP="008473C7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1D285B">
              <w:t>tub1, tub2</w:t>
            </w:r>
          </w:p>
        </w:tc>
      </w:tr>
      <w:tr w:rsidR="001D285B" w:rsidRPr="001D285B" w14:paraId="10B6E049" w14:textId="77777777" w:rsidTr="008E2A97">
        <w:trPr>
          <w:trHeight w:hRule="exact" w:val="567"/>
        </w:trPr>
        <w:tc>
          <w:tcPr>
            <w:tcW w:w="1063" w:type="dxa"/>
            <w:vAlign w:val="center"/>
          </w:tcPr>
          <w:p w14:paraId="56C42870" w14:textId="7E138172" w:rsidR="008473C7" w:rsidRPr="001D285B" w:rsidRDefault="008473C7" w:rsidP="008473C7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1D285B">
              <w:rPr>
                <w:rFonts w:cs="Times New Roman"/>
                <w:szCs w:val="24"/>
              </w:rPr>
              <w:t>3</w:t>
            </w:r>
          </w:p>
        </w:tc>
        <w:tc>
          <w:tcPr>
            <w:tcW w:w="1136" w:type="dxa"/>
            <w:shd w:val="clear" w:color="auto" w:fill="auto"/>
            <w:vAlign w:val="center"/>
          </w:tcPr>
          <w:p w14:paraId="3E5032FE" w14:textId="0F02660B" w:rsidR="008473C7" w:rsidRPr="001D285B" w:rsidRDefault="008473C7" w:rsidP="008473C7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1D285B">
              <w:t>66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25C1201A" w14:textId="3C225772" w:rsidR="008473C7" w:rsidRPr="001D285B" w:rsidRDefault="008473C7" w:rsidP="008473C7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1D285B">
              <w:t>F</w:t>
            </w:r>
          </w:p>
        </w:tc>
        <w:tc>
          <w:tcPr>
            <w:tcW w:w="2043" w:type="dxa"/>
            <w:vAlign w:val="center"/>
          </w:tcPr>
          <w:p w14:paraId="7CF95983" w14:textId="5D68B666" w:rsidR="008473C7" w:rsidRPr="001D285B" w:rsidRDefault="008473C7" w:rsidP="008473C7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1D285B">
              <w:rPr>
                <w:rFonts w:cs="Times New Roman" w:hint="eastAsia"/>
                <w:szCs w:val="24"/>
              </w:rPr>
              <w:t>5</w:t>
            </w:r>
            <w:r w:rsidRPr="001D285B">
              <w:rPr>
                <w:rFonts w:cs="Times New Roman"/>
                <w:szCs w:val="24"/>
              </w:rPr>
              <w:t>4</w:t>
            </w:r>
          </w:p>
        </w:tc>
        <w:tc>
          <w:tcPr>
            <w:tcW w:w="1814" w:type="dxa"/>
            <w:vAlign w:val="center"/>
          </w:tcPr>
          <w:p w14:paraId="04EBEF27" w14:textId="15BCCCAE" w:rsidR="008473C7" w:rsidRPr="001D285B" w:rsidRDefault="008473C7" w:rsidP="008473C7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1D285B">
              <w:t>PD</w:t>
            </w:r>
          </w:p>
        </w:tc>
        <w:tc>
          <w:tcPr>
            <w:tcW w:w="2080" w:type="dxa"/>
          </w:tcPr>
          <w:p w14:paraId="7E19DDAD" w14:textId="4D844BD0" w:rsidR="008473C7" w:rsidRPr="001D285B" w:rsidRDefault="008473C7" w:rsidP="008473C7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1D285B">
              <w:rPr>
                <w:rFonts w:cs="Times New Roman" w:hint="eastAsia"/>
                <w:szCs w:val="24"/>
              </w:rPr>
              <w:t>B</w:t>
            </w:r>
            <w:r w:rsidRPr="001D285B">
              <w:rPr>
                <w:rFonts w:cs="Times New Roman"/>
                <w:szCs w:val="24"/>
              </w:rPr>
              <w:t>oth</w:t>
            </w:r>
          </w:p>
        </w:tc>
        <w:tc>
          <w:tcPr>
            <w:tcW w:w="3577" w:type="dxa"/>
            <w:vAlign w:val="center"/>
          </w:tcPr>
          <w:p w14:paraId="6A4268AF" w14:textId="3D27B6CF" w:rsidR="008473C7" w:rsidRPr="001D285B" w:rsidRDefault="008473C7" w:rsidP="008473C7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1D285B">
              <w:t>tub1, tub2 &gt; por</w:t>
            </w:r>
          </w:p>
        </w:tc>
      </w:tr>
      <w:tr w:rsidR="001D285B" w:rsidRPr="001D285B" w14:paraId="64A0CB1A" w14:textId="77777777" w:rsidTr="00302DCA">
        <w:trPr>
          <w:trHeight w:hRule="exact" w:val="567"/>
        </w:trPr>
        <w:tc>
          <w:tcPr>
            <w:tcW w:w="1063" w:type="dxa"/>
            <w:vAlign w:val="center"/>
          </w:tcPr>
          <w:p w14:paraId="52C71AC6" w14:textId="1A9631F9" w:rsidR="0059003F" w:rsidRPr="001D285B" w:rsidRDefault="0059003F" w:rsidP="0059003F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1D285B">
              <w:rPr>
                <w:rFonts w:cs="Times New Roman" w:hint="eastAsia"/>
                <w:szCs w:val="24"/>
              </w:rPr>
              <w:t>4</w:t>
            </w:r>
          </w:p>
        </w:tc>
        <w:tc>
          <w:tcPr>
            <w:tcW w:w="1136" w:type="dxa"/>
            <w:shd w:val="clear" w:color="auto" w:fill="auto"/>
            <w:vAlign w:val="center"/>
          </w:tcPr>
          <w:p w14:paraId="3B5AF7FE" w14:textId="3D9EA7B1" w:rsidR="0059003F" w:rsidRPr="001D285B" w:rsidRDefault="0059003F" w:rsidP="0059003F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1D285B">
              <w:t>80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2BE8B1DA" w14:textId="6937BB62" w:rsidR="0059003F" w:rsidRPr="001D285B" w:rsidRDefault="0059003F" w:rsidP="0059003F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1D285B">
              <w:t>F</w:t>
            </w:r>
          </w:p>
        </w:tc>
        <w:tc>
          <w:tcPr>
            <w:tcW w:w="2043" w:type="dxa"/>
            <w:vAlign w:val="center"/>
          </w:tcPr>
          <w:p w14:paraId="18FBC539" w14:textId="52B2684C" w:rsidR="0059003F" w:rsidRPr="001D285B" w:rsidRDefault="0059003F" w:rsidP="0059003F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1D285B">
              <w:rPr>
                <w:rFonts w:cs="Times New Roman" w:hint="eastAsia"/>
                <w:szCs w:val="24"/>
              </w:rPr>
              <w:t>4</w:t>
            </w:r>
            <w:r w:rsidRPr="001D285B">
              <w:rPr>
                <w:rFonts w:cs="Times New Roman"/>
                <w:szCs w:val="24"/>
              </w:rPr>
              <w:t>08</w:t>
            </w:r>
          </w:p>
        </w:tc>
        <w:tc>
          <w:tcPr>
            <w:tcW w:w="1814" w:type="dxa"/>
            <w:vAlign w:val="center"/>
          </w:tcPr>
          <w:p w14:paraId="0DC9EB0F" w14:textId="4AD2A78F" w:rsidR="0059003F" w:rsidRPr="001D285B" w:rsidRDefault="0059003F" w:rsidP="0059003F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1D285B">
              <w:t>PD</w:t>
            </w:r>
          </w:p>
        </w:tc>
        <w:tc>
          <w:tcPr>
            <w:tcW w:w="2080" w:type="dxa"/>
            <w:vAlign w:val="center"/>
          </w:tcPr>
          <w:p w14:paraId="3F0BE00D" w14:textId="6AB3A2BC" w:rsidR="0059003F" w:rsidRPr="001D285B" w:rsidRDefault="0059003F" w:rsidP="0059003F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1D285B">
              <w:rPr>
                <w:rFonts w:cs="Times New Roman" w:hint="eastAsia"/>
                <w:szCs w:val="24"/>
              </w:rPr>
              <w:t>B</w:t>
            </w:r>
            <w:r w:rsidRPr="001D285B">
              <w:rPr>
                <w:rFonts w:cs="Times New Roman"/>
                <w:szCs w:val="24"/>
              </w:rPr>
              <w:t>oth</w:t>
            </w:r>
          </w:p>
        </w:tc>
        <w:tc>
          <w:tcPr>
            <w:tcW w:w="3577" w:type="dxa"/>
            <w:vAlign w:val="center"/>
          </w:tcPr>
          <w:p w14:paraId="164B5FA4" w14:textId="55B7B6E9" w:rsidR="0059003F" w:rsidRPr="001D285B" w:rsidRDefault="0059003F" w:rsidP="0059003F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1D285B">
              <w:t>tub1 &gt; tub2 &gt; por</w:t>
            </w:r>
          </w:p>
        </w:tc>
      </w:tr>
      <w:tr w:rsidR="001D285B" w:rsidRPr="001D285B" w14:paraId="1956878E" w14:textId="77777777" w:rsidTr="00302DCA">
        <w:trPr>
          <w:trHeight w:hRule="exact" w:val="567"/>
        </w:trPr>
        <w:tc>
          <w:tcPr>
            <w:tcW w:w="1063" w:type="dxa"/>
            <w:vAlign w:val="center"/>
          </w:tcPr>
          <w:p w14:paraId="079C8AF3" w14:textId="2B874A7A" w:rsidR="0059003F" w:rsidRPr="001D285B" w:rsidRDefault="0059003F" w:rsidP="0059003F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1D285B">
              <w:rPr>
                <w:rFonts w:cs="Times New Roman" w:hint="eastAsia"/>
                <w:szCs w:val="24"/>
              </w:rPr>
              <w:t>5</w:t>
            </w:r>
          </w:p>
        </w:tc>
        <w:tc>
          <w:tcPr>
            <w:tcW w:w="1136" w:type="dxa"/>
            <w:shd w:val="clear" w:color="auto" w:fill="auto"/>
            <w:vAlign w:val="center"/>
          </w:tcPr>
          <w:p w14:paraId="1B8B5256" w14:textId="24FFE765" w:rsidR="0059003F" w:rsidRPr="001D285B" w:rsidRDefault="0059003F" w:rsidP="0059003F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1D285B">
              <w:rPr>
                <w:rFonts w:cs="Times New Roman" w:hint="eastAsia"/>
                <w:szCs w:val="24"/>
              </w:rPr>
              <w:t>7</w:t>
            </w:r>
            <w:r w:rsidRPr="001D285B">
              <w:rPr>
                <w:rFonts w:cs="Times New Roman"/>
                <w:szCs w:val="24"/>
              </w:rPr>
              <w:t>8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4AE280B6" w14:textId="6C1A6162" w:rsidR="0059003F" w:rsidRPr="001D285B" w:rsidRDefault="0059003F" w:rsidP="0059003F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1D285B">
              <w:rPr>
                <w:rFonts w:cs="Times New Roman" w:hint="eastAsia"/>
                <w:szCs w:val="24"/>
              </w:rPr>
              <w:t>M</w:t>
            </w:r>
          </w:p>
        </w:tc>
        <w:tc>
          <w:tcPr>
            <w:tcW w:w="2043" w:type="dxa"/>
            <w:vAlign w:val="center"/>
          </w:tcPr>
          <w:p w14:paraId="6E70AD4A" w14:textId="459679E7" w:rsidR="0059003F" w:rsidRPr="001D285B" w:rsidRDefault="0059003F" w:rsidP="0059003F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1D285B">
              <w:rPr>
                <w:rFonts w:cs="Times New Roman" w:hint="eastAsia"/>
                <w:szCs w:val="24"/>
              </w:rPr>
              <w:t>5</w:t>
            </w:r>
            <w:r w:rsidRPr="001D285B">
              <w:rPr>
                <w:rFonts w:cs="Times New Roman"/>
                <w:szCs w:val="24"/>
              </w:rPr>
              <w:t>2</w:t>
            </w:r>
          </w:p>
        </w:tc>
        <w:tc>
          <w:tcPr>
            <w:tcW w:w="1814" w:type="dxa"/>
            <w:vAlign w:val="center"/>
          </w:tcPr>
          <w:p w14:paraId="73B4F4A7" w14:textId="06C8D475" w:rsidR="0059003F" w:rsidRPr="001D285B" w:rsidRDefault="0059003F" w:rsidP="0059003F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1D285B">
              <w:rPr>
                <w:rFonts w:cs="Times New Roman" w:hint="eastAsia"/>
                <w:szCs w:val="24"/>
              </w:rPr>
              <w:t>D</w:t>
            </w:r>
            <w:r w:rsidRPr="001D285B">
              <w:rPr>
                <w:rFonts w:cs="Times New Roman"/>
                <w:szCs w:val="24"/>
              </w:rPr>
              <w:t>P</w:t>
            </w:r>
          </w:p>
        </w:tc>
        <w:tc>
          <w:tcPr>
            <w:tcW w:w="2080" w:type="dxa"/>
            <w:vAlign w:val="center"/>
          </w:tcPr>
          <w:p w14:paraId="04BFD609" w14:textId="354ABB8E" w:rsidR="0059003F" w:rsidRPr="001D285B" w:rsidRDefault="0059003F" w:rsidP="0059003F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1D285B">
              <w:rPr>
                <w:rFonts w:cs="Times New Roman" w:hint="eastAsia"/>
                <w:szCs w:val="24"/>
              </w:rPr>
              <w:t>T</w:t>
            </w:r>
            <w:r w:rsidRPr="001D285B">
              <w:rPr>
                <w:rFonts w:cs="Times New Roman"/>
                <w:szCs w:val="24"/>
              </w:rPr>
              <w:t>umor</w:t>
            </w:r>
          </w:p>
        </w:tc>
        <w:tc>
          <w:tcPr>
            <w:tcW w:w="3577" w:type="dxa"/>
            <w:vAlign w:val="center"/>
          </w:tcPr>
          <w:p w14:paraId="001AA5C8" w14:textId="1067144C" w:rsidR="0059003F" w:rsidRPr="001D285B" w:rsidRDefault="0059003F" w:rsidP="0059003F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1D285B">
              <w:rPr>
                <w:rFonts w:cs="Times New Roman"/>
                <w:szCs w:val="24"/>
              </w:rPr>
              <w:t>tub1 &gt; tub2</w:t>
            </w:r>
          </w:p>
        </w:tc>
      </w:tr>
      <w:tr w:rsidR="001D285B" w:rsidRPr="001D285B" w14:paraId="0A87396B" w14:textId="77777777" w:rsidTr="00302DCA">
        <w:trPr>
          <w:trHeight w:hRule="exact" w:val="567"/>
        </w:trPr>
        <w:tc>
          <w:tcPr>
            <w:tcW w:w="1063" w:type="dxa"/>
            <w:vAlign w:val="center"/>
          </w:tcPr>
          <w:p w14:paraId="6AF9DDA8" w14:textId="77777777" w:rsidR="0059003F" w:rsidRPr="001D285B" w:rsidRDefault="0059003F" w:rsidP="0059003F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1D285B">
              <w:rPr>
                <w:rFonts w:cs="Times New Roman" w:hint="eastAsia"/>
                <w:szCs w:val="24"/>
              </w:rPr>
              <w:t>6</w:t>
            </w:r>
          </w:p>
          <w:p w14:paraId="0EB961EE" w14:textId="77777777" w:rsidR="0059003F" w:rsidRPr="001D285B" w:rsidRDefault="0059003F" w:rsidP="0059003F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</w:p>
          <w:p w14:paraId="47282B67" w14:textId="79ACD359" w:rsidR="0059003F" w:rsidRPr="001D285B" w:rsidRDefault="0059003F" w:rsidP="0059003F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14:paraId="6B15ECFA" w14:textId="77F6959C" w:rsidR="0059003F" w:rsidRPr="001D285B" w:rsidRDefault="0059003F" w:rsidP="0059003F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1D285B">
              <w:t>70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43311580" w14:textId="4591BC80" w:rsidR="0059003F" w:rsidRPr="001D285B" w:rsidRDefault="0059003F" w:rsidP="0059003F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1D285B">
              <w:t>M</w:t>
            </w:r>
          </w:p>
        </w:tc>
        <w:tc>
          <w:tcPr>
            <w:tcW w:w="2043" w:type="dxa"/>
            <w:vAlign w:val="center"/>
          </w:tcPr>
          <w:p w14:paraId="4D12B1E1" w14:textId="3313F48B" w:rsidR="0059003F" w:rsidRPr="001D285B" w:rsidRDefault="0059003F" w:rsidP="0059003F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1D285B">
              <w:t>11</w:t>
            </w:r>
          </w:p>
        </w:tc>
        <w:tc>
          <w:tcPr>
            <w:tcW w:w="1814" w:type="dxa"/>
            <w:vAlign w:val="center"/>
          </w:tcPr>
          <w:p w14:paraId="613EF188" w14:textId="5862F121" w:rsidR="0059003F" w:rsidRPr="001D285B" w:rsidRDefault="0059003F" w:rsidP="0059003F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1D285B">
              <w:t>PD</w:t>
            </w:r>
          </w:p>
        </w:tc>
        <w:tc>
          <w:tcPr>
            <w:tcW w:w="2080" w:type="dxa"/>
            <w:vAlign w:val="center"/>
          </w:tcPr>
          <w:p w14:paraId="59D99B37" w14:textId="77777777" w:rsidR="0059003F" w:rsidRPr="001D285B" w:rsidRDefault="0059003F" w:rsidP="0059003F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1D285B">
              <w:rPr>
                <w:rFonts w:cs="Times New Roman" w:hint="eastAsia"/>
                <w:szCs w:val="24"/>
              </w:rPr>
              <w:t>B</w:t>
            </w:r>
            <w:r w:rsidRPr="001D285B">
              <w:rPr>
                <w:rFonts w:cs="Times New Roman"/>
                <w:szCs w:val="24"/>
              </w:rPr>
              <w:t>oth</w:t>
            </w:r>
          </w:p>
          <w:p w14:paraId="08950AFD" w14:textId="66C976A6" w:rsidR="0059003F" w:rsidRPr="001D285B" w:rsidRDefault="0059003F" w:rsidP="0059003F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577" w:type="dxa"/>
            <w:vAlign w:val="center"/>
          </w:tcPr>
          <w:p w14:paraId="46C4E4B8" w14:textId="6CE24870" w:rsidR="0059003F" w:rsidRPr="001D285B" w:rsidRDefault="0059003F" w:rsidP="0059003F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1D285B">
              <w:t>IPMC</w:t>
            </w:r>
          </w:p>
        </w:tc>
      </w:tr>
      <w:tr w:rsidR="001D285B" w:rsidRPr="001D285B" w14:paraId="62EF0CD2" w14:textId="77777777" w:rsidTr="00302DCA">
        <w:trPr>
          <w:trHeight w:hRule="exact" w:val="567"/>
        </w:trPr>
        <w:tc>
          <w:tcPr>
            <w:tcW w:w="1063" w:type="dxa"/>
            <w:vAlign w:val="center"/>
          </w:tcPr>
          <w:p w14:paraId="0BD58463" w14:textId="2612E61C" w:rsidR="0059003F" w:rsidRPr="001D285B" w:rsidRDefault="0059003F" w:rsidP="0059003F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1D285B">
              <w:rPr>
                <w:rFonts w:cs="Times New Roman" w:hint="eastAsia"/>
                <w:szCs w:val="24"/>
              </w:rPr>
              <w:t>7</w:t>
            </w:r>
          </w:p>
        </w:tc>
        <w:tc>
          <w:tcPr>
            <w:tcW w:w="1136" w:type="dxa"/>
            <w:shd w:val="clear" w:color="auto" w:fill="auto"/>
            <w:vAlign w:val="center"/>
          </w:tcPr>
          <w:p w14:paraId="1944792C" w14:textId="69832414" w:rsidR="0059003F" w:rsidRPr="001D285B" w:rsidRDefault="0059003F" w:rsidP="0059003F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1D285B">
              <w:t>81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72E95117" w14:textId="55A150C6" w:rsidR="0059003F" w:rsidRPr="001D285B" w:rsidRDefault="0059003F" w:rsidP="0059003F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1D285B">
              <w:t>F</w:t>
            </w:r>
          </w:p>
        </w:tc>
        <w:tc>
          <w:tcPr>
            <w:tcW w:w="2043" w:type="dxa"/>
            <w:vAlign w:val="center"/>
          </w:tcPr>
          <w:p w14:paraId="7BD8E3D3" w14:textId="4D93D26B" w:rsidR="0059003F" w:rsidRPr="001D285B" w:rsidRDefault="0059003F" w:rsidP="0059003F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1D285B">
              <w:t>34</w:t>
            </w:r>
          </w:p>
        </w:tc>
        <w:tc>
          <w:tcPr>
            <w:tcW w:w="1814" w:type="dxa"/>
            <w:vAlign w:val="center"/>
          </w:tcPr>
          <w:p w14:paraId="4AA91B40" w14:textId="782F2992" w:rsidR="0059003F" w:rsidRPr="001D285B" w:rsidRDefault="0059003F" w:rsidP="0059003F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1D285B">
              <w:t>PD</w:t>
            </w:r>
          </w:p>
        </w:tc>
        <w:tc>
          <w:tcPr>
            <w:tcW w:w="2080" w:type="dxa"/>
            <w:vAlign w:val="center"/>
          </w:tcPr>
          <w:p w14:paraId="1B894B13" w14:textId="77777777" w:rsidR="00066B3A" w:rsidRPr="001D285B" w:rsidRDefault="00066B3A" w:rsidP="00066B3A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1D285B">
              <w:rPr>
                <w:rFonts w:cs="Times New Roman" w:hint="eastAsia"/>
                <w:szCs w:val="24"/>
              </w:rPr>
              <w:t>B</w:t>
            </w:r>
            <w:r w:rsidRPr="001D285B">
              <w:rPr>
                <w:rFonts w:cs="Times New Roman"/>
                <w:szCs w:val="24"/>
              </w:rPr>
              <w:t>oth</w:t>
            </w:r>
          </w:p>
          <w:p w14:paraId="3A6773D2" w14:textId="282B2DD0" w:rsidR="0059003F" w:rsidRPr="001D285B" w:rsidRDefault="0059003F" w:rsidP="0059003F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577" w:type="dxa"/>
            <w:vAlign w:val="center"/>
          </w:tcPr>
          <w:p w14:paraId="54873AFE" w14:textId="4B947F6F" w:rsidR="0059003F" w:rsidRPr="001D285B" w:rsidRDefault="0059003F" w:rsidP="0059003F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1D285B">
              <w:t>mod &gt; por</w:t>
            </w:r>
          </w:p>
        </w:tc>
      </w:tr>
      <w:tr w:rsidR="001D285B" w:rsidRPr="001D285B" w14:paraId="443EE214" w14:textId="77777777" w:rsidTr="00302DCA">
        <w:trPr>
          <w:trHeight w:hRule="exact" w:val="567"/>
        </w:trPr>
        <w:tc>
          <w:tcPr>
            <w:tcW w:w="1063" w:type="dxa"/>
            <w:vAlign w:val="center"/>
          </w:tcPr>
          <w:p w14:paraId="01EB1150" w14:textId="59C22522" w:rsidR="0059003F" w:rsidRPr="001D285B" w:rsidRDefault="0059003F" w:rsidP="0059003F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1D285B">
              <w:rPr>
                <w:rFonts w:cs="Times New Roman"/>
                <w:szCs w:val="24"/>
              </w:rPr>
              <w:t>8</w:t>
            </w:r>
          </w:p>
        </w:tc>
        <w:tc>
          <w:tcPr>
            <w:tcW w:w="1136" w:type="dxa"/>
            <w:shd w:val="clear" w:color="auto" w:fill="auto"/>
            <w:vAlign w:val="center"/>
          </w:tcPr>
          <w:p w14:paraId="3203EB1A" w14:textId="71EAD4B0" w:rsidR="0059003F" w:rsidRPr="001D285B" w:rsidRDefault="0059003F" w:rsidP="0059003F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1D285B">
              <w:rPr>
                <w:rFonts w:cs="Times New Roman" w:hint="eastAsia"/>
                <w:szCs w:val="24"/>
              </w:rPr>
              <w:t>5</w:t>
            </w:r>
            <w:r w:rsidRPr="001D285B">
              <w:rPr>
                <w:rFonts w:cs="Times New Roman"/>
                <w:szCs w:val="24"/>
              </w:rPr>
              <w:t>5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5B5F1166" w14:textId="49570F59" w:rsidR="0059003F" w:rsidRPr="001D285B" w:rsidRDefault="0059003F" w:rsidP="0059003F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1D285B">
              <w:rPr>
                <w:rFonts w:cs="Times New Roman" w:hint="eastAsia"/>
                <w:szCs w:val="24"/>
              </w:rPr>
              <w:t>M</w:t>
            </w:r>
          </w:p>
        </w:tc>
        <w:tc>
          <w:tcPr>
            <w:tcW w:w="2043" w:type="dxa"/>
            <w:vAlign w:val="center"/>
          </w:tcPr>
          <w:p w14:paraId="692B5570" w14:textId="6560A6EB" w:rsidR="0059003F" w:rsidRPr="001D285B" w:rsidRDefault="0059003F" w:rsidP="0059003F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1D285B">
              <w:rPr>
                <w:rFonts w:cs="Times New Roman" w:hint="eastAsia"/>
                <w:szCs w:val="24"/>
              </w:rPr>
              <w:t>2</w:t>
            </w:r>
            <w:r w:rsidRPr="001D285B">
              <w:rPr>
                <w:rFonts w:cs="Times New Roman"/>
                <w:szCs w:val="24"/>
              </w:rPr>
              <w:t>8</w:t>
            </w:r>
          </w:p>
        </w:tc>
        <w:tc>
          <w:tcPr>
            <w:tcW w:w="1814" w:type="dxa"/>
            <w:vAlign w:val="center"/>
          </w:tcPr>
          <w:p w14:paraId="3E798C4B" w14:textId="6F0523CF" w:rsidR="0059003F" w:rsidRPr="001D285B" w:rsidRDefault="0059003F" w:rsidP="0059003F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1D285B">
              <w:rPr>
                <w:rFonts w:cs="Times New Roman" w:hint="eastAsia"/>
                <w:szCs w:val="24"/>
              </w:rPr>
              <w:t>P</w:t>
            </w:r>
            <w:r w:rsidRPr="001D285B">
              <w:rPr>
                <w:rFonts w:cs="Times New Roman"/>
                <w:szCs w:val="24"/>
              </w:rPr>
              <w:t>D</w:t>
            </w:r>
          </w:p>
        </w:tc>
        <w:tc>
          <w:tcPr>
            <w:tcW w:w="2080" w:type="dxa"/>
            <w:vAlign w:val="center"/>
          </w:tcPr>
          <w:p w14:paraId="14419224" w14:textId="333BA40D" w:rsidR="0059003F" w:rsidRPr="001D285B" w:rsidRDefault="0059003F" w:rsidP="0059003F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1D285B">
              <w:rPr>
                <w:rFonts w:cs="Times New Roman" w:hint="eastAsia"/>
                <w:szCs w:val="24"/>
              </w:rPr>
              <w:t>N</w:t>
            </w:r>
            <w:r w:rsidRPr="001D285B">
              <w:rPr>
                <w:rFonts w:cs="Times New Roman"/>
                <w:szCs w:val="24"/>
              </w:rPr>
              <w:t>ormal</w:t>
            </w:r>
          </w:p>
        </w:tc>
        <w:tc>
          <w:tcPr>
            <w:tcW w:w="3577" w:type="dxa"/>
            <w:vAlign w:val="center"/>
          </w:tcPr>
          <w:p w14:paraId="5807F495" w14:textId="3E4DD605" w:rsidR="0059003F" w:rsidRPr="001D285B" w:rsidRDefault="0059003F" w:rsidP="0059003F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1D285B">
              <w:rPr>
                <w:rFonts w:cs="Times New Roman" w:hint="eastAsia"/>
                <w:szCs w:val="24"/>
              </w:rPr>
              <w:t>A</w:t>
            </w:r>
            <w:r w:rsidRPr="001D285B">
              <w:rPr>
                <w:rFonts w:cs="Times New Roman"/>
                <w:szCs w:val="24"/>
              </w:rPr>
              <w:t>utoimmune pancreatitis</w:t>
            </w:r>
          </w:p>
        </w:tc>
      </w:tr>
      <w:tr w:rsidR="001D285B" w:rsidRPr="001D285B" w14:paraId="6CC12BDA" w14:textId="77777777" w:rsidTr="00302DCA">
        <w:trPr>
          <w:trHeight w:hRule="exact" w:val="567"/>
        </w:trPr>
        <w:tc>
          <w:tcPr>
            <w:tcW w:w="1063" w:type="dxa"/>
            <w:vAlign w:val="center"/>
          </w:tcPr>
          <w:p w14:paraId="2ACCBFB5" w14:textId="474EB506" w:rsidR="0059003F" w:rsidRPr="001D285B" w:rsidRDefault="0059003F" w:rsidP="0059003F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1D285B">
              <w:rPr>
                <w:rFonts w:cs="Times New Roman" w:hint="eastAsia"/>
                <w:szCs w:val="24"/>
              </w:rPr>
              <w:t>9</w:t>
            </w:r>
          </w:p>
        </w:tc>
        <w:tc>
          <w:tcPr>
            <w:tcW w:w="1136" w:type="dxa"/>
            <w:shd w:val="clear" w:color="auto" w:fill="auto"/>
            <w:vAlign w:val="center"/>
          </w:tcPr>
          <w:p w14:paraId="0BE34153" w14:textId="1B2D832F" w:rsidR="0059003F" w:rsidRPr="001D285B" w:rsidRDefault="0059003F" w:rsidP="0059003F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1D285B">
              <w:t>69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284DB3F8" w14:textId="0DF78842" w:rsidR="0059003F" w:rsidRPr="001D285B" w:rsidRDefault="0059003F" w:rsidP="0059003F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1D285B">
              <w:t>M</w:t>
            </w:r>
          </w:p>
        </w:tc>
        <w:tc>
          <w:tcPr>
            <w:tcW w:w="2043" w:type="dxa"/>
            <w:vAlign w:val="center"/>
          </w:tcPr>
          <w:p w14:paraId="47FDE804" w14:textId="7D56419A" w:rsidR="0059003F" w:rsidRPr="001D285B" w:rsidRDefault="0059003F" w:rsidP="0059003F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1D285B">
              <w:t>416</w:t>
            </w:r>
          </w:p>
        </w:tc>
        <w:tc>
          <w:tcPr>
            <w:tcW w:w="1814" w:type="dxa"/>
            <w:vAlign w:val="center"/>
          </w:tcPr>
          <w:p w14:paraId="72BAC0C2" w14:textId="6443F9EF" w:rsidR="0059003F" w:rsidRPr="001D285B" w:rsidRDefault="0059003F" w:rsidP="0059003F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1D285B">
              <w:t>DP</w:t>
            </w:r>
          </w:p>
        </w:tc>
        <w:tc>
          <w:tcPr>
            <w:tcW w:w="2080" w:type="dxa"/>
            <w:vAlign w:val="center"/>
          </w:tcPr>
          <w:p w14:paraId="5F67C94C" w14:textId="67686A37" w:rsidR="0059003F" w:rsidRPr="001D285B" w:rsidRDefault="0059003F" w:rsidP="0059003F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1D285B">
              <w:rPr>
                <w:rFonts w:cs="Times New Roman" w:hint="eastAsia"/>
                <w:szCs w:val="24"/>
              </w:rPr>
              <w:t>B</w:t>
            </w:r>
            <w:r w:rsidRPr="001D285B">
              <w:rPr>
                <w:rFonts w:cs="Times New Roman"/>
                <w:szCs w:val="24"/>
              </w:rPr>
              <w:t>oth</w:t>
            </w:r>
          </w:p>
        </w:tc>
        <w:tc>
          <w:tcPr>
            <w:tcW w:w="3577" w:type="dxa"/>
            <w:vAlign w:val="center"/>
          </w:tcPr>
          <w:p w14:paraId="0181D47B" w14:textId="75B862B1" w:rsidR="0059003F" w:rsidRPr="001D285B" w:rsidRDefault="0059003F" w:rsidP="0059003F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1D285B">
              <w:t>mod &gt; por</w:t>
            </w:r>
          </w:p>
        </w:tc>
      </w:tr>
      <w:tr w:rsidR="001D285B" w:rsidRPr="001D285B" w14:paraId="4072A46B" w14:textId="77777777" w:rsidTr="00302DCA">
        <w:trPr>
          <w:trHeight w:hRule="exact" w:val="567"/>
        </w:trPr>
        <w:tc>
          <w:tcPr>
            <w:tcW w:w="1063" w:type="dxa"/>
            <w:vAlign w:val="center"/>
          </w:tcPr>
          <w:p w14:paraId="4D072CA1" w14:textId="02174B45" w:rsidR="0059003F" w:rsidRPr="001D285B" w:rsidRDefault="0059003F" w:rsidP="0059003F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1D285B">
              <w:rPr>
                <w:rFonts w:cs="Times New Roman" w:hint="eastAsia"/>
                <w:szCs w:val="24"/>
              </w:rPr>
              <w:t>1</w:t>
            </w:r>
            <w:r w:rsidRPr="001D285B">
              <w:rPr>
                <w:rFonts w:cs="Times New Roman"/>
                <w:szCs w:val="24"/>
              </w:rPr>
              <w:t>0</w:t>
            </w:r>
          </w:p>
        </w:tc>
        <w:tc>
          <w:tcPr>
            <w:tcW w:w="1136" w:type="dxa"/>
            <w:shd w:val="clear" w:color="auto" w:fill="auto"/>
            <w:vAlign w:val="center"/>
          </w:tcPr>
          <w:p w14:paraId="274808FC" w14:textId="29DBC8B7" w:rsidR="0059003F" w:rsidRPr="001D285B" w:rsidRDefault="0059003F" w:rsidP="0059003F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1D285B">
              <w:t>86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118D85FD" w14:textId="48BBAF77" w:rsidR="0059003F" w:rsidRPr="001D285B" w:rsidRDefault="0059003F" w:rsidP="0059003F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1D285B">
              <w:t>M</w:t>
            </w:r>
          </w:p>
        </w:tc>
        <w:tc>
          <w:tcPr>
            <w:tcW w:w="2043" w:type="dxa"/>
            <w:vAlign w:val="center"/>
          </w:tcPr>
          <w:p w14:paraId="7D59F799" w14:textId="3F4003E7" w:rsidR="0059003F" w:rsidRPr="001D285B" w:rsidRDefault="0059003F" w:rsidP="0059003F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1D285B">
              <w:t>132</w:t>
            </w:r>
          </w:p>
        </w:tc>
        <w:tc>
          <w:tcPr>
            <w:tcW w:w="1814" w:type="dxa"/>
            <w:vAlign w:val="center"/>
          </w:tcPr>
          <w:p w14:paraId="7F7CADBA" w14:textId="2DE7CD08" w:rsidR="0059003F" w:rsidRPr="001D285B" w:rsidRDefault="0059003F" w:rsidP="0059003F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1D285B">
              <w:t>PD</w:t>
            </w:r>
          </w:p>
        </w:tc>
        <w:tc>
          <w:tcPr>
            <w:tcW w:w="2080" w:type="dxa"/>
            <w:vAlign w:val="center"/>
          </w:tcPr>
          <w:p w14:paraId="0EFAF7FD" w14:textId="2381D7CA" w:rsidR="0059003F" w:rsidRPr="001D285B" w:rsidRDefault="0059003F" w:rsidP="0059003F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1D285B">
              <w:rPr>
                <w:rFonts w:cs="Times New Roman" w:hint="eastAsia"/>
                <w:szCs w:val="24"/>
              </w:rPr>
              <w:t>B</w:t>
            </w:r>
            <w:r w:rsidRPr="001D285B">
              <w:rPr>
                <w:rFonts w:cs="Times New Roman"/>
                <w:szCs w:val="24"/>
              </w:rPr>
              <w:t>oth</w:t>
            </w:r>
          </w:p>
        </w:tc>
        <w:tc>
          <w:tcPr>
            <w:tcW w:w="3577" w:type="dxa"/>
            <w:vAlign w:val="center"/>
          </w:tcPr>
          <w:p w14:paraId="6D21B03A" w14:textId="007A6E45" w:rsidR="0059003F" w:rsidRPr="001D285B" w:rsidRDefault="0059003F" w:rsidP="0059003F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1D285B">
              <w:t>IPMC</w:t>
            </w:r>
          </w:p>
        </w:tc>
      </w:tr>
      <w:tr w:rsidR="001D285B" w:rsidRPr="001D285B" w14:paraId="22613DF9" w14:textId="77777777" w:rsidTr="00302DCA">
        <w:trPr>
          <w:trHeight w:hRule="exact" w:val="567"/>
        </w:trPr>
        <w:tc>
          <w:tcPr>
            <w:tcW w:w="1063" w:type="dxa"/>
            <w:vAlign w:val="center"/>
          </w:tcPr>
          <w:p w14:paraId="2A8051C5" w14:textId="33A3228D" w:rsidR="0059003F" w:rsidRPr="001D285B" w:rsidRDefault="0059003F" w:rsidP="0059003F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1D285B">
              <w:rPr>
                <w:rFonts w:cs="Times New Roman" w:hint="eastAsia"/>
                <w:szCs w:val="24"/>
              </w:rPr>
              <w:t>1</w:t>
            </w:r>
            <w:r w:rsidRPr="001D285B">
              <w:rPr>
                <w:rFonts w:cs="Times New Roman"/>
                <w:szCs w:val="24"/>
              </w:rPr>
              <w:t>1</w:t>
            </w:r>
          </w:p>
        </w:tc>
        <w:tc>
          <w:tcPr>
            <w:tcW w:w="1136" w:type="dxa"/>
            <w:shd w:val="clear" w:color="auto" w:fill="auto"/>
            <w:vAlign w:val="center"/>
          </w:tcPr>
          <w:p w14:paraId="17CDC780" w14:textId="56B74813" w:rsidR="0059003F" w:rsidRPr="001D285B" w:rsidRDefault="0059003F" w:rsidP="0059003F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1D285B">
              <w:t>83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4C6B3BEC" w14:textId="65551A4B" w:rsidR="0059003F" w:rsidRPr="001D285B" w:rsidRDefault="0059003F" w:rsidP="0059003F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1D285B">
              <w:t>M</w:t>
            </w:r>
          </w:p>
        </w:tc>
        <w:tc>
          <w:tcPr>
            <w:tcW w:w="2043" w:type="dxa"/>
            <w:vAlign w:val="center"/>
          </w:tcPr>
          <w:p w14:paraId="48E6BAB1" w14:textId="529F473F" w:rsidR="0059003F" w:rsidRPr="001D285B" w:rsidRDefault="0059003F" w:rsidP="0059003F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1D285B">
              <w:t>1440</w:t>
            </w:r>
          </w:p>
        </w:tc>
        <w:tc>
          <w:tcPr>
            <w:tcW w:w="1814" w:type="dxa"/>
            <w:vAlign w:val="center"/>
          </w:tcPr>
          <w:p w14:paraId="5694F450" w14:textId="31F38404" w:rsidR="0059003F" w:rsidRPr="001D285B" w:rsidRDefault="0059003F" w:rsidP="0059003F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1D285B">
              <w:rPr>
                <w:rFonts w:cs="Times New Roman" w:hint="eastAsia"/>
                <w:szCs w:val="24"/>
              </w:rPr>
              <w:t>P</w:t>
            </w:r>
            <w:r w:rsidRPr="001D285B">
              <w:rPr>
                <w:rFonts w:cs="Times New Roman"/>
                <w:szCs w:val="24"/>
              </w:rPr>
              <w:t>D</w:t>
            </w:r>
          </w:p>
        </w:tc>
        <w:tc>
          <w:tcPr>
            <w:tcW w:w="2080" w:type="dxa"/>
            <w:vAlign w:val="center"/>
          </w:tcPr>
          <w:p w14:paraId="57725A43" w14:textId="6BB06E89" w:rsidR="0059003F" w:rsidRPr="001D285B" w:rsidRDefault="0059003F" w:rsidP="0059003F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1D285B">
              <w:rPr>
                <w:rFonts w:cs="Times New Roman" w:hint="eastAsia"/>
                <w:szCs w:val="24"/>
              </w:rPr>
              <w:t>B</w:t>
            </w:r>
            <w:r w:rsidRPr="001D285B">
              <w:rPr>
                <w:rFonts w:cs="Times New Roman"/>
                <w:szCs w:val="24"/>
              </w:rPr>
              <w:t>oth</w:t>
            </w:r>
          </w:p>
        </w:tc>
        <w:tc>
          <w:tcPr>
            <w:tcW w:w="3577" w:type="dxa"/>
            <w:vAlign w:val="center"/>
          </w:tcPr>
          <w:p w14:paraId="2B6D7D00" w14:textId="4E7A69FC" w:rsidR="0059003F" w:rsidRPr="001D285B" w:rsidRDefault="0059003F" w:rsidP="0059003F">
            <w:pPr>
              <w:tabs>
                <w:tab w:val="left" w:pos="1240"/>
              </w:tabs>
              <w:jc w:val="center"/>
              <w:rPr>
                <w:rFonts w:cs="Times New Roman"/>
                <w:szCs w:val="24"/>
              </w:rPr>
            </w:pPr>
            <w:r w:rsidRPr="001D285B">
              <w:rPr>
                <w:rFonts w:cs="Times New Roman"/>
                <w:szCs w:val="24"/>
              </w:rPr>
              <w:t>tub2 &gt; tub1, por</w:t>
            </w:r>
          </w:p>
        </w:tc>
      </w:tr>
    </w:tbl>
    <w:p w14:paraId="59CE01E1" w14:textId="7D90368A" w:rsidR="00C0020F" w:rsidRDefault="00C0020F" w:rsidP="00C0020F">
      <w:pPr>
        <w:pStyle w:val="2"/>
        <w:numPr>
          <w:ilvl w:val="0"/>
          <w:numId w:val="0"/>
        </w:numPr>
        <w:ind w:left="567"/>
        <w:rPr>
          <w:rFonts w:eastAsiaTheme="minorEastAsia"/>
          <w:b w:val="0"/>
          <w:bCs/>
          <w:lang w:eastAsia="ja-JP"/>
        </w:rPr>
      </w:pPr>
      <w:r w:rsidRPr="00302DCA">
        <w:rPr>
          <w:rFonts w:eastAsiaTheme="minorEastAsia"/>
          <w:b w:val="0"/>
          <w:bCs/>
          <w:lang w:eastAsia="ja-JP"/>
        </w:rPr>
        <w:t xml:space="preserve">PD: pancreaticoduodenectomy, DP: distal pancreatectomy, </w:t>
      </w:r>
      <w:r>
        <w:rPr>
          <w:rFonts w:eastAsiaTheme="minorEastAsia"/>
          <w:b w:val="0"/>
          <w:bCs/>
          <w:lang w:eastAsia="ja-JP"/>
        </w:rPr>
        <w:t>t</w:t>
      </w:r>
      <w:r w:rsidRPr="00302DCA">
        <w:rPr>
          <w:rFonts w:eastAsiaTheme="minorEastAsia"/>
          <w:b w:val="0"/>
          <w:bCs/>
          <w:lang w:eastAsia="ja-JP"/>
        </w:rPr>
        <w:t xml:space="preserve">ub1/tub2: </w:t>
      </w:r>
      <w:proofErr w:type="gramStart"/>
      <w:r w:rsidRPr="00302DCA">
        <w:rPr>
          <w:rFonts w:eastAsiaTheme="minorEastAsia"/>
          <w:b w:val="0"/>
          <w:bCs/>
          <w:lang w:eastAsia="ja-JP"/>
        </w:rPr>
        <w:t>well</w:t>
      </w:r>
      <w:proofErr w:type="gramEnd"/>
      <w:r w:rsidRPr="00302DCA">
        <w:rPr>
          <w:rFonts w:eastAsiaTheme="minorEastAsia"/>
          <w:b w:val="0"/>
          <w:bCs/>
          <w:lang w:eastAsia="ja-JP"/>
        </w:rPr>
        <w:t>/moderately differentiated tubular adenocarcinoma, por: poorly differentiated adenocarcinoma</w:t>
      </w:r>
      <w:r>
        <w:rPr>
          <w:rFonts w:eastAsiaTheme="minorEastAsia"/>
          <w:b w:val="0"/>
          <w:bCs/>
          <w:lang w:eastAsia="ja-JP"/>
        </w:rPr>
        <w:t>, IPMC: intraductal papillary mucinous carcinoma</w:t>
      </w:r>
    </w:p>
    <w:p w14:paraId="7D91902D" w14:textId="6BDA1872" w:rsidR="003A641F" w:rsidRDefault="003A641F" w:rsidP="00994A3D">
      <w:p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647A82D5" w14:textId="77777777" w:rsidR="002C3757" w:rsidRDefault="002C3757" w:rsidP="002C3757">
      <w:pPr>
        <w:pStyle w:val="2"/>
        <w:numPr>
          <w:ilvl w:val="0"/>
          <w:numId w:val="0"/>
        </w:numPr>
        <w:sectPr w:rsidR="002C3757" w:rsidSect="002C3757">
          <w:headerReference w:type="even" r:id="rId10"/>
          <w:footerReference w:type="even" r:id="rId11"/>
          <w:footerReference w:type="default" r:id="rId12"/>
          <w:headerReference w:type="first" r:id="rId13"/>
          <w:pgSz w:w="15840" w:h="12240" w:orient="landscape"/>
          <w:pgMar w:top="1282" w:right="1138" w:bottom="1181" w:left="1138" w:header="720" w:footer="720" w:gutter="0"/>
          <w:cols w:space="720"/>
          <w:titlePg/>
          <w:docGrid w:linePitch="360"/>
        </w:sectPr>
      </w:pPr>
    </w:p>
    <w:p w14:paraId="3C419443" w14:textId="16AFD9F2" w:rsidR="00994A3D" w:rsidRPr="001549D3" w:rsidRDefault="00994A3D" w:rsidP="0056252C">
      <w:pPr>
        <w:pStyle w:val="1"/>
      </w:pPr>
      <w:r w:rsidRPr="0001436A">
        <w:lastRenderedPageBreak/>
        <w:t>Supplementary</w:t>
      </w:r>
      <w:r w:rsidRPr="001549D3">
        <w:t xml:space="preserve"> Figure</w:t>
      </w:r>
    </w:p>
    <w:p w14:paraId="39AB8D0A" w14:textId="77777777" w:rsidR="00042EE3" w:rsidRDefault="00994A3D" w:rsidP="0056252C">
      <w:pPr>
        <w:pStyle w:val="2"/>
      </w:pPr>
      <w:r w:rsidRPr="0001436A">
        <w:t xml:space="preserve">Supplementary Figure </w:t>
      </w:r>
      <w:fldSimple w:instr=" SEQ Figure \* ARABIC ">
        <w:r w:rsidR="00ED20B5">
          <w:rPr>
            <w:noProof/>
          </w:rPr>
          <w:t>1</w:t>
        </w:r>
      </w:fldSimple>
      <w:r w:rsidRPr="0001436A">
        <w:t>.</w:t>
      </w:r>
      <w:r w:rsidRPr="001549D3">
        <w:t xml:space="preserve"> </w:t>
      </w:r>
      <w:r w:rsidR="002C3757" w:rsidRPr="002C3757">
        <w:t>Fluorescence imaging of the other resected specimen.</w:t>
      </w:r>
      <w:r w:rsidRPr="001549D3">
        <w:t xml:space="preserve"> </w:t>
      </w:r>
    </w:p>
    <w:p w14:paraId="7DA94BD0" w14:textId="253806BE" w:rsidR="00042EE3" w:rsidRDefault="00042EE3" w:rsidP="00042EE3">
      <w:r w:rsidRPr="00B547A7">
        <w:rPr>
          <w:noProof/>
        </w:rPr>
        <w:drawing>
          <wp:inline distT="0" distB="0" distL="0" distR="0" wp14:anchorId="30786E22" wp14:editId="1725EE6A">
            <wp:extent cx="5400040" cy="316230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21919"/>
                    <a:stretch/>
                  </pic:blipFill>
                  <pic:spPr bwMode="auto">
                    <a:xfrm>
                      <a:off x="0" y="0"/>
                      <a:ext cx="5400040" cy="31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675D45" w14:textId="0ED53C1B" w:rsidR="00042EE3" w:rsidRDefault="00042EE3" w:rsidP="00042EE3">
      <w:r w:rsidRPr="00B547A7">
        <w:rPr>
          <w:noProof/>
        </w:rPr>
        <w:drawing>
          <wp:inline distT="0" distB="0" distL="0" distR="0" wp14:anchorId="1B6A2C59" wp14:editId="53340CA0">
            <wp:extent cx="5400040" cy="2419350"/>
            <wp:effectExtent l="0" t="0" r="0" b="0"/>
            <wp:docPr id="4" name="グラフィックス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rcRect t="3763" b="36501"/>
                    <a:stretch/>
                  </pic:blipFill>
                  <pic:spPr bwMode="auto">
                    <a:xfrm>
                      <a:off x="0" y="0"/>
                      <a:ext cx="5400040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6F9374" w14:textId="498B1784" w:rsidR="00042EE3" w:rsidRDefault="00042EE3" w:rsidP="00042EE3"/>
    <w:sectPr w:rsidR="00042EE3" w:rsidSect="002C3757"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01AAB5" w14:textId="77777777" w:rsidR="00C1502C" w:rsidRDefault="00C1502C" w:rsidP="00117666">
      <w:pPr>
        <w:spacing w:after="0"/>
      </w:pPr>
      <w:r>
        <w:separator/>
      </w:r>
    </w:p>
  </w:endnote>
  <w:endnote w:type="continuationSeparator" w:id="0">
    <w:p w14:paraId="3A2B900E" w14:textId="77777777" w:rsidR="00C1502C" w:rsidRDefault="00C1502C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B0C645" w14:textId="77777777" w:rsidR="00C1502C" w:rsidRDefault="00C1502C" w:rsidP="00117666">
      <w:pPr>
        <w:spacing w:after="0"/>
      </w:pPr>
      <w:r>
        <w:separator/>
      </w:r>
    </w:p>
  </w:footnote>
  <w:footnote w:type="continuationSeparator" w:id="0">
    <w:p w14:paraId="53BDC48B" w14:textId="77777777" w:rsidR="00C1502C" w:rsidRDefault="00C1502C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9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42EE3"/>
    <w:rsid w:val="00052A14"/>
    <w:rsid w:val="00066B3A"/>
    <w:rsid w:val="00077D53"/>
    <w:rsid w:val="0008473E"/>
    <w:rsid w:val="000B451A"/>
    <w:rsid w:val="00105FD9"/>
    <w:rsid w:val="00117666"/>
    <w:rsid w:val="001549D3"/>
    <w:rsid w:val="00160065"/>
    <w:rsid w:val="00172EEC"/>
    <w:rsid w:val="00177D84"/>
    <w:rsid w:val="001D285B"/>
    <w:rsid w:val="0024019F"/>
    <w:rsid w:val="00267D18"/>
    <w:rsid w:val="00274347"/>
    <w:rsid w:val="002868E2"/>
    <w:rsid w:val="002869C3"/>
    <w:rsid w:val="002936E4"/>
    <w:rsid w:val="002B4A57"/>
    <w:rsid w:val="002C3757"/>
    <w:rsid w:val="002C74CA"/>
    <w:rsid w:val="00302DCA"/>
    <w:rsid w:val="003123F4"/>
    <w:rsid w:val="003544FB"/>
    <w:rsid w:val="00355E74"/>
    <w:rsid w:val="003A1055"/>
    <w:rsid w:val="003A641F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6252C"/>
    <w:rsid w:val="00573308"/>
    <w:rsid w:val="0059003F"/>
    <w:rsid w:val="00593EEA"/>
    <w:rsid w:val="005A5EEE"/>
    <w:rsid w:val="005A600D"/>
    <w:rsid w:val="00600965"/>
    <w:rsid w:val="006034E2"/>
    <w:rsid w:val="006375C7"/>
    <w:rsid w:val="00654E8F"/>
    <w:rsid w:val="00660D05"/>
    <w:rsid w:val="006820B1"/>
    <w:rsid w:val="006A78E0"/>
    <w:rsid w:val="006B7D14"/>
    <w:rsid w:val="006C3281"/>
    <w:rsid w:val="006F71C1"/>
    <w:rsid w:val="00701727"/>
    <w:rsid w:val="0070566C"/>
    <w:rsid w:val="00714C50"/>
    <w:rsid w:val="00725A7D"/>
    <w:rsid w:val="007501BE"/>
    <w:rsid w:val="0075497F"/>
    <w:rsid w:val="00781F75"/>
    <w:rsid w:val="00790BB3"/>
    <w:rsid w:val="0079171B"/>
    <w:rsid w:val="007C206C"/>
    <w:rsid w:val="007D5AD8"/>
    <w:rsid w:val="007E5E41"/>
    <w:rsid w:val="00817DD6"/>
    <w:rsid w:val="0083759F"/>
    <w:rsid w:val="008473C7"/>
    <w:rsid w:val="00885156"/>
    <w:rsid w:val="00900C74"/>
    <w:rsid w:val="0090165A"/>
    <w:rsid w:val="00907313"/>
    <w:rsid w:val="009151AA"/>
    <w:rsid w:val="00932675"/>
    <w:rsid w:val="0093429D"/>
    <w:rsid w:val="00943573"/>
    <w:rsid w:val="00964134"/>
    <w:rsid w:val="00970F7D"/>
    <w:rsid w:val="00987C8E"/>
    <w:rsid w:val="00993808"/>
    <w:rsid w:val="00994A3D"/>
    <w:rsid w:val="009C2B12"/>
    <w:rsid w:val="009C6A68"/>
    <w:rsid w:val="009D2AC0"/>
    <w:rsid w:val="00A174D9"/>
    <w:rsid w:val="00A20A2F"/>
    <w:rsid w:val="00A336DC"/>
    <w:rsid w:val="00AA4D24"/>
    <w:rsid w:val="00AB6715"/>
    <w:rsid w:val="00B1386B"/>
    <w:rsid w:val="00B1671E"/>
    <w:rsid w:val="00B25EB8"/>
    <w:rsid w:val="00B37F4D"/>
    <w:rsid w:val="00B554E9"/>
    <w:rsid w:val="00BB1C94"/>
    <w:rsid w:val="00BE033D"/>
    <w:rsid w:val="00C0020F"/>
    <w:rsid w:val="00C1502C"/>
    <w:rsid w:val="00C52A7B"/>
    <w:rsid w:val="00C56BAF"/>
    <w:rsid w:val="00C679AA"/>
    <w:rsid w:val="00C75972"/>
    <w:rsid w:val="00CA510E"/>
    <w:rsid w:val="00CD066B"/>
    <w:rsid w:val="00CE4FEE"/>
    <w:rsid w:val="00D060CF"/>
    <w:rsid w:val="00D37105"/>
    <w:rsid w:val="00DB59C3"/>
    <w:rsid w:val="00DC259A"/>
    <w:rsid w:val="00DD466D"/>
    <w:rsid w:val="00DE23E8"/>
    <w:rsid w:val="00DF6D87"/>
    <w:rsid w:val="00E278C4"/>
    <w:rsid w:val="00E52377"/>
    <w:rsid w:val="00E537AD"/>
    <w:rsid w:val="00E64E17"/>
    <w:rsid w:val="00E866C9"/>
    <w:rsid w:val="00E92B16"/>
    <w:rsid w:val="00E95CBC"/>
    <w:rsid w:val="00EA3D3C"/>
    <w:rsid w:val="00EC090A"/>
    <w:rsid w:val="00ED20B5"/>
    <w:rsid w:val="00EF1D1F"/>
    <w:rsid w:val="00F20B7A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見出し 1 (文字)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見出し 2 (文字)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題 (文字)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吹き出し (文字)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コメント文字列 (文字)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文末脚注文字列 (文字)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フッター (文字)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字列 (文字)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ヘッダー (文字)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21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22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d">
    <w:name w:val="line number"/>
    <w:basedOn w:val="a1"/>
    <w:uiPriority w:val="99"/>
    <w:semiHidden/>
    <w:unhideWhenUsed/>
    <w:rsid w:val="00AB6715"/>
  </w:style>
  <w:style w:type="character" w:customStyle="1" w:styleId="30">
    <w:name w:val="見出し 3 (文字)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見出し 4 (文字)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見出し 5 (文字)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Web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e">
    <w:name w:val="Quote"/>
    <w:basedOn w:val="a0"/>
    <w:next w:val="a0"/>
    <w:link w:val="aff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">
    <w:name w:val="引用文 (文字)"/>
    <w:basedOn w:val="a1"/>
    <w:link w:val="af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0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1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2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3">
    <w:name w:val="Title"/>
    <w:basedOn w:val="a0"/>
    <w:next w:val="a0"/>
    <w:link w:val="aff4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4">
    <w:name w:val="表題 (文字)"/>
    <w:basedOn w:val="a1"/>
    <w:link w:val="aff3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3"/>
    <w:next w:val="aff3"/>
    <w:qFormat/>
    <w:rsid w:val="0001436A"/>
    <w:pPr>
      <w:spacing w:after="120"/>
    </w:pPr>
    <w:rPr>
      <w:i/>
    </w:rPr>
  </w:style>
  <w:style w:type="table" w:styleId="aff5">
    <w:name w:val="Grid Table Light"/>
    <w:basedOn w:val="a2"/>
    <w:uiPriority w:val="40"/>
    <w:rsid w:val="00B554E9"/>
    <w:pPr>
      <w:spacing w:after="0" w:line="240" w:lineRule="auto"/>
    </w:pPr>
    <w:rPr>
      <w:kern w:val="2"/>
      <w:sz w:val="21"/>
      <w:lang w:eastAsia="ja-JP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sv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</TotalTime>
  <Pages>15</Pages>
  <Words>4995</Words>
  <Characters>28472</Characters>
  <Application>Microsoft Office Word</Application>
  <DocSecurity>0</DocSecurity>
  <Lines>237</Lines>
  <Paragraphs>66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Ryugen Takahashi</cp:lastModifiedBy>
  <cp:revision>3</cp:revision>
  <cp:lastPrinted>2013-10-03T12:51:00Z</cp:lastPrinted>
  <dcterms:created xsi:type="dcterms:W3CDTF">2021-08-04T15:19:00Z</dcterms:created>
  <dcterms:modified xsi:type="dcterms:W3CDTF">2021-08-13T02:45:00Z</dcterms:modified>
</cp:coreProperties>
</file>