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EB3613" w:rsidR="00654E8F" w:rsidRDefault="00654E8F" w:rsidP="0001436A">
      <w:pPr>
        <w:pStyle w:val="SupplementaryMaterial"/>
      </w:pPr>
      <w:r w:rsidRPr="001549D3">
        <w:t>Supplementary Material</w:t>
      </w:r>
    </w:p>
    <w:p w14:paraId="15868139" w14:textId="617A69B7" w:rsidR="00A00356" w:rsidRDefault="00A00356" w:rsidP="00A00356"/>
    <w:p w14:paraId="71A9C203" w14:textId="77777777" w:rsidR="00A00356" w:rsidRDefault="00A00356" w:rsidP="00A00356">
      <w:pPr>
        <w:pStyle w:val="Caption"/>
        <w:rPr>
          <w:b w:val="0"/>
        </w:rPr>
      </w:pPr>
      <w:r>
        <w:t xml:space="preserve">Supplementary Figure </w:t>
      </w:r>
      <w:fldSimple w:instr=" SEQ Supplementary_figure \* ARABIC ">
        <w:r>
          <w:rPr>
            <w:noProof/>
          </w:rPr>
          <w:t>1</w:t>
        </w:r>
      </w:fldSimple>
      <w:r>
        <w:t xml:space="preserve"> </w:t>
      </w:r>
      <w:r w:rsidRPr="002B0A2B">
        <w:rPr>
          <w:b w:val="0"/>
        </w:rPr>
        <w:t>CTD profiles</w:t>
      </w:r>
      <w:r>
        <w:rPr>
          <w:b w:val="0"/>
        </w:rPr>
        <w:t xml:space="preserve"> </w:t>
      </w:r>
      <w:r>
        <w:rPr>
          <w:b w:val="0"/>
        </w:rPr>
        <w:t>focusing on the upper 300 m of the water column (delimited with the grey line). The top panel (A) represents from left to right the shelf stations 1 and 2, the middle panel (B) from left to right, slope stations</w:t>
      </w:r>
      <w:r>
        <w:rPr>
          <w:b w:val="0"/>
        </w:rPr>
        <w:t xml:space="preserve"> 3 </w:t>
      </w:r>
      <w:r>
        <w:rPr>
          <w:b w:val="0"/>
        </w:rPr>
        <w:t xml:space="preserve">(1019 m), 4 (to 510 m), 5 (2166 m) and 6 (853 m), and lower panel (C), the basin station 7 (3094 m). In orange the temperature profile and in dark blue, the salinity. </w:t>
      </w:r>
    </w:p>
    <w:p w14:paraId="30367D61" w14:textId="77777777" w:rsidR="00A00356" w:rsidRPr="00A00356" w:rsidRDefault="00A00356" w:rsidP="00A00356"/>
    <w:p w14:paraId="6E10F9F2" w14:textId="2396E7E1" w:rsidR="002B0A2B" w:rsidRDefault="00A00356" w:rsidP="003D6CF1">
      <w:pPr>
        <w:pStyle w:val="Heading2"/>
        <w:numPr>
          <w:ilvl w:val="0"/>
          <w:numId w:val="0"/>
        </w:numPr>
        <w:ind w:left="567" w:hanging="567"/>
      </w:pPr>
      <w:r>
        <w:rPr>
          <w:noProof/>
          <w:lang w:val="nb-NO" w:eastAsia="nb-NO"/>
        </w:rPr>
        <w:lastRenderedPageBreak/>
        <w:drawing>
          <wp:inline distT="0" distB="0" distL="0" distR="0" wp14:anchorId="79EB0D40" wp14:editId="05822A5A">
            <wp:extent cx="5905500" cy="834050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td-last-sup_ma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83" cy="83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5F8" w14:textId="77777777" w:rsidR="005566F3" w:rsidRDefault="005566F3" w:rsidP="002B0A2B">
      <w:pPr>
        <w:pStyle w:val="NoSpacing"/>
      </w:pPr>
    </w:p>
    <w:p w14:paraId="247F040E" w14:textId="140FA9EE" w:rsidR="002B0A2B" w:rsidRDefault="00171398" w:rsidP="002B0A2B">
      <w:pPr>
        <w:pStyle w:val="NoSpacing"/>
      </w:pPr>
      <w:r>
        <w:rPr>
          <w:noProof/>
          <w:lang w:val="nb-NO" w:eastAsia="nb-NO"/>
        </w:rPr>
        <w:drawing>
          <wp:inline distT="0" distB="0" distL="0" distR="0" wp14:anchorId="3AF80E63" wp14:editId="1C1561E7">
            <wp:extent cx="4900053" cy="76235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s profile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2" cy="76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2BE8" w14:textId="77777777" w:rsidR="005566F3" w:rsidRPr="002B0A2B" w:rsidRDefault="005566F3" w:rsidP="005566F3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</w:t>
      </w:r>
      <w:r w:rsidRPr="002B0A2B">
        <w:rPr>
          <w:b w:val="0"/>
        </w:rPr>
        <w:t>Temperature-Salinity profile</w:t>
      </w:r>
      <w:r>
        <w:rPr>
          <w:b w:val="0"/>
        </w:rPr>
        <w:t xml:space="preserve"> regarding depth,</w:t>
      </w:r>
      <w:r w:rsidRPr="00171398">
        <w:rPr>
          <w:b w:val="0"/>
          <w:shd w:val="clear" w:color="auto" w:fill="FFFFFF"/>
        </w:rPr>
        <w:t xml:space="preserve"> Ω Calcite and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Ω A</w:t>
      </w:r>
      <w:r w:rsidRPr="00171398">
        <w:rPr>
          <w:b w:val="0"/>
          <w:shd w:val="clear" w:color="auto" w:fill="FFFFFF"/>
        </w:rPr>
        <w:t>ragonite</w:t>
      </w:r>
      <w:r w:rsidRPr="002B0A2B">
        <w:rPr>
          <w:b w:val="0"/>
        </w:rPr>
        <w:t>.</w:t>
      </w:r>
      <w:r>
        <w:t xml:space="preserve"> </w:t>
      </w:r>
    </w:p>
    <w:p w14:paraId="2B656526" w14:textId="7F204911" w:rsidR="009B2389" w:rsidRDefault="009B2389" w:rsidP="00654E8F">
      <w:pPr>
        <w:spacing w:before="240"/>
        <w:sectPr w:rsidR="009B2389" w:rsidSect="0093429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pPr w:leftFromText="141" w:rightFromText="141" w:vertAnchor="page" w:horzAnchor="margin" w:tblpXSpec="center" w:tblpY="1336"/>
        <w:tblW w:w="131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1134"/>
        <w:gridCol w:w="992"/>
        <w:gridCol w:w="851"/>
        <w:gridCol w:w="709"/>
        <w:gridCol w:w="1275"/>
        <w:gridCol w:w="1276"/>
        <w:gridCol w:w="1559"/>
        <w:gridCol w:w="1406"/>
        <w:gridCol w:w="993"/>
      </w:tblGrid>
      <w:tr w:rsidR="009B2389" w:rsidRPr="004E14DE" w14:paraId="5237B611" w14:textId="77777777" w:rsidTr="00845BE1">
        <w:trPr>
          <w:trHeight w:val="35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C0A9" w14:textId="77777777" w:rsidR="009B2389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  <w:p w14:paraId="0F695239" w14:textId="5562F59F" w:rsidR="00A503E0" w:rsidRPr="004E14DE" w:rsidRDefault="00A503E0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20FC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39F1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9696" w14:textId="77777777" w:rsidR="009B2389" w:rsidRPr="004E14DE" w:rsidRDefault="009B2389" w:rsidP="00845BE1">
            <w:pPr>
              <w:spacing w:after="0"/>
              <w:jc w:val="right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CFA2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5D34" w14:textId="77777777" w:rsidR="009B2389" w:rsidRPr="004E14DE" w:rsidRDefault="009B2389" w:rsidP="00845BE1">
            <w:pPr>
              <w:spacing w:after="0"/>
              <w:jc w:val="right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8E8D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7809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CFAD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1AF5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ED31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2F84" w14:textId="77777777" w:rsidR="009B2389" w:rsidRPr="004E14DE" w:rsidRDefault="009B2389" w:rsidP="00845BE1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</w:p>
        </w:tc>
      </w:tr>
      <w:tr w:rsidR="009B2389" w:rsidRPr="004E14DE" w14:paraId="1F77DA5A" w14:textId="77777777" w:rsidTr="00845BE1">
        <w:trPr>
          <w:trHeight w:val="35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7F38" w14:textId="77777777" w:rsidR="009B2389" w:rsidRPr="004E14DE" w:rsidRDefault="009B2389" w:rsidP="00845BE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6767" w14:textId="77777777" w:rsidR="009B2389" w:rsidRPr="004E14DE" w:rsidRDefault="009B2389" w:rsidP="00845BE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4E14DE">
              <w:rPr>
                <w:rFonts w:eastAsia="Times New Roman" w:cs="Times New Roman"/>
                <w:color w:val="000000"/>
                <w:sz w:val="22"/>
                <w:lang w:eastAsia="nb-NO"/>
              </w:rPr>
              <w:t>Depth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AF03" w14:textId="22C7F0DE" w:rsidR="009B2389" w:rsidRPr="004E14DE" w:rsidRDefault="008060ED" w:rsidP="008060ED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bookmarkStart w:id="0" w:name="_GoBack"/>
            <w:r w:rsidRPr="004E14DE">
              <w:rPr>
                <w:rFonts w:eastAsia="Times New Roman" w:cs="Times New Roman"/>
                <w:color w:val="000000"/>
                <w:sz w:val="22"/>
                <w:lang w:eastAsia="nb-NO"/>
              </w:rPr>
              <w:t>Count</w:t>
            </w:r>
            <w:r>
              <w:rPr>
                <w:rFonts w:eastAsia="Times New Roman" w:cs="Times New Roman"/>
                <w:color w:val="000000"/>
                <w:sz w:val="22"/>
                <w:lang w:eastAsia="nb-NO"/>
              </w:rPr>
              <w:t>ed</w:t>
            </w:r>
            <w:r w:rsidRPr="004E14DE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 </w:t>
            </w:r>
            <w:bookmarkEnd w:id="0"/>
            <w:r w:rsidR="009B2389" w:rsidRPr="004E14DE">
              <w:rPr>
                <w:rFonts w:eastAsia="Times New Roman" w:cs="Times New Roman"/>
                <w:color w:val="000000"/>
                <w:sz w:val="22"/>
                <w:lang w:eastAsia="nb-NO"/>
              </w:rPr>
              <w:t>foraminifera</w:t>
            </w:r>
          </w:p>
        </w:tc>
        <w:tc>
          <w:tcPr>
            <w:tcW w:w="65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AE2B4" w14:textId="77777777" w:rsidR="009B2389" w:rsidRPr="004E14DE" w:rsidRDefault="009B2389" w:rsidP="00845BE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4E14DE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Absolute abundance foraminifera </w:t>
            </w:r>
          </w:p>
        </w:tc>
      </w:tr>
      <w:tr w:rsidR="009B2389" w:rsidRPr="00EC08BA" w14:paraId="069D1098" w14:textId="77777777" w:rsidTr="00845BE1">
        <w:trPr>
          <w:trHeight w:val="40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062B2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722C1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D02A8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&gt; 500 µm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BB7E1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250-500 µm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A0C35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100-250 µm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2FC15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63-100 µm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0D9FA0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bCs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bCs/>
                <w:color w:val="000000"/>
                <w:sz w:val="22"/>
                <w:lang w:eastAsia="nb-NO"/>
              </w:rPr>
              <w:t>Total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1897B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&gt; 500 µm (ind m</w:t>
            </w:r>
            <w:r w:rsidRPr="00EC08BA">
              <w:rPr>
                <w:rFonts w:eastAsia="Times New Roman" w:cs="Times New Roman"/>
                <w:color w:val="000000"/>
                <w:sz w:val="22"/>
                <w:vertAlign w:val="superscript"/>
                <w:lang w:eastAsia="nb-NO"/>
              </w:rPr>
              <w:t>-3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3EAAF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250-500 µm ( ind m</w:t>
            </w:r>
            <w:r w:rsidRPr="00EC08BA">
              <w:rPr>
                <w:rFonts w:eastAsia="Times New Roman" w:cs="Times New Roman"/>
                <w:color w:val="000000"/>
                <w:sz w:val="22"/>
                <w:vertAlign w:val="superscript"/>
                <w:lang w:eastAsia="nb-NO"/>
              </w:rPr>
              <w:t>-3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EFB7E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100-250 µm (ind m</w:t>
            </w:r>
            <w:r w:rsidRPr="00EC08BA">
              <w:rPr>
                <w:rFonts w:eastAsia="Times New Roman" w:cs="Times New Roman"/>
                <w:color w:val="000000"/>
                <w:sz w:val="22"/>
                <w:vertAlign w:val="superscript"/>
                <w:lang w:eastAsia="nb-NO"/>
              </w:rPr>
              <w:t>-3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)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2C1EC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63-100 µm (ind m</w:t>
            </w:r>
            <w:r w:rsidRPr="00EC08BA">
              <w:rPr>
                <w:rFonts w:eastAsia="Times New Roman" w:cs="Times New Roman"/>
                <w:color w:val="000000"/>
                <w:sz w:val="22"/>
                <w:vertAlign w:val="superscript"/>
                <w:lang w:eastAsia="nb-NO"/>
              </w:rPr>
              <w:t>-3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680EE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Total (ind m</w:t>
            </w:r>
            <w:r w:rsidRPr="00EC08BA">
              <w:rPr>
                <w:rFonts w:eastAsia="Times New Roman" w:cs="Times New Roman"/>
                <w:color w:val="000000"/>
                <w:sz w:val="22"/>
                <w:vertAlign w:val="superscript"/>
                <w:lang w:eastAsia="nb-NO"/>
              </w:rPr>
              <w:t>-3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)</w:t>
            </w:r>
          </w:p>
        </w:tc>
      </w:tr>
      <w:tr w:rsidR="00EC08BA" w:rsidRPr="00EC08BA" w14:paraId="5609E9E9" w14:textId="77777777" w:rsidTr="007706D3">
        <w:trPr>
          <w:trHeight w:val="268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108F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2739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0-50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977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71D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763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9ED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011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5DB3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5D4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C1B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1.6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520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366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2.3</w:t>
            </w:r>
          </w:p>
        </w:tc>
      </w:tr>
      <w:tr w:rsidR="00EC08BA" w:rsidRPr="00EC08BA" w14:paraId="1E304C71" w14:textId="77777777" w:rsidTr="007706D3">
        <w:trPr>
          <w:trHeight w:val="28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6237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B843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CBD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C75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B62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52E1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466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930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A906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133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5.0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E14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DCD3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10.4</w:t>
            </w:r>
          </w:p>
        </w:tc>
      </w:tr>
      <w:tr w:rsidR="00EC08BA" w:rsidRPr="00EC08BA" w14:paraId="0BB5D4EA" w14:textId="77777777" w:rsidTr="007706D3">
        <w:trPr>
          <w:trHeight w:val="158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50F6" w14:textId="5EF96CD4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B2E6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10F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FE3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808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B0D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C9A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227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F9E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148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41D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2.0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096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CF7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8.9</w:t>
            </w:r>
          </w:p>
        </w:tc>
      </w:tr>
      <w:tr w:rsidR="00EC08BA" w:rsidRPr="00EC08BA" w14:paraId="0BF908F7" w14:textId="77777777" w:rsidTr="00EC08BA">
        <w:trPr>
          <w:trHeight w:val="1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5DB11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EEA6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D171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B84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78371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709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82A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7688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1846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CEF2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1.3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733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07F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5.8</w:t>
            </w:r>
          </w:p>
        </w:tc>
      </w:tr>
      <w:tr w:rsidR="009B2389" w:rsidRPr="00EC08BA" w14:paraId="0B2E6AFE" w14:textId="77777777" w:rsidTr="00EC08BA">
        <w:trPr>
          <w:trHeight w:val="1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CA10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CF35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0-50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06C8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2164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C130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095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D2E1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C2C6" w14:textId="6B38EDB8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193F" w14:textId="033B944F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4E44" w14:textId="06B37D7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725F" w14:textId="209B536D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A764" w14:textId="7ACAB0EE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11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</w:tr>
      <w:tr w:rsidR="009B2389" w:rsidRPr="00EC08BA" w14:paraId="3416906A" w14:textId="77777777" w:rsidTr="00845BE1">
        <w:trPr>
          <w:trHeight w:val="198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4694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4700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9D6D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0A9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C181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67BA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19B2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233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9450" w14:textId="0EAEFC45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81F3" w14:textId="187D8EE8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2CA8" w14:textId="64EFC37C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F9A8" w14:textId="6197B674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11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6698" w14:textId="5E2C5B30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18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</w:tr>
      <w:tr w:rsidR="009B2389" w:rsidRPr="00EC08BA" w14:paraId="544F5697" w14:textId="77777777" w:rsidTr="00845BE1">
        <w:trPr>
          <w:trHeight w:val="116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F904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FC60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B442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297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5368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97D1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215D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332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D0F7" w14:textId="0490131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6806" w14:textId="7874191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9549" w14:textId="658145D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C29A" w14:textId="4E09D016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4074" w14:textId="0B33CDE3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</w:tr>
      <w:tr w:rsidR="009B2389" w:rsidRPr="00EC08BA" w14:paraId="7D2F6145" w14:textId="77777777" w:rsidTr="00845BE1">
        <w:trPr>
          <w:trHeight w:val="16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BE65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DAE5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517F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387F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454B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09F7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19A7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195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FC1A" w14:textId="6A915A1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4297" w14:textId="14C16281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9031" w14:textId="67C34244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9306" w14:textId="3D276D1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2440" w14:textId="65808EC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</w:p>
        </w:tc>
      </w:tr>
      <w:tr w:rsidR="00EC08BA" w:rsidRPr="00EC08BA" w14:paraId="62A61364" w14:textId="77777777" w:rsidTr="007706D3">
        <w:trPr>
          <w:trHeight w:val="2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9826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C093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0-50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87E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04E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1D83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ED4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899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6D06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731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398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F4A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512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5.2</w:t>
            </w:r>
          </w:p>
        </w:tc>
      </w:tr>
      <w:tr w:rsidR="00EC08BA" w:rsidRPr="00EC08BA" w14:paraId="7289EF43" w14:textId="77777777" w:rsidTr="007706D3">
        <w:trPr>
          <w:trHeight w:val="296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D572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4264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D736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072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9F5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577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A3A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273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91D5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8E9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0F01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7.1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576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14.2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F38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21.4</w:t>
            </w:r>
          </w:p>
        </w:tc>
      </w:tr>
      <w:tr w:rsidR="00EC08BA" w:rsidRPr="00EC08BA" w14:paraId="1B387871" w14:textId="77777777" w:rsidTr="007706D3">
        <w:trPr>
          <w:trHeight w:val="144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E064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2A53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B5B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78E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626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E88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639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278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AA0A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2A16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96A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2.1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1C8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648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10.9</w:t>
            </w:r>
          </w:p>
        </w:tc>
      </w:tr>
      <w:tr w:rsidR="00EC08BA" w:rsidRPr="00EC08BA" w14:paraId="06FB5A45" w14:textId="77777777" w:rsidTr="007706D3">
        <w:trPr>
          <w:trHeight w:val="8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136EE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24EB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6511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CE95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BE61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265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B83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A0E8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A7F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390E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3.3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8A2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B3A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8.4</w:t>
            </w:r>
          </w:p>
        </w:tc>
      </w:tr>
      <w:tr w:rsidR="009B2389" w:rsidRPr="00EC08BA" w14:paraId="1D1FF86B" w14:textId="77777777" w:rsidTr="00845BE1">
        <w:trPr>
          <w:trHeight w:val="2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92D9" w14:textId="6F8F1854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4F33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0-50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0C22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1518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220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EDAA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500C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CC87" w14:textId="74F2A33C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2DA9" w14:textId="4840AB31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8556" w14:textId="7EDA945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FF05" w14:textId="3738002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474C" w14:textId="01999B4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</w:p>
        </w:tc>
      </w:tr>
      <w:tr w:rsidR="009B2389" w:rsidRPr="00EC08BA" w14:paraId="24A0CC9F" w14:textId="77777777" w:rsidTr="00845BE1">
        <w:trPr>
          <w:trHeight w:val="126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D11F" w14:textId="24E72BC9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9191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3288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507D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B762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FAA0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A5AB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46EC" w14:textId="34551B78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8F3F" w14:textId="18851573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309C" w14:textId="135A94AF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D0E0" w14:textId="3DCB857F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F31F" w14:textId="32C4AB82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</w:p>
        </w:tc>
      </w:tr>
      <w:tr w:rsidR="009B2389" w:rsidRPr="00EC08BA" w14:paraId="422DCA8F" w14:textId="77777777" w:rsidTr="00845BE1">
        <w:trPr>
          <w:trHeight w:val="17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B9DE" w14:textId="6AD23D95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45C7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ABC0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B107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2FF0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783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CE39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37DA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1341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632F" w14:textId="6729756E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FCBC" w14:textId="3941DB66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791D" w14:textId="18CEFBC4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0595" w14:textId="462FCA6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21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F9E0" w14:textId="584CC69D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52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</w:p>
        </w:tc>
      </w:tr>
      <w:tr w:rsidR="009B2389" w:rsidRPr="00EC08BA" w14:paraId="71C93DFC" w14:textId="77777777" w:rsidTr="00845BE1">
        <w:trPr>
          <w:trHeight w:val="23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0B506" w14:textId="0E777C29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A8A9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C0A14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5AF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D63F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381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B10E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3417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C0D34" w14:textId="1E144B45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5C3B" w14:textId="6C10ADC1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62331" w14:textId="6935FF55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EDE2" w14:textId="7D1D4E72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E432" w14:textId="7E076FDD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29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</w:tr>
      <w:tr w:rsidR="009B2389" w:rsidRPr="00EC08BA" w14:paraId="65C09804" w14:textId="77777777" w:rsidTr="00845BE1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DF09" w14:textId="08161E83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 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17D6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0-50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5618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992D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57F8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B26A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66DF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551A" w14:textId="290417E5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82FC" w14:textId="59B32165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F4C2" w14:textId="66FDB05A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8FF1" w14:textId="598C4E4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E5BE" w14:textId="08E61DE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</w:tr>
      <w:tr w:rsidR="009B2389" w:rsidRPr="00EC08BA" w14:paraId="656F1BCA" w14:textId="77777777" w:rsidTr="00845BE1">
        <w:trPr>
          <w:trHeight w:val="14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C42C" w14:textId="2F4275EC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82FB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BD76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2F75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824E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CC44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360D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7966" w14:textId="04C4223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0E60" w14:textId="0B082DCE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6E4A" w14:textId="3A060DAA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D890" w14:textId="5DFB0672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D153" w14:textId="02F25EDE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</w:tr>
      <w:tr w:rsidR="009B2389" w:rsidRPr="00EC08BA" w14:paraId="78B2F224" w14:textId="77777777" w:rsidTr="00EC08BA">
        <w:trPr>
          <w:trHeight w:val="200"/>
        </w:trPr>
        <w:tc>
          <w:tcPr>
            <w:tcW w:w="99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A0EE3" w14:textId="0B7DFB2D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19FE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051B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C2DC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5AE7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341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EF76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292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6DC4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633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9C142" w14:textId="30F5C6E6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DEA4" w14:textId="1C3FDC7B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EF00" w14:textId="10B27662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C066" w14:textId="6BD1CF5C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11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C405" w14:textId="677EAEE8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</w:t>
            </w:r>
          </w:p>
        </w:tc>
      </w:tr>
      <w:tr w:rsidR="009B2389" w:rsidRPr="00EC08BA" w14:paraId="0EF9F119" w14:textId="77777777" w:rsidTr="00EC08BA">
        <w:trPr>
          <w:trHeight w:val="2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058E0" w14:textId="190F4EF7" w:rsidR="009B2389" w:rsidRPr="00EC08BA" w:rsidRDefault="009B2389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lastRenderedPageBreak/>
              <w:t xml:space="preserve">Station </w:t>
            </w:r>
            <w:r w:rsidR="00EC08BA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3E5A" w14:textId="77777777" w:rsidR="009B2389" w:rsidRPr="00EC08BA" w:rsidRDefault="009B2389" w:rsidP="00845BE1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AC647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8BD9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2FFEA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860E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9CF4" w14:textId="77777777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359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91C9F" w14:textId="2D89B834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F3BF" w14:textId="357057D6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2ED7C" w14:textId="73F0F1DC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74B5" w14:textId="0319F78E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023E" w14:textId="66E2C46A" w:rsidR="009B2389" w:rsidRPr="00EC08BA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</w:t>
            </w:r>
            <w:r w:rsidR="007E3AB7"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.</w:t>
            </w: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</w:tr>
      <w:tr w:rsidR="00EC08BA" w:rsidRPr="00EC08BA" w14:paraId="4F60907D" w14:textId="77777777" w:rsidTr="00EC08BA">
        <w:trPr>
          <w:trHeight w:val="3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366E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05A2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0-50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F25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C3C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B6D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0DE3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698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0C0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33E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B43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1.3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30E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A061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3.5</w:t>
            </w:r>
          </w:p>
        </w:tc>
      </w:tr>
      <w:tr w:rsidR="00EC08BA" w:rsidRPr="00EC08BA" w14:paraId="28D46279" w14:textId="77777777" w:rsidTr="007706D3">
        <w:trPr>
          <w:trHeight w:val="23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F0CA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4602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7F4A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F51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C6C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70D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034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226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C1E3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0E6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B00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9.2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ED3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F7D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17.7</w:t>
            </w:r>
          </w:p>
        </w:tc>
      </w:tr>
      <w:tr w:rsidR="00EC08BA" w:rsidRPr="00EC08BA" w14:paraId="0B2986A6" w14:textId="77777777" w:rsidTr="007706D3">
        <w:trPr>
          <w:trHeight w:val="266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895B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5A41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1C3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86E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06F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181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1065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CF86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394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49E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176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C22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7.1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5C2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8.3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AD7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15.4</w:t>
            </w:r>
          </w:p>
        </w:tc>
      </w:tr>
      <w:tr w:rsidR="00EC08BA" w:rsidRPr="00EC08BA" w14:paraId="2829EB83" w14:textId="77777777" w:rsidTr="007706D3">
        <w:trPr>
          <w:trHeight w:val="1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1F4EAB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D115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7001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A775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40E51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18F5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5F8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272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650F5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8B6A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D3521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6.8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01B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85D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10.7</w:t>
            </w:r>
          </w:p>
        </w:tc>
      </w:tr>
      <w:tr w:rsidR="00EC08BA" w:rsidRPr="00EC08BA" w14:paraId="4079C453" w14:textId="77777777" w:rsidTr="007706D3">
        <w:trPr>
          <w:trHeight w:val="2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15893A0F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C851E53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29E93DEE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F99CE3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4A04B0F7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05E15A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A30992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0EB2F1A5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ED04FC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7CE4FA4E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637C78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AAFB5C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 </w:t>
            </w:r>
          </w:p>
        </w:tc>
      </w:tr>
      <w:tr w:rsidR="00EC08BA" w:rsidRPr="00EC08BA" w14:paraId="3A80063C" w14:textId="77777777" w:rsidTr="007706D3">
        <w:trPr>
          <w:trHeight w:val="28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7E12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2AD0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50-100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693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71EA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F42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37D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169D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40E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D3C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6EC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10.6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C14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11.4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8E3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21.9</w:t>
            </w:r>
          </w:p>
        </w:tc>
      </w:tr>
      <w:tr w:rsidR="00EC08BA" w:rsidRPr="00EC08BA" w14:paraId="23FBB830" w14:textId="77777777" w:rsidTr="007706D3">
        <w:trPr>
          <w:trHeight w:val="144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0A5B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27BE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100-200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5FF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6C8F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7E0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183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580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320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4EF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503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5EC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CF1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7F6C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7.2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1274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12.5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92C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19.7</w:t>
            </w:r>
          </w:p>
        </w:tc>
      </w:tr>
      <w:tr w:rsidR="00EC08BA" w:rsidRPr="00EC08BA" w14:paraId="07BB7792" w14:textId="77777777" w:rsidTr="007706D3">
        <w:trPr>
          <w:trHeight w:val="1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5CAA1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Station</w:t>
            </w:r>
            <w:r w:rsidRPr="00EC08BA">
              <w:rPr>
                <w:rFonts w:eastAsia="Times New Roman" w:cs="Times New Roman"/>
                <w:sz w:val="22"/>
                <w:lang w:eastAsia="nb-NO"/>
              </w:rPr>
              <w:t xml:space="preserve"> 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3703" w14:textId="77777777" w:rsidR="00EC08BA" w:rsidRPr="00EC08BA" w:rsidRDefault="00EC08BA" w:rsidP="00EC08BA">
            <w:pPr>
              <w:spacing w:after="0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200-300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A549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1148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FA457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73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6562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177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614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5CFCE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FFE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33A9B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2.9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FF30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6.9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94B9" w14:textId="77777777" w:rsidR="00EC08BA" w:rsidRPr="00EC08BA" w:rsidRDefault="00EC08BA" w:rsidP="00EC08BA">
            <w:pPr>
              <w:spacing w:after="0"/>
              <w:jc w:val="right"/>
              <w:rPr>
                <w:rFonts w:eastAsia="Times New Roman" w:cs="Times New Roman"/>
                <w:color w:val="000000"/>
                <w:sz w:val="22"/>
                <w:lang w:eastAsia="nb-NO"/>
              </w:rPr>
            </w:pPr>
            <w:r w:rsidRPr="00EC08BA">
              <w:rPr>
                <w:rFonts w:eastAsia="Times New Roman" w:cs="Times New Roman"/>
                <w:color w:val="000000"/>
                <w:sz w:val="22"/>
                <w:lang w:eastAsia="nb-NO"/>
              </w:rPr>
              <w:t>9.8</w:t>
            </w:r>
          </w:p>
        </w:tc>
      </w:tr>
    </w:tbl>
    <w:p w14:paraId="7B65BC41" w14:textId="52DA260C" w:rsidR="00DE23E8" w:rsidRDefault="00504D92" w:rsidP="009B2389">
      <w:pPr>
        <w:pStyle w:val="Caption"/>
      </w:pPr>
      <w:r>
        <w:t>Supplementary T</w:t>
      </w:r>
      <w:r w:rsidR="009B2389">
        <w:t xml:space="preserve">able </w:t>
      </w:r>
      <w:r w:rsidR="002F07C7">
        <w:fldChar w:fldCharType="begin"/>
      </w:r>
      <w:r w:rsidR="002F07C7">
        <w:instrText xml:space="preserve"> SEQ Supplementary_table \* ARABIC </w:instrText>
      </w:r>
      <w:r w:rsidR="002F07C7">
        <w:fldChar w:fldCharType="separate"/>
      </w:r>
      <w:r w:rsidR="009B2389">
        <w:rPr>
          <w:noProof/>
        </w:rPr>
        <w:t>1</w:t>
      </w:r>
      <w:r w:rsidR="002F07C7">
        <w:rPr>
          <w:noProof/>
        </w:rPr>
        <w:fldChar w:fldCharType="end"/>
      </w:r>
      <w:r w:rsidR="009B2389">
        <w:t xml:space="preserve">. </w:t>
      </w:r>
      <w:r w:rsidR="009B2389" w:rsidRPr="009B2389">
        <w:rPr>
          <w:b w:val="0"/>
        </w:rPr>
        <w:t>Counts of foraminifera per size fraction and depth with the associated absolute abundance.</w:t>
      </w:r>
      <w:r w:rsidR="009B2389">
        <w:t xml:space="preserve"> </w:t>
      </w:r>
    </w:p>
    <w:p w14:paraId="4B9B0D30" w14:textId="77777777" w:rsidR="009B2389" w:rsidRPr="009B2389" w:rsidRDefault="009B2389" w:rsidP="009B2389">
      <w:pPr>
        <w:pStyle w:val="NoSpacing"/>
      </w:pPr>
    </w:p>
    <w:tbl>
      <w:tblPr>
        <w:tblpPr w:leftFromText="141" w:rightFromText="141" w:vertAnchor="page" w:horzAnchor="margin" w:tblpXSpec="center" w:tblpY="1336"/>
        <w:tblW w:w="133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993"/>
        <w:gridCol w:w="1077"/>
        <w:gridCol w:w="1049"/>
        <w:gridCol w:w="992"/>
        <w:gridCol w:w="709"/>
        <w:gridCol w:w="1134"/>
        <w:gridCol w:w="1417"/>
        <w:gridCol w:w="1418"/>
        <w:gridCol w:w="1264"/>
        <w:gridCol w:w="992"/>
      </w:tblGrid>
      <w:tr w:rsidR="009B2389" w:rsidRPr="005C3E39" w14:paraId="6AD4CE15" w14:textId="77777777" w:rsidTr="009B2389">
        <w:trPr>
          <w:trHeight w:val="35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B427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EE99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206D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C774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AB23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0E7E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DB22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5549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9241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C56B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72D1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6058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</w:p>
        </w:tc>
      </w:tr>
      <w:tr w:rsidR="009B2389" w:rsidRPr="005C3E39" w14:paraId="73B31EAA" w14:textId="77777777" w:rsidTr="009B2389">
        <w:trPr>
          <w:trHeight w:val="35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EBBA" w14:textId="77777777" w:rsidR="009B2389" w:rsidRPr="005C3E39" w:rsidRDefault="009B2389" w:rsidP="00845BE1">
            <w:pPr>
              <w:spacing w:after="0"/>
              <w:jc w:val="center"/>
              <w:rPr>
                <w:rFonts w:eastAsia="Times New Roman" w:cs="Times New Roman"/>
                <w:color w:val="000000"/>
                <w:lang w:eastAsia="nb-NO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F366" w14:textId="77777777" w:rsidR="009B2389" w:rsidRPr="005C3E39" w:rsidRDefault="009B2389" w:rsidP="00845BE1">
            <w:pPr>
              <w:spacing w:after="0"/>
              <w:jc w:val="center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Depth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45B4" w14:textId="3F01341C" w:rsidR="009B2389" w:rsidRPr="005C3E39" w:rsidRDefault="009B2389" w:rsidP="00B47218">
            <w:pPr>
              <w:spacing w:after="0"/>
              <w:jc w:val="center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Count</w:t>
            </w:r>
            <w:r w:rsidR="00B47218">
              <w:rPr>
                <w:rFonts w:eastAsia="Times New Roman" w:cs="Times New Roman"/>
                <w:color w:val="000000"/>
                <w:lang w:eastAsia="nb-NO"/>
              </w:rPr>
              <w:t>ed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nb-NO"/>
              </w:rPr>
              <w:t>pteropods</w:t>
            </w:r>
          </w:p>
        </w:tc>
        <w:tc>
          <w:tcPr>
            <w:tcW w:w="6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DF1D4" w14:textId="77777777" w:rsidR="009B2389" w:rsidRPr="005C3E39" w:rsidRDefault="009B2389" w:rsidP="00845BE1">
            <w:pPr>
              <w:spacing w:after="0"/>
              <w:jc w:val="center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 xml:space="preserve">Absolute abundance </w:t>
            </w:r>
            <w:r>
              <w:rPr>
                <w:rFonts w:eastAsia="Times New Roman" w:cs="Times New Roman"/>
                <w:color w:val="000000"/>
                <w:lang w:eastAsia="nb-NO"/>
              </w:rPr>
              <w:t>pteropods</w:t>
            </w:r>
          </w:p>
        </w:tc>
      </w:tr>
      <w:tr w:rsidR="009B2389" w:rsidRPr="005C3E39" w14:paraId="3480540C" w14:textId="77777777" w:rsidTr="009B2389">
        <w:trPr>
          <w:trHeight w:val="406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C58FE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DE38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FCAEF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&gt; 500 µm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8FC54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250-500 µm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503A0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100-250 µm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8D430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63-100 µm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B0FEB8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b/>
                <w:bCs/>
                <w:color w:val="000000"/>
                <w:lang w:eastAsia="nb-NO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8A50B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&gt; 500 µm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(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ind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m</w:t>
            </w:r>
            <w:r w:rsidRPr="005C3E39">
              <w:rPr>
                <w:rFonts w:eastAsia="Times New Roman" w:cs="Times New Roman"/>
                <w:color w:val="000000"/>
                <w:vertAlign w:val="superscript"/>
                <w:lang w:eastAsia="nb-NO"/>
              </w:rPr>
              <w:t>-3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8CCA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250-500 µm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(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ind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m</w:t>
            </w:r>
            <w:r w:rsidRPr="005C3E39">
              <w:rPr>
                <w:rFonts w:eastAsia="Times New Roman" w:cs="Times New Roman"/>
                <w:color w:val="000000"/>
                <w:vertAlign w:val="superscript"/>
                <w:lang w:eastAsia="nb-NO"/>
              </w:rPr>
              <w:t>-3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5C32D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100-250 µm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(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ind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m</w:t>
            </w:r>
            <w:r w:rsidRPr="005C3E39">
              <w:rPr>
                <w:rFonts w:eastAsia="Times New Roman" w:cs="Times New Roman"/>
                <w:color w:val="000000"/>
                <w:vertAlign w:val="superscript"/>
                <w:lang w:eastAsia="nb-NO"/>
              </w:rPr>
              <w:t>-3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6C1E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63-100 µm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(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ind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m</w:t>
            </w:r>
            <w:r w:rsidRPr="005C3E39">
              <w:rPr>
                <w:rFonts w:eastAsia="Times New Roman" w:cs="Times New Roman"/>
                <w:color w:val="000000"/>
                <w:vertAlign w:val="superscript"/>
                <w:lang w:eastAsia="nb-NO"/>
              </w:rPr>
              <w:t>-3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97B6A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b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b/>
                <w:color w:val="000000"/>
                <w:lang w:eastAsia="nb-NO"/>
              </w:rPr>
              <w:t>Total</w:t>
            </w:r>
            <w:r>
              <w:rPr>
                <w:rFonts w:eastAsia="Times New Roman" w:cs="Times New Roman"/>
                <w:b/>
                <w:color w:val="000000"/>
                <w:lang w:eastAsia="nb-NO"/>
              </w:rPr>
              <w:t xml:space="preserve">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(</w:t>
            </w:r>
            <w:r>
              <w:rPr>
                <w:rFonts w:eastAsia="Times New Roman" w:cs="Times New Roman"/>
                <w:color w:val="000000"/>
                <w:lang w:eastAsia="nb-NO"/>
              </w:rPr>
              <w:t xml:space="preserve">ind 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m</w:t>
            </w:r>
            <w:r w:rsidRPr="005C3E39">
              <w:rPr>
                <w:rFonts w:eastAsia="Times New Roman" w:cs="Times New Roman"/>
                <w:color w:val="000000"/>
                <w:vertAlign w:val="superscript"/>
                <w:lang w:eastAsia="nb-NO"/>
              </w:rPr>
              <w:t>-3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)</w:t>
            </w:r>
          </w:p>
        </w:tc>
      </w:tr>
      <w:tr w:rsidR="00A503E0" w:rsidRPr="005C3E39" w14:paraId="40F2748E" w14:textId="77777777" w:rsidTr="00080677">
        <w:trPr>
          <w:trHeight w:val="268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8382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>
              <w:rPr>
                <w:rFonts w:eastAsia="Times New Roman" w:cs="Times New Roman"/>
                <w:lang w:eastAsia="nb-NO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0133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0-50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B56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186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</w:t>
            </w:r>
            <w:r>
              <w:rPr>
                <w:rFonts w:eastAsia="Times New Roman" w:cs="Times New Roman"/>
                <w:color w:val="000000"/>
                <w:lang w:eastAsia="nb-NO"/>
              </w:rPr>
              <w:t>02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791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1DA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B05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A87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BE6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B28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6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1D4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92D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11.4</w:t>
            </w:r>
          </w:p>
        </w:tc>
      </w:tr>
      <w:tr w:rsidR="00A503E0" w:rsidRPr="005C3E39" w14:paraId="46306CD9" w14:textId="77777777" w:rsidTr="00080677">
        <w:trPr>
          <w:trHeight w:val="282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4580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>
              <w:rPr>
                <w:rFonts w:eastAsia="Times New Roman" w:cs="Times New Roman"/>
                <w:lang w:eastAsia="nb-NO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825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F25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0EE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AF0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89D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200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2F45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4BC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BF6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948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B46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0.5</w:t>
            </w:r>
          </w:p>
        </w:tc>
      </w:tr>
      <w:tr w:rsidR="00A503E0" w:rsidRPr="005C3E39" w14:paraId="5E336043" w14:textId="77777777" w:rsidTr="00080677">
        <w:trPr>
          <w:trHeight w:val="158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A3F6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 w:rsidRPr="005C3E39">
              <w:rPr>
                <w:rFonts w:eastAsia="Times New Roman" w:cs="Times New Roman"/>
                <w:lang w:eastAsia="nb-NO"/>
              </w:rPr>
              <w:t xml:space="preserve"> </w:t>
            </w:r>
            <w:r>
              <w:rPr>
                <w:rFonts w:eastAsia="Times New Roman" w:cs="Times New Roman"/>
                <w:lang w:eastAsia="nb-NO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FA1F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445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7A1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1AE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DEA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F63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B3F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798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059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1C2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AC8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0.8</w:t>
            </w:r>
          </w:p>
        </w:tc>
      </w:tr>
      <w:tr w:rsidR="00A503E0" w:rsidRPr="005C3E39" w14:paraId="658CDCA8" w14:textId="77777777" w:rsidTr="00A503E0">
        <w:trPr>
          <w:trHeight w:val="19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0E1D9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>
              <w:rPr>
                <w:rFonts w:eastAsia="Times New Roman" w:cs="Times New Roman"/>
                <w:lang w:eastAsia="nb-NO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372B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257D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D08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CF42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7AF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7CA5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67A8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ED9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3153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E5B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1A9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0.2</w:t>
            </w:r>
          </w:p>
        </w:tc>
      </w:tr>
      <w:tr w:rsidR="009B2389" w:rsidRPr="005C3E39" w14:paraId="50A2586B" w14:textId="77777777" w:rsidTr="00A503E0">
        <w:trPr>
          <w:trHeight w:val="1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3B77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38D2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0-50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9C0B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1DF9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BA57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7020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5145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8F24" w14:textId="73740234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586E" w14:textId="51F39405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53A5" w14:textId="0B8970A1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B90E" w14:textId="07CAB1E5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3F4D" w14:textId="477400FE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</w:tr>
      <w:tr w:rsidR="009B2389" w:rsidRPr="005C3E39" w14:paraId="7225F62F" w14:textId="77777777" w:rsidTr="009B2389">
        <w:trPr>
          <w:trHeight w:val="198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ECD7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EA7F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BD50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823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AE95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56D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E966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BFCD" w14:textId="484F187E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FBD5" w14:textId="3F5BB2E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E47C" w14:textId="488329BD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352C" w14:textId="73FF2916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C7CE" w14:textId="6700DB9E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</w:tr>
      <w:tr w:rsidR="009B2389" w:rsidRPr="005C3E39" w14:paraId="7FB08F5C" w14:textId="77777777" w:rsidTr="009B2389">
        <w:trPr>
          <w:trHeight w:val="116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6CCD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B48A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D13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4F4C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FD6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8713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CD41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0476" w14:textId="4A4CCD7F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1881" w14:textId="2C3DACBB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ED73" w14:textId="1D8F05C4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0D6C" w14:textId="41C93CD8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CE5D" w14:textId="2E52CEAA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</w:tr>
      <w:tr w:rsidR="009B2389" w:rsidRPr="005C3E39" w14:paraId="53C793DB" w14:textId="77777777" w:rsidTr="009B2389">
        <w:trPr>
          <w:trHeight w:val="162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CADD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3F4D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3D99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DB25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D5A3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94B9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541F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1E12" w14:textId="59313EA3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9FA2" w14:textId="2403AA3A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F6DF" w14:textId="723282BC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ADF1" w14:textId="02C701B9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C3BA" w14:textId="516AF54B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</w:tr>
      <w:tr w:rsidR="00A503E0" w:rsidRPr="005C3E39" w14:paraId="5B3FE40B" w14:textId="77777777" w:rsidTr="00080677">
        <w:trPr>
          <w:trHeight w:val="2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325A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73DF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0-50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0F4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B5E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56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D40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302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64C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CB4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AB6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1F3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1.3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01D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3BB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10.3</w:t>
            </w:r>
          </w:p>
        </w:tc>
      </w:tr>
      <w:tr w:rsidR="00A503E0" w:rsidRPr="005C3E39" w14:paraId="5846FB74" w14:textId="77777777" w:rsidTr="00080677">
        <w:trPr>
          <w:trHeight w:val="296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65D2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EB61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A3A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10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3F7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C2F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73A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3D3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3595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5D5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702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914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86C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10.3</w:t>
            </w:r>
          </w:p>
        </w:tc>
      </w:tr>
      <w:tr w:rsidR="00A503E0" w:rsidRPr="005C3E39" w14:paraId="70D5BF8A" w14:textId="77777777" w:rsidTr="00080677">
        <w:trPr>
          <w:trHeight w:val="144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6596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FA2A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12D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DBF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EFE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EC0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AFD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9E0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357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AAF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B1C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D03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0.4</w:t>
            </w:r>
          </w:p>
        </w:tc>
      </w:tr>
      <w:tr w:rsidR="00A503E0" w:rsidRPr="005C3E39" w14:paraId="18E9D20D" w14:textId="77777777" w:rsidTr="00080677">
        <w:trPr>
          <w:trHeight w:val="8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205DF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15D9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B1DD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A70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5F8E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BB8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B1B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C9AB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15C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6752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.2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0435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3C65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</w:tr>
      <w:tr w:rsidR="009B2389" w:rsidRPr="005C3E39" w14:paraId="24A55ED5" w14:textId="77777777" w:rsidTr="009B2389">
        <w:trPr>
          <w:trHeight w:val="21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17DE" w14:textId="00898550" w:rsidR="009B2389" w:rsidRPr="005C3E39" w:rsidRDefault="007706D3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7B4A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0-50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7EF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2666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C7FB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D979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E95F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7</w:t>
            </w: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3C95D" w14:textId="33CE2469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C52E" w14:textId="67BA2CEA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7217" w14:textId="50899E09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CA46" w14:textId="460AEFFA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CB2D" w14:textId="56951938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</w:tr>
      <w:tr w:rsidR="009B2389" w:rsidRPr="005C3E39" w14:paraId="75B8303C" w14:textId="77777777" w:rsidTr="009B2389">
        <w:trPr>
          <w:trHeight w:val="126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D0EA" w14:textId="3A54CB69" w:rsidR="009B2389" w:rsidRPr="005C3E39" w:rsidRDefault="007706D3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A269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644C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7C65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FEC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6BE4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E1DF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EBE6" w14:textId="521CDA5C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9FC2" w14:textId="5715D46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C113" w14:textId="52561D94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C973" w14:textId="04D96866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0890" w14:textId="05E9132A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8</w:t>
            </w:r>
          </w:p>
        </w:tc>
      </w:tr>
      <w:tr w:rsidR="009B2389" w:rsidRPr="005C3E39" w14:paraId="0B5723FF" w14:textId="77777777" w:rsidTr="009B2389">
        <w:trPr>
          <w:trHeight w:val="172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F6948" w14:textId="5EF26A40" w:rsidR="009B2389" w:rsidRPr="005C3E39" w:rsidRDefault="007706D3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C6E5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33ED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0B4C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5AB9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2547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E5DD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3DA8" w14:textId="2959917C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1EDD" w14:textId="63680680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CD0A" w14:textId="0E124AB9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E0C9" w14:textId="3DAE0C4C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44ED" w14:textId="6A1C3DDD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</w:tr>
      <w:tr w:rsidR="009B2389" w:rsidRPr="005C3E39" w14:paraId="31A6B0A4" w14:textId="77777777" w:rsidTr="009B2389">
        <w:trPr>
          <w:trHeight w:val="23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CB6B2" w14:textId="6FB8FB20" w:rsidR="009B2389" w:rsidRPr="005C3E39" w:rsidRDefault="009B2389" w:rsidP="007706D3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 xml:space="preserve">Station </w:t>
            </w:r>
            <w:r w:rsidR="007706D3"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81F6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B9628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4390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8CCA6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ADE7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8090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3E1B7" w14:textId="7E2AA7DB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F54F" w14:textId="6E271060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DAAA5" w14:textId="4844772F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58B4" w14:textId="7593C00F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C649" w14:textId="583BC1E1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9</w:t>
            </w:r>
          </w:p>
        </w:tc>
      </w:tr>
      <w:tr w:rsidR="00A503E0" w:rsidRPr="005C3E39" w14:paraId="0154323B" w14:textId="77777777" w:rsidTr="00080677">
        <w:trPr>
          <w:trHeight w:val="240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AA3E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BF07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0-50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335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EC4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94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E8F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1EE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4F3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063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256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D90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1.0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B28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1.4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85C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10.2</w:t>
            </w:r>
          </w:p>
        </w:tc>
      </w:tr>
      <w:tr w:rsidR="00A503E0" w:rsidRPr="005C3E39" w14:paraId="360BF73E" w14:textId="77777777" w:rsidTr="00080677">
        <w:trPr>
          <w:trHeight w:val="140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B151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2687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CD9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FE9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DC6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185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8ED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</w:t>
            </w:r>
            <w:r>
              <w:rPr>
                <w:rFonts w:eastAsia="Times New Roman" w:cs="Times New Roman"/>
                <w:color w:val="000000"/>
                <w:lang w:eastAsia="nb-NO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920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4BC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239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816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11.1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C1C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12.5</w:t>
            </w:r>
          </w:p>
        </w:tc>
      </w:tr>
      <w:tr w:rsidR="00A503E0" w:rsidRPr="005C3E39" w14:paraId="2BF07924" w14:textId="77777777" w:rsidTr="00A503E0">
        <w:trPr>
          <w:trHeight w:val="200"/>
        </w:trPr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8E596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59B9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EAD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413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E83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BB5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B53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0238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A10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38B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E1D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930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0.2</w:t>
            </w:r>
          </w:p>
        </w:tc>
      </w:tr>
      <w:tr w:rsidR="00A503E0" w:rsidRPr="005C3E39" w14:paraId="38111FFB" w14:textId="77777777" w:rsidTr="00A503E0">
        <w:trPr>
          <w:trHeight w:val="2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42EBF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 xml:space="preserve">Station </w:t>
            </w: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38F7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044E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393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C321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9105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3F8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458F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C32B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A199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A9C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EA6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0.3</w:t>
            </w:r>
          </w:p>
        </w:tc>
      </w:tr>
      <w:tr w:rsidR="00A503E0" w:rsidRPr="005C3E39" w14:paraId="21127347" w14:textId="77777777" w:rsidTr="00A503E0">
        <w:trPr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CB0B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lastRenderedPageBreak/>
              <w:t xml:space="preserve">Station </w:t>
            </w: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46A1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0-50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5BF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E58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91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3AD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33CA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7764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1B3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9EF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33F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249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5B4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21.3</w:t>
            </w:r>
          </w:p>
        </w:tc>
      </w:tr>
      <w:tr w:rsidR="00A503E0" w:rsidRPr="005C3E39" w14:paraId="074C0C30" w14:textId="77777777" w:rsidTr="00080677">
        <w:trPr>
          <w:trHeight w:val="142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3A25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75A2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99A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25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42D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EB8C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265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82B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AAE0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520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</w:t>
            </w:r>
            <w:r>
              <w:rPr>
                <w:rFonts w:eastAsia="Times New Roman" w:cs="Times New Roman"/>
                <w:color w:val="000000"/>
                <w:lang w:eastAsia="nb-NO"/>
              </w:rPr>
              <w:t>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C94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9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801E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BD04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6.5</w:t>
            </w:r>
          </w:p>
        </w:tc>
      </w:tr>
      <w:tr w:rsidR="00A503E0" w:rsidRPr="005C3E39" w14:paraId="3513901E" w14:textId="77777777" w:rsidTr="00080677">
        <w:trPr>
          <w:trHeight w:val="202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36BA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3445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0579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B49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098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65D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3662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0234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4BF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5DF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7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9408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DA8F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0.8</w:t>
            </w:r>
          </w:p>
        </w:tc>
      </w:tr>
      <w:tr w:rsidR="00A503E0" w:rsidRPr="005C3E39" w14:paraId="0ECFB7B0" w14:textId="77777777" w:rsidTr="00080677">
        <w:trPr>
          <w:trHeight w:val="9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CA597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Station 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71C4" w14:textId="77777777" w:rsidR="00A503E0" w:rsidRPr="005C3E39" w:rsidRDefault="00A503E0" w:rsidP="00A503E0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E32D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06C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AC681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FDE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8C3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9F93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87A7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>
              <w:rPr>
                <w:rFonts w:eastAsia="Times New Roman" w:cs="Times New Roman"/>
                <w:color w:val="000000"/>
                <w:lang w:eastAsia="nb-NO"/>
              </w:rPr>
              <w:t>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2CEE3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6</w:t>
            </w:r>
            <w:r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9D4D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6DB6" w14:textId="77777777" w:rsidR="00A503E0" w:rsidRPr="005C3E39" w:rsidRDefault="00A503E0" w:rsidP="00A503E0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2.9</w:t>
            </w:r>
          </w:p>
        </w:tc>
      </w:tr>
      <w:tr w:rsidR="009B2389" w:rsidRPr="005C3E39" w14:paraId="36DE86B4" w14:textId="77777777" w:rsidTr="009B2389">
        <w:trPr>
          <w:trHeight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C62593F" w14:textId="76516126" w:rsidR="009B2389" w:rsidRPr="005C3E39" w:rsidRDefault="009B2389" w:rsidP="007706D3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 w:rsidRPr="005C3E39">
              <w:rPr>
                <w:rFonts w:eastAsia="Times New Roman" w:cs="Times New Roman"/>
                <w:lang w:eastAsia="nb-NO"/>
              </w:rPr>
              <w:t xml:space="preserve"> </w:t>
            </w:r>
            <w:r w:rsidR="007706D3">
              <w:rPr>
                <w:rFonts w:eastAsia="Times New Roman" w:cs="Times New Roman"/>
                <w:lang w:eastAsia="nb-NO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406B814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50D0AA36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1EB660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65477C21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71F68D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0C3CA9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15801D81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F89CE0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52A7345C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909857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314987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 </w:t>
            </w:r>
          </w:p>
        </w:tc>
      </w:tr>
      <w:tr w:rsidR="009B2389" w:rsidRPr="005C3E39" w14:paraId="0567FDDC" w14:textId="77777777" w:rsidTr="009B2389">
        <w:trPr>
          <w:trHeight w:val="282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65E2" w14:textId="4655D0BD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 w:rsidR="007706D3">
              <w:rPr>
                <w:rFonts w:eastAsia="Times New Roman" w:cs="Times New Roman"/>
                <w:lang w:eastAsia="nb-NO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554F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50-100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991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7FBE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7B42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67A5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0886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BF84" w14:textId="42855CAD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05B1" w14:textId="0A5F9CDA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2FDE" w14:textId="538034ED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25F3" w14:textId="2CE7F6FD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ADFF" w14:textId="1033EC7B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</w:tr>
      <w:tr w:rsidR="009B2389" w:rsidRPr="005C3E39" w14:paraId="64706EAC" w14:textId="77777777" w:rsidTr="009B2389">
        <w:trPr>
          <w:trHeight w:val="144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9BE5" w14:textId="4AF5E8F4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 w:rsidR="007706D3">
              <w:rPr>
                <w:rFonts w:eastAsia="Times New Roman" w:cs="Times New Roman"/>
                <w:lang w:eastAsia="nb-NO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51CC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100-200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BC07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315F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DCFB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705C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57D4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5B1F" w14:textId="36409EA3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9ECF" w14:textId="2DD69728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5048" w14:textId="51908E75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8EE8" w14:textId="2F553F00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2F54" w14:textId="70B05F16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1</w:t>
            </w:r>
          </w:p>
        </w:tc>
      </w:tr>
      <w:tr w:rsidR="009B2389" w:rsidRPr="005C3E39" w14:paraId="68FB48EE" w14:textId="77777777" w:rsidTr="009B2389">
        <w:trPr>
          <w:trHeight w:val="19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2AF6D" w14:textId="3782B64A" w:rsidR="009B2389" w:rsidRPr="005C3E39" w:rsidRDefault="009B2389" w:rsidP="00845BE1">
            <w:pPr>
              <w:spacing w:after="0"/>
              <w:rPr>
                <w:rFonts w:eastAsia="Times New Roman" w:cs="Times New Roman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Station</w:t>
            </w:r>
            <w:r w:rsidR="007706D3">
              <w:rPr>
                <w:rFonts w:eastAsia="Times New Roman" w:cs="Times New Roman"/>
                <w:lang w:eastAsia="nb-NO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B480" w14:textId="77777777" w:rsidR="009B2389" w:rsidRPr="005C3E39" w:rsidRDefault="009B2389" w:rsidP="00845BE1">
            <w:pPr>
              <w:spacing w:after="0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200-300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96C6A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F725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64213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A180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9A19" w14:textId="77777777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D6874" w14:textId="6B531504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0CE5" w14:textId="34FCE53B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 w:rsidRPr="005C3E39">
              <w:rPr>
                <w:rFonts w:eastAsia="Times New Roman" w:cs="Times New Roman"/>
                <w:color w:val="000000"/>
                <w:lang w:eastAsia="nb-NO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4969E" w14:textId="54107269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F4AE" w14:textId="69EDC85E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8369" w14:textId="6534068B" w:rsidR="009B2389" w:rsidRPr="005C3E39" w:rsidRDefault="009B2389" w:rsidP="00845BE1">
            <w:pPr>
              <w:spacing w:after="0"/>
              <w:jc w:val="right"/>
              <w:rPr>
                <w:rFonts w:eastAsia="Times New Roman" w:cs="Times New Roman"/>
                <w:color w:val="000000"/>
                <w:lang w:eastAsia="nb-NO"/>
              </w:rPr>
            </w:pPr>
            <w:r>
              <w:rPr>
                <w:rFonts w:eastAsia="Times New Roman" w:cs="Times New Roman"/>
                <w:color w:val="000000"/>
                <w:lang w:eastAsia="nb-NO"/>
              </w:rPr>
              <w:t>0</w:t>
            </w:r>
            <w:r w:rsidR="007E3AB7">
              <w:rPr>
                <w:rFonts w:eastAsia="Times New Roman" w:cs="Times New Roman"/>
                <w:color w:val="000000"/>
                <w:lang w:eastAsia="nb-NO"/>
              </w:rPr>
              <w:t>.</w:t>
            </w:r>
            <w:r>
              <w:rPr>
                <w:rFonts w:eastAsia="Times New Roman" w:cs="Times New Roman"/>
                <w:color w:val="000000"/>
                <w:lang w:eastAsia="nb-NO"/>
              </w:rPr>
              <w:t>4</w:t>
            </w:r>
          </w:p>
        </w:tc>
      </w:tr>
    </w:tbl>
    <w:p w14:paraId="2549CDC7" w14:textId="6095D37A" w:rsidR="009B2389" w:rsidRDefault="009B2389" w:rsidP="009B2389">
      <w:pPr>
        <w:pStyle w:val="NoSpacing"/>
      </w:pPr>
    </w:p>
    <w:p w14:paraId="6EDEE302" w14:textId="6D1F3A3E" w:rsidR="009B2389" w:rsidRPr="009B2389" w:rsidRDefault="009B2389" w:rsidP="009B2389">
      <w:pPr>
        <w:pStyle w:val="Caption"/>
        <w:rPr>
          <w:b w:val="0"/>
        </w:rPr>
      </w:pPr>
      <w:r>
        <w:t xml:space="preserve">Supplementary table </w:t>
      </w:r>
      <w:r w:rsidR="002F07C7">
        <w:fldChar w:fldCharType="begin"/>
      </w:r>
      <w:r w:rsidR="002F07C7">
        <w:instrText xml:space="preserve"> SEQ Supplementary_table \* ARABIC </w:instrText>
      </w:r>
      <w:r w:rsidR="002F07C7">
        <w:fldChar w:fldCharType="separate"/>
      </w:r>
      <w:r>
        <w:rPr>
          <w:noProof/>
        </w:rPr>
        <w:t>2</w:t>
      </w:r>
      <w:r w:rsidR="002F07C7">
        <w:rPr>
          <w:noProof/>
        </w:rPr>
        <w:fldChar w:fldCharType="end"/>
      </w:r>
      <w:r>
        <w:t xml:space="preserve">. </w:t>
      </w:r>
      <w:r w:rsidRPr="009B2389">
        <w:rPr>
          <w:b w:val="0"/>
        </w:rPr>
        <w:t xml:space="preserve">Counts of </w:t>
      </w:r>
      <w:r>
        <w:rPr>
          <w:b w:val="0"/>
        </w:rPr>
        <w:t>pteropods</w:t>
      </w:r>
      <w:r w:rsidRPr="009B2389">
        <w:rPr>
          <w:b w:val="0"/>
        </w:rPr>
        <w:t xml:space="preserve"> per size fraction and depth with the associated absolute abundance</w:t>
      </w:r>
      <w:r>
        <w:rPr>
          <w:b w:val="0"/>
        </w:rPr>
        <w:t xml:space="preserve">. </w:t>
      </w:r>
    </w:p>
    <w:sectPr w:rsidR="009B2389" w:rsidRPr="009B2389" w:rsidSect="009B2389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25D7CD" w16cid:durableId="23B3C614"/>
  <w16cid:commentId w16cid:paraId="0CE85FED" w16cid:durableId="23B3C615"/>
  <w16cid:commentId w16cid:paraId="4AA40E65" w16cid:durableId="23B3C616"/>
  <w16cid:commentId w16cid:paraId="326E7451" w16cid:durableId="23B3C648"/>
  <w16cid:commentId w16cid:paraId="6186F9BA" w16cid:durableId="23B3C74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786826" w14:textId="77777777" w:rsidR="002F07C7" w:rsidRDefault="002F07C7" w:rsidP="00117666">
      <w:pPr>
        <w:spacing w:after="0"/>
      </w:pPr>
      <w:r>
        <w:separator/>
      </w:r>
    </w:p>
  </w:endnote>
  <w:endnote w:type="continuationSeparator" w:id="0">
    <w:p w14:paraId="5E9EE98F" w14:textId="77777777" w:rsidR="002F07C7" w:rsidRDefault="002F07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C1743F" w:rsidRPr="00577C4C" w:rsidRDefault="00C1743F">
    <w:pPr>
      <w:rPr>
        <w:color w:val="C00000"/>
        <w:szCs w:val="24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2968DD6" w:rsidR="00C1743F" w:rsidRPr="00577C4C" w:rsidRDefault="00C1743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254A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2968DD6" w:rsidR="00C1743F" w:rsidRPr="00577C4C" w:rsidRDefault="00C1743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254A6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C1743F" w:rsidRPr="00577C4C" w:rsidRDefault="00C1743F">
    <w:pPr>
      <w:rPr>
        <w:b/>
        <w:sz w:val="20"/>
        <w:szCs w:val="24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E7B71FB" w:rsidR="00C1743F" w:rsidRPr="00577C4C" w:rsidRDefault="00C1743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254A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E7B71FB" w:rsidR="00C1743F" w:rsidRPr="00577C4C" w:rsidRDefault="00C1743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254A6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B9A85" w14:textId="77777777" w:rsidR="00171398" w:rsidRDefault="00171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068F3" w14:textId="77777777" w:rsidR="002F07C7" w:rsidRDefault="002F07C7" w:rsidP="00117666">
      <w:pPr>
        <w:spacing w:after="0"/>
      </w:pPr>
      <w:r>
        <w:separator/>
      </w:r>
    </w:p>
  </w:footnote>
  <w:footnote w:type="continuationSeparator" w:id="0">
    <w:p w14:paraId="55328101" w14:textId="77777777" w:rsidR="002F07C7" w:rsidRDefault="002F07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C1743F" w:rsidRPr="009151AA" w:rsidRDefault="00C1743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0573E" w14:textId="77777777" w:rsidR="00171398" w:rsidRDefault="001713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C1743F" w:rsidRDefault="00C1743F" w:rsidP="0093429D">
    <w:r w:rsidRPr="005A1D84">
      <w:rPr>
        <w:b/>
        <w:noProof/>
        <w:color w:val="A6A6A6" w:themeColor="background1" w:themeShade="A6"/>
        <w:lang w:val="nb-NO" w:eastAsia="nb-NO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80677"/>
    <w:rsid w:val="00102B7C"/>
    <w:rsid w:val="00105FD9"/>
    <w:rsid w:val="00117666"/>
    <w:rsid w:val="001549D3"/>
    <w:rsid w:val="00160065"/>
    <w:rsid w:val="00171398"/>
    <w:rsid w:val="00177D84"/>
    <w:rsid w:val="00267D18"/>
    <w:rsid w:val="00274347"/>
    <w:rsid w:val="00276067"/>
    <w:rsid w:val="002868E2"/>
    <w:rsid w:val="002869C3"/>
    <w:rsid w:val="002936E4"/>
    <w:rsid w:val="002B08B8"/>
    <w:rsid w:val="002B0A2B"/>
    <w:rsid w:val="002B4434"/>
    <w:rsid w:val="002B4A57"/>
    <w:rsid w:val="002C74CA"/>
    <w:rsid w:val="002F07C7"/>
    <w:rsid w:val="003123F4"/>
    <w:rsid w:val="003544FB"/>
    <w:rsid w:val="00366C50"/>
    <w:rsid w:val="003D2F2D"/>
    <w:rsid w:val="003D6CF1"/>
    <w:rsid w:val="00401590"/>
    <w:rsid w:val="004441B4"/>
    <w:rsid w:val="00447801"/>
    <w:rsid w:val="00452E9C"/>
    <w:rsid w:val="004735C8"/>
    <w:rsid w:val="004947A6"/>
    <w:rsid w:val="0049580F"/>
    <w:rsid w:val="004961FF"/>
    <w:rsid w:val="004C1DEA"/>
    <w:rsid w:val="00504D92"/>
    <w:rsid w:val="00517A89"/>
    <w:rsid w:val="005250F2"/>
    <w:rsid w:val="005566F3"/>
    <w:rsid w:val="005608E7"/>
    <w:rsid w:val="00593EEA"/>
    <w:rsid w:val="005A5EEE"/>
    <w:rsid w:val="005D6B91"/>
    <w:rsid w:val="006375C7"/>
    <w:rsid w:val="00654E8F"/>
    <w:rsid w:val="00660D05"/>
    <w:rsid w:val="006820B1"/>
    <w:rsid w:val="006B7D14"/>
    <w:rsid w:val="00701727"/>
    <w:rsid w:val="0070478A"/>
    <w:rsid w:val="0070566C"/>
    <w:rsid w:val="00714C50"/>
    <w:rsid w:val="00725A7D"/>
    <w:rsid w:val="007501BE"/>
    <w:rsid w:val="007706D3"/>
    <w:rsid w:val="00790BB3"/>
    <w:rsid w:val="007C206C"/>
    <w:rsid w:val="007E3AB7"/>
    <w:rsid w:val="008060ED"/>
    <w:rsid w:val="00816270"/>
    <w:rsid w:val="00817DD6"/>
    <w:rsid w:val="0083759F"/>
    <w:rsid w:val="00845BE1"/>
    <w:rsid w:val="00885156"/>
    <w:rsid w:val="009151AA"/>
    <w:rsid w:val="0093429D"/>
    <w:rsid w:val="00943573"/>
    <w:rsid w:val="00964134"/>
    <w:rsid w:val="00970F7D"/>
    <w:rsid w:val="00977C6F"/>
    <w:rsid w:val="00994A3D"/>
    <w:rsid w:val="009B2389"/>
    <w:rsid w:val="009C2B12"/>
    <w:rsid w:val="00A00356"/>
    <w:rsid w:val="00A00CC5"/>
    <w:rsid w:val="00A174D9"/>
    <w:rsid w:val="00A40EC7"/>
    <w:rsid w:val="00A503E0"/>
    <w:rsid w:val="00A76F2D"/>
    <w:rsid w:val="00AA4D24"/>
    <w:rsid w:val="00AB6715"/>
    <w:rsid w:val="00B03D49"/>
    <w:rsid w:val="00B1671E"/>
    <w:rsid w:val="00B25EB8"/>
    <w:rsid w:val="00B37F4D"/>
    <w:rsid w:val="00B47218"/>
    <w:rsid w:val="00BD0C1E"/>
    <w:rsid w:val="00BF6801"/>
    <w:rsid w:val="00C030C2"/>
    <w:rsid w:val="00C1743F"/>
    <w:rsid w:val="00C52A7B"/>
    <w:rsid w:val="00C56BAF"/>
    <w:rsid w:val="00C679AA"/>
    <w:rsid w:val="00C75972"/>
    <w:rsid w:val="00C83484"/>
    <w:rsid w:val="00CD066B"/>
    <w:rsid w:val="00CE4FEE"/>
    <w:rsid w:val="00CE62A4"/>
    <w:rsid w:val="00D060CF"/>
    <w:rsid w:val="00D254A6"/>
    <w:rsid w:val="00DB59C3"/>
    <w:rsid w:val="00DC259A"/>
    <w:rsid w:val="00DE0F4E"/>
    <w:rsid w:val="00DE23E8"/>
    <w:rsid w:val="00DF3869"/>
    <w:rsid w:val="00E52377"/>
    <w:rsid w:val="00E537AD"/>
    <w:rsid w:val="00E64E17"/>
    <w:rsid w:val="00E866C9"/>
    <w:rsid w:val="00EA3D3C"/>
    <w:rsid w:val="00EC08BA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AA97DE-D15D-459C-A41E-E4CFD282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7</Pages>
  <Words>676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Griselda Anglada-Ortiz</cp:lastModifiedBy>
  <cp:revision>3</cp:revision>
  <cp:lastPrinted>2013-10-03T12:51:00Z</cp:lastPrinted>
  <dcterms:created xsi:type="dcterms:W3CDTF">2021-01-27T12:16:00Z</dcterms:created>
  <dcterms:modified xsi:type="dcterms:W3CDTF">2021-01-27T12:16:00Z</dcterms:modified>
</cp:coreProperties>
</file>