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CA268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CA268A">
      <w:pPr>
        <w:pStyle w:val="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57009027" w14:textId="09AF144B" w:rsidR="00BE2F29" w:rsidRPr="00BE2F29" w:rsidRDefault="00994A3D" w:rsidP="00CA268A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  <w:r w:rsidR="0068652F">
        <w:rPr>
          <w:rFonts w:ascii="宋体" w:eastAsia="宋体" w:hAnsi="宋体" w:cs="宋体"/>
          <w:lang w:eastAsia="zh-CN"/>
        </w:rPr>
        <w:t>.</w:t>
      </w:r>
      <w:r w:rsidR="00E92581">
        <w:t xml:space="preserve"> </w:t>
      </w:r>
      <w:r w:rsidR="002F789C" w:rsidRPr="0068652F">
        <w:rPr>
          <w:b w:val="0"/>
          <w:bCs/>
        </w:rPr>
        <w:t>Results of Genotype-Tissue Expression (</w:t>
      </w:r>
      <w:proofErr w:type="spellStart"/>
      <w:r w:rsidR="002F789C" w:rsidRPr="0068652F">
        <w:rPr>
          <w:b w:val="0"/>
          <w:bCs/>
        </w:rPr>
        <w:t>GTEx</w:t>
      </w:r>
      <w:proofErr w:type="spellEnd"/>
      <w:r w:rsidR="002F789C" w:rsidRPr="0068652F">
        <w:rPr>
          <w:b w:val="0"/>
          <w:bCs/>
        </w:rPr>
        <w:t xml:space="preserve">) project show that </w:t>
      </w:r>
      <w:r w:rsidR="008B2777">
        <w:rPr>
          <w:b w:val="0"/>
          <w:bCs/>
        </w:rPr>
        <w:t>three of the four</w:t>
      </w:r>
      <w:r w:rsidR="0068652F" w:rsidRPr="0068652F">
        <w:rPr>
          <w:b w:val="0"/>
          <w:bCs/>
        </w:rPr>
        <w:t xml:space="preserve"> identified </w:t>
      </w:r>
      <w:proofErr w:type="spellStart"/>
      <w:r w:rsidR="0068652F" w:rsidRPr="0068652F">
        <w:rPr>
          <w:b w:val="0"/>
          <w:bCs/>
        </w:rPr>
        <w:t>lncRN</w:t>
      </w:r>
      <w:r w:rsidR="0068652F" w:rsidRPr="0068652F">
        <w:rPr>
          <w:rFonts w:eastAsiaTheme="minorEastAsia"/>
          <w:b w:val="0"/>
          <w:bCs/>
          <w:lang w:eastAsia="zh-CN"/>
        </w:rPr>
        <w:t>As</w:t>
      </w:r>
      <w:proofErr w:type="spellEnd"/>
      <w:r w:rsidR="002F789C" w:rsidRPr="0068652F">
        <w:rPr>
          <w:b w:val="0"/>
          <w:bCs/>
        </w:rPr>
        <w:t xml:space="preserve"> is </w:t>
      </w:r>
      <w:r w:rsidR="0068652F">
        <w:rPr>
          <w:b w:val="0"/>
          <w:bCs/>
        </w:rPr>
        <w:t>widely</w:t>
      </w:r>
      <w:r w:rsidR="002F789C" w:rsidRPr="0068652F">
        <w:rPr>
          <w:b w:val="0"/>
          <w:bCs/>
        </w:rPr>
        <w:t xml:space="preserve"> expressed in tissues of healthy individuals</w:t>
      </w:r>
      <w:r w:rsidR="004B4BE8">
        <w:rPr>
          <w:b w:val="0"/>
          <w:bCs/>
        </w:rPr>
        <w:t xml:space="preserve"> </w:t>
      </w:r>
      <w:r w:rsidR="008B2777">
        <w:rPr>
          <w:b w:val="0"/>
          <w:bCs/>
        </w:rPr>
        <w:t xml:space="preserve">while </w:t>
      </w:r>
      <w:r w:rsidR="00F04B25" w:rsidRPr="00F04B25">
        <w:rPr>
          <w:b w:val="0"/>
          <w:bCs/>
        </w:rPr>
        <w:t>ENSG00000240980</w:t>
      </w:r>
      <w:r w:rsidR="00CE1E1D">
        <w:rPr>
          <w:b w:val="0"/>
          <w:bCs/>
        </w:rPr>
        <w:t xml:space="preserve"> is expressed</w:t>
      </w:r>
      <w:r w:rsidR="00001EFC">
        <w:rPr>
          <w:b w:val="0"/>
          <w:bCs/>
        </w:rPr>
        <w:t xml:space="preserve"> only</w:t>
      </w:r>
      <w:r w:rsidR="00CE1E1D">
        <w:rPr>
          <w:b w:val="0"/>
          <w:bCs/>
        </w:rPr>
        <w:t xml:space="preserve"> in </w:t>
      </w:r>
      <w:r w:rsidR="008B207B">
        <w:rPr>
          <w:b w:val="0"/>
          <w:bCs/>
        </w:rPr>
        <w:t xml:space="preserve">normal </w:t>
      </w:r>
      <w:r w:rsidR="00CE1E1D">
        <w:rPr>
          <w:b w:val="0"/>
          <w:bCs/>
        </w:rPr>
        <w:t>testis tissues</w:t>
      </w:r>
      <w:r w:rsidR="002B37CD">
        <w:rPr>
          <w:b w:val="0"/>
          <w:bCs/>
        </w:rPr>
        <w:t>.</w:t>
      </w:r>
    </w:p>
    <w:p w14:paraId="59EC2FD1" w14:textId="36AFF3D4" w:rsidR="000168ED" w:rsidRDefault="00CA268A" w:rsidP="000168E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3233B7F" wp14:editId="72C993FD">
            <wp:extent cx="3956258" cy="8280000"/>
            <wp:effectExtent l="0" t="0" r="6350" b="6985"/>
            <wp:docPr id="2" name="图片 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直方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58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6732" w14:textId="16B33CCF" w:rsidR="00E92581" w:rsidRDefault="00994A3D" w:rsidP="000168E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>Supplementary Figure</w:t>
      </w:r>
      <w:r w:rsidR="00D96BF8">
        <w:rPr>
          <w:rFonts w:cs="Times New Roman"/>
          <w:b/>
          <w:szCs w:val="24"/>
        </w:rPr>
        <w:t xml:space="preserve"> legends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 </w:t>
      </w:r>
      <w:r w:rsidR="00AA62C0">
        <w:rPr>
          <w:rFonts w:cs="Times New Roman"/>
          <w:szCs w:val="24"/>
        </w:rPr>
        <w:t xml:space="preserve">Normal expression patterns of </w:t>
      </w:r>
      <w:r w:rsidR="00162F29" w:rsidRPr="000C56A2">
        <w:rPr>
          <w:rFonts w:cs="Times New Roman"/>
          <w:szCs w:val="24"/>
        </w:rPr>
        <w:t>ENSG00000278905, ENSG00000240980, ENSG00000255670, and ENSG00000196634</w:t>
      </w:r>
      <w:r w:rsidR="00162F29">
        <w:rPr>
          <w:rFonts w:cs="Times New Roman"/>
          <w:szCs w:val="24"/>
        </w:rPr>
        <w:t xml:space="preserve"> in</w:t>
      </w:r>
      <w:r w:rsidR="00F82878">
        <w:rPr>
          <w:rFonts w:cs="Times New Roman"/>
          <w:szCs w:val="24"/>
        </w:rPr>
        <w:t xml:space="preserve"> human tissues and cells as determined by</w:t>
      </w:r>
      <w:r w:rsidR="00162F29">
        <w:rPr>
          <w:rFonts w:cs="Times New Roman"/>
          <w:szCs w:val="24"/>
        </w:rPr>
        <w:t xml:space="preserve"> G</w:t>
      </w:r>
      <w:proofErr w:type="spellStart"/>
      <w:r w:rsidR="00162F29">
        <w:rPr>
          <w:rFonts w:cs="Times New Roman"/>
          <w:szCs w:val="24"/>
        </w:rPr>
        <w:t>TEx</w:t>
      </w:r>
      <w:proofErr w:type="spellEnd"/>
      <w:r w:rsidR="00162F29">
        <w:rPr>
          <w:rFonts w:cs="Times New Roman"/>
          <w:szCs w:val="24"/>
        </w:rPr>
        <w:t xml:space="preserve"> project.</w:t>
      </w:r>
    </w:p>
    <w:p w14:paraId="20F410DF" w14:textId="4D504E3D" w:rsidR="00BE2F29" w:rsidRDefault="00BE2F29" w:rsidP="00F82878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</w:t>
      </w:r>
      <w:r>
        <w:t>Tables</w:t>
      </w:r>
    </w:p>
    <w:p w14:paraId="2C11DE48" w14:textId="375B03D1" w:rsidR="0058703D" w:rsidRPr="00AA392E" w:rsidRDefault="0058703D" w:rsidP="0058703D">
      <w:pPr>
        <w:spacing w:line="360" w:lineRule="auto"/>
        <w:rPr>
          <w:rFonts w:cs="Times New Roman"/>
          <w:szCs w:val="24"/>
        </w:rPr>
      </w:pPr>
      <w:r w:rsidRPr="0058703D">
        <w:rPr>
          <w:b/>
          <w:bCs/>
        </w:rPr>
        <w:t xml:space="preserve">Supplementary </w:t>
      </w:r>
      <w:r w:rsidRPr="0058703D">
        <w:rPr>
          <w:rFonts w:cs="Times New Roman"/>
          <w:b/>
          <w:bCs/>
          <w:szCs w:val="24"/>
        </w:rPr>
        <w:t>Table 1.</w:t>
      </w:r>
      <w:r w:rsidRPr="00AA392E">
        <w:rPr>
          <w:rFonts w:cs="Times New Roman"/>
          <w:szCs w:val="24"/>
        </w:rPr>
        <w:t xml:space="preserve"> Expression modules generated by on K-means cluster.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64"/>
        <w:gridCol w:w="1863"/>
        <w:gridCol w:w="3250"/>
      </w:tblGrid>
      <w:tr w:rsidR="0058703D" w:rsidRPr="00AA392E" w14:paraId="0269E8C1" w14:textId="77777777" w:rsidTr="00A34CAB">
        <w:trPr>
          <w:trHeight w:val="276"/>
        </w:trPr>
        <w:tc>
          <w:tcPr>
            <w:tcW w:w="2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33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ID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341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M</w:t>
            </w:r>
            <w:r w:rsidRPr="00185678">
              <w:rPr>
                <w:rFonts w:eastAsia="等线" w:cs="Times New Roman"/>
                <w:color w:val="000000"/>
                <w:szCs w:val="24"/>
              </w:rPr>
              <w:t>odules</w:t>
            </w:r>
          </w:p>
        </w:tc>
        <w:tc>
          <w:tcPr>
            <w:tcW w:w="16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D1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Type</w:t>
            </w:r>
          </w:p>
        </w:tc>
      </w:tr>
      <w:tr w:rsidR="0058703D" w:rsidRPr="00AA392E" w14:paraId="3A9CC3B1" w14:textId="77777777" w:rsidTr="00A34CAB">
        <w:trPr>
          <w:trHeight w:val="276"/>
        </w:trPr>
        <w:tc>
          <w:tcPr>
            <w:tcW w:w="23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EE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ENSG00000077514</w:t>
            </w:r>
          </w:p>
        </w:tc>
        <w:tc>
          <w:tcPr>
            <w:tcW w:w="95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52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5AD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F7A734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B0C26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ENSG00000103227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C3C6D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54DA9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CAB3B0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7A640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ENSG00000106565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FF2BA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DEEC9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41C09B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00507F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ENSG00000108417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C0E4E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BD6A2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A8F183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2AD3A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ENSG00000131015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A97C6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BB1AE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9BB039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EA03F4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ENSG00000131059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4A896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29FDB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F27E6D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684A0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ENSG00000143324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9086B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32009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04D02A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8CF81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ENSG00000150457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BA30D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946E8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3BA44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56B12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ENSG00000164303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7B7C9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0BAAA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9AB2A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F1B21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ENSG00000164574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ED750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5406C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E27EE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0C4F47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ENSG00000166090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EE2F8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45228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303A0B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22C24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ENSG00000166340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27F9E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501D9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C13EA8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D3919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ENSG00000175806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2894E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896CB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7C3A20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31A26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ENSG00000202058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D54F8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FC807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58DF80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72C40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ENSG00000204869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7B0C4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365DA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D6E93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2718E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ENSG00000211789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9708E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E1FA3A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658FA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5BE5D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ENSG00000214264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325BF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A4028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4EFEF8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544CE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ENSG00000215009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BB25C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495E1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C0633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3C5EC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ENSG00000225932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AFFB9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F8105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4EE30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6AB54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ENSG00000227259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5DE47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B6225B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B3A793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06891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ENSG00000228259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69870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12B75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957C9D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D490C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ENSG00000230350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666A6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B2158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F32272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7E65C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ENSG00000231305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B8994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81596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3A0097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214364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ENSG00000231964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C73A7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BE036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59BFAA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D98AF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ENSG00000233549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58A85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E1E25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0BDC7B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BEC2E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ENSG00000236307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EC140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6E23F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5B2DBC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BA3AC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ENSG00000237827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11E39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F9156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26D9A3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9A7539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ENSG00000243896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33E94F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2E551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03EF6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1C231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ENSG00000249353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1F5EA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229F0B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F48BE1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80302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ENSG00000250820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67F08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2695E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sense_overlapping</w:t>
            </w:r>
            <w:proofErr w:type="spellEnd"/>
          </w:p>
        </w:tc>
      </w:tr>
      <w:tr w:rsidR="0058703D" w:rsidRPr="00AA392E" w14:paraId="5DA3B41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4B1046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ENSG00000251368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60360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A89A5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64A335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C4146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ENSG00000252438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F3A7C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1C38EC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73134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79FE3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ENSG00000252660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BF011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3E092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41FFCE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EB672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ENSG00000262566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84C4E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27957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5A47F5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A363D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ENSG00000265333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DEEB7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9F20B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1255A0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2B50D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ENSG00000268873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6D222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68F43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71B7F6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0FBD89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ENSG00000268945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8B12A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FB613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D8B018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4F49E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ENSG00000271161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76411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50861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EBC366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8C55C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ENSG00000271938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67A5B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F168A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DADA19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57EC6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ENSG00000278483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B85D3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8130B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68F827D" w14:textId="77777777" w:rsidTr="00A34CAB">
        <w:trPr>
          <w:trHeight w:val="276"/>
        </w:trPr>
        <w:tc>
          <w:tcPr>
            <w:tcW w:w="23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91DFB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ENSG00000285675</w:t>
            </w:r>
          </w:p>
        </w:tc>
        <w:tc>
          <w:tcPr>
            <w:tcW w:w="9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E5938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</w:t>
            </w:r>
          </w:p>
        </w:tc>
        <w:tc>
          <w:tcPr>
            <w:tcW w:w="166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FC869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F790BD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8DC4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ENSG00000010244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C7ED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F971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413B645" w14:textId="77777777" w:rsidTr="00A34CAB">
        <w:trPr>
          <w:trHeight w:val="276"/>
        </w:trPr>
        <w:tc>
          <w:tcPr>
            <w:tcW w:w="23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C929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ENSG00000025770</w:t>
            </w:r>
          </w:p>
        </w:tc>
        <w:tc>
          <w:tcPr>
            <w:tcW w:w="9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D37C22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F20B0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7731D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3443B9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ENSG00000069399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BAE4D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8D911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917F84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9BF04E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ENSG00000074964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02BF3E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13995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B4A7F0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79C8C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ENSG00000100296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BC689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A8E2C6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015A97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3F803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ENSG00000100592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C9B51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D8486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0972E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A13BA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ENSG00000102010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1EEA8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BC685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E0A5D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789F4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ENSG00000102172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26401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19DF5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2DB619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C47F21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ENSG00000105251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F2032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148D9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F92B41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53A76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ENSG00000105697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ED1A46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B9CF5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EBF96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A1415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ENSG00000105708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F9510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4A891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09C36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4CC5E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ENSG00000105835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F4207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331F1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45440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799A6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ENSG00000106028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C9DE76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0C3B0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DD0300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24EA2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ENSG00000106483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DB21F9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57327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EFBB7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6CF50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ENSG00000107438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A4EA9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6C90C7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DC4248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CF8CC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ENSG00000108179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FCC40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9C4CB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D399D9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8B9DE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ENSG00000109101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D8798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60447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75FA4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65FEB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ENSG00000111249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8D382A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5472C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C4299F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70F90B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ENSG00000111341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B30BB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788200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47021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21993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ENSG00000115138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A43A3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FE61F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72316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1276E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ENSG00000115661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0D9C2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D139C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590FEC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BDDC4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ENSG00000118200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5D700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42B8B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27A3B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68A45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ENSG00000121741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1A19D9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027FD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75905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0BFDE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ENSG00000130177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BC696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C8D94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96BE2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F2F16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ENSG00000131652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C7A20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4349D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0ED7D9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F09C19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ENSG00000132953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454E5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80272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EA1C39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1F805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ENSG00000134815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2FA3A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4B494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4D008B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EDA7B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ENSG00000138785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EADEA2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0FD69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692F53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BEBB7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ENSG00000140320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CDAC5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FD557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D48E8A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ED776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ENSG00000143375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AD907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F508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93D1C0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112B4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ENSG00000147041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5B3A2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7725B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1C517F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86890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ENSG00000147669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E7D8B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15981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189545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13636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ENSG00000150048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7C755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5177F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2C538F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C75F85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ENSG00000152229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4C597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B63E7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95CB15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327AC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ENSG00000157214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40DE6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45484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6F2CD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40C0C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ENSG00000158552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D4A75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C789EC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D0755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6187F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ENSG00000159885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4EA2A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65F79C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33A0E7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331F8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ENSG00000164402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F2194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65B2F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16CE2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54940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ENSG00000165076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63D19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11AD9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0E23BD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BEE9E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ENSG00000167637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C4499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EBCED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FC2272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21DB4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ENSG00000168438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8A3F6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5300F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A7722E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665EBA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ENSG00000172965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F0E145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A2F7A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FAA82F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78394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ENSG00000173200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DDEE1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A75AE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F6B79C4" w14:textId="77777777" w:rsidTr="00A34CAB">
        <w:trPr>
          <w:trHeight w:val="276"/>
        </w:trPr>
        <w:tc>
          <w:tcPr>
            <w:tcW w:w="23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B6F6D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ENSG00000174130</w:t>
            </w:r>
          </w:p>
        </w:tc>
        <w:tc>
          <w:tcPr>
            <w:tcW w:w="9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CC359A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D5275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03E1A0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2B50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ENSG00000174939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AE12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1AC6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49FC78A" w14:textId="77777777" w:rsidTr="00A34CAB">
        <w:trPr>
          <w:trHeight w:val="276"/>
        </w:trPr>
        <w:tc>
          <w:tcPr>
            <w:tcW w:w="23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787B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ENSG00000176009</w:t>
            </w:r>
          </w:p>
        </w:tc>
        <w:tc>
          <w:tcPr>
            <w:tcW w:w="9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E2F162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F7132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6DA9EE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0B6BA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ENSG00000177590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D0E17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097B3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02962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C0E40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ENSG00000178440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9C3FC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ECD6E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DE15FF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04806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ENSG00000179240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62C5C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EDC8B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D6F57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A2B106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ENSG00000179520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120DD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4CE92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1C763A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894B7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ENSG00000181323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C3FEE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BA4F1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9686D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94734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ENSG00000182400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BB887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12D58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162ABB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0C0BE5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ENSG00000184140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D5261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C7436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1C8DC3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1628B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ENSG00000184619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C7BAB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F6BB3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E8607C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1B42F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ENSG00000188566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8856F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22131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2E2311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6E42D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ABB6F1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3A1D7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EDEA39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A812A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ENSG00000197557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84740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09067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E4C977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E35A8E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ENSG00000198863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B9D54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DBAB2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23F2A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B5CE4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ENSG00000199788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5C98F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09340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BA4490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A20BC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ENSG00000202306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4DAE7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CFDB20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5DA5DB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89192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ENSG00000203288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3B276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07B50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61A905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54931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ENSG00000204711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400ED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962B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1CFAC6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42131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ENSG00000206106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875D7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BDABE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A4F5C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715F9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ENSG00000207756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0FF8D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6E1B9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B11FC2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F75DB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ENSG00000210107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78452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A521C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08E9AB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C02E2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ENSG00000216639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5C461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9E851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DF2C12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9D34E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ENSG00000222666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A6A13E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28B1D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567727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4E877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ENSG00000225511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52BA9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70AD3A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D1C830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C9FC25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ENSG00000226258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7EF15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A07ED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20CB32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9DA7AF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ENSG00000226746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DABC8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230B7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4BE48D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C42821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ENSG00000226871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E86784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7C17BF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EC4F62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2FE29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ENSG00000227417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B932C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82858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C89263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52518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ENSG00000227482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B18A6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BBE3F2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D9E809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48ADEA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ENSG00000227609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E8D41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C0958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1498BC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4B7D5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ENSG00000227999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B7C10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1A4FB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2551C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D83D3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ENSG00000228221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55180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BA32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F4DBAB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EBF2B6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ENSG00000228367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6F15F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4E84F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495F65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401C7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ENSG00000228420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34EF6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75C22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24C1CD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81799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ENSG00000228709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C6F85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D66F8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E9BECF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CFAF7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ENSG00000229150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2FBF7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764BC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05630D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EDEB91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ENSG00000230274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17071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1B60E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7FA240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59BA6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ENSG00000231390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F572C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E65F1C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9B60F4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24529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ENSG00000232716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25941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53E14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E70830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87429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ENSG00000233077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B5C60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1F9FD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FC9C76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D5E70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ENSG00000233623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B15FA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5260CE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BE26E3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AF340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ENSG00000234109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0FDCA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3443C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5CF253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8AA58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ENSG00000236445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A063C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C49C9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7CEC008" w14:textId="77777777" w:rsidTr="00A34CAB">
        <w:trPr>
          <w:trHeight w:val="276"/>
        </w:trPr>
        <w:tc>
          <w:tcPr>
            <w:tcW w:w="23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6D2CE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ENSG00000237172</w:t>
            </w:r>
          </w:p>
        </w:tc>
        <w:tc>
          <w:tcPr>
            <w:tcW w:w="9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05073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9608B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7694FA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9BF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26A3D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6785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EC6079C" w14:textId="77777777" w:rsidTr="00A34CAB">
        <w:trPr>
          <w:trHeight w:val="276"/>
        </w:trPr>
        <w:tc>
          <w:tcPr>
            <w:tcW w:w="23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E213E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ENSG00000241926</w:t>
            </w:r>
          </w:p>
        </w:tc>
        <w:tc>
          <w:tcPr>
            <w:tcW w:w="9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C6EC6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BA1B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8E5C01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E1EB4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ENSG00000244361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AF122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FBC61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7B5181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10816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ENSG00000244378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E4260F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38F9E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B290E0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969229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ENSG00000249372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160A9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4494D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88F143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10CBD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ENSG00000250451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0CD9F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B8000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BDB850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40686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ENSG00000250507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95CE9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C733C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56FF19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F8AF0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ENSG00000250708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04795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55127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93A98B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293B7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ENSG00000252200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7EE93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6AF96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D09F7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80159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ENSG00000252429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6D1A1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31DC30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0EA81F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981841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8B588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753B2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35DC31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F88C1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ENSG00000259561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C72B8D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828E1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365CAE4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F12C3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ENSG00000260318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DEFF1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912EE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D91B9A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C97DF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ENSG00000262884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96B99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FF4634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7E887C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A8BA56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ENSG00000263574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A55AF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4359D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FBCF42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EAE9B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ENSG00000264015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B9C5A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844BA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3EBB16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EEF299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ENSG00000264311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81AC9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6A1454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2D02A1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40172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ENSG00000264722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693115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30CF2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FB2C13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6EC87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ENSG00000264739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B10AE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A0FEA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B9FAE3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7AAF7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ENSG00000267137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4EC97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37C88F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9511F6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7EC6F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ENSG00000267214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46CCF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D6B52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09CB8D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82DB1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ENSG00000267666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BFE0B4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C0395F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B3DA55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76AD11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ENSG00000267952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7E51F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BEE97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7C587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6FD88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ENSG00000271269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761B4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A5E3D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031F03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95AB3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ENSG00000271410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79F9A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0E3DA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FEF71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6D8EA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ENSG00000271860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AB8B5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B1112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1F977F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859F1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ENSG00000272129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D88A0E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D90AA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9C3C85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A7B6D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ENSG00000273024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C3071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97CF4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426D3A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6E9D1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ENSG00000275607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3284C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C076E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BF6C6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091AA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ENSG00000276650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F59B4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F6E97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791786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AAE56E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ENSG00000276717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D47B6B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338DD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7EA56D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2C3E6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0621B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EB384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784BEBE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412CC5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ENSG00000286020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03571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D5F9E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244479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3A688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ENSG00000286044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6C36F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2ABC2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026A21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07AEA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ENSG00000287180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68ECC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F3CF2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D54B3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52658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ENSG00000287337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B1B2D6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CAABB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2729D4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DB350C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ENSG00000287495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32DB2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B2340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FEDAE2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20889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ENSG00000287884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C8662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A6A6D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9318AB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C3EE4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ENSG00000288610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3D8EC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B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3E5FD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001AF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CA3821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ENSG00000100979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7C2B6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3F249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89967A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C16DE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ENSG00000132623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465A8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B070D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C11225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02B5A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ENSG00000143436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A39B8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35E849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B20070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85F58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ENSG00000144048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CC462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4F236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8C9486C" w14:textId="77777777" w:rsidTr="00A34CAB">
        <w:trPr>
          <w:trHeight w:val="276"/>
        </w:trPr>
        <w:tc>
          <w:tcPr>
            <w:tcW w:w="23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6B9D6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ENSG00000165338</w:t>
            </w:r>
          </w:p>
        </w:tc>
        <w:tc>
          <w:tcPr>
            <w:tcW w:w="9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2589A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C24BF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AF8EA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C39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ENSG00000167004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5709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1D5E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3D467AF" w14:textId="77777777" w:rsidTr="00A34CAB">
        <w:trPr>
          <w:trHeight w:val="276"/>
        </w:trPr>
        <w:tc>
          <w:tcPr>
            <w:tcW w:w="23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E0108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ENSG00000168036</w:t>
            </w:r>
          </w:p>
        </w:tc>
        <w:tc>
          <w:tcPr>
            <w:tcW w:w="9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8BA2E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94FD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FDF13D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69A60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ENSG00000179921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B83ED2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F2D17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1FF5C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C0991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ENSG00000189120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62845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0E13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59957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2244B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ENSG00000197905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5770B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2F872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4B6123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7C7D2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ENSG00000198931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7DF30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84907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FC914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7E67FD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ENSG00000213667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0C2E7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047FE8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4E351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85E43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ENSG00000214223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35F0E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0CD05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B744DC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757CE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ENSG00000214552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E92787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423C6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FE72EA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7D8C6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ENSG00000216316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23781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682B8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AAC1A6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2F6CF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ENSG00000227719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1770F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F8FCC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39B6B3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77EEB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ENSG00000230131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B1C17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FC1A9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A4812D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C6C3B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ENSG00000230568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F364B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0EDB5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6C76B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A0858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ENSG00000231258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D47DE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92CD8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766801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412B5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ENSG00000235449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CD82E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C6FC8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5F0D08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24C9FD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ENSG00000235613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09CB86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75AEA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00790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27D17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ENSG00000236267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3EAFE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9393D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15CE0C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12FF7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ENSG00000236319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838DF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8E8AD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967C8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3272A7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ENSG00000236905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0944B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4234E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5F8380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D3469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ENSG00000237418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EB9F2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EA6F45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FDFDA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E89FB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ENSG00000241587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E759B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0D2D9E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9AA16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1F808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ENSG00000241657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3733EA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73775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FFACFE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82F7F6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ENSG00000241890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13784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9D308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F8F3C1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40789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ENSG00000243250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030A5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5552C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0CA6C2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500F1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ENSG00000251118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041AA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23470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7E2F3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0A3F8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ENSG00000253092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D9241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EE84A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C5F06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3E740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ENSG00000253413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996ED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E167C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957F75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7A512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ENSG00000257016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2B1C2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890E2C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8B3CC0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EB83C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ENSG00000258623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D0795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6F8FAA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C508DC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4A704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ENSG00000261018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66C57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55C98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F458E1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95CC3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ENSG00000261338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6B73B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E7F28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sense_overlapping</w:t>
            </w:r>
            <w:proofErr w:type="spellEnd"/>
          </w:p>
        </w:tc>
      </w:tr>
      <w:tr w:rsidR="0058703D" w:rsidRPr="00AA392E" w14:paraId="139DEA5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A67C7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ENSG00000261594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A6871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3CE12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38F465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C3449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ENSG00000264785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CFF0A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F52B8F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08A79B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A89F9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ENSG00000265648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A430B6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919DE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3D44FC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B6C94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ENSG00000267089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F8EF0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9A897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731459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305DA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ENSG00000268412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2A377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4366E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4B5576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848EE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ENSG00000269997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102F8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9F8B1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0038059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BE681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ENSG00000271204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50014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F14E8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8F66C8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03B4E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ENSG00000279953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E43D84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BCD95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12B45EF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0AE03A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ENSG00000287710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ECE25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C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572730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11223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CABE7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ENSG00000003056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9E759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B68AF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C6EEBE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E5AD9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ENSG00000079950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E4384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F4D88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ACC74E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65D2C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ENSG00000086475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F776E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3DA5A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2F31151" w14:textId="77777777" w:rsidTr="00A34CAB">
        <w:trPr>
          <w:trHeight w:val="276"/>
        </w:trPr>
        <w:tc>
          <w:tcPr>
            <w:tcW w:w="23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0AD58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ENSG00000087301</w:t>
            </w:r>
          </w:p>
        </w:tc>
        <w:tc>
          <w:tcPr>
            <w:tcW w:w="9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53646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E40B1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909DF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EC41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ENSG00000095587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9C3C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BC94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F287DB" w14:textId="77777777" w:rsidTr="00A34CAB">
        <w:trPr>
          <w:trHeight w:val="276"/>
        </w:trPr>
        <w:tc>
          <w:tcPr>
            <w:tcW w:w="23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F09CF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ENSG00000100505</w:t>
            </w:r>
          </w:p>
        </w:tc>
        <w:tc>
          <w:tcPr>
            <w:tcW w:w="9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67C4E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9C998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DB8C52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45284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ENSG00000103043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CBA6E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72CD37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69C5C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4707C5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ENSG00000104938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A5E72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45A11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AB08B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AD466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ENSG00000105866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171654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647699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9FCC85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87B4C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ENSG00000111696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D2044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9EAA6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BBBE3E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19EEF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ENSG00000111752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95B99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A103B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8D7E9F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223D1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ENSG00000115539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31A33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F34D4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DFB704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E36E5D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ENSG00000118520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B1B7B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85488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CAFD64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20EAD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ENSG00000124159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8344D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99D25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6ECE4B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0BB313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ENSG00000125611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85AD3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F6D15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D0A0D2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90F8F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ENSG00000130711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50CC2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59555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4FCB9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5A6EC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ENSG00000134058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FC158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7622C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216A8A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C4104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ENSG00000134152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56948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302161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1E5DBD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A51EEC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ENSG00000136694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44150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8B0CE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7A38CE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A2EEE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ENSG00000136944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57969E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DE079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CF207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86272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ENSG00000137473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3D29C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1BDCF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73F684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A1D7E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ENSG00000138668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89644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7DB685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8E026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68FC0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ENSG00000139160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3CCB0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E88E3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E6139D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6FFA2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ENSG00000139351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7FD9A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71727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D6C0E6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2F44D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ENSG00000140022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13F15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C39B8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E53DB5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570E4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ENSG00000142182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6F60CB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853B5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36920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212EC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ENSG00000144821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B04FE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9A5F8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01544F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B8C18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ENSG00000145687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88F86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51921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C25BA2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B028F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ENSG00000153006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C56FC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02024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3657CB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E62B6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ENSG00000153446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C1034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4B3739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013BD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76E0F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ENSG00000154079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44F19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984CE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6BB1B0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560B5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ENSG00000158716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A3193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B04EB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66795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308E7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ENSG00000160305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7AC0B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E479D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84A39D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24A0F2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ENSG00000160345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E33C0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739C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97D36A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29A05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ENSG00000161328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9C3D8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94BBC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CC4D36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3A55C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ENSG00000162396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9DBC7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F7D16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3AA8FA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5F01E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ENSG00000163584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7DB1B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BB82D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EFD85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1561E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ENSG00000170409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FE032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6F70E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09A7A0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24A41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ENSG00000170500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5C21C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2D06A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9FBB30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147EA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ENSG00000170855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F001F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2C5D1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7B3E54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81083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ENSG00000171094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C98D6D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E7709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3ED8899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B6F28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ENSG00000171680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260B6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35160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0454C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A9E1C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ENSG00000172215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EAE35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C34A0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BDF78F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3361B6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ENSG00000172954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DC643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A2942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4B5EA8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72FEB1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ENSG00000177025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45B22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75220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A84998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1F211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ENSG00000181552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E8631A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D2B20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8974B1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C0378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ENSG00000183688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C22B0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9E81C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AB89ED9" w14:textId="77777777" w:rsidTr="00A34CAB">
        <w:trPr>
          <w:trHeight w:val="276"/>
        </w:trPr>
        <w:tc>
          <w:tcPr>
            <w:tcW w:w="23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F2905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ENSG00000184232</w:t>
            </w:r>
          </w:p>
        </w:tc>
        <w:tc>
          <w:tcPr>
            <w:tcW w:w="9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3C6DB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EE538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277C4A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B2A1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ENSG00000186431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F7284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D19C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0D24A46" w14:textId="77777777" w:rsidTr="00A34CAB">
        <w:trPr>
          <w:trHeight w:val="276"/>
        </w:trPr>
        <w:tc>
          <w:tcPr>
            <w:tcW w:w="23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7C0E0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ENSG00000188227</w:t>
            </w:r>
          </w:p>
        </w:tc>
        <w:tc>
          <w:tcPr>
            <w:tcW w:w="9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D72D0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8BEF5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DC24FA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E782C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ENSG00000188322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35413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B808D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5A00310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277A5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ENSG00000188396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31B7A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03ED5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13BFAB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6A24CF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ENSG00000189377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B7047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D61851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F563AF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50DB7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ENSG00000203907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A431A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B6366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F0377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A217C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ENSG00000204745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1BB12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0B0BA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EE7D8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88C9E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ENSG00000223779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5995A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74130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570051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A51CA5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ENSG00000225564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ECCCE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230B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EEB8B7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57F9A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ENSG00000225813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B4F1A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4C2C42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2BD9E9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D5348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ENSG00000226491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F15F2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805D4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8CDBFE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F79A5E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ENSG00000226741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8DD63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04CAE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B35495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847F5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ENSG00000226927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B9C88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F2360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AA09CCD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64C9D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ENSG00000227949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432BA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292B3B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DBE9B3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EAC53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ENSG00000230104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3FB90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4F31D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DA8589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454D1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ENSG00000231017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4E71A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0EAE0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654CE4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E5ADA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ENSG00000231395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E8C2E5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2DAFE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F37FA3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E7A1E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ENSG00000231563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DEE72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FA59A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930DFB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187A2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ENSG00000232110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0B6710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BF821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CDD654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30318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ENSG00000234143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58C5D52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88FB9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66BB4C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48287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ENSG00000234361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EA22E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EDDE3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3DE2005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D2C2B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ENSG00000234607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2982A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A7A1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13A3B88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B7F4B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ENSG00000235910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D7735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1450E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18E7D1E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20AAC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ENSG00000237167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E8B20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A6C8D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00BD66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262B9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ENSG00000238374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078CF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15B587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FCDB4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12CA9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ENSG00000243883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7961E3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B5452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500B2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B7432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ENSG00000248971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3B18D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D987F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B3ED6A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FC92F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ENSG00000251019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42F91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0FDE39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2F0C96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4BD89F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ENSG00000251165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663165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25CA4E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DA14E24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030281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ENSG00000254206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2378E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87578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B2B4FB1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403FA7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ENSG00000254350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51AEC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4E408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0297C2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79D1F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ENSG00000256223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1C5C8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BB52A6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8A648E7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628CB4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ENSG00000256817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4B0374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E8CBF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BA5F8F3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7E4799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ENSG00000256937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BD172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4D19A39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A1F78D2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594C70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ENSG00000257757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647ED9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717394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1D0D95B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246B0B1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ENSG00000260231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39958C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39489D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C7B876F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342F35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ENSG00000260286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1218C7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5BB43C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8A429BA" w14:textId="77777777" w:rsidTr="00A34CAB">
        <w:trPr>
          <w:trHeight w:val="276"/>
        </w:trPr>
        <w:tc>
          <w:tcPr>
            <w:tcW w:w="2385" w:type="pct"/>
            <w:shd w:val="clear" w:color="auto" w:fill="auto"/>
            <w:noWrap/>
            <w:vAlign w:val="center"/>
            <w:hideMark/>
          </w:tcPr>
          <w:p w14:paraId="1A077F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ENSG00000260410</w:t>
            </w:r>
          </w:p>
        </w:tc>
        <w:tc>
          <w:tcPr>
            <w:tcW w:w="953" w:type="pct"/>
            <w:shd w:val="clear" w:color="auto" w:fill="auto"/>
            <w:noWrap/>
            <w:vAlign w:val="center"/>
            <w:hideMark/>
          </w:tcPr>
          <w:p w14:paraId="2CA595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shd w:val="clear" w:color="auto" w:fill="auto"/>
            <w:noWrap/>
            <w:vAlign w:val="center"/>
            <w:hideMark/>
          </w:tcPr>
          <w:p w14:paraId="676F6C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B6F314" w14:textId="77777777" w:rsidTr="00A34CAB">
        <w:trPr>
          <w:trHeight w:val="276"/>
        </w:trPr>
        <w:tc>
          <w:tcPr>
            <w:tcW w:w="23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CE189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ENSG00000260740</w:t>
            </w:r>
          </w:p>
        </w:tc>
        <w:tc>
          <w:tcPr>
            <w:tcW w:w="9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364F7E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3870A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FBF1D7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9829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ENSG00000261098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7BCD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8065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67A940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A8A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ENSG00000261584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0E2D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ECEE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1CDBCE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8CF2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ENSG00000261603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31E14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9C8C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391638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D51E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ENSG00000261822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F9FE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B090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FD4C25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A44B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ENSG00000267858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E5A1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7140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719FD2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30D3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ENSG00000269001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1EA5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AE7D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A26F0E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1248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ENSG00000269482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6482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F81AB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20AEF4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F557F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ENSG00000269680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3D5E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715D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ACB897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8B05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ENSG00000269699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706F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7475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F59729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6539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ENSG00000270188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6C0C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2AFD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3D67E7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8E79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ENSG00000271714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C6D2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8066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B79120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BDB0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ENSG00000272128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35B7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DD72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C93EF0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B68C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ENSG00000272158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41E6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33E2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056DEA6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452A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ENSG00000272275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6ACD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66EB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EE3EED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C655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ENSG00000272305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C043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E861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1928E9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4F31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ENSG00000273513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30DB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67D6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3C3850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752C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ENSG00000275532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277F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4518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FF5897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D3BCC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ENSG00000277406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FD16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44A8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B59519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A670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ENSG00000283156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3768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A523C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A8CD2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B19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ENSG00000286062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224D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10C6D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0901D0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D2D0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ENSG00000286174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CBA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C8E1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0686AF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B6B7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ENSG00000287330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A078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3207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9273ED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DC769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ENSG00000287411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BDAE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C96B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9009FD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A3C4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ENSG00000288050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AA0A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D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5CF3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85F92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FFC0D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ENSG00000072518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9596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AE29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170D7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B363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ENSG00000084652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FDBA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F47A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D65ED2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6D75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ENSG00000100359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41FB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4CFB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C423B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48A6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ENSG00000101115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1BC3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194D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E971A8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9B9BA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ENSG00000112293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AED3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E8FF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9BD08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E129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ENSG00000118507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F73F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4942F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85A21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9CBF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ENSG00000119866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7D1B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8893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78509D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A7396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ENSG00000128322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52B6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305D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4CA26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D725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ENSG00000135912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C629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205A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D663C5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FEB9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ENSG00000137656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0C64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666C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EB9AD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26B4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ENSG00000158571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E177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BCBE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A61C61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A0C3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ENSG00000160226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7D21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8564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18AE6E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F8C7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ENSG00000161955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F848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0666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83A2AB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C9E1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ENSG00000164307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D7DA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D6A9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5F9AA2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84DE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ENSG00000169246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FA8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C6A6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454603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00EC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ENSG00000170832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73AC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B69A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2E756E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FC69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ENSG00000174677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7040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62E4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7280AB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FDE0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ENSG00000177776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87DC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7C6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A656D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13C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ENSG00000182774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DF18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CB9F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64457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5E59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ENSG00000197256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A097E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F057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3E8D5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CA77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ENSG00000198920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6566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2C4A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42C17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C107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ENSG00000199756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4DF7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0B0E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188E82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0485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ENSG00000199809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765A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7CC4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6177A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3E4C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ENSG00000200135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02DC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C583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55189D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71F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ENSG00000201448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AD0F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412C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AD2E3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20F0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ENSG00000201554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B021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07CF6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E9272F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D2AE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ENSG00000201747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7D39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014A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108CA0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50A5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ENSG00000204681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DE75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602F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4CA63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3C6A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ENSG00000206633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C8F4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6380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1B77D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919A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ENSG00000207326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E95F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078F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484396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D1DF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ENSG00000211930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7DF4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1486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65F9A1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9B9A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ENSG00000214745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880DB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842A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5EB013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A633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ENSG00000215444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1941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FFFF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27248F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9A29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ENSG00000218350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45EF4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F9AD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56D158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64E3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ENSG00000218730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6AF8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DE76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F9D03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DFC6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ENSG00000220960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D553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FFBC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D9D28C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B4E6F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ENSG00000224733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0D01D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0CA83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99CAFF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3257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ENSG00000225777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5390F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EDD1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90BC5E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17A2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ENSG00000228742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C68C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0208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680B01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B3EE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ENSG00000229002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CCF9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930D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A7BD5C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F041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ENSG00000229229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FCF36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139D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F33738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C440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ENSG00000230154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EB64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7053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772307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E33F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ENSG00000230476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0CC4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7A07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E0413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B983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ENSG00000231332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EBD4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38DF6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E6E47D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320A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ENSG00000232434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D853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FF6F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105D30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C663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ENSG00000233259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DAD3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F4F2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FE003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7DCF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ENSG00000233264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7BC8F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DA41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922947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5B00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ENSG00000235358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3B2C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2D4E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5F9703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A5F8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ENSG00000235806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48FE2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4A8C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C42909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51A5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ENSG00000240036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402A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A5D0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D3AAFB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B153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ENSG00000240058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EDCD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EA7F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50518E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72F8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ENSG00000242028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A715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E0BE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CCCD6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98A8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ENSG00000248903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93DF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02BB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0618B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F109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ENSG00000251013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1534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793C2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731FD0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EFB9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ENSG00000251497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A61E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F334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AA8DE1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C59A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ENSG00000251597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C295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F9AE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6A8B34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5CCD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ENSG00000253654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4699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6B5B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9C26D0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F32D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ENSG00000254279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3768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A71A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E25A2E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D12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ENSG00000254655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2A5F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9FF9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072FA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E78D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ENSG00000255434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286A4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8219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75F72F4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BD16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ENSG00000260194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01FE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8D62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7E61BF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DD13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ENSG00000260859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3F20A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D386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396D4E5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CAC7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ENSG00000263427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4F1A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B185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5D8C65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6331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ENSG00000264864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7D49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6C0A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6EB28B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3E1A9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ENSG00000273979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8E55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80DE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67CEB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8642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ENSG00000276900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C1A8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5FB3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3DC747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71C7C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ENSG00000277142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0AD9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40BE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5F7DCD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6D736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ENSG00000279649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F196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25BE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39A5825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E143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ENSG00000285639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7AC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D7D8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707F75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8661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ENSG00000104518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5C3A6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393D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5BF75C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A8C8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ENSG00000104755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22C4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D594F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BFAF8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1660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ENSG00000127780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867A3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0BC6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4EA43E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BCAF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ENSG00000128463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B6A6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267F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C1B890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3CE6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ENSG00000133612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53D8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325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BFF225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654C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ENSG00000134056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33CA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E4A7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9D0834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D5BB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ENSG00000134709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7D56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7D73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3387A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48DB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ENSG00000136715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125F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E4EB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D751E8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E7BF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ENSG00000140497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B117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E175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F5E48D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20BA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ENSG00000144395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B190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F74D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04B210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1D11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ENSG00000145901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45CF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3BD4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484E75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3FBC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ENSG00000146376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24C2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337E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BF53C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AB0D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ENSG00000149403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34CA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37FB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8355AD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FE90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ENSG00000151247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EDEA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5306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B67512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EAEB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ENSG00000162947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56C8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540C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61A78D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A279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ENSG00000171681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09CC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ED6A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9A8FE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9B15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ENSG00000173585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8DA1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7063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D0C31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8EFB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ENSG00000184492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4186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E3DE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59A92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829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ENSG00000186716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CC95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80EE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A25DA1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B9F3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ENSG00000187747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C390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8576A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8D0CD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2C23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ENSG00000198054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5632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DF38A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25146B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31D0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ENSG00000200818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10BE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703F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A3169C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125EE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ENSG00000205822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CF92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4320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863298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B446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ENSG00000206907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0BCC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A022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7114A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3BDAF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ENSG00000207619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4CB3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A0C9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C9AE04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30F6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ENSG00000219294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668A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DAFF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E0ABFF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99ED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ENSG00000223874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3B7F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A8C1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AEDDC3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7443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ENSG00000224247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5D93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E1A1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47A855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2682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ENSG00000224312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6466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BE38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362DB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5999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ENSG00000228423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56D70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4D6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0EC79F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83D9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ENSG00000232494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30B4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8867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F2A549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1053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ENSG00000253954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557E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E8E1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F5A4E5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FC72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ENSG00000262155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BFDC8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7C01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7CF9E3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7CA5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ENSG00000264349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D742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1536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9D8D34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F500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ENSG00000279294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0E6C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F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55E2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7B8FE12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2D1CE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ENSG00000006638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BB63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EC1F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92886C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BC7D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ENSG00000013725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3201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7BEC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0A310B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C760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ENSG00000039650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DF30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4B0F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66C45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C521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ENSG00000066739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9126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90CF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C09A9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85E1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ENSG00000069696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3018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3127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21ED7B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F771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ENSG00000075624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C3F2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3F3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733BE9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46B2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ENSG00000076662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44EB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1A1F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4DB68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243AB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ENSG00000078070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EE5D3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7B11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89AE21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60E7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ENSG00000085365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93C2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98F92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2EAF9D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DFC0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ENSG00000087086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E41C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1454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3B236B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8018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ENSG00000088727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5C9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A4F7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F04059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E946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ENSG00000095370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3AA0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20FF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3719F4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566E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ENSG00000099282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D75B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D3EE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CA67EF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F968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ENSG00000100058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25FA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F784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85A9AE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6138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ENSG00000104953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B8A2E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4E71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82AB9A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F592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ENSG00000106211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F463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97C3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B5CDE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2227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ENSG00000108306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6434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328F7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FE7685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A7CC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ENSG00000108510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5E8C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41A1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C15F10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9ABB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ENSG00000111144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22A9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DC7F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D2AF6D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CC8B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ENSG00000111261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055F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22E7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E86A4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4C11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ENSG00000112782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356C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8E08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F92779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4292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ENSG00000113141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007D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E66A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BD16B4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02C9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ENSG00000113532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0973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DC6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4A8B38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0C96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ENSG00000114626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05B9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B64C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B6D6F9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FC60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ENSG00000115289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FE49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46B3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492BC5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5F71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ENSG00000116035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9FFBF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2BE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59F58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501C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ENSG00000117640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61BA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4851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4372DF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2D106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ENSG00000119636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DB7A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F223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014E80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EC50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ENSG00000120053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DFC9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4D85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7DE939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15C9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ENSG00000120314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EF84B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C2A2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6F5679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D170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ENSG00000120688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E464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E4A0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08C74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92E1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ENSG00000125821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D7F0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4083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1BFA4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D124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ENSG00000127423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6DDC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9DFD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CD6F94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5E30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ENSG00000128185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68C8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CFED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E4DB3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24FD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ENSG00000130529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CA9C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A91D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6A7A67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BA33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ENSG00000130656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623E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03A39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4BCCDA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A99E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ENSG00000131401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3B70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45C5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9E30FB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2AFA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ENSG00000132746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E56B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585C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DDF28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DDF9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ENSG00000132792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B0FB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BD72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2756D3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AD61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ENSG00000132801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91E4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FFF5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575A6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EBD5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ENSG00000134864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603B1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C889B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DE7AE5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346B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ENSG00000139187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1862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86B5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CA7A7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17EA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ENSG00000139970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796D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7BDC9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01DD6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C96A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ENSG00000140297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FBCB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C502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AA850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98BF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ENSG00000142192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E7D8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65DBB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0A6E94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BD07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ENSG00000142556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C909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7806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F0D426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5055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ENSG00000143067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F01A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389DE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4E9461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B8A9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ENSG00000150750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5155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5701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172139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3373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ENSG00000150773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DCC2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15BF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569D24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6740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ENSG00000151090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1ADB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5A54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A9179D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B4C4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ENSG00000151552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EB48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4BC3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8FC33B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FCA8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ENSG00000152952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DB8CA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AEE1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321C09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57FF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ENSG00000159761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E8B8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EBCC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1A0B5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E66F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ENSG00000159899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4E35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5F3F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BEF114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3157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ENSG00000160469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0780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CBFE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8132C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77EA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ENSG00000161265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71D2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98C3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0DA254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85EBF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ENSG00000162068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B922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6925C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D0CCD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D49E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ENSG00000163534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DE38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20FE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86815A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4E57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ENSG00000164638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6E61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A1DB5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060692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14B1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ENSG00000164972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E15D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D116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BD515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AEE9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ENSG00000165059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49D9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19401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DF04D5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E5F79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ENSG00000165973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57D0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54E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208D5F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D4162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ENSG00000166068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622F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C54C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A7E8FA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04EF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ENSG00000166313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7400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4426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02F37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58A8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ENSG00000166780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3E18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36F2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13731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4409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ENSG00000166787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2AA6F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5327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654F4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342A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ENSG00000167705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4D74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8827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743B2E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9F90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ENSG00000169093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81829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7C07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490CD0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338F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ENSG00000170315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1043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0B6E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6220AD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16B8E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ENSG00000171241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C109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9F16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261718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05F1A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ENSG00000173221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148B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48F1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C3E18A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4E21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ENSG00000173674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6693A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3AEA5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F2B5D9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4485E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ENSG00000174353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D2A5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1290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2EC4C3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B335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ENSG00000176049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14F42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E680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FCC2F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342D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ENSG00000178082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BE78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33B6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D30355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CF57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ENSG00000182310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4FC8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C582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processed_transcript</w:t>
            </w:r>
            <w:proofErr w:type="spellEnd"/>
          </w:p>
        </w:tc>
      </w:tr>
      <w:tr w:rsidR="0058703D" w:rsidRPr="00AA392E" w14:paraId="7848385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7B644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ENSG00000182327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C30C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59F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236483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A66E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ENSG00000183305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E03E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C9B5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83F5C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7C69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ENSG00000184831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DABF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F0A2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79F6F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789E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ENSG00000184995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777B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C869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B134B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0354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ENSG00000185163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D5D0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9FB3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C02F64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40AF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ENSG00000196090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8718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C0DD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5B71AD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AFC4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ENSG00000196131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0436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A11B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476771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8CB7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ENSG00000197587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758C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AA11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C18831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C29B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ENSG00000198074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E750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1336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7D5CE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6A01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ENSG00000198673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BE72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4DB7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D4A1CD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6143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ENSG00000199646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66CF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DD6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4888E8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408B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ENSG00000201379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3612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70FC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E8EE8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D125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ENSG00000202137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A29D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87EF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35B9D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1474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ENSG00000203808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C0BE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6455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F79863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2710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ENSG00000204887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C3E0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92F9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0C14C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1F2E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ENSG00000205989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5305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11699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34B8EE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85F1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ENSG00000206762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7F78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38922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665E04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B5F85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ENSG00000212932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0482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04275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0FC0CA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5A4C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ENSG00000213421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4221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000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DD92D9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7EE5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ENSG00000216906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38F5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2412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BDE3B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B803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ENSG00000223619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6399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FD3A9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E60857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D4A4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ENSG00000226207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ABA9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99C6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413C33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EE3C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ENSG00000226899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8522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919BD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54C4AA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3525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ENSG00000227454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FE60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D389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5D83FD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D9C9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ENSG00000228750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1440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0D1B2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443D09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1652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ENSG00000230691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5A98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A118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1803F9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A535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ENSG00000230832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FA90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8C54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978370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14AD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ENSG00000231053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423E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5AFB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C6DCD7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E32E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ENSG00000231210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6E73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5672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B59456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163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ENSG00000232174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F278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F7C5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C7FF56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C996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ENSG00000233609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8F66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5D9D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AB85C9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F6FA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ENSG00000236187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FFE6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4C1B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D5211A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C58DF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ENSG00000236484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E2EB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7854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83A1E4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7C03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ENSG00000240370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A397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668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64ADD4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A7E7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ENSG00000244384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6246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2728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34FFB2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168C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ENSG00000248221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1FE46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89FA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0F9F32E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63AA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ENSG00000249771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9EBE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1206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571FF6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703B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ENSG00000250305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3D1D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B4C1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739B5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603A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ENSG00000260232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9F2B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5121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D461E8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1BFF9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ENSG00000265078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296E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93DB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EF84E4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0D08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ENSG00000267547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0174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E443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C3ED48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E0B6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ENSG00000267872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D237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A475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143968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6D0AC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ENSG00000276390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4246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9027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502A297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F338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ENSG00000277149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C49C3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AA09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A9DD04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8589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ENSG00000277636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01B1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F27C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EB2C5B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4BEE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ENSG00000278616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0DC7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9D7C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22043A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57A3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ENSG00000287624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2430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G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5580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C32039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CF5D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ENSG00000012048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4A1F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B4AB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D1E66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BFBA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ENSG00000065923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515F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CDCA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B8CC67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80F7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ENSG00000090339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9A39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99E9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60F23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A6D4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ENSG00000104371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282E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7A99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42A850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37F7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ENSG00000108469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30F1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B970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3FF762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3E3B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ENSG00000109686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8634D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A640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450B7E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650F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ENSG00000114098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0932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EF9C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356EE7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ACBD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ENSG00000115593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F4EF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A5811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FCBE8D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07C0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ENSG00000121486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69E9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25FF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EA2E47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AFC8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ENSG00000127125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B4A5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335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1ABD26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2292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ENSG00000132975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48DB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15D5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79F6B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B4C4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ENSG00000135655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EC6D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2D49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F033E0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FAC0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ENSG00000154146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C01E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5CDF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69F7F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704C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ENSG00000162601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335A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222E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ABAC7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5B81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ENSG00000167114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7EF8E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1F4B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B6575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037B5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ENSG00000173141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A072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54AE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1A7F00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414F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ENSG00000175054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A67D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236A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F72AE9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AF1F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ENSG00000175518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4C89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53E4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48D82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A09C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ENSG00000184281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9C71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B69A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40D8BD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9831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ENSG00000185989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9D6E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977F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2FD9E1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BAD1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ENSG00000188582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F6D6C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9981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C72A25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A6FD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ENSG00000197536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57D7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0114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170658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CB65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ENSG00000206573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FF2E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99D4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FF40A9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F2DF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ENSG00000207296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856D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CD52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3801CA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474C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ENSG00000212440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5457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B038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B4101D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D879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ENSG00000212807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C68C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FDD7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421BC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F0AC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ENSG00000213140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06A2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83D9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FDD268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30BD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ENSG00000221946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DDA6B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50FB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910A4F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1B35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ENSG00000223754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E5F4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EC37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F78578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953D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ENSG00000226471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7358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2819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4FE778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C3484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ENSG00000231231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B8FB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9DD4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85C1DE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BE0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ENSG00000232978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24C2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52DF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99B622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F425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ENSG00000233893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45C52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A9CF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80210D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10AF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ENSG00000234753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3468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8846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B24A6E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4E15F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ENSG00000235162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ADDE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4E126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41FEC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23A9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ENSG00000236491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1F469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E333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A21ABD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D852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ENSG00000236494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ECED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545A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15CE6F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C9EC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ENSG00000237491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813B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DF94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4A97B8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16B3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ENSG00000240254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DE1C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FA62B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879E85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F5496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ENSG00000242071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0DE0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634C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ADDFBA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D353C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ENSG00000243101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4100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C03C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EB3467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0D06D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ENSG00000251008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CC74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B11D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CD7546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A35A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ENSG00000253779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E282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B5E9C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5C627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CD17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ENSG00000254612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1068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77C8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4A92BC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3A09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ENSG00000255815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7B37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12F7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40477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01BF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ENSG00000256427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13A0A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06A6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438942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01A19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ENSG00000256681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A16BD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B2B0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E9480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98BC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ENSG00000257084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7F22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6D15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55BC05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7D6B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ENSG00000262880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9E16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BEFF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processed_transcript</w:t>
            </w:r>
            <w:proofErr w:type="spellEnd"/>
          </w:p>
        </w:tc>
      </w:tr>
      <w:tr w:rsidR="0058703D" w:rsidRPr="00AA392E" w14:paraId="6600CC6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EF8F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ENSG00000264772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6E26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B710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processed_transcript</w:t>
            </w:r>
            <w:proofErr w:type="spellEnd"/>
          </w:p>
        </w:tc>
      </w:tr>
      <w:tr w:rsidR="0058703D" w:rsidRPr="00AA392E" w14:paraId="7E8A2B0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AF47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ENSG00000266992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63DF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849D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EEEB2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A2936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ENSG00000267057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FE80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8B3E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268DBA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C0EF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ENSG00000268058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BE0A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B088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0C11F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BFFA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ENSG00000269956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026F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809C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573539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19A1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ENSG00000270654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4DAA6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8F7B2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BBF08D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59AC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ENSG00000270909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39D9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5E8F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BDF51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C396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ENSG00000271129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733C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DCF5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00A1D9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7104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ENSG00000271216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C54C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14D3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1B77A7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F1B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ENSG00000271524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5CB3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53F3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2842B5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E188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ENSG00000271584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4770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C3619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6165F8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7E51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ENSG00000273769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1A2E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7D1E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processed_transcript</w:t>
            </w:r>
            <w:proofErr w:type="spellEnd"/>
          </w:p>
        </w:tc>
      </w:tr>
      <w:tr w:rsidR="0058703D" w:rsidRPr="00AA392E" w14:paraId="1F9A6D1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5B83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ENSG00000274390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E1ED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54A0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908CA6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5774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ENSG00000274923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0C04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06D4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A4CB4E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49AB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ENSG00000277311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4A34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B9CF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B25D86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C4E2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ENSG00000280274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2F47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DC22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4B614AC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EAEF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ENSG00000283095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F9DC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88138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FA8F3C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7D90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ENSG00000284594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1D55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7117C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95804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9CB0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ENSG00000287284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2424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9775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4DD5F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675E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ENSG00000287312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A1BA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751FB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4D45F4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1556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ENSG00000287378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93AA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EDF4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295873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57B6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ENSG00000287803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1097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H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9BA1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2198C5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722D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ENSG00000001629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5657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5620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738006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2A91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ENSG00000015520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12DF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7356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D9E15D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73C5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ENSG00000025039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739D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7773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B95289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B85F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ENSG00000079785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394F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7C0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4B567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4315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ENSG00000080007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A557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1D04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0E6A6A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411FF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ENSG00000106615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7365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05D5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051E49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9354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ENSG00000118785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0AFC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72E1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CB0EE1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BC38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ENSG00000120725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D500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841F4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6C169E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ABAA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ENSG00000124813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A679B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97B9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653799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09E7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ENSG00000125538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F715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0CFD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B0DC64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6C685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ENSG00000126787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EC1E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4820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EDE9E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7C8A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ENSG00000130244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E2E1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FF51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C552C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337E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ENSG00000131634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7908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3AAB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9D82AA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05AB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ENSG00000133706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906B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89E9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D704D7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E86D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ENSG00000135297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B15F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B79F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587763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57DF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ENSG00000135968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33E5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0291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31779B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CFB9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ENSG00000137073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04D9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1AC5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877A0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A566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ENSG00000139266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679F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57FC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BAC1DA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60841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ENSG00000140718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B8D0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20F6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DFCD67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FAA2E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ENSG00000140743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484E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05363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337C81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BC2C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ENSG00000151348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034C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A4CC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A67A8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02B8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ENSG00000151576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7094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FFF6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5B5836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B74B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ENSG00000152254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D0ED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2EF6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B3887F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7EA3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ENSG00000155096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4FFE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E97B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982E33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5A6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ENSG00000157045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A032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B673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5DF0B2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5483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ENSG00000157999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3B7A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C801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79B1DC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BAAB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ENSG00000159592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5DEE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89129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55FA11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D2E7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ENSG00000164828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FAF7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020A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267676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B352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ENSG00000166436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62C2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C62A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7CA59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F5E1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ENSG00000166825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CCA5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0798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2B5C35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E88A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ENSG00000172717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0362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F4A6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1DA0B2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13FC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ENSG00000174469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CEA6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E56E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3DCE9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EB3B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ENSG00000175782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443D2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EC030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8157E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2B01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ENSG00000176761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D9B7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6374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77424D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157D4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ENSG00000181513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3D0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054D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360FFE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B74FF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ENSG00000182749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8264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4D09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E5E0A2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4531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ENSG00000183092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8908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2123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5477B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B949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ENSG00000183199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419A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DEA45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784E2B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80E7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ENSG00000185033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49217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95164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A5317A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FB15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ENSG00000186481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7A42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55B6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92E91D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BEAC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ENSG00000187951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E872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D34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FA1A25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9E57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ENSG00000188997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8414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1EA4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8082E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DE0E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ENSG00000196335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CE85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D167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B8E772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2A60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ENSG00000196597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B21E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3F11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D9606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7EA4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ENSG00000198821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79E6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81C7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DD9150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5329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ENSG00000198851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6174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C147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6E4A35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08DF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ENSG00000205336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7B93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79FA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2C56B1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5BC4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ENSG00000205611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8114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EF5C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6B5F5E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AA46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ENSG00000215296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611F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0772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035EFB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A6BE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ENSG00000220739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EC3D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FC1E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5D71CB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3A328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ENSG00000224743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B005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BCF3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4B90C2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758B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ENSG00000225133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80D9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247C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E47750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13B6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ENSG00000227006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4FAB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6C50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D0E975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60D0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ENSG00000227400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1F31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B15B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sense_overlapping</w:t>
            </w:r>
            <w:proofErr w:type="spellEnd"/>
          </w:p>
        </w:tc>
      </w:tr>
      <w:tr w:rsidR="0058703D" w:rsidRPr="00AA392E" w14:paraId="1043C7A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D06D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ENSG00000228135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F539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AD09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355684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4E05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ENSG00000228536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2428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2519A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237394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8DE1A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ENSG00000229912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1796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E408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269CA4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9D0F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ENSG00000230162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70BE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5427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0EC8C8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81C9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ENSG00000230732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09029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B4D2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2A1C84E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D7FE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ENSG00000230951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4C08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E4D0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0219DF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2402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ENSG00000231445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7B7F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CBCA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85480E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B551C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ENSG00000232283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0E81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8CF3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5603C0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E2EA1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ENSG00000233487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3ABCF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70E0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099FC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EBA9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ENSG00000233521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D6DA6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85909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128057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43F0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ENSG00000234638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6F7DA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3541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07102B2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659D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ENSG00000235314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602B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608D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9C58DE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5544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ENSG00000235429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2F3D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4D265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4456A8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E0F7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ENSG00000235501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8AD3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E3E1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DC11B4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15B1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ENSG00000236088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4D85B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0EED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processed_transcript</w:t>
            </w:r>
            <w:proofErr w:type="spellEnd"/>
          </w:p>
        </w:tc>
      </w:tr>
      <w:tr w:rsidR="0058703D" w:rsidRPr="00AA392E" w14:paraId="1EE0302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3F6D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ENSG00000236204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69B4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4CFF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3E0ED3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A3C0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ENSG00000236939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15210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A159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60CC1E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F9D7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ENSG00000237540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C01A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D331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0027C4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782F3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ENSG00000237614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B6FD9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2C13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7BCB03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672AE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ENSG00000240024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E4C7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BB5B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38EF9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C02B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ENSG00000241400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61308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8FB5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FE912C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4C032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ENSG00000243323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216F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CDE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21CFF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8175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ENSG00000244264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76D52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DCA1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F97124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3307E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ENSG00000244687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C3CB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6263A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85334E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A5289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ENSG00000246526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136AB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F104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ADAC20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2032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ENSG00000247572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3ED42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5EED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A14F05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51E5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ENSG00000247708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D595C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DEF9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AD5912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5631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ENSG00000247982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B3C07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EAD40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A7904E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2E997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ENSG00000249944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C1BC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6A42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734DF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BCC1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ENSG00000250158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45A6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1BB81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16FA51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82A1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ENSG00000250252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8C8B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D070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B153BD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1E1D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ENSG00000250312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5436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AE48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D4E509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A5D3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ENSG00000250815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BBC6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BCEF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07843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7668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ENSG00000251148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8F1B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216A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96B1D3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67D9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ENSG00000253032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FD60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716C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B9AF9C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4D0E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ENSG00000253618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43EB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BBE7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5DD219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6CC8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ENSG00000253891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573FE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ABF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FBCF81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5EA3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ENSG00000254251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ABAE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41AE0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0C58578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8645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ENSG00000254326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2FA3C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ABFE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86C6C5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2298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ENSG00000254634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4A0A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8AAF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239FB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85DF3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ENSG00000255185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CFFF2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7BE5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0417DF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B2B2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ENSG00000255384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6497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0685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402A4FB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8ACF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ENSG00000255389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5153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0D1D5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02CD39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410E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ENSG00000255837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D70BD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EEE7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B89185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BDEE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ENSG00000256969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62F4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486CF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5BE76F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78C9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ENSG00000257127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E1CC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65C8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8CAAC7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E7AA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ENSG00000257337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8B25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1885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A242B0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47B9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ENSG00000257607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9ECD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43266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B3B472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92C8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ENSG00000258791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1F58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90709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EC5CC6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24E91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ENSG00000259043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0F46B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17A9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2B7A65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3E78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ENSG00000259201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B23E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162C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442625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761D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ENSG00000259299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60DC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C248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1EFE14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C3F49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ENSG00000259541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8AC27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52E3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043954C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A31B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ENSG00000259607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5CC6D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446DE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464EE2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76BEB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ENSG00000259821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7F83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F4978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7030ED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03F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ENSG00000260084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66D7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63C1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962234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5DF32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ENSG00000260230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45E1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F93B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94E789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EFE9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ENSG00000260865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EE1D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ED15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B9644E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75C9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ENSG00000260870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AF31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0C8D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D0052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DD27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ENSG00000260891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3404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AE82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DB34FC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6318B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ENSG00000260969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B7F3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F254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ECA26E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07F49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ENSG00000261092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EE4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E128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0E8F08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4458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ENSG00000261739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0D5A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5696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56DD64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60D4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ENSG00000261745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BD2C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573A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sense_overlapping</w:t>
            </w:r>
            <w:proofErr w:type="spellEnd"/>
          </w:p>
        </w:tc>
      </w:tr>
      <w:tr w:rsidR="0058703D" w:rsidRPr="00AA392E" w14:paraId="6E30F15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C13F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ENSG00000263941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9C9B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059B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45F219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A68B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ENSG00000264026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3882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FAB0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35C993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977C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ENSG00000264145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802B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15F4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6C3A93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6D9BE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ENSG00000265494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03DCF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40D1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2570EC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3FEE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ENSG00000266188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A4522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F0D6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939ABB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DE48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ENSG00000266497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96E1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48CE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400FD0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7E0D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ENSG00000267065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D44A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366D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FD5E5A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F705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ENSG00000267199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9331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CE27B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62188B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D819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ENSG00000267253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580C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D388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B0A047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8656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ENSG00000267508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A5E9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FD85F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22A90C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5B17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ENSG00000269385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A6951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B27B2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70460E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0122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ENSG00000269473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A0B3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0B0D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46BE68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05EE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ENSG00000269506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A934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4497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AD091F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7735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ENSG00000270017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4BC6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0E61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CE47E1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7CF0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ENSG00000270039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2224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EE8E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24600F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C6A3E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ENSG00000270890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8BBE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1045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58613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9F94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ENSG00000270945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05DA5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9572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72318A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974F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ENSG00000271553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C19E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D7BA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E46BFD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76DB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ENSG00000271605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CAB7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F39F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7F73B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3B37D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ENSG00000272078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D9C9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08E6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D16604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8755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ENSG00000272382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D5B8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1B65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030BEC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7748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ENSG00000272446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2FB66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74C1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processed_transcript</w:t>
            </w:r>
            <w:proofErr w:type="spellEnd"/>
          </w:p>
        </w:tc>
      </w:tr>
      <w:tr w:rsidR="0058703D" w:rsidRPr="00AA392E" w14:paraId="7850933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1443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ENSG00000272498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6B396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864D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D6A8A6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2C4B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ENSG00000272545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5348C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1CFEE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2AB345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4C5FA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ENSG00000273474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FE08B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A060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037D518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0371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ENSG00000273680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1D86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CC80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B788A3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ADD6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ENSG00000274070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0F9A8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A733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82E37E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5B2E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ENSG00000274322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1112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06FD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C4B8A9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24310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ENSG00000275393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78A5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7D199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37D822D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109E1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ENSG00000275426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8EC8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9C9A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493FDA7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BE36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ENSG00000275451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3137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2C5E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74189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ACD8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ENSG00000276710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EA50B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27EB2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23FE2E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E158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ENSG00000277440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FE2D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3390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sense_intronic</w:t>
            </w:r>
            <w:proofErr w:type="spellEnd"/>
          </w:p>
        </w:tc>
      </w:tr>
      <w:tr w:rsidR="0058703D" w:rsidRPr="00AA392E" w14:paraId="71A2485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F17C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ENSG00000277496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481BB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5C0E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0689284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BEC65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ENSG00000277969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CAE3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8B2EA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7D40F50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DB69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ENSG00000279466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5D3D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17E1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233C157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054FF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ENSG00000279529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DA37D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9BE2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4D4E1F4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1063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ENSG00000279887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B3D3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C55B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4C7A326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11C3C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ENSG00000279897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8F6C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5561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143393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ED6A9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ENSG00000279926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1F31B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C42EC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7707C2F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F70A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ENSG00000280067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5FDB4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6BA7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56A2547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D013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ENSG00000280115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8B80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C640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TEC</w:t>
            </w:r>
          </w:p>
        </w:tc>
      </w:tr>
      <w:tr w:rsidR="0058703D" w:rsidRPr="00AA392E" w14:paraId="09987C4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8F1BE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ENSG00000280623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2ED32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681FC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38632A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E5496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ENSG00000281167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3CB29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9BB5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4DA03E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51B33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ENSG00000283914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5525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8EE4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DF88D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D518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ENSG00000283972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078D3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C1A4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0A0FC31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92251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ENSG00000284669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A5633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DBB4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3AC5CB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F7A4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ENSG00000284882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7B990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AB9C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FD0128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6CA6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ENSG00000285287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3D53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BFC4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91EF10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6320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ENSG00000285728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F02F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36A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8C6A2A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11C8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ENSG00000286092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42D57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04F8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DC5DE6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5ACB9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ENSG00000286389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41416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7746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0EB5A5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F0B0F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ENSG00000286512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C1AE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3E02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6F0F78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F61D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ENSG00000286737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DFBC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5C749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E015387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54E4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ENSG00000286822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DCBE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8770D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1440B1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EE574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ENSG00000286894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982F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63AF2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F73CEF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6B59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ENSG00000286970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53DC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397CC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6BD1C1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D754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ENSG00000287149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D0FD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A66D5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95EE13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EB59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ENSG00000287262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D17CF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B4D5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B2DD81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F3C8D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ENSG00000287338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6D88B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23E5A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5F77B2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C89CF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ENSG00000287386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A6DB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8F27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303DE3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3D70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ENSG00000287608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FF67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74F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38FA62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6FFC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ENSG00000287978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3F60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5BB08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DF7D6C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E6C73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ENSG00000288139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7666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I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47E3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22CBA0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F8187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ENSG00000050327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D05F3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E242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E4674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E9AE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ENSG00000060971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CEDC4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E5D33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546D71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5BE70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ENSG00000104731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BA49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A118F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7189CE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B6DC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ENSG00000120694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3450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FED40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993332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4848F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ENSG00000123407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253A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506D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D5590F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1EAC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ENSG00000146833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CB6C1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FF330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BC4A5F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A77C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ENSG00000163064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6D42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ABBE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303E64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206C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ENSG00000167566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E7587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3A3B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5BA09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A611E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ENSG00000174106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0A8C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C5E7D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FC5E04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2B61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ENSG00000175535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36CD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7DF2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3043BE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3A99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ENSG00000178803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1BDD6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0ABD1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1D871AF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7AB0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ENSG00000178917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80F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D850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9DE73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2358D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ENSG00000188818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131BE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22157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217B5E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BD292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ENSG00000196437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E007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E90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28D067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AA7F5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ENSG00000200728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E402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39FC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346AC0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3E10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ENSG00000212124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0D948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0754A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766C5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429F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ENSG00000212321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E6122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526EE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C86A7E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2805B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ENSG00000221545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6F7CA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0E816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D04B07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E51D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ENSG00000222268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B0ED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8255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E7214C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F233D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ENSG00000227403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BBE0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97D2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164E2AE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94895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ENSG00000229462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66718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1F13F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CB20A2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D176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ENSG00000230126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AD94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1481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8EB116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3C01E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ENSG00000230778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21302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40A44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DB35BD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07A5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ENSG00000232871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74C16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2C332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54343C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D777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ENSG00000233223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0720A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7D76C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7F5F76D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8D0B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ENSG00000233291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0118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1AD4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A0D6CE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5E70B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ENSG00000233622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17044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0B21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2DA33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1860F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ENSG00000233979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4DC02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13D6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4EC808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DA2B3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ENSG00000234005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B817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629B4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3EF79E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0BDE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ENSG00000234752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50F5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E9019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46EA51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24F86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ENSG00000238029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B2F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2A2F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6C95D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C022A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ENSG00000239839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FEE6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E215D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18E38F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BE71C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ENSG00000240861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1F394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63BB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A1F77F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2C593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ENSG00000241490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68362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F24A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63E27D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4A3C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ENSG00000241868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012C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1A2D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3EAA20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BCCF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ENSG00000241899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42A90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5B12B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5622F9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57787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ENSG00000242107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B5E38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E6414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08DDBEE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C8405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ENSG00000250929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5A3CC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B587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628D79E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F1461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ENSG00000251078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1A8D3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A92F6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A51293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89B4A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ENSG00000251550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E47DE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BEDDD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E684F4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A61D7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ENSG00000253659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C4F7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570BB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5B21FCBB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B5552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ENSG00000254469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91235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04CC6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8F0EFD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E97B0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ENSG00000254488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22C23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81BB0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33D5EAF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2D94A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ENSG00000257687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AB743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968E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6B685B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A3BA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ENSG00000257720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3E75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285E4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244FBF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33A95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ENSG00000259278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F491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7331A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2946172C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82BE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ENSG00000260742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2D5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54337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51C3750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F3B16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ENSG00000260889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E97BA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39C18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4606D8E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6CBF0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ENSG00000261823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E8EED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20A27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lincRNA</w:t>
            </w:r>
          </w:p>
        </w:tc>
      </w:tr>
      <w:tr w:rsidR="0058703D" w:rsidRPr="00AA392E" w14:paraId="6F86686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BBC5A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ENSG00000263159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9A3FD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8F8FA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3C34816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614CB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ENSG00000264313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C8824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3A1B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7037C3E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56134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ENSG00000265060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2D8A9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2AA4D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1BA4A8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C214C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ENSG00000269444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A4610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2BF74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AA392E">
              <w:rPr>
                <w:rFonts w:eastAsia="等线" w:cs="Times New Roman"/>
                <w:color w:val="000000"/>
                <w:szCs w:val="24"/>
              </w:rPr>
              <w:t>sense_overlapping</w:t>
            </w:r>
            <w:proofErr w:type="spellEnd"/>
          </w:p>
        </w:tc>
      </w:tr>
      <w:tr w:rsidR="0058703D" w:rsidRPr="00AA392E" w14:paraId="19D5340A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CA719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ENSG00000270367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757A0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D6A7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1C125C2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3A21D3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ENSG00000270424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306C5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B9843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2974EB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65BE5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ENSG00000271287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43498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69601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5E61AAC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B34A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ENSG00000271984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2F755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B5113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2FBD4D7D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E107D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ENSG00000272337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F730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0E82D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4D5AC28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528BC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ENSG00000272736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C9233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57D6B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antisense</w:t>
            </w:r>
          </w:p>
        </w:tc>
      </w:tr>
      <w:tr w:rsidR="0058703D" w:rsidRPr="00AA392E" w14:paraId="09992E12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3A6DC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ENSG00000275680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92065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0A277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352E943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8910C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ENSG00000277488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556A87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E4746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31EBCD29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CB98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ENSG00000283445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AAA0D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E84D5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9F5D6C4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2A6D8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ENSG00000285253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B94A8E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6E1A5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03EB7C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3D28F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ENSG00000286016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589C9D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7CFE9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C89754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1C07A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ENSG00000286466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5DA53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994218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09750F40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63EC9F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ENSG00000286627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79577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1D69E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7CE2B2C6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D6CA89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ENSG00000286633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24E42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50914B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633F524F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F14F8A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lastRenderedPageBreak/>
              <w:t>ENSG00000286642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85337C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14C11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3020B45" w14:textId="77777777" w:rsidTr="00A34CAB">
        <w:trPr>
          <w:trHeight w:val="276"/>
        </w:trPr>
        <w:tc>
          <w:tcPr>
            <w:tcW w:w="23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459631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ENSG00000287627</w:t>
            </w:r>
          </w:p>
        </w:tc>
        <w:tc>
          <w:tcPr>
            <w:tcW w:w="9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9F8215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4E46E2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  <w:tr w:rsidR="0058703D" w:rsidRPr="00AA392E" w14:paraId="294DC017" w14:textId="77777777" w:rsidTr="00A34CAB">
        <w:trPr>
          <w:trHeight w:val="276"/>
        </w:trPr>
        <w:tc>
          <w:tcPr>
            <w:tcW w:w="23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0770E44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ENSG00000287628</w:t>
            </w:r>
          </w:p>
        </w:tc>
        <w:tc>
          <w:tcPr>
            <w:tcW w:w="9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26B0306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J</w:t>
            </w:r>
          </w:p>
        </w:tc>
        <w:tc>
          <w:tcPr>
            <w:tcW w:w="166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E5FB920" w14:textId="77777777" w:rsidR="0058703D" w:rsidRPr="00AA392E" w:rsidRDefault="0058703D" w:rsidP="00A34CAB">
            <w:pPr>
              <w:spacing w:line="360" w:lineRule="auto"/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AA392E">
              <w:rPr>
                <w:rFonts w:eastAsia="等线" w:cs="Times New Roman"/>
                <w:color w:val="000000"/>
                <w:szCs w:val="24"/>
              </w:rPr>
              <w:t>mRNA</w:t>
            </w:r>
          </w:p>
        </w:tc>
      </w:tr>
    </w:tbl>
    <w:p w14:paraId="1EC3289E" w14:textId="77C856DE" w:rsidR="006516F4" w:rsidRDefault="006516F4">
      <w:pPr>
        <w:spacing w:before="0" w:after="200" w:line="276" w:lineRule="auto"/>
        <w:rPr>
          <w:rFonts w:cs="Times New Roman"/>
          <w:szCs w:val="24"/>
        </w:rPr>
      </w:pPr>
    </w:p>
    <w:p w14:paraId="0327CFB2" w14:textId="05313C88" w:rsidR="006516F4" w:rsidRDefault="006516F4" w:rsidP="0058703D">
      <w:pPr>
        <w:spacing w:line="360" w:lineRule="auto"/>
        <w:rPr>
          <w:rFonts w:cs="Times New Roman"/>
          <w:szCs w:val="24"/>
        </w:rPr>
      </w:pPr>
    </w:p>
    <w:p w14:paraId="4CEBD797" w14:textId="77777777" w:rsidR="006516F4" w:rsidRDefault="006516F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2AF7B57" w14:textId="77777777" w:rsidR="00163912" w:rsidRDefault="00163912" w:rsidP="0058703D">
      <w:pPr>
        <w:spacing w:line="360" w:lineRule="auto"/>
        <w:rPr>
          <w:rFonts w:cs="Times New Roman"/>
          <w:szCs w:val="24"/>
        </w:rPr>
        <w:sectPr w:rsidR="00163912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426BAF3" w14:textId="45C86193" w:rsidR="00DC0121" w:rsidRPr="002C03C5" w:rsidRDefault="00862E62" w:rsidP="00DC0121">
      <w:pPr>
        <w:rPr>
          <w:rFonts w:cs="Times New Roman"/>
          <w:szCs w:val="24"/>
        </w:rPr>
      </w:pPr>
      <w:r w:rsidRPr="0065387F">
        <w:rPr>
          <w:b/>
          <w:bCs/>
        </w:rPr>
        <w:lastRenderedPageBreak/>
        <w:t>Supplementary</w:t>
      </w:r>
      <w:r w:rsidR="00DC0121" w:rsidRPr="0065387F">
        <w:rPr>
          <w:rFonts w:cs="Times New Roman"/>
          <w:b/>
          <w:bCs/>
          <w:szCs w:val="24"/>
        </w:rPr>
        <w:t xml:space="preserve"> Table 2.</w:t>
      </w:r>
      <w:r w:rsidR="00DC0121" w:rsidRPr="002C03C5">
        <w:rPr>
          <w:rFonts w:cs="Times New Roman"/>
          <w:szCs w:val="24"/>
        </w:rPr>
        <w:t xml:space="preserve"> </w:t>
      </w:r>
      <w:r w:rsidR="00DC0121" w:rsidRPr="00774536">
        <w:rPr>
          <w:rFonts w:cs="Times New Roman"/>
          <w:szCs w:val="24"/>
        </w:rPr>
        <w:t>Inference of infiltrating cells from gene expression profiles</w:t>
      </w:r>
      <w:r w:rsidR="00DC0121">
        <w:rPr>
          <w:rFonts w:cs="Times New Roman"/>
          <w:szCs w:val="24"/>
        </w:rPr>
        <w:t>.</w:t>
      </w:r>
    </w:p>
    <w:p w14:paraId="5CDEACC1" w14:textId="77777777" w:rsidR="00DC0121" w:rsidRPr="002C03C5" w:rsidRDefault="00DC0121" w:rsidP="00DC0121">
      <w:pPr>
        <w:rPr>
          <w:rFonts w:cs="Times New Roman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023"/>
        <w:gridCol w:w="923"/>
        <w:gridCol w:w="923"/>
        <w:gridCol w:w="922"/>
        <w:gridCol w:w="922"/>
        <w:gridCol w:w="922"/>
        <w:gridCol w:w="922"/>
        <w:gridCol w:w="922"/>
        <w:gridCol w:w="922"/>
        <w:gridCol w:w="922"/>
        <w:gridCol w:w="1237"/>
      </w:tblGrid>
      <w:tr w:rsidR="00DC0121" w:rsidRPr="002C03C5" w14:paraId="1342F92E" w14:textId="77777777" w:rsidTr="00A34CAB">
        <w:trPr>
          <w:trHeight w:val="517"/>
          <w:jc w:val="center"/>
        </w:trPr>
        <w:tc>
          <w:tcPr>
            <w:tcW w:w="1483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617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Cell types</w:t>
            </w:r>
          </w:p>
        </w:tc>
        <w:tc>
          <w:tcPr>
            <w:tcW w:w="1020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8AF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HC</w:t>
            </w:r>
          </w:p>
        </w:tc>
        <w:tc>
          <w:tcPr>
            <w:tcW w:w="1020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E7D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2C03C5">
              <w:rPr>
                <w:rFonts w:eastAsia="等线" w:cs="Times New Roman"/>
                <w:color w:val="000000"/>
                <w:szCs w:val="24"/>
              </w:rPr>
              <w:t>FrO</w:t>
            </w:r>
            <w:proofErr w:type="spellEnd"/>
          </w:p>
        </w:tc>
        <w:tc>
          <w:tcPr>
            <w:tcW w:w="1020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1EB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Fr/TBI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D8E12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P value</w:t>
            </w:r>
            <w:r>
              <w:rPr>
                <w:rFonts w:eastAsia="等线" w:cs="Times New Roman"/>
                <w:color w:val="000000"/>
                <w:szCs w:val="24"/>
              </w:rPr>
              <w:t xml:space="preserve"> </w:t>
            </w:r>
            <w:r w:rsidRPr="002C03C5">
              <w:rPr>
                <w:rFonts w:eastAsia="等线" w:cs="Times New Roman"/>
                <w:color w:val="000000"/>
                <w:szCs w:val="24"/>
              </w:rPr>
              <w:t>(One-way ANOVA)</w:t>
            </w:r>
          </w:p>
        </w:tc>
      </w:tr>
      <w:tr w:rsidR="00DC0121" w:rsidRPr="002C03C5" w14:paraId="5D067C21" w14:textId="77777777" w:rsidTr="00A34CAB">
        <w:trPr>
          <w:trHeight w:val="517"/>
          <w:jc w:val="center"/>
        </w:trPr>
        <w:tc>
          <w:tcPr>
            <w:tcW w:w="1483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0B5E02E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</w:p>
        </w:tc>
        <w:tc>
          <w:tcPr>
            <w:tcW w:w="1020" w:type="pct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14:paraId="30A2EDD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</w:p>
        </w:tc>
        <w:tc>
          <w:tcPr>
            <w:tcW w:w="1020" w:type="pct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14:paraId="758AAC8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</w:p>
        </w:tc>
        <w:tc>
          <w:tcPr>
            <w:tcW w:w="1020" w:type="pct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14:paraId="640A11C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</w:p>
        </w:tc>
        <w:tc>
          <w:tcPr>
            <w:tcW w:w="456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7158216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</w:p>
        </w:tc>
      </w:tr>
      <w:tr w:rsidR="00DC0121" w:rsidRPr="002C03C5" w14:paraId="600A3126" w14:textId="77777777" w:rsidTr="00A34CAB">
        <w:trPr>
          <w:trHeight w:val="276"/>
          <w:jc w:val="center"/>
        </w:trPr>
        <w:tc>
          <w:tcPr>
            <w:tcW w:w="14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E6D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Microvascular endothelial cells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97D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407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BB5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F07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0.0042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237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0.0013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CB1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0.0003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1DA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0.0056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951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0.0042</w:t>
            </w:r>
          </w:p>
        </w:tc>
        <w:tc>
          <w:tcPr>
            <w:tcW w:w="3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66A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0.0053</w:t>
            </w:r>
          </w:p>
        </w:tc>
        <w:tc>
          <w:tcPr>
            <w:tcW w:w="4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1A5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0.0069</w:t>
            </w:r>
          </w:p>
        </w:tc>
      </w:tr>
      <w:tr w:rsidR="00DC0121" w:rsidRPr="002C03C5" w14:paraId="7C2D51E9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20C609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B-cells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FE235E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43ACFD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0.0407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F442B5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53EB5D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1D1E24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E27EF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2E3E1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8101F0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83AF0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0.0063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3FDF7F8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0.0145</w:t>
            </w:r>
          </w:p>
        </w:tc>
      </w:tr>
      <w:tr w:rsidR="00DC0121" w:rsidRPr="002C03C5" w14:paraId="31A0B4D9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1AC43F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naive B-cells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8B933E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0.0193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409DE0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99828D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D634F5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5E6AB6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0.0089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4A1AC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EF2436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0.0090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F0F6FB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E3EE33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0.0064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DA0170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0.0153</w:t>
            </w:r>
          </w:p>
        </w:tc>
      </w:tr>
      <w:tr w:rsidR="00DC0121" w:rsidRPr="002C03C5" w14:paraId="034805AC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D46B6F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Basophils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CE6A65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787DB2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1EE491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0.0580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76075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404593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5E061B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C105F5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B25CA7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0.0125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3D4425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101F60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0.0162</w:t>
            </w:r>
          </w:p>
        </w:tc>
      </w:tr>
      <w:tr w:rsidR="00DC0121" w:rsidRPr="002C03C5" w14:paraId="4FDD075B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D0E418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CD8+ effector memory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6F4615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846FEE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6ACC10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C75E15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15392F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E3AC47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F8FA07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40B8E2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A5A673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93636B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0.0354</w:t>
            </w:r>
          </w:p>
        </w:tc>
      </w:tr>
      <w:tr w:rsidR="00DC0121" w:rsidRPr="002C03C5" w14:paraId="0A9D02C5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D700CD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2C03C5">
              <w:rPr>
                <w:rFonts w:eastAsia="等线" w:cs="Times New Roman"/>
                <w:color w:val="000000"/>
                <w:szCs w:val="24"/>
              </w:rPr>
              <w:t>Sebocytes</w:t>
            </w:r>
            <w:proofErr w:type="spellEnd"/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EA98BB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960DB3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C7C08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132B1B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0D7D6A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352881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03C399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794DA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5A44E8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B64F1C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0.1009</w:t>
            </w:r>
          </w:p>
        </w:tc>
      </w:tr>
      <w:tr w:rsidR="00DC0121" w:rsidRPr="002C03C5" w14:paraId="1879B395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447FE30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Type 2 T-helper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9349A5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0.0613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211FAE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6D3878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0.0385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C01FEA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9365F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8BBCD8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7C7DC1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0.0154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952BBA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F63EC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0.0079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2D31FD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0.1232</w:t>
            </w:r>
          </w:p>
        </w:tc>
      </w:tr>
      <w:tr w:rsidR="00DC0121" w:rsidRPr="002C03C5" w14:paraId="77ADA71D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FEB164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Type 1 T-helper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8C154C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BDEA46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756914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F1167E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9CAF6F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A70F52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A791B4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3184B4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60CF6D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0.0012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A66E00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0.1251</w:t>
            </w:r>
          </w:p>
        </w:tc>
      </w:tr>
      <w:tr w:rsidR="00DC0121" w:rsidRPr="002C03C5" w14:paraId="66332B8D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5BF0E85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Osteoblast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40D2AB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82D812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4C0B5F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011CE2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1E669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752801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308553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1B9B93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02EFC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4B4C69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0.1377</w:t>
            </w:r>
          </w:p>
        </w:tc>
      </w:tr>
      <w:tr w:rsidR="00DC0121" w:rsidRPr="002C03C5" w14:paraId="062056DD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541AAFD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Immature dendritic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ED9A3D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E6FB19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DFDE8E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0DD562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63E639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27F80C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07B515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5EC5FA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81E7CD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4A7D84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0.1458</w:t>
            </w:r>
          </w:p>
        </w:tc>
      </w:tr>
      <w:tr w:rsidR="00DC0121" w:rsidRPr="002C03C5" w14:paraId="40932B3B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1B10B9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lastRenderedPageBreak/>
              <w:t>Monocytes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01584C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492BA1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BFA570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EA853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9061DC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AB0F9A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265D1C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72DD15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3C45E1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F5AFC7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0.1465</w:t>
            </w:r>
          </w:p>
        </w:tc>
      </w:tr>
      <w:tr w:rsidR="00DC0121" w:rsidRPr="002C03C5" w14:paraId="12A8A528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8EE486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Hematopoietic stem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85C8CA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0.0132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18DD35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F097A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0F7AC1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0.0607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923CA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2CEED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FD4703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3E20FA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0.0638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28038E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0.0347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3C1527E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0.1666</w:t>
            </w:r>
          </w:p>
        </w:tc>
      </w:tr>
      <w:tr w:rsidR="00DC0121" w:rsidRPr="002C03C5" w14:paraId="38B5EE00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AD4BA0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Erythrocytes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F0CDB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A0FFFF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2DB08D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7EEC15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7D4C3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AE22A6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182A46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BE94F6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098937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85DFCB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0.1816</w:t>
            </w:r>
          </w:p>
        </w:tc>
      </w:tr>
      <w:tr w:rsidR="00DC0121" w:rsidRPr="002C03C5" w14:paraId="27770174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36783BD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Skeletal muscle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D9C3F4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E3586E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6841CA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54C5EB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D9FB0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E801B0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398B8B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4F3765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10898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477EAC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0.1926</w:t>
            </w:r>
          </w:p>
        </w:tc>
      </w:tr>
      <w:tr w:rsidR="00DC0121" w:rsidRPr="002C03C5" w14:paraId="66F97681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B7F903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NK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7CC55F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50B93B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82FA8C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76AC27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5B2555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58016B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DF326F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42BBBE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CD59B9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9BF9D1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0.2000</w:t>
            </w:r>
          </w:p>
        </w:tc>
      </w:tr>
      <w:tr w:rsidR="00DC0121" w:rsidRPr="002C03C5" w14:paraId="232116D3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B44313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Astrocytes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220081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1E2DAF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6F6ADD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078CE5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5912F1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DC8110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F42B9B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DBC92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3C1641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D29AEB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0.3300</w:t>
            </w:r>
          </w:p>
        </w:tc>
      </w:tr>
      <w:tr w:rsidR="00DC0121" w:rsidRPr="002C03C5" w14:paraId="0F508556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47755CC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Megakaryocytes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C759DC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733BB4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6A586A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72BEDB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B4C5E8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BD325F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E64C5D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073AD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F68897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86D974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0.3344</w:t>
            </w:r>
          </w:p>
        </w:tc>
      </w:tr>
      <w:tr w:rsidR="00DC0121" w:rsidRPr="002C03C5" w14:paraId="5A77FAEF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F17FD3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CD8+ naive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65A4A6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0E50AF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DE26C6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264F6D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65DA80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20441A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856879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A9C9E5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57384C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BBA05A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0.3450</w:t>
            </w:r>
          </w:p>
        </w:tc>
      </w:tr>
      <w:tr w:rsidR="00DC0121" w:rsidRPr="002C03C5" w14:paraId="76062F1B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47E29B3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Fibroblasts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6A22A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1C0B3B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BC4DA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AFBBA0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0.0189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1CD83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9F93D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3F875F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D2D8D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CD605A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9A3A53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0.3489</w:t>
            </w:r>
          </w:p>
        </w:tc>
      </w:tr>
      <w:tr w:rsidR="00DC0121" w:rsidRPr="002C03C5" w14:paraId="490306B4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64A0FE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Stroma</w:t>
            </w:r>
            <w:r>
              <w:rPr>
                <w:rFonts w:eastAsia="等线" w:cs="Times New Roman"/>
                <w:color w:val="000000"/>
                <w:szCs w:val="24"/>
              </w:rPr>
              <w:t xml:space="preserve"> </w:t>
            </w:r>
            <w:r w:rsidRPr="002C03C5">
              <w:rPr>
                <w:rFonts w:eastAsia="等线" w:cs="Times New Roman"/>
                <w:color w:val="000000"/>
                <w:szCs w:val="24"/>
              </w:rPr>
              <w:t>Score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24FE1F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9C6F3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5624F9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79434D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BBAEB0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CD8234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ACCF35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3A0271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207CEE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0.0007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0996D4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0.3567</w:t>
            </w:r>
          </w:p>
        </w:tc>
      </w:tr>
      <w:tr w:rsidR="00DC0121" w:rsidRPr="002C03C5" w14:paraId="2D07538C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424F83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Megakaryocyte</w:t>
            </w:r>
            <w:r>
              <w:rPr>
                <w:rFonts w:eastAsia="等线" w:cs="Times New Roman"/>
                <w:color w:val="000000"/>
                <w:szCs w:val="24"/>
              </w:rPr>
              <w:t>-</w:t>
            </w:r>
            <w:r w:rsidRPr="002C03C5">
              <w:rPr>
                <w:rFonts w:eastAsia="等线" w:cs="Times New Roman"/>
                <w:color w:val="000000"/>
                <w:szCs w:val="24"/>
              </w:rPr>
              <w:t>erythroid progenitors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954159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9CE705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FB7C16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784189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1B00FD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A5D047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D816D7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9519AC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AAC1D6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7F2147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0.3625</w:t>
            </w:r>
          </w:p>
        </w:tc>
      </w:tr>
      <w:tr w:rsidR="00DC0121" w:rsidRPr="002C03C5" w14:paraId="58F7DF47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D1CFE8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Common lymphoid progenitors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C5E0EC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F6A0B4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0.0248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23EE5C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202C8D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FE05C2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D3C929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7D0BB2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DA9345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F48DD2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0.0125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958A67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0.3712</w:t>
            </w:r>
          </w:p>
        </w:tc>
      </w:tr>
      <w:tr w:rsidR="00DC0121" w:rsidRPr="002C03C5" w14:paraId="4E37FF7D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383D86E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>
              <w:rPr>
                <w:rFonts w:eastAsia="等线" w:cs="Times New Roman"/>
                <w:color w:val="000000"/>
                <w:szCs w:val="24"/>
              </w:rPr>
              <w:t>C</w:t>
            </w:r>
            <w:r w:rsidRPr="00774536">
              <w:rPr>
                <w:rFonts w:eastAsia="等线" w:cs="Times New Roman"/>
                <w:color w:val="000000"/>
                <w:szCs w:val="24"/>
              </w:rPr>
              <w:t>onventional dendritic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B6E0DA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80EE4E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E6F9FC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B522BF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A6CF71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51450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5D2763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0EC15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F1B6BB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0.0007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A0007C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0.3727</w:t>
            </w:r>
          </w:p>
        </w:tc>
      </w:tr>
      <w:tr w:rsidR="00DC0121" w:rsidRPr="002C03C5" w14:paraId="64AF68AE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55514B3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Mesangial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ABF003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C779D7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3E0982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A39D36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76F077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97DD77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BBFC06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4516E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8C233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22EB3A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0.3996</w:t>
            </w:r>
          </w:p>
        </w:tc>
      </w:tr>
      <w:tr w:rsidR="00DC0121" w:rsidRPr="002C03C5" w14:paraId="2E224F1C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384FD8F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lastRenderedPageBreak/>
              <w:t>Pericytes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A42677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0876EB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6AEFDF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0.0293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252530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494E3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64AD09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F30788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18BFCA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2685BF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89C457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0.4036</w:t>
            </w:r>
          </w:p>
        </w:tc>
      </w:tr>
      <w:tr w:rsidR="00DC0121" w:rsidRPr="002C03C5" w14:paraId="75BCEEAE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541AD5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Gamma delta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3A3464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9CC1F2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D51EA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9049DB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1235B2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46CFA0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C0B8F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38563B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F4EC72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C3B306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0.4175</w:t>
            </w:r>
          </w:p>
        </w:tc>
      </w:tr>
      <w:tr w:rsidR="00DC0121" w:rsidRPr="002C03C5" w14:paraId="738AB8EF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C1D6E7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CD8+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022A7D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C8CAA6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B723B7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85F017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FC9156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046764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A33FFD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7EAE5F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984650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3723CD6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466DC003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BE5999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CD8+ central memory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2421DE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D8318C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959E0D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814209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733952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0ECDD0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9E7CDF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CD5BC6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EA960F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2F970E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072B6D8B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B6C085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Keratinocytes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A89800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8012E7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0612FD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74974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2DB7E2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98309A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31594E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FDF77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30CA8F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7BADFD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1411AEE3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81626D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Lymphatic endothelial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4DBF80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5C788D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2D9D85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A4DE7A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9BC241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1C26CD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AD5403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20CE02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300537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E8FF75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0B47576B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56EF6D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Memory B-cells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0118D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E22851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58717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04A47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E2532D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41CD10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08CC34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32D4A2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B8354B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856214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1E9E66F2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4AF1674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Neutrophils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A15077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3CBF17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1FB338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CF49EF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F82D97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9DDC0D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3BAF5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C1FE5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C46F46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91AA7A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2C6473E0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3DE00B0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Plasmacytoid dendritic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713354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6F0A23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8AF5C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6030A0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DA3FC9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71D1AA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29503C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9BF24E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4F7F84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7FBA7E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41F69D1E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4BE2BF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Preadipocytes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EAAA46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371402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AB62DD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A099AF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D8B24B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E0B52C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74344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C073FC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27361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0.0042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4523CE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0.4219</w:t>
            </w:r>
          </w:p>
        </w:tc>
      </w:tr>
      <w:tr w:rsidR="00DC0121" w:rsidRPr="002C03C5" w14:paraId="68097FB5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CF65AC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 xml:space="preserve">Multipotent </w:t>
            </w:r>
            <w:proofErr w:type="spellStart"/>
            <w:r w:rsidRPr="00774536">
              <w:rPr>
                <w:rFonts w:eastAsia="等线" w:cs="Times New Roman"/>
                <w:color w:val="000000"/>
                <w:szCs w:val="24"/>
              </w:rPr>
              <w:t>rogenitors</w:t>
            </w:r>
            <w:proofErr w:type="spellEnd"/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2050D5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6DE5B7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B66A96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C7EFEA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EFD670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A6731A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3E84B3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199CF9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4BD116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451251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0.4458</w:t>
            </w:r>
          </w:p>
        </w:tc>
      </w:tr>
      <w:tr w:rsidR="00DC0121" w:rsidRPr="002C03C5" w14:paraId="4475F224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4F75292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Mesenchymal stem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CB9AF2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0.0464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A81B5D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D2A2CA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0.0734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FF24C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832F60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6146D0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0.0310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8A7E90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CA3ADE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E5424A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0.0273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D0F066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0.4507</w:t>
            </w:r>
          </w:p>
        </w:tc>
      </w:tr>
      <w:tr w:rsidR="00DC0121" w:rsidRPr="002C03C5" w14:paraId="454FBF64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BD71CA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Macrophages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72264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432567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A2BFEA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4D61ED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5692E6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F256C7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9BF35F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78761E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FC30AA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0.0006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087D2DB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0.4667</w:t>
            </w:r>
          </w:p>
        </w:tc>
      </w:tr>
      <w:tr w:rsidR="00DC0121" w:rsidRPr="002C03C5" w14:paraId="4A64CA1B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F6E271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Endothelial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FDF377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15F7EF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797709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7C687E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57795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4D7A83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05D587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817AB3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F0F481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0.0014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84DC3F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0.4910</w:t>
            </w:r>
          </w:p>
        </w:tc>
      </w:tr>
      <w:tr w:rsidR="00DC0121" w:rsidRPr="002C03C5" w14:paraId="21B7B704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7AA37B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Common myeloid progenitors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827388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3B0418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BCD96A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91965A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E5C86C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EAAC64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863B5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09F111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16021D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0.0002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FFFC1B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0.5101</w:t>
            </w:r>
          </w:p>
        </w:tc>
      </w:tr>
      <w:tr w:rsidR="00DC0121" w:rsidRPr="002C03C5" w14:paraId="284E6A58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FF4E20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lastRenderedPageBreak/>
              <w:t>Platelets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08F1A2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CEA2EB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F0E19D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B010E6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292C7C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407246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10BD6F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E43666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ABC43A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0.0019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037B328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0.5206</w:t>
            </w:r>
          </w:p>
        </w:tc>
      </w:tr>
      <w:tr w:rsidR="00DC0121" w:rsidRPr="002C03C5" w14:paraId="3D1A8B5C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3526AC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Regulatory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BD6AEE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600BB9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0.0090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52A853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B45B9F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CFC25E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046DB5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959A34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EDA7CC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EF1517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0.0003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ACFB33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0.5322</w:t>
            </w:r>
          </w:p>
        </w:tc>
      </w:tr>
      <w:tr w:rsidR="00DC0121" w:rsidRPr="002C03C5" w14:paraId="24876839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3E612E8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Dendritic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143A0C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A7CC08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EF3A02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35434E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07EBDC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942C9F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24BDB2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3245F9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574ACB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0.0014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813393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0.5328</w:t>
            </w:r>
          </w:p>
        </w:tc>
      </w:tr>
      <w:tr w:rsidR="00DC0121" w:rsidRPr="002C03C5" w14:paraId="7F91A350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9B619B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Epithelial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A0648F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E2B105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1DB75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00E414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DEAB94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0D3928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FA8C01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7DE595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81766B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0.0002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4CBF56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0.5407</w:t>
            </w:r>
          </w:p>
        </w:tc>
      </w:tr>
      <w:tr w:rsidR="00DC0121" w:rsidRPr="002C03C5" w14:paraId="13E668A5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13337C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Activated dendritic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4F0007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64DFAD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0.0456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89DEE6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CF40B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2F2131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BD2D05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190616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AF6136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D53EFF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0.0763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82AFAD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0.5407</w:t>
            </w:r>
          </w:p>
        </w:tc>
      </w:tr>
      <w:tr w:rsidR="00DC0121" w:rsidRPr="002C03C5" w14:paraId="4C94444C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949478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Hepatocytes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4ABC3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D24966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FABAFC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8828F5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C23C6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D94D51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1BF0B9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92BDFF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33AFCB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8FDD2F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0.5455</w:t>
            </w:r>
          </w:p>
        </w:tc>
      </w:tr>
      <w:tr w:rsidR="00DC0121" w:rsidRPr="002C03C5" w14:paraId="08851D04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F0CF24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Eosinophils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EB7390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613940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231CF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61A5D8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C8320A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D88258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1529E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F545A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7EF7F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0.0034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0AFC34E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0.5637</w:t>
            </w:r>
          </w:p>
        </w:tc>
      </w:tr>
      <w:tr w:rsidR="00DC0121" w:rsidRPr="002C03C5" w14:paraId="2712F9FD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5B6D94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Adipocytes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2BB375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345D7E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978524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7F8148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33755A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CDCE73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A0029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2918A8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47BD46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D9137B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0.6026</w:t>
            </w:r>
          </w:p>
        </w:tc>
      </w:tr>
      <w:tr w:rsidR="00DC0121" w:rsidRPr="002C03C5" w14:paraId="6CD61C35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1E0D339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CD4+ naive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B80985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F61512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73B95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99AD6F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436763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61C85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A4F797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5F3851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A46ED9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E16D42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0.6094</w:t>
            </w:r>
          </w:p>
        </w:tc>
      </w:tr>
      <w:tr w:rsidR="00DC0121" w:rsidRPr="002C03C5" w14:paraId="3746D888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6D050BF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CD4+ effector memory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5AA217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AD26E0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D3EB5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F9536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101A9F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7E1C22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AE1CA6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31DA2E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2FF9CE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0.0071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3336F7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0.6154</w:t>
            </w:r>
          </w:p>
        </w:tc>
      </w:tr>
      <w:tr w:rsidR="00DC0121" w:rsidRPr="002C03C5" w14:paraId="22FC4BDC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33ED9FC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pro B-cells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E16EB2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04940C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5467F1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C87423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C0336A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254913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54B29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953439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A5596E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08B16F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0.6154</w:t>
            </w:r>
          </w:p>
        </w:tc>
      </w:tr>
      <w:tr w:rsidR="00DC0121" w:rsidRPr="002C03C5" w14:paraId="287DBB40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43F6F9D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Neurons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4DB421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A831A7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29A097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A68E3D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4FA1E0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A5FBC3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C4DF4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CB76BD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3B0A29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0A598CD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0.6351</w:t>
            </w:r>
          </w:p>
        </w:tc>
      </w:tr>
      <w:tr w:rsidR="00DC0121" w:rsidRPr="002C03C5" w14:paraId="48041250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7A854C3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Macrophages M2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6CA664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DC35CF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AD2EE3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9087B9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579DC4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F0508E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F346AA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8EC5A7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E5854B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0.0009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3DB79CB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0.6391</w:t>
            </w:r>
          </w:p>
        </w:tc>
      </w:tr>
      <w:tr w:rsidR="00DC0121" w:rsidRPr="002C03C5" w14:paraId="0860BBDD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5F3F6E3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CD4+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F74F89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570CDC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3935C3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7451BF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4ED43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82FCA4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C70A5B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89345A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4E443D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40BEBC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0.6579</w:t>
            </w:r>
          </w:p>
        </w:tc>
      </w:tr>
      <w:tr w:rsidR="00DC0121" w:rsidRPr="002C03C5" w14:paraId="25373EA7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213B1E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lastRenderedPageBreak/>
              <w:t>Smooth muscle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89DA41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0.0203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2ADF6A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0.0924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6DB664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0.0427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9EF082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217DA7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0.0983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825DAF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0.1026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F4DB1E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0.0683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2AF075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0.0997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FBA852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0.0778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0193FC0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0.6805</w:t>
            </w:r>
          </w:p>
        </w:tc>
      </w:tr>
      <w:tr w:rsidR="00DC0121" w:rsidRPr="002C03C5" w14:paraId="647AD414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536B5E6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Macrophages M1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911F45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0D892D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F87048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9C5532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214148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7634CB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782D6A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170C9A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EF4424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BA0D79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0.7057</w:t>
            </w:r>
          </w:p>
        </w:tc>
      </w:tr>
      <w:tr w:rsidR="00DC0121" w:rsidRPr="002C03C5" w14:paraId="63CC229F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5726ED9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CD4+ memory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B758A0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73D160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D8291B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51DC3E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F1FA6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B20B1D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05440C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45F5E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5F6553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0.0026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362FD35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0.7111</w:t>
            </w:r>
          </w:p>
        </w:tc>
      </w:tr>
      <w:tr w:rsidR="00DC0121" w:rsidRPr="002C03C5" w14:paraId="1D820BC8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959226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Myocytes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8A825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BB64BA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B80DA3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93FA7A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A1066D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245715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D1AC5E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0.0089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72786A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264F2E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0.0018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35C68FA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0.7184</w:t>
            </w:r>
          </w:p>
        </w:tc>
      </w:tr>
      <w:tr w:rsidR="00DC0121" w:rsidRPr="002C03C5" w14:paraId="0612357A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10AB2C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Chondrocytes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2793BD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FF9356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68317F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E3A833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C9C3A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864C21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C773BC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53C52E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646129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0943B8B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0.7377</w:t>
            </w:r>
          </w:p>
        </w:tc>
      </w:tr>
      <w:tr w:rsidR="00DC0121" w:rsidRPr="002C03C5" w14:paraId="1A6E1716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39A398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Natural killer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E9CB57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CEAB1D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2B602A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91010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4E08DF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5B3C86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D1ADDD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ABC9E0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082DC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1D0984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0.7435</w:t>
            </w:r>
          </w:p>
        </w:tc>
      </w:tr>
      <w:tr w:rsidR="00DC0121" w:rsidRPr="002C03C5" w14:paraId="562D43D6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C786B2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Plasma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2B4826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1FC6AB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B969D2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C1824F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54E968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2F1BCD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EE6715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9975D1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EDB1B9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76BD45D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0.7523</w:t>
            </w:r>
          </w:p>
        </w:tc>
      </w:tr>
      <w:tr w:rsidR="00DC0121" w:rsidRPr="002C03C5" w14:paraId="5F20982E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219056F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Class-switched memory B-cells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964FCA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23C571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FE727AB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1E971B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3BC1B7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277C2C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77959B7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0.0054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573852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4BC790B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42089A9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0.7566</w:t>
            </w:r>
          </w:p>
        </w:tc>
      </w:tr>
      <w:tr w:rsidR="00DC0121" w:rsidRPr="002C03C5" w14:paraId="40F150C1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07B156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Mast 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CF19B9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BEBA58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A3A536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A9E2AFC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0E3ED36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31002D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0.0015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848C95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B61F2E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7AFE34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1AEFB7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0.7835</w:t>
            </w:r>
          </w:p>
        </w:tc>
      </w:tr>
      <w:tr w:rsidR="00DC0121" w:rsidRPr="002C03C5" w14:paraId="5C3E09CE" w14:textId="77777777" w:rsidTr="00A34CAB">
        <w:trPr>
          <w:trHeight w:val="276"/>
          <w:jc w:val="center"/>
        </w:trPr>
        <w:tc>
          <w:tcPr>
            <w:tcW w:w="1483" w:type="pct"/>
            <w:shd w:val="clear" w:color="auto" w:fill="auto"/>
            <w:noWrap/>
            <w:vAlign w:val="center"/>
            <w:hideMark/>
          </w:tcPr>
          <w:p w14:paraId="04B3DE2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74536">
              <w:rPr>
                <w:rFonts w:eastAsia="等线" w:cs="Times New Roman"/>
                <w:color w:val="000000"/>
                <w:szCs w:val="24"/>
              </w:rPr>
              <w:t>CD4+ central memory T-cells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35D153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503C38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C712F7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D36DA1F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C5AB4B2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ED2FDE9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F63A73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D11CA94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E95906A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2AD22E11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0.9333</w:t>
            </w:r>
          </w:p>
        </w:tc>
      </w:tr>
      <w:tr w:rsidR="00DC0121" w:rsidRPr="002C03C5" w14:paraId="77E1282F" w14:textId="77777777" w:rsidTr="00A34CAB">
        <w:trPr>
          <w:trHeight w:val="276"/>
          <w:jc w:val="center"/>
        </w:trPr>
        <w:tc>
          <w:tcPr>
            <w:tcW w:w="14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168D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Melanocytes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FC9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0.0002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C668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5B6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0.0007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325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0.0000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08F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E19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0.0007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7995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4DD3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0.0001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8BDE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0.0009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9300" w14:textId="77777777" w:rsidR="00DC0121" w:rsidRPr="002C03C5" w:rsidRDefault="00DC0121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2C03C5">
              <w:rPr>
                <w:rFonts w:eastAsia="等线" w:cs="Times New Roman"/>
                <w:color w:val="000000"/>
                <w:szCs w:val="24"/>
              </w:rPr>
              <w:t>0.9718</w:t>
            </w:r>
          </w:p>
        </w:tc>
      </w:tr>
    </w:tbl>
    <w:p w14:paraId="13CF9454" w14:textId="77777777" w:rsidR="00DC0121" w:rsidRPr="002C03C5" w:rsidRDefault="00DC0121" w:rsidP="00DC0121">
      <w:pPr>
        <w:rPr>
          <w:rFonts w:cs="Times New Roman"/>
          <w:szCs w:val="24"/>
        </w:rPr>
      </w:pPr>
    </w:p>
    <w:p w14:paraId="74EB6291" w14:textId="33EEFEBE" w:rsidR="0058703D" w:rsidRPr="00AA392E" w:rsidRDefault="0058703D" w:rsidP="0058703D">
      <w:pPr>
        <w:spacing w:line="360" w:lineRule="auto"/>
        <w:rPr>
          <w:rFonts w:cs="Times New Roman"/>
          <w:szCs w:val="24"/>
        </w:rPr>
      </w:pPr>
    </w:p>
    <w:p w14:paraId="1CD648D6" w14:textId="77777777" w:rsidR="00F82878" w:rsidRPr="00F82878" w:rsidRDefault="00F82878" w:rsidP="00F82878">
      <w:pPr>
        <w:rPr>
          <w:rFonts w:hint="eastAsia"/>
        </w:rPr>
      </w:pPr>
    </w:p>
    <w:p w14:paraId="7B65BC41" w14:textId="276DE680" w:rsidR="00C2041A" w:rsidRDefault="00C2041A">
      <w:pPr>
        <w:spacing w:before="0" w:after="200" w:line="276" w:lineRule="auto"/>
      </w:pPr>
      <w:r>
        <w:br w:type="page"/>
      </w:r>
    </w:p>
    <w:p w14:paraId="6B2C0EBC" w14:textId="77777777" w:rsidR="00C2041A" w:rsidRDefault="00C2041A" w:rsidP="00654E8F">
      <w:pPr>
        <w:spacing w:before="240"/>
        <w:sectPr w:rsidR="00C2041A" w:rsidSect="00163912">
          <w:pgSz w:w="15840" w:h="12240" w:orient="landscape"/>
          <w:pgMar w:top="1179" w:right="1140" w:bottom="1281" w:left="1140" w:header="720" w:footer="720" w:gutter="0"/>
          <w:cols w:space="720"/>
          <w:titlePg/>
          <w:docGrid w:linePitch="360"/>
        </w:sectPr>
      </w:pPr>
    </w:p>
    <w:p w14:paraId="5566A201" w14:textId="1F3FD80A" w:rsidR="004F32E9" w:rsidRPr="00B44130" w:rsidRDefault="0065387F" w:rsidP="004F32E9">
      <w:pPr>
        <w:spacing w:before="240"/>
        <w:rPr>
          <w:rFonts w:cs="Times New Roman"/>
          <w:szCs w:val="24"/>
        </w:rPr>
      </w:pPr>
      <w:r w:rsidRPr="00C269C3">
        <w:rPr>
          <w:b/>
          <w:bCs/>
        </w:rPr>
        <w:lastRenderedPageBreak/>
        <w:t>Supplementary</w:t>
      </w:r>
      <w:r w:rsidR="004F32E9" w:rsidRPr="00C269C3">
        <w:rPr>
          <w:rFonts w:cs="Times New Roman"/>
          <w:b/>
          <w:bCs/>
          <w:szCs w:val="24"/>
        </w:rPr>
        <w:t xml:space="preserve"> Table 3.</w:t>
      </w:r>
      <w:r w:rsidR="004F32E9">
        <w:rPr>
          <w:rFonts w:cs="Times New Roman"/>
          <w:szCs w:val="24"/>
        </w:rPr>
        <w:t xml:space="preserve"> </w:t>
      </w:r>
      <w:r w:rsidR="004F32E9" w:rsidRPr="00B44130">
        <w:rPr>
          <w:rFonts w:cs="Times New Roman"/>
          <w:szCs w:val="24"/>
        </w:rPr>
        <w:t>lncRNA-mRNA correlation analysis</w:t>
      </w:r>
      <w:r w:rsidR="004F32E9">
        <w:rPr>
          <w:rFonts w:cs="Times New Roman"/>
          <w:szCs w:val="24"/>
        </w:rPr>
        <w:t>.</w:t>
      </w:r>
    </w:p>
    <w:p w14:paraId="5D61F6C0" w14:textId="77777777" w:rsidR="004F32E9" w:rsidRPr="00B44130" w:rsidRDefault="004F32E9" w:rsidP="004F32E9">
      <w:pPr>
        <w:rPr>
          <w:rFonts w:cs="Times New Roman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14"/>
        <w:gridCol w:w="3014"/>
        <w:gridCol w:w="1332"/>
        <w:gridCol w:w="2420"/>
      </w:tblGrid>
      <w:tr w:rsidR="004F32E9" w:rsidRPr="00B44130" w14:paraId="70BABA7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FD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Var1</w:t>
            </w:r>
          </w:p>
        </w:tc>
        <w:tc>
          <w:tcPr>
            <w:tcW w:w="1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DC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Var2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7B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 value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E6B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Gene</w:t>
            </w:r>
          </w:p>
        </w:tc>
      </w:tr>
      <w:tr w:rsidR="004F32E9" w:rsidRPr="00B44130" w14:paraId="24C93DE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691922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9A17B8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ENSG00000264145</w:t>
            </w:r>
          </w:p>
        </w:tc>
        <w:tc>
          <w:tcPr>
            <w:tcW w:w="68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30C9FD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-0.9299</w:t>
            </w:r>
          </w:p>
        </w:tc>
        <w:tc>
          <w:tcPr>
            <w:tcW w:w="123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65CE4F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AC239859.3</w:t>
            </w:r>
          </w:p>
        </w:tc>
      </w:tr>
      <w:tr w:rsidR="004F32E9" w:rsidRPr="00B44130" w14:paraId="44FB14E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58ED7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9B7F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ENSG00000215296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7F8F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-0.9270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6BF0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TMCO5B</w:t>
            </w:r>
          </w:p>
        </w:tc>
      </w:tr>
      <w:tr w:rsidR="004F32E9" w:rsidRPr="00B44130" w14:paraId="7D26541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5EE0C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E2F95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ENSG00000286894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84ECA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-0.9172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779F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AC009141.1</w:t>
            </w:r>
          </w:p>
        </w:tc>
      </w:tr>
      <w:tr w:rsidR="004F32E9" w:rsidRPr="00B44130" w14:paraId="7321DE3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5B6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F951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ENSG00000277311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BBCD3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-0.9171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BDB6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AC012354.7</w:t>
            </w:r>
          </w:p>
        </w:tc>
      </w:tr>
      <w:tr w:rsidR="004F32E9" w:rsidRPr="00B44130" w14:paraId="2CCF653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573A7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6C1B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ENSG00000187951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74CA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-0.9046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939B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AC091057.1</w:t>
            </w:r>
          </w:p>
        </w:tc>
      </w:tr>
      <w:tr w:rsidR="004F32E9" w:rsidRPr="00B44130" w14:paraId="39D15E1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6BF4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884D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ENSG00000287312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0090B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-0.9045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BD72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AC127526.4</w:t>
            </w:r>
          </w:p>
        </w:tc>
      </w:tr>
      <w:tr w:rsidR="004F32E9" w:rsidRPr="00B44130" w14:paraId="76D6959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3986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CAB7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ENSG00000287378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FD145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-0.9045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034E1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AC129803.1</w:t>
            </w:r>
          </w:p>
        </w:tc>
      </w:tr>
      <w:tr w:rsidR="004F32E9" w:rsidRPr="00B44130" w14:paraId="4D3B713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519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1EF9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ENSG00000284594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5EDB9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-0.8894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1BF2B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MIR7847</w:t>
            </w:r>
          </w:p>
        </w:tc>
      </w:tr>
      <w:tr w:rsidR="004F32E9" w:rsidRPr="00B44130" w14:paraId="5694A7C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72DB7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5A3C9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ENSG00000286822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D28C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-0.8875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732D1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AC112504.3</w:t>
            </w:r>
          </w:p>
        </w:tc>
      </w:tr>
      <w:tr w:rsidR="004F32E9" w:rsidRPr="00B44130" w14:paraId="6E3AB6B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F5B6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5C40E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ENSG00000183092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32F7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-0.8854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5A109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BEGAIN</w:t>
            </w:r>
          </w:p>
        </w:tc>
      </w:tr>
      <w:tr w:rsidR="004F32E9" w:rsidRPr="00B44130" w14:paraId="6274F7C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803FC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1AAEA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ENSG00000250312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AAE07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-0.8778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72C8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ZNF718</w:t>
            </w:r>
          </w:p>
        </w:tc>
      </w:tr>
      <w:tr w:rsidR="004F32E9" w:rsidRPr="00B44130" w14:paraId="1DC51E8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5259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516B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ENSG00000259299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A0D3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-0.8643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EAAB9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AC061965.2</w:t>
            </w:r>
          </w:p>
        </w:tc>
      </w:tr>
      <w:tr w:rsidR="004F32E9" w:rsidRPr="00B44130" w14:paraId="42704C9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3067F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109F6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ENSG00000111752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BF3E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-0.8587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D654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PHC1</w:t>
            </w:r>
          </w:p>
        </w:tc>
      </w:tr>
      <w:tr w:rsidR="004F32E9" w:rsidRPr="00B44130" w14:paraId="6583B4B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37ACB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E9396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ENSG00000140718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4CE1B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-0.8546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7CF30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FTO</w:t>
            </w:r>
          </w:p>
        </w:tc>
      </w:tr>
      <w:tr w:rsidR="004F32E9" w:rsidRPr="00B44130" w14:paraId="5189295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B9EA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6594D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ENSG00000133706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0C480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-0.8507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3551A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LARS1</w:t>
            </w:r>
          </w:p>
        </w:tc>
      </w:tr>
      <w:tr w:rsidR="004F32E9" w:rsidRPr="00B44130" w14:paraId="6E302A2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049E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339E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ENSG00000286627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4AC88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-0.8507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FCB81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AP005900.1</w:t>
            </w:r>
          </w:p>
        </w:tc>
      </w:tr>
      <w:tr w:rsidR="004F32E9" w:rsidRPr="00B44130" w14:paraId="04AB809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CD9FB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74F4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ENSG00000286737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C305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-0.8497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AAEF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AC092168.3</w:t>
            </w:r>
          </w:p>
        </w:tc>
      </w:tr>
      <w:tr w:rsidR="004F32E9" w:rsidRPr="00B44130" w14:paraId="0EF5E26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1FBD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D794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ENSG00000236491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68656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-0.8429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0668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AC234771.4</w:t>
            </w:r>
          </w:p>
        </w:tc>
      </w:tr>
      <w:tr w:rsidR="004F32E9" w:rsidRPr="00B44130" w14:paraId="5BF5AD3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FBBAB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3635B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ENSG00000151348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B7EC1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-0.8367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E9588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EXT2</w:t>
            </w:r>
          </w:p>
        </w:tc>
      </w:tr>
      <w:tr w:rsidR="004F32E9" w:rsidRPr="00B44130" w14:paraId="2F1C1AB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0250E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E74D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ENSG00000286512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A5F9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-0.8360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516EF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AL031768.2</w:t>
            </w:r>
          </w:p>
        </w:tc>
      </w:tr>
      <w:tr w:rsidR="004F32E9" w:rsidRPr="00B44130" w14:paraId="4BD61CB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3965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E763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ENSG00000186481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342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-0.8346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B3D3E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ANKRD20A5P</w:t>
            </w:r>
          </w:p>
        </w:tc>
      </w:tr>
      <w:tr w:rsidR="004F32E9" w:rsidRPr="00B44130" w14:paraId="0C6C747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1773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C4BCA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ENSG00000198821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8624B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-0.8292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3B565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CD247</w:t>
            </w:r>
          </w:p>
        </w:tc>
      </w:tr>
      <w:tr w:rsidR="004F32E9" w:rsidRPr="00B44130" w14:paraId="54BD0F4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BCD4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3F281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ENSG00000244687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F27D6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-0.8278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C0EF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UBE2V1</w:t>
            </w:r>
          </w:p>
        </w:tc>
      </w:tr>
      <w:tr w:rsidR="004F32E9" w:rsidRPr="00B44130" w14:paraId="2ECBA9C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FEDA6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0E48B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ENSG00000160305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08421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-0.8238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DD1DC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DIP2A</w:t>
            </w:r>
          </w:p>
        </w:tc>
      </w:tr>
      <w:tr w:rsidR="004F32E9" w:rsidRPr="00B44130" w14:paraId="5F8BFF8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C9B9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2901E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ENSG00000271605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3C1C1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-0.8235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0F93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MILR1</w:t>
            </w:r>
          </w:p>
        </w:tc>
      </w:tr>
      <w:tr w:rsidR="004F32E9" w:rsidRPr="00B44130" w14:paraId="6DF1AC5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D5B9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1A2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ENSG00000266188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293ED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-0.8217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5CD2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AC099677.6</w:t>
            </w:r>
          </w:p>
        </w:tc>
      </w:tr>
      <w:tr w:rsidR="004F32E9" w:rsidRPr="00B44130" w14:paraId="6F14A7E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6E15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30F0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ENSG00000274390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402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-0.8178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507E9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MIR6885</w:t>
            </w:r>
          </w:p>
        </w:tc>
      </w:tr>
      <w:tr w:rsidR="004F32E9" w:rsidRPr="00B44130" w14:paraId="5754FBC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7AA6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405BA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ENSG00000205336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08A18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-0.8132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28C68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ADGRG1</w:t>
            </w:r>
          </w:p>
        </w:tc>
      </w:tr>
      <w:tr w:rsidR="004F32E9" w:rsidRPr="00B44130" w14:paraId="7FFF744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4B6D0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A3D70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ENSG00000287284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7C134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-0.8083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FBB94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AC130814.1</w:t>
            </w:r>
          </w:p>
        </w:tc>
      </w:tr>
      <w:tr w:rsidR="004F32E9" w:rsidRPr="00B44130" w14:paraId="6A9E7B3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1D2E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7F433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ENSG00000283156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415F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-0.8074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0533B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AC068620.3</w:t>
            </w:r>
          </w:p>
        </w:tc>
      </w:tr>
      <w:tr w:rsidR="004F32E9" w:rsidRPr="00B44130" w14:paraId="3B1BDBC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EA48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E458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ENSG00000184281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2374D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-0.8071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458C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TSSC4</w:t>
            </w:r>
          </w:p>
        </w:tc>
      </w:tr>
      <w:tr w:rsidR="004F32E9" w:rsidRPr="00B44130" w14:paraId="507B4EB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CADBC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5D1DA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ENSG00000127125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4785C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-0.8049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321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PPCS</w:t>
            </w:r>
          </w:p>
        </w:tc>
      </w:tr>
      <w:tr w:rsidR="004F32E9" w:rsidRPr="00B44130" w14:paraId="40737AF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87F7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31E9F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ENSG00000241899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E8A2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-0.8032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EF03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TPT1P3</w:t>
            </w:r>
          </w:p>
        </w:tc>
      </w:tr>
      <w:tr w:rsidR="004F32E9" w:rsidRPr="00B44130" w14:paraId="5403F3E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40A2D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B478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ENSG00000273513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82E1D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-0.8004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1EDCA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TBC1D3K</w:t>
            </w:r>
          </w:p>
        </w:tc>
      </w:tr>
      <w:tr w:rsidR="004F32E9" w:rsidRPr="00B44130" w14:paraId="3A2A118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B164F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7A8B4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ENSG00000270909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3EFEA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-0.7998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BD67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CR788268.1</w:t>
            </w:r>
          </w:p>
        </w:tc>
      </w:tr>
      <w:tr w:rsidR="004F32E9" w:rsidRPr="00B44130" w14:paraId="6624A9C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EEB51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A61F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ENSG00000238029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1DE8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-0.7920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7A47E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RALBP1P2</w:t>
            </w:r>
          </w:p>
        </w:tc>
      </w:tr>
      <w:tr w:rsidR="004F32E9" w:rsidRPr="00B44130" w14:paraId="6D0B8BA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9126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748C7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ENSG00000174469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3D5B5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-0.7831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E5F59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CNTNAP2</w:t>
            </w:r>
          </w:p>
        </w:tc>
      </w:tr>
      <w:tr w:rsidR="004F32E9" w:rsidRPr="00B44130" w14:paraId="337B75E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F971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8F30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ENSG00000175782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41513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-0.7767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D564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SLC35E3</w:t>
            </w:r>
          </w:p>
        </w:tc>
      </w:tr>
      <w:tr w:rsidR="004F32E9" w:rsidRPr="00B44130" w14:paraId="7113A0E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670E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B1F5F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ENSG00000274923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371CF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-0.7764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5E133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AC005296.1</w:t>
            </w:r>
          </w:p>
        </w:tc>
      </w:tr>
      <w:tr w:rsidR="004F32E9" w:rsidRPr="00B44130" w14:paraId="6783EBD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11D2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B260D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ENSG00000185033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39978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-0.7761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761E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SEMA4B</w:t>
            </w:r>
          </w:p>
        </w:tc>
      </w:tr>
      <w:tr w:rsidR="004F32E9" w:rsidRPr="00B44130" w14:paraId="6AB414C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FBE0B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E984A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ENSG00000124159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9209C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-0.7720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CEED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MATN4</w:t>
            </w:r>
          </w:p>
        </w:tc>
      </w:tr>
      <w:tr w:rsidR="004F32E9" w:rsidRPr="00B44130" w14:paraId="04DDE02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8F2D7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CF965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ENSG00000118520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C6F08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-0.7716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0646F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ARG1</w:t>
            </w:r>
          </w:p>
        </w:tc>
      </w:tr>
      <w:tr w:rsidR="004F32E9" w:rsidRPr="00B44130" w14:paraId="2119469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ED114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BBE9B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ENSG00000237540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01078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-0.7708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B03A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RPL36AP36</w:t>
            </w:r>
          </w:p>
        </w:tc>
      </w:tr>
      <w:tr w:rsidR="004F32E9" w:rsidRPr="00B44130" w14:paraId="110C55F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B5C58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68A2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ENSG00000003056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41ABE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-0.7698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6CE7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M6PR</w:t>
            </w:r>
          </w:p>
        </w:tc>
      </w:tr>
      <w:tr w:rsidR="004F32E9" w:rsidRPr="00B44130" w14:paraId="68D4B75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4A86D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2318E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ENSG00000271129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8038D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-0.7697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11ED9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AC009027.1</w:t>
            </w:r>
          </w:p>
        </w:tc>
      </w:tr>
      <w:tr w:rsidR="004F32E9" w:rsidRPr="00B44130" w14:paraId="39BFD04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8B27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81D1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ENSG00000288139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524E9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-0.7692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9DF4A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AL031297.1</w:t>
            </w:r>
          </w:p>
        </w:tc>
      </w:tr>
      <w:tr w:rsidR="004F32E9" w:rsidRPr="00B44130" w14:paraId="773233B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A55E2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19C06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ENSG00000115539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F71F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-0.7655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7254F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PDCL3</w:t>
            </w:r>
          </w:p>
        </w:tc>
      </w:tr>
      <w:tr w:rsidR="004F32E9" w:rsidRPr="00B44130" w14:paraId="7D3C0CE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F6BE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04E48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ENSG00000163584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BECF8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-0.7622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2C3D6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RPL22L1</w:t>
            </w:r>
          </w:p>
        </w:tc>
      </w:tr>
      <w:tr w:rsidR="004F32E9" w:rsidRPr="00B44130" w14:paraId="7BEAFEE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C6EEA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BD56B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ENSG00000140743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B404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-0.7603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1A4C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CDR2</w:t>
            </w:r>
          </w:p>
        </w:tc>
      </w:tr>
      <w:tr w:rsidR="004F32E9" w:rsidRPr="00B44130" w14:paraId="5E6852E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418F6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263D3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ENSG00000271524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06B9E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-0.7602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159E5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BNIP3P17</w:t>
            </w:r>
          </w:p>
        </w:tc>
      </w:tr>
      <w:tr w:rsidR="004F32E9" w:rsidRPr="00B44130" w14:paraId="59A899C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409B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A57F9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ENSG00000274070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1D346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-0.7544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6F234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CASTOR2</w:t>
            </w:r>
          </w:p>
        </w:tc>
      </w:tr>
      <w:tr w:rsidR="004F32E9" w:rsidRPr="00B44130" w14:paraId="78166F5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1F67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DF7E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ENSG00000253779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F43FA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-0.7536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3A853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IGLVVI-25-1</w:t>
            </w:r>
          </w:p>
        </w:tc>
      </w:tr>
      <w:tr w:rsidR="004F32E9" w:rsidRPr="00B44130" w14:paraId="5485272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BB4CE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8124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ENSG00000225133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6567F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-0.7520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51F73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MORF4L1P4</w:t>
            </w:r>
          </w:p>
        </w:tc>
      </w:tr>
      <w:tr w:rsidR="004F32E9" w:rsidRPr="00B44130" w14:paraId="15A596C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3C1C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147A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ENSG00000260230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A2A9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-0.7456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4087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FRRS1L</w:t>
            </w:r>
          </w:p>
        </w:tc>
      </w:tr>
      <w:tr w:rsidR="004F32E9" w:rsidRPr="00B44130" w14:paraId="08CE8FE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959CE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B0BFC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ENSG00000126787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BB07A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-0.7429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2210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DLGAP5</w:t>
            </w:r>
          </w:p>
        </w:tc>
      </w:tr>
      <w:tr w:rsidR="004F32E9" w:rsidRPr="00B44130" w14:paraId="57C8FDA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7347F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9DA2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ENSG00000015520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62AC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-0.7423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7043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NPC1L1</w:t>
            </w:r>
          </w:p>
        </w:tc>
      </w:tr>
      <w:tr w:rsidR="004F32E9" w:rsidRPr="00B44130" w14:paraId="01103A0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B79E7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485C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ENSG00000114098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0350B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-0.7410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3BE6C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ARMC8</w:t>
            </w:r>
          </w:p>
        </w:tc>
      </w:tr>
      <w:tr w:rsidR="004F32E9" w:rsidRPr="00B44130" w14:paraId="68D7B98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8EF60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827D4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ENSG00000287338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0D24A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-0.7383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44BB7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AL929091.1</w:t>
            </w:r>
          </w:p>
        </w:tc>
      </w:tr>
      <w:tr w:rsidR="004F32E9" w:rsidRPr="00B44130" w14:paraId="787F3A6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F5B4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233C5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ENSG00000151576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CF416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-0.7345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0CFE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QTRT2</w:t>
            </w:r>
          </w:p>
        </w:tc>
      </w:tr>
      <w:tr w:rsidR="004F32E9" w:rsidRPr="00B44130" w14:paraId="4E5095F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F003D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CF3B9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ENSG00000227949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2D374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-0.7276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AEF74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CYCSP46</w:t>
            </w:r>
          </w:p>
        </w:tc>
      </w:tr>
      <w:tr w:rsidR="004F32E9" w:rsidRPr="00B44130" w14:paraId="2906F51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95E9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239D7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ENSG00000220739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5BBE9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-0.7261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AA4A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AL513475.2</w:t>
            </w:r>
          </w:p>
        </w:tc>
      </w:tr>
      <w:tr w:rsidR="004F32E9" w:rsidRPr="00B44130" w14:paraId="12717AF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F5A0B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2458A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ENSG00000100505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6947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-0.7230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DE1FA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TRIM9</w:t>
            </w:r>
          </w:p>
        </w:tc>
      </w:tr>
      <w:tr w:rsidR="004F32E9" w:rsidRPr="00B44130" w14:paraId="34B44C5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868C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DB1E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ENSG00000272305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2819C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-0.7228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71617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AC096887.1</w:t>
            </w:r>
          </w:p>
        </w:tc>
      </w:tr>
      <w:tr w:rsidR="004F32E9" w:rsidRPr="00B44130" w14:paraId="18CE852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E0D3F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2F52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ENSG00000155096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6DF7A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-0.7188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C2A8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AZIN1</w:t>
            </w:r>
          </w:p>
        </w:tc>
      </w:tr>
      <w:tr w:rsidR="004F32E9" w:rsidRPr="00B44130" w14:paraId="553DA1D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D66CD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1AB89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ENSG00000270367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27768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-0.7163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FC04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AC092053.1</w:t>
            </w:r>
          </w:p>
        </w:tc>
      </w:tr>
      <w:tr w:rsidR="004F32E9" w:rsidRPr="00B44130" w14:paraId="187E2B4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77756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E09D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ENSG00000001629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11CA9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-0.7162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94C6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ANKIB1</w:t>
            </w:r>
          </w:p>
        </w:tc>
      </w:tr>
      <w:tr w:rsidR="004F32E9" w:rsidRPr="00B44130" w14:paraId="3DCCB73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4FEF4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9A78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ENSG00000270424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205C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-0.7152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9204B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AC145285.5</w:t>
            </w:r>
          </w:p>
        </w:tc>
      </w:tr>
      <w:tr w:rsidR="004F32E9" w:rsidRPr="00B44130" w14:paraId="21B3BC2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9D18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D4663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ENSG00000172215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634B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-0.7147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55C0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CXCR6</w:t>
            </w:r>
          </w:p>
        </w:tc>
      </w:tr>
      <w:tr w:rsidR="004F32E9" w:rsidRPr="00B44130" w14:paraId="23B0F83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46238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CE839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ENSG00000134058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9BB1A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FBB7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CDK7</w:t>
            </w:r>
          </w:p>
        </w:tc>
      </w:tr>
      <w:tr w:rsidR="004F32E9" w:rsidRPr="00B44130" w14:paraId="54D9B5D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2E84F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B083D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ENSG00000270890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BE0C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E0EC6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AL049844.2</w:t>
            </w:r>
          </w:p>
        </w:tc>
      </w:tr>
      <w:tr w:rsidR="004F32E9" w:rsidRPr="00B44130" w14:paraId="147E424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218FB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93F39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ENSG00000025039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F4CEF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-0.7112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B4647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RRAGD</w:t>
            </w:r>
          </w:p>
        </w:tc>
      </w:tr>
      <w:tr w:rsidR="004F32E9" w:rsidRPr="00B44130" w14:paraId="19A36E4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C187F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89F75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ENSG00000254634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E241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-0.7077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ED6E0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SMG1P6</w:t>
            </w:r>
          </w:p>
        </w:tc>
      </w:tr>
      <w:tr w:rsidR="004F32E9" w:rsidRPr="00B44130" w14:paraId="0E967D5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CA11A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308A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ENSG00000235162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40E8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-0.7066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1444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C12orf75</w:t>
            </w:r>
          </w:p>
        </w:tc>
      </w:tr>
      <w:tr w:rsidR="004F32E9" w:rsidRPr="00B44130" w14:paraId="51B1F42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52206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B308E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ENSG00000166825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698A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-0.7061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E65E0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ANPEP</w:t>
            </w:r>
          </w:p>
        </w:tc>
      </w:tr>
      <w:tr w:rsidR="004F32E9" w:rsidRPr="00B44130" w14:paraId="33E1D8D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F167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0B05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ENSG00000256937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D0D80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-0.7044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FC1C9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KRT17P8</w:t>
            </w:r>
          </w:p>
        </w:tc>
      </w:tr>
      <w:tr w:rsidR="004F32E9" w:rsidRPr="00B44130" w14:paraId="2A73AC2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47D5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E291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ENSG00000152254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F424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-0.7041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37959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G6PC2</w:t>
            </w:r>
          </w:p>
        </w:tc>
      </w:tr>
      <w:tr w:rsidR="004F32E9" w:rsidRPr="00B44130" w14:paraId="2BD7EFF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9F772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AC0FF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ENSG00000120725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ECE1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-0.7028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8942E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SIL1</w:t>
            </w:r>
          </w:p>
        </w:tc>
      </w:tr>
      <w:tr w:rsidR="004F32E9" w:rsidRPr="00B44130" w14:paraId="284713A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1E51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1BAD9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ENSG00000251019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DE653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-0.7013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DD20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HIGD1AP13</w:t>
            </w:r>
          </w:p>
        </w:tc>
      </w:tr>
      <w:tr w:rsidR="004F32E9" w:rsidRPr="00B44130" w14:paraId="5B70998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C9B8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C4313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ENSG00000189377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A2196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-0.6982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B4496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CXCL17</w:t>
            </w:r>
          </w:p>
        </w:tc>
      </w:tr>
      <w:tr w:rsidR="004F32E9" w:rsidRPr="00B44130" w14:paraId="3C88395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BDE6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4AE58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ENSG00000233487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54AE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-0.6967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A54D0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RPSAP69</w:t>
            </w:r>
          </w:p>
        </w:tc>
      </w:tr>
      <w:tr w:rsidR="004F32E9" w:rsidRPr="00B44130" w14:paraId="6D87920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0CA2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D0AD1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ENSG00000257757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8DE73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-0.6956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EAD20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OR6C7P</w:t>
            </w:r>
          </w:p>
        </w:tc>
      </w:tr>
      <w:tr w:rsidR="004F32E9" w:rsidRPr="00B44130" w14:paraId="7BD2CA9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FB22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68E0E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ENSG00000130244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89A0F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-0.6945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F003E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FAM98C</w:t>
            </w:r>
          </w:p>
        </w:tc>
      </w:tr>
      <w:tr w:rsidR="004F32E9" w:rsidRPr="00B44130" w14:paraId="71BB278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B432F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141BA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ENSG00000225813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759B0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-0.6937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CA23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AC009299.1</w:t>
            </w:r>
          </w:p>
        </w:tc>
      </w:tr>
      <w:tr w:rsidR="004F32E9" w:rsidRPr="00B44130" w14:paraId="34C6880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E885B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5E9A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ENSG00000188818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52F14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-0.6924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FF72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ZDHHC11</w:t>
            </w:r>
          </w:p>
        </w:tc>
      </w:tr>
      <w:tr w:rsidR="004F32E9" w:rsidRPr="00B44130" w14:paraId="0EA635F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5E515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63185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ENSG00000277406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A8F7F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-0.6910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3D10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SEC22B4P</w:t>
            </w:r>
          </w:p>
        </w:tc>
      </w:tr>
      <w:tr w:rsidR="004F32E9" w:rsidRPr="00B44130" w14:paraId="1636358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70BA6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AB65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ENSG00000257127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664FB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-0.6899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0C055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CLLU1</w:t>
            </w:r>
          </w:p>
        </w:tc>
      </w:tr>
      <w:tr w:rsidR="004F32E9" w:rsidRPr="00B44130" w14:paraId="3D5AEA4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B10C4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3015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ENSG00000287386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C89F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-0.6889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9006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AC009248.3</w:t>
            </w:r>
          </w:p>
        </w:tc>
      </w:tr>
      <w:tr w:rsidR="004F32E9" w:rsidRPr="00B44130" w14:paraId="35566B9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DADB5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1D9D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ENSG00000230951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25A73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-0.6851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8DC1F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GPS2P2</w:t>
            </w:r>
          </w:p>
        </w:tc>
      </w:tr>
      <w:tr w:rsidR="004F32E9" w:rsidRPr="00B44130" w14:paraId="65F67CA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6AFB7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DDC1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ENSG00000284882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326D9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-0.6836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A271D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AL359762.1</w:t>
            </w:r>
          </w:p>
        </w:tc>
      </w:tr>
      <w:tr w:rsidR="004F32E9" w:rsidRPr="00B44130" w14:paraId="4725470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9F9C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90F81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ENSG00000256223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8AD3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-0.6832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F362E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ZNF10</w:t>
            </w:r>
          </w:p>
        </w:tc>
      </w:tr>
      <w:tr w:rsidR="004F32E9" w:rsidRPr="00B44130" w14:paraId="29D80EA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1AF1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476C1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ENSG00000253032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095F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-0.6773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AC377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RNU6-299P</w:t>
            </w:r>
          </w:p>
        </w:tc>
      </w:tr>
      <w:tr w:rsidR="004F32E9" w:rsidRPr="00B44130" w14:paraId="559E537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B7926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797D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ENSG00000288050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DAD9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-0.6769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D3923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AC010727.1</w:t>
            </w:r>
          </w:p>
        </w:tc>
      </w:tr>
      <w:tr w:rsidR="004F32E9" w:rsidRPr="00B44130" w14:paraId="68CD6BA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F4577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CB5C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ENSG00000226491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B2DF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-0.6718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4003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FTOP1</w:t>
            </w:r>
          </w:p>
        </w:tc>
      </w:tr>
      <w:tr w:rsidR="004F32E9" w:rsidRPr="00B44130" w14:paraId="6A1C702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A815A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545B2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ENSG00000188227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3A923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-0.6709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07D2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ZNF793</w:t>
            </w:r>
          </w:p>
        </w:tc>
      </w:tr>
      <w:tr w:rsidR="004F32E9" w:rsidRPr="00B44130" w14:paraId="02D3693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0846D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926D7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ENSG00000255815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7D388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-0.6701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EE80E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KRT8P11</w:t>
            </w:r>
          </w:p>
        </w:tc>
      </w:tr>
      <w:tr w:rsidR="004F32E9" w:rsidRPr="00B44130" w14:paraId="1648CEC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7955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C3922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ENSG00000266497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CAD7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-0.6699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C29E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RDM1P2</w:t>
            </w:r>
          </w:p>
        </w:tc>
      </w:tr>
      <w:tr w:rsidR="004F32E9" w:rsidRPr="00B44130" w14:paraId="6326DFB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3270E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2327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ENSG00000198851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BD151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-0.6661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DFE3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CD3E</w:t>
            </w:r>
          </w:p>
        </w:tc>
      </w:tr>
      <w:tr w:rsidR="004F32E9" w:rsidRPr="00B44130" w14:paraId="725AE53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6251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E997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ENSG00000286092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76CA4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-0.6660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3BA5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AC117503.5</w:t>
            </w:r>
          </w:p>
        </w:tc>
      </w:tr>
      <w:tr w:rsidR="004F32E9" w:rsidRPr="00B44130" w14:paraId="4CFF57E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17A1A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A172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ENSG00000188582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B1F1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-0.6628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91C35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PAQR9</w:t>
            </w:r>
          </w:p>
        </w:tc>
      </w:tr>
      <w:tr w:rsidR="004F32E9" w:rsidRPr="00B44130" w14:paraId="1A652AB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DC9A2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12A4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ENSG00000286389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3BF1B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-0.6582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B427B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AL731702.1</w:t>
            </w:r>
          </w:p>
        </w:tc>
      </w:tr>
      <w:tr w:rsidR="004F32E9" w:rsidRPr="00B44130" w14:paraId="04F4F89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23A88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04714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ENSG00000095587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79D40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-0.6574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C815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TLL2</w:t>
            </w:r>
          </w:p>
        </w:tc>
      </w:tr>
      <w:tr w:rsidR="004F32E9" w:rsidRPr="00B44130" w14:paraId="0DF2A80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F1E2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8ADE9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ENSG00000259043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8AAA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-0.6556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AFD10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BRD7P1</w:t>
            </w:r>
          </w:p>
        </w:tc>
      </w:tr>
      <w:tr w:rsidR="004F32E9" w:rsidRPr="00B44130" w14:paraId="5FD9035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23DE9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202C5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ENSG00000286970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51D06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-0.6548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B424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AC010491.2</w:t>
            </w:r>
          </w:p>
        </w:tc>
      </w:tr>
      <w:tr w:rsidR="004F32E9" w:rsidRPr="00B44130" w14:paraId="694CEA3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62B0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097F9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ENSG00000243883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7101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-0.6542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4D9B5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RN7SL419P</w:t>
            </w:r>
          </w:p>
        </w:tc>
      </w:tr>
      <w:tr w:rsidR="004F32E9" w:rsidRPr="00B44130" w14:paraId="25476EB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C20DC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9693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ENSG00000184232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B0445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-0.6538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3B5C0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OAF</w:t>
            </w:r>
          </w:p>
        </w:tc>
      </w:tr>
      <w:tr w:rsidR="004F32E9" w:rsidRPr="00B44130" w14:paraId="288407A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7000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CF54E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ENSG00000109686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F859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-0.6529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7BAC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SH3D19</w:t>
            </w:r>
          </w:p>
        </w:tc>
      </w:tr>
      <w:tr w:rsidR="004F32E9" w:rsidRPr="00B44130" w14:paraId="6B54F73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273D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81A0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ENSG00000188322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FBD6E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-0.6516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6FCE9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SBK1</w:t>
            </w:r>
          </w:p>
        </w:tc>
      </w:tr>
      <w:tr w:rsidR="004F32E9" w:rsidRPr="00B44130" w14:paraId="40A8133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9D68C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8712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ENSG00000287330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AACC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-0.6494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864F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AL353697.1</w:t>
            </w:r>
          </w:p>
        </w:tc>
      </w:tr>
      <w:tr w:rsidR="004F32E9" w:rsidRPr="00B44130" w14:paraId="2696B8F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F724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52D4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ENSG00000177025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A4987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-0.6406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7B41C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C19orf18</w:t>
            </w:r>
          </w:p>
        </w:tc>
      </w:tr>
      <w:tr w:rsidR="004F32E9" w:rsidRPr="00B44130" w14:paraId="55F3336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42E7D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C53CE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ENSG00000248971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BF733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-0.6397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B3EF6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KRT8P46</w:t>
            </w:r>
          </w:p>
        </w:tc>
      </w:tr>
      <w:tr w:rsidR="004F32E9" w:rsidRPr="00B44130" w14:paraId="20B8B6C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06F3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BBE28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ENSG00000172954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EDA2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-0.6385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8A179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LCLAT1</w:t>
            </w:r>
          </w:p>
        </w:tc>
      </w:tr>
      <w:tr w:rsidR="004F32E9" w:rsidRPr="00B44130" w14:paraId="29709DB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48DA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004F2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ENSG00000276710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EA993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-0.6357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039B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CSPG4P10</w:t>
            </w:r>
          </w:p>
        </w:tc>
      </w:tr>
      <w:tr w:rsidR="004F32E9" w:rsidRPr="00B44130" w14:paraId="661D352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60569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E7C8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ENSG00000254326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F0E2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-0.6356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1CC0C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IGHV7-27</w:t>
            </w:r>
          </w:p>
        </w:tc>
      </w:tr>
      <w:tr w:rsidR="004F32E9" w:rsidRPr="00B44130" w14:paraId="2DF03E7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8D6B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5056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ENSG00000267253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08784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-0.6316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FB6F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WHSC1L2P</w:t>
            </w:r>
          </w:p>
        </w:tc>
      </w:tr>
      <w:tr w:rsidR="004F32E9" w:rsidRPr="00B44130" w14:paraId="008C282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9915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ECDAE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ENSG00000257720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5D97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-0.6280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C430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ILF2P2</w:t>
            </w:r>
          </w:p>
        </w:tc>
      </w:tr>
      <w:tr w:rsidR="004F32E9" w:rsidRPr="00B44130" w14:paraId="74AF103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ED28B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3F2E4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ENSG00000285287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DF113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-0.6274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A3CAF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AL354855.1</w:t>
            </w:r>
          </w:p>
        </w:tc>
      </w:tr>
      <w:tr w:rsidR="004F32E9" w:rsidRPr="00B44130" w14:paraId="32A89FB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0F0D8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873A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ENSG00000238374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CBEE1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-0.6260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7A374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RNU7-180P</w:t>
            </w:r>
          </w:p>
        </w:tc>
      </w:tr>
      <w:tr w:rsidR="004F32E9" w:rsidRPr="00B44130" w14:paraId="1ACBA7E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0373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6BA35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ENSG00000134152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674F2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-0.6253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54444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KATNBL1</w:t>
            </w:r>
          </w:p>
        </w:tc>
      </w:tr>
      <w:tr w:rsidR="004F32E9" w:rsidRPr="00B44130" w14:paraId="3761595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F5934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20BBE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ENSG00000269385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D558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-0.6249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C309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AC020895.1</w:t>
            </w:r>
          </w:p>
        </w:tc>
      </w:tr>
      <w:tr w:rsidR="004F32E9" w:rsidRPr="00B44130" w14:paraId="24E32F7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AC28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8A752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ENSG00000121486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BE77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0794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TRMT1L</w:t>
            </w:r>
          </w:p>
        </w:tc>
      </w:tr>
      <w:tr w:rsidR="004F32E9" w:rsidRPr="00B44130" w14:paraId="52A4303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A0E9A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2FB9E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ENSG00000120694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FC9D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-0.6224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2A810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HSPH1</w:t>
            </w:r>
          </w:p>
        </w:tc>
      </w:tr>
      <w:tr w:rsidR="004F32E9" w:rsidRPr="00B44130" w14:paraId="0BB9EC6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DAD64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5AED8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ENSG00000154079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584E5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-0.6208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C2D6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SDHAF4</w:t>
            </w:r>
          </w:p>
        </w:tc>
      </w:tr>
      <w:tr w:rsidR="004F32E9" w:rsidRPr="00B44130" w14:paraId="2BE639A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ADEC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458C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ENSG00000135297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1908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-0.6159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58FC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MTO1</w:t>
            </w:r>
          </w:p>
        </w:tc>
      </w:tr>
      <w:tr w:rsidR="004F32E9" w:rsidRPr="00B44130" w14:paraId="0A73D5D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3DBF8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E8DF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ENSG00000285728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C992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-0.6150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FAF4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AC098484.4</w:t>
            </w:r>
          </w:p>
        </w:tc>
      </w:tr>
      <w:tr w:rsidR="004F32E9" w:rsidRPr="00B44130" w14:paraId="367C178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DFD3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BFD9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ENSG00000125611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F53A0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-0.6135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C10F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CHCHD5</w:t>
            </w:r>
          </w:p>
        </w:tc>
      </w:tr>
      <w:tr w:rsidR="004F32E9" w:rsidRPr="00B44130" w14:paraId="713BE92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9FB6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2AA8D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ENSG00000196597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9B4E3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-0.6103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146A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ZNF782</w:t>
            </w:r>
          </w:p>
        </w:tc>
      </w:tr>
      <w:tr w:rsidR="004F32E9" w:rsidRPr="00B44130" w14:paraId="64D0594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6CF6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2C26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ENSG00000065923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D8C7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-0.6086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5A573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SLC9A7</w:t>
            </w:r>
          </w:p>
        </w:tc>
      </w:tr>
      <w:tr w:rsidR="004F32E9" w:rsidRPr="00B44130" w14:paraId="5D45683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FDEE8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B3B2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ENSG00000234607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0676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-0.6069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1B74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AL355994.4</w:t>
            </w:r>
          </w:p>
        </w:tc>
      </w:tr>
      <w:tr w:rsidR="004F32E9" w:rsidRPr="00B44130" w14:paraId="1DF97EA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BC262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11738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ENSG00000229462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89BA1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-0.6029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B4D91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AC127383.1</w:t>
            </w:r>
          </w:p>
        </w:tc>
      </w:tr>
      <w:tr w:rsidR="004F32E9" w:rsidRPr="00B44130" w14:paraId="0ABDFF5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7BCBB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43148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ENSG00000124813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7772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-0.6028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653C1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RUNX2</w:t>
            </w:r>
          </w:p>
        </w:tc>
      </w:tr>
      <w:tr w:rsidR="004F32E9" w:rsidRPr="00B44130" w14:paraId="50DA85F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FA6C8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2327E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ENSG00000267508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BF8C9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-0.6010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820A8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ZNF285</w:t>
            </w:r>
          </w:p>
        </w:tc>
      </w:tr>
      <w:tr w:rsidR="004F32E9" w:rsidRPr="00B44130" w14:paraId="58E8925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51C2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94E3B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ENSG00000182749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F0C99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-0.5995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732F4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PAQR7</w:t>
            </w:r>
          </w:p>
        </w:tc>
      </w:tr>
      <w:tr w:rsidR="004F32E9" w:rsidRPr="00B44130" w14:paraId="366D346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425F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4D52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ENSG00000104371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824EA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-0.5988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101E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DKK4</w:t>
            </w:r>
          </w:p>
        </w:tc>
      </w:tr>
      <w:tr w:rsidR="004F32E9" w:rsidRPr="00B44130" w14:paraId="4B37095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808C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894B0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ENSG00000060971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110F6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-0.5925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87FE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ACAA1</w:t>
            </w:r>
          </w:p>
        </w:tc>
      </w:tr>
      <w:tr w:rsidR="004F32E9" w:rsidRPr="00B44130" w14:paraId="0C07034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6EEFC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F097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ENSG00000287978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E0BD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-0.5898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D4712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AC245407.2</w:t>
            </w:r>
          </w:p>
        </w:tc>
      </w:tr>
      <w:tr w:rsidR="004F32E9" w:rsidRPr="00B44130" w14:paraId="0D2A64E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1651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48363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ENSG00000286016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5574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-0.5878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58225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AC079949.3</w:t>
            </w:r>
          </w:p>
        </w:tc>
      </w:tr>
      <w:tr w:rsidR="004F32E9" w:rsidRPr="00B44130" w14:paraId="52992B1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6EEBE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5DF1C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ENSG00000250815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1099A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-0.5866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E4B24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AC105384.2</w:t>
            </w:r>
          </w:p>
        </w:tc>
      </w:tr>
      <w:tr w:rsidR="004F32E9" w:rsidRPr="00B44130" w14:paraId="02C58ED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17A3A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EEB06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ENSG00000139160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F37F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-0.5865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036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ETFBKMT</w:t>
            </w:r>
          </w:p>
        </w:tc>
      </w:tr>
      <w:tr w:rsidR="004F32E9" w:rsidRPr="00B44130" w14:paraId="703F7D0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0647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FEEC9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ENSG00000111696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C7DDA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-0.5844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8E7C3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NT5DC3</w:t>
            </w:r>
          </w:p>
        </w:tc>
      </w:tr>
      <w:tr w:rsidR="004F32E9" w:rsidRPr="00B44130" w14:paraId="049590B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AC60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0BF62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ENSG00000079785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EE9B5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-0.5823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CA57C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DDX1</w:t>
            </w:r>
          </w:p>
        </w:tc>
      </w:tr>
      <w:tr w:rsidR="004F32E9" w:rsidRPr="00B44130" w14:paraId="2BB3361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DC4FE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F34C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ENSG00000183688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D651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-0.5770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0847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RFLNB</w:t>
            </w:r>
          </w:p>
        </w:tc>
      </w:tr>
      <w:tr w:rsidR="004F32E9" w:rsidRPr="00B44130" w14:paraId="2D54550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2E82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6244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ENSG00000145687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D95AC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-0.5767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7D27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SSBP2</w:t>
            </w:r>
          </w:p>
        </w:tc>
      </w:tr>
      <w:tr w:rsidR="004F32E9" w:rsidRPr="00B44130" w14:paraId="3397B7F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4F58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F8324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ENSG00000255837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AE01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-0.5755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7B487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TAS2R20</w:t>
            </w:r>
          </w:p>
        </w:tc>
      </w:tr>
      <w:tr w:rsidR="004F32E9" w:rsidRPr="00B44130" w14:paraId="0557B25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79B4E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1D0B6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ENSG00000090339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4A7A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-0.5735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56005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ICAM1</w:t>
            </w:r>
          </w:p>
        </w:tc>
      </w:tr>
      <w:tr w:rsidR="004F32E9" w:rsidRPr="00B44130" w14:paraId="26980DD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6292C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A65D0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ENSG00000170500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4A88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-0.5734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50D2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LONRF2</w:t>
            </w:r>
          </w:p>
        </w:tc>
      </w:tr>
      <w:tr w:rsidR="004F32E9" w:rsidRPr="00B44130" w14:paraId="37E40FA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5739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3A93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ENSG00000158716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2B09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-0.5726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19E7F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DUSP23</w:t>
            </w:r>
          </w:p>
        </w:tc>
      </w:tr>
      <w:tr w:rsidR="004F32E9" w:rsidRPr="00B44130" w14:paraId="1174B9F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3919F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A5D7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ENSG00000222268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3E6BE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-0.5711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BED1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RNA5SP425</w:t>
            </w:r>
          </w:p>
        </w:tc>
      </w:tr>
      <w:tr w:rsidR="004F32E9" w:rsidRPr="00B44130" w14:paraId="3586F50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0FB05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EDEC5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ENSG00000108469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91093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-0.5694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1C737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RECQL5</w:t>
            </w:r>
          </w:p>
        </w:tc>
      </w:tr>
      <w:tr w:rsidR="004F32E9" w:rsidRPr="00B44130" w14:paraId="1077372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71C72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F13D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ENSG00000244264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DC517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-0.5613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2D14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RN7SL597P</w:t>
            </w:r>
          </w:p>
        </w:tc>
      </w:tr>
      <w:tr w:rsidR="004F32E9" w:rsidRPr="00B44130" w14:paraId="5153C69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8CB5A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21AE9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ENSG00000254612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34D34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-0.5580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99B8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DNAJB6P1</w:t>
            </w:r>
          </w:p>
        </w:tc>
      </w:tr>
      <w:tr w:rsidR="004F32E9" w:rsidRPr="00B44130" w14:paraId="682A1DC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F7B16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5DAEF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ENSG00000221946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0EC8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-0.5558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40C09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FXYD7</w:t>
            </w:r>
          </w:p>
        </w:tc>
      </w:tr>
      <w:tr w:rsidR="004F32E9" w:rsidRPr="00B44130" w14:paraId="69A4BBD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C6288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0C86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ENSG00000188997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A2DB7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-0.5547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C967E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KCTD21</w:t>
            </w:r>
          </w:p>
        </w:tc>
      </w:tr>
      <w:tr w:rsidR="004F32E9" w:rsidRPr="00B44130" w14:paraId="103F525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C667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7D1E7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ENSG00000139351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05D4F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-0.5534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C770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SYCP3</w:t>
            </w:r>
          </w:p>
        </w:tc>
      </w:tr>
      <w:tr w:rsidR="004F32E9" w:rsidRPr="00B44130" w14:paraId="447B070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46ED0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0132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ENSG00000261594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F3128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-0.5530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1BAA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TPBGL</w:t>
            </w:r>
          </w:p>
        </w:tc>
      </w:tr>
      <w:tr w:rsidR="004F32E9" w:rsidRPr="00B44130" w14:paraId="66F6B4D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CA231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B1DB8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ENSG00000212440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F11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-0.5512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8E238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SNORA75</w:t>
            </w:r>
          </w:p>
        </w:tc>
      </w:tr>
      <w:tr w:rsidR="004F32E9" w:rsidRPr="00B44130" w14:paraId="682A395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843CB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1979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ENSG00000287803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52CD6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-0.5504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9F3E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AC117569.2</w:t>
            </w:r>
          </w:p>
        </w:tc>
      </w:tr>
      <w:tr w:rsidR="004F32E9" w:rsidRPr="00B44130" w14:paraId="16C360A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E7318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63B6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ENSG00000260870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6B77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-0.5490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C154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NDUFB10P1</w:t>
            </w:r>
          </w:p>
        </w:tc>
      </w:tr>
      <w:tr w:rsidR="004F32E9" w:rsidRPr="00B44130" w14:paraId="56B9439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5EC06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0806F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ENSG00000196437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FEDEA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-0.5471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B0B9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ZNF569</w:t>
            </w:r>
          </w:p>
        </w:tc>
      </w:tr>
      <w:tr w:rsidR="004F32E9" w:rsidRPr="00B44130" w14:paraId="6B9A733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6357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12E5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ENSG00000196335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E84AE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-0.5417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8E5D3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STK31</w:t>
            </w:r>
          </w:p>
        </w:tc>
      </w:tr>
      <w:tr w:rsidR="004F32E9" w:rsidRPr="00B44130" w14:paraId="1C78438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4247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B0F5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ENSG00000235429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D236E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-0.5398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91F53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AC083875.1</w:t>
            </w:r>
          </w:p>
        </w:tc>
      </w:tr>
      <w:tr w:rsidR="004F32E9" w:rsidRPr="00B44130" w14:paraId="2F2C14C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C2522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D6750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ENSG00000230104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54D66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-0.5390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B2EC9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AC018712.1</w:t>
            </w:r>
          </w:p>
        </w:tc>
      </w:tr>
      <w:tr w:rsidR="004F32E9" w:rsidRPr="00B44130" w14:paraId="6382F67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261D0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33EC8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ENSG00000172717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06F6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-0.5350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1B25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FAM71D</w:t>
            </w:r>
          </w:p>
        </w:tc>
      </w:tr>
      <w:tr w:rsidR="004F32E9" w:rsidRPr="00B44130" w14:paraId="507D15E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36C97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DAB8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ENSG00000268058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D4FB2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-0.5349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B32A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BNIP3P40</w:t>
            </w:r>
          </w:p>
        </w:tc>
      </w:tr>
      <w:tr w:rsidR="004F32E9" w:rsidRPr="00B44130" w14:paraId="491E29C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BEBB5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26438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ENSG00000243101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F8CDE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-0.5348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011F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RPS3P7</w:t>
            </w:r>
          </w:p>
        </w:tc>
      </w:tr>
      <w:tr w:rsidR="004F32E9" w:rsidRPr="00B44130" w14:paraId="779CDB0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367B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2FE25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ENSG00000173141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0BDE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-0.5340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61EBB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MRPL57</w:t>
            </w:r>
          </w:p>
        </w:tc>
      </w:tr>
      <w:tr w:rsidR="004F32E9" w:rsidRPr="00B44130" w14:paraId="1C3AEE0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8C0FB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4477F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ENSG00000212807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BA07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-0.5335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BCE21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OR2A42</w:t>
            </w:r>
          </w:p>
        </w:tc>
      </w:tr>
      <w:tr w:rsidR="004F32E9" w:rsidRPr="00B44130" w14:paraId="46AD1EA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CAD35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1B9FE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ENSG00000137473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D24A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-0.5324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751B8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TTC29</w:t>
            </w:r>
          </w:p>
        </w:tc>
      </w:tr>
      <w:tr w:rsidR="004F32E9" w:rsidRPr="00B44130" w14:paraId="58346D5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7E7B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47A31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ENSG00000240024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48A96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-0.5306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97E4E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LINC00888</w:t>
            </w:r>
          </w:p>
        </w:tc>
      </w:tr>
      <w:tr w:rsidR="004F32E9" w:rsidRPr="00B44130" w14:paraId="76E0472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54A2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FD96B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ENSG00000160345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8B6CA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-0.5305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D426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C9orf116</w:t>
            </w:r>
          </w:p>
        </w:tc>
      </w:tr>
      <w:tr w:rsidR="004F32E9" w:rsidRPr="00B44130" w14:paraId="20F0E68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1793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94461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ENSG00000233264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50E4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-0.5297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4C735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AC006042.2</w:t>
            </w:r>
          </w:p>
        </w:tc>
      </w:tr>
      <w:tr w:rsidR="004F32E9" w:rsidRPr="00B44130" w14:paraId="1529083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C7DB4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33E24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ENSG00000161328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7D5D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-0.5281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7C5DD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LRRC56</w:t>
            </w:r>
          </w:p>
        </w:tc>
      </w:tr>
      <w:tr w:rsidR="004F32E9" w:rsidRPr="00B44130" w14:paraId="08BA3A8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2C79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3CF4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ENSG00000130711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89CCC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-0.5280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828F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PRDM12</w:t>
            </w:r>
          </w:p>
        </w:tc>
      </w:tr>
      <w:tr w:rsidR="004F32E9" w:rsidRPr="00B44130" w14:paraId="3E7419E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6467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D6DA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ENSG00000287149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8210B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-0.5271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C74A2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AC092640.1</w:t>
            </w:r>
          </w:p>
        </w:tc>
      </w:tr>
      <w:tr w:rsidR="004F32E9" w:rsidRPr="00B44130" w14:paraId="72D948B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1175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CCE28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ENSG00000260865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1B6F0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-0.5256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7EF7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AC010287.1</w:t>
            </w:r>
          </w:p>
        </w:tc>
      </w:tr>
      <w:tr w:rsidR="004F32E9" w:rsidRPr="00B44130" w14:paraId="7D0CFA3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C7E3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72A71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ENSG00000144821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800C2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-0.5252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5EC08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MYH15</w:t>
            </w:r>
          </w:p>
        </w:tc>
      </w:tr>
      <w:tr w:rsidR="004F32E9" w:rsidRPr="00B44130" w14:paraId="7150BB1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E7337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AD69D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ENSG00000207296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C142D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-0.5171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2D98E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RNU6-140P</w:t>
            </w:r>
          </w:p>
        </w:tc>
      </w:tr>
      <w:tr w:rsidR="004F32E9" w:rsidRPr="00B44130" w14:paraId="1C41E45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26A9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4C80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ENSG00000137073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D857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-0.5165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A648C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UBAP2</w:t>
            </w:r>
          </w:p>
        </w:tc>
      </w:tr>
      <w:tr w:rsidR="004F32E9" w:rsidRPr="00B44130" w14:paraId="6DDAFBD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E28B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1C937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ENSG00000204745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51676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-0.5162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F90FA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AC083899.1</w:t>
            </w:r>
          </w:p>
        </w:tc>
      </w:tr>
      <w:tr w:rsidR="004F32E9" w:rsidRPr="00B44130" w14:paraId="22F48EA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FD71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F093E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ENSG00000275451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65F0B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-0.5135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D045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MIR6085</w:t>
            </w:r>
          </w:p>
        </w:tc>
      </w:tr>
      <w:tr w:rsidR="004F32E9" w:rsidRPr="00B44130" w14:paraId="4E9C6AE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10B12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68BF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ENSG00000261739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890EF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-0.5132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0EE60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GOLGA8S</w:t>
            </w:r>
          </w:p>
        </w:tc>
      </w:tr>
      <w:tr w:rsidR="004F32E9" w:rsidRPr="00B44130" w14:paraId="3B9285E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BDBB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DA241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ENSG00000231017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A7CC9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-0.5131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6194B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RPS27P10</w:t>
            </w:r>
          </w:p>
        </w:tc>
      </w:tr>
      <w:tr w:rsidR="004F32E9" w:rsidRPr="00B44130" w14:paraId="7881BF2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2881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0F4C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ENSG00000256817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F4E90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-0.5127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9DEC5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TPT1P12</w:t>
            </w:r>
          </w:p>
        </w:tc>
      </w:tr>
      <w:tr w:rsidR="004F32E9" w:rsidRPr="00B44130" w14:paraId="378782A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8FB97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CB43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ENSG00000181513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F0333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-0.5100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E8B5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ACBD4</w:t>
            </w:r>
          </w:p>
        </w:tc>
      </w:tr>
      <w:tr w:rsidR="004F32E9" w:rsidRPr="00B44130" w14:paraId="3D5EC9C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AD3A3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FCE4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ENSG00000183199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B9B31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-0.5076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185AC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HSP90AB3P</w:t>
            </w:r>
          </w:p>
        </w:tc>
      </w:tr>
      <w:tr w:rsidR="004F32E9" w:rsidRPr="00B44130" w14:paraId="4C3EE17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6F901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F7900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ENSG00000212321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5E50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-0.5045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50F7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U3</w:t>
            </w:r>
          </w:p>
        </w:tc>
      </w:tr>
      <w:tr w:rsidR="004F32E9" w:rsidRPr="00B44130" w14:paraId="564B31B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5D61D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7F180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ENSG00000153006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C96A6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-0.5044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03010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SREK1IP1</w:t>
            </w:r>
          </w:p>
        </w:tc>
      </w:tr>
      <w:tr w:rsidR="004F32E9" w:rsidRPr="00B44130" w14:paraId="76DBA0C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BE76C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E030A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ENSG00000171094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B62CA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-0.5038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DC34A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ALK</w:t>
            </w:r>
          </w:p>
        </w:tc>
      </w:tr>
      <w:tr w:rsidR="004F32E9" w:rsidRPr="00B44130" w14:paraId="229E36C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B5185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7488A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ENSG00000286466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ABDCA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-0.5034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3C55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AC069280.2</w:t>
            </w:r>
          </w:p>
        </w:tc>
      </w:tr>
      <w:tr w:rsidR="004F32E9" w:rsidRPr="00B44130" w14:paraId="3F6BAB0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A897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B6075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ENSG00000139266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443F6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-0.5004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40AE4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MARCHF9</w:t>
            </w:r>
          </w:p>
        </w:tc>
      </w:tr>
      <w:tr w:rsidR="004F32E9" w:rsidRPr="00B44130" w14:paraId="73135D3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8DCB7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C47C5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ENSG00000039650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E2C7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0.5011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153EB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PNKP</w:t>
            </w:r>
          </w:p>
        </w:tc>
      </w:tr>
      <w:tr w:rsidR="004F32E9" w:rsidRPr="00B44130" w14:paraId="3D5F0ED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EB57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7F17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ENSG00000257687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B48C5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0.5019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79E5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AC079600.2</w:t>
            </w:r>
          </w:p>
        </w:tc>
      </w:tr>
      <w:tr w:rsidR="004F32E9" w:rsidRPr="00B44130" w14:paraId="4EBEB07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CA4E9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34C4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ENSG00000220960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52FD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0.5020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E6079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AL079342.2</w:t>
            </w:r>
          </w:p>
        </w:tc>
      </w:tr>
      <w:tr w:rsidR="004F32E9" w:rsidRPr="00B44130" w14:paraId="7411414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8448C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E7DC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ENSG00000225932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F739F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0.5021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777D5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CTAGE4</w:t>
            </w:r>
          </w:p>
        </w:tc>
      </w:tr>
      <w:tr w:rsidR="004F32E9" w:rsidRPr="00B44130" w14:paraId="701EECF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035C7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FE7F3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ENSG00000132801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63603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0.5033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6EBB9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ZSWIM3</w:t>
            </w:r>
          </w:p>
        </w:tc>
      </w:tr>
      <w:tr w:rsidR="004F32E9" w:rsidRPr="00B44130" w14:paraId="558519A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749AA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5E3FC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ENSG00000236187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C09A6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0.5035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F0C36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GJA6P</w:t>
            </w:r>
          </w:p>
        </w:tc>
      </w:tr>
      <w:tr w:rsidR="004F32E9" w:rsidRPr="00B44130" w14:paraId="0746B43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36610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3534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ENSG00000069696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24DB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0.5044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F709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DRD4</w:t>
            </w:r>
          </w:p>
        </w:tc>
      </w:tr>
      <w:tr w:rsidR="004F32E9" w:rsidRPr="00B44130" w14:paraId="7475404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7D114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0D96F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ENSG00000198054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6502A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0.5048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22BB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DSCR8</w:t>
            </w:r>
          </w:p>
        </w:tc>
      </w:tr>
      <w:tr w:rsidR="004F32E9" w:rsidRPr="00B44130" w14:paraId="012042D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3034C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6533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ENSG00000025770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87991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0.5054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090C0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NCAPH2</w:t>
            </w:r>
          </w:p>
        </w:tc>
      </w:tr>
      <w:tr w:rsidR="004F32E9" w:rsidRPr="00B44130" w14:paraId="541647C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B1E0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01E59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ENSG00000130656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0890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0.5075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2672F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HBZ</w:t>
            </w:r>
          </w:p>
        </w:tc>
      </w:tr>
      <w:tr w:rsidR="004F32E9" w:rsidRPr="00B44130" w14:paraId="646882C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CB63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BC806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ENSG00000150457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97AAA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0.5078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7A35A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LATS2</w:t>
            </w:r>
          </w:p>
        </w:tc>
      </w:tr>
      <w:tr w:rsidR="004F32E9" w:rsidRPr="00B44130" w14:paraId="519FA64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6F1B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8AC18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ENSG00000104953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2EE5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0.5091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2E207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TLE6</w:t>
            </w:r>
          </w:p>
        </w:tc>
      </w:tr>
      <w:tr w:rsidR="004F32E9" w:rsidRPr="00B44130" w14:paraId="4D178C7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B9FA9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CF005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ENSG00000142556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4CFE1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0.5099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BDB00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ZNF614</w:t>
            </w:r>
          </w:p>
        </w:tc>
      </w:tr>
      <w:tr w:rsidR="004F32E9" w:rsidRPr="00B44130" w14:paraId="543B7C6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74450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885C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ENSG00000244378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43483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0.5102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37155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RPS2P45</w:t>
            </w:r>
          </w:p>
        </w:tc>
      </w:tr>
      <w:tr w:rsidR="004F32E9" w:rsidRPr="00B44130" w14:paraId="1A171BF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1F8F2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C36C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ENSG00000202058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2990C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0.5108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A41D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RN7SKP80</w:t>
            </w:r>
          </w:p>
        </w:tc>
      </w:tr>
      <w:tr w:rsidR="004F32E9" w:rsidRPr="00B44130" w14:paraId="48C14CE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9856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3A63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ENSG00000228259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00912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0.5114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CCB17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AC136604.1</w:t>
            </w:r>
          </w:p>
        </w:tc>
      </w:tr>
      <w:tr w:rsidR="004F32E9" w:rsidRPr="00B44130" w14:paraId="0BA4387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B0A4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AFD0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ENSG00000143067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E9168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0.5124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11B6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ZNF697</w:t>
            </w:r>
          </w:p>
        </w:tc>
      </w:tr>
      <w:tr w:rsidR="004F32E9" w:rsidRPr="00B44130" w14:paraId="6CE382C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16B27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C9C1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ENSG00000230832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06657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6EBA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AC241584.1</w:t>
            </w:r>
          </w:p>
        </w:tc>
      </w:tr>
      <w:tr w:rsidR="004F32E9" w:rsidRPr="00B44130" w14:paraId="1F474BD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1DA74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A801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ENSG00000213421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532A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0.5131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81D14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AC099670.1</w:t>
            </w:r>
          </w:p>
        </w:tc>
      </w:tr>
      <w:tr w:rsidR="004F32E9" w:rsidRPr="00B44130" w14:paraId="44C3057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3655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85436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ENSG00000166340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77A24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0.5158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9972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TPP1</w:t>
            </w:r>
          </w:p>
        </w:tc>
      </w:tr>
      <w:tr w:rsidR="004F32E9" w:rsidRPr="00B44130" w14:paraId="69056E0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B6362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4809F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ENSG00000204887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B287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0.5174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FE18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KRTAP1-4</w:t>
            </w:r>
          </w:p>
        </w:tc>
      </w:tr>
      <w:tr w:rsidR="004F32E9" w:rsidRPr="00B44130" w14:paraId="17F1A6F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5BD45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ED385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ENSG00000233549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97205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0.5174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BFC4E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CYCSP35</w:t>
            </w:r>
          </w:p>
        </w:tc>
      </w:tr>
      <w:tr w:rsidR="004F32E9" w:rsidRPr="00B44130" w14:paraId="5EA94CE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F16E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3DF56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ENSG00000184492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FC62A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0.5175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62AD9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FOXD4L1</w:t>
            </w:r>
          </w:p>
        </w:tc>
      </w:tr>
      <w:tr w:rsidR="004F32E9" w:rsidRPr="00B44130" w14:paraId="5A9797E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F8CAE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8C0F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ENSG00000164574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2B36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0.5179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E8DDF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GALNT10</w:t>
            </w:r>
          </w:p>
        </w:tc>
      </w:tr>
      <w:tr w:rsidR="004F32E9" w:rsidRPr="00B44130" w14:paraId="4935444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AB76F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FF0FA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ENSG00000134864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098A6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0.5181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0EBB5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GGACT</w:t>
            </w:r>
          </w:p>
        </w:tc>
      </w:tr>
      <w:tr w:rsidR="004F32E9" w:rsidRPr="00B44130" w14:paraId="2871B70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8A466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BC47C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ENSG00000111249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1B172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0.5188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5510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CUX2</w:t>
            </w:r>
          </w:p>
        </w:tc>
      </w:tr>
      <w:tr w:rsidR="004F32E9" w:rsidRPr="00B44130" w14:paraId="70AA44F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87506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233BA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ENSG00000150773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B377A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0.5192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01947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PIH1D2</w:t>
            </w:r>
          </w:p>
        </w:tc>
      </w:tr>
      <w:tr w:rsidR="004F32E9" w:rsidRPr="00B44130" w14:paraId="0D2711D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23C0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AEC7D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ENSG00000120314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34F2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0.5195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5258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WDR55</w:t>
            </w:r>
          </w:p>
        </w:tc>
      </w:tr>
      <w:tr w:rsidR="004F32E9" w:rsidRPr="00B44130" w14:paraId="1C3B533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E32D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42746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ENSG00000100058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78629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0.5196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6C210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CRYBB2P1</w:t>
            </w:r>
          </w:p>
        </w:tc>
      </w:tr>
      <w:tr w:rsidR="004F32E9" w:rsidRPr="00B44130" w14:paraId="49D696B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F4711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A3992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ENSG00000198920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3876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0.5211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22BDC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KIAA0753</w:t>
            </w:r>
          </w:p>
        </w:tc>
      </w:tr>
      <w:tr w:rsidR="004F32E9" w:rsidRPr="00B44130" w14:paraId="3C50A43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61B3A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3572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ENSG00000253954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72620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0.5217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27C8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HMGN1P38</w:t>
            </w:r>
          </w:p>
        </w:tc>
      </w:tr>
      <w:tr w:rsidR="004F32E9" w:rsidRPr="00B44130" w14:paraId="3B90713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B8B01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4841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ENSG00000224312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09129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0.5242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1B62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MCCD1P2</w:t>
            </w:r>
          </w:p>
        </w:tc>
      </w:tr>
      <w:tr w:rsidR="004F32E9" w:rsidRPr="00B44130" w14:paraId="13A1A40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5434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5CE3B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ENSG00000166787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98779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0.5278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2F9C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SAA3P</w:t>
            </w:r>
          </w:p>
        </w:tc>
      </w:tr>
      <w:tr w:rsidR="004F32E9" w:rsidRPr="00B44130" w14:paraId="23E223B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1F516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83A0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ENSG00000260318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A2200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0.5297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B355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COX6CP1</w:t>
            </w:r>
          </w:p>
        </w:tc>
      </w:tr>
      <w:tr w:rsidR="004F32E9" w:rsidRPr="00B44130" w14:paraId="0486A30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814F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C8D7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ENSG00000184831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F116B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0.5318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02ABD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APOO</w:t>
            </w:r>
          </w:p>
        </w:tc>
      </w:tr>
      <w:tr w:rsidR="004F32E9" w:rsidRPr="00B44130" w14:paraId="685EFC3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293A8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B737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ENSG00000146376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EAE04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0.5328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AB3D6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ARHGAP18</w:t>
            </w:r>
          </w:p>
        </w:tc>
      </w:tr>
      <w:tr w:rsidR="004F32E9" w:rsidRPr="00B44130" w14:paraId="1357927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FFCB5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2882E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ENSG00000211789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32978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0.5328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EC1E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TRAV12-2</w:t>
            </w:r>
          </w:p>
        </w:tc>
      </w:tr>
      <w:tr w:rsidR="004F32E9" w:rsidRPr="00B44130" w14:paraId="1D85355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9A9D6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9608E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ENSG00000152952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E1845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0.5334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9F4E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PLOD2</w:t>
            </w:r>
          </w:p>
        </w:tc>
      </w:tr>
      <w:tr w:rsidR="004F32E9" w:rsidRPr="00B44130" w14:paraId="5708C15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5AF22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080B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ENSG00000106483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B8635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0.5350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C844E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SFRP4</w:t>
            </w:r>
          </w:p>
        </w:tc>
      </w:tr>
      <w:tr w:rsidR="004F32E9" w:rsidRPr="00B44130" w14:paraId="6D3C98D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ED010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4CBFF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ENSG00000164303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6CFB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0.5384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EA4A9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ENPP6</w:t>
            </w:r>
          </w:p>
        </w:tc>
      </w:tr>
      <w:tr w:rsidR="004F32E9" w:rsidRPr="00B44130" w14:paraId="215CABD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C122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54E4E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ENSG00000196090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DE8D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0.5396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F191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PTPRT</w:t>
            </w:r>
          </w:p>
        </w:tc>
      </w:tr>
      <w:tr w:rsidR="004F32E9" w:rsidRPr="00B44130" w14:paraId="364DDE1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3A492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1621E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ENSG00000206907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1FA41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0.5403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E7B6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RNU6-1013P</w:t>
            </w:r>
          </w:p>
        </w:tc>
      </w:tr>
      <w:tr w:rsidR="004F32E9" w:rsidRPr="00B44130" w14:paraId="753F86B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4E138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50604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ENSG00000267952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8AB1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0.5407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C770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AC008878.1</w:t>
            </w:r>
          </w:p>
        </w:tc>
      </w:tr>
      <w:tr w:rsidR="004F32E9" w:rsidRPr="00B44130" w14:paraId="6ADA2DD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203E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FC20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ENSG00000227454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67599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0.5436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E3A9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MTND4P30</w:t>
            </w:r>
          </w:p>
        </w:tc>
      </w:tr>
      <w:tr w:rsidR="004F32E9" w:rsidRPr="00B44130" w14:paraId="44FAE18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1D9F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7E7C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ENSG00000179240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896E0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0.5440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4DBA8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GVQW3</w:t>
            </w:r>
          </w:p>
        </w:tc>
      </w:tr>
      <w:tr w:rsidR="004F32E9" w:rsidRPr="00B44130" w14:paraId="63FBB85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A9FE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9E49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ENSG00000199788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6B916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0.5441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B709B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RNY3P2</w:t>
            </w:r>
          </w:p>
        </w:tc>
      </w:tr>
      <w:tr w:rsidR="004F32E9" w:rsidRPr="00B44130" w14:paraId="03552F7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DB06A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9AAE2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ENSG00000286044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17C93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8EFB8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AP001977.1</w:t>
            </w:r>
          </w:p>
        </w:tc>
      </w:tr>
      <w:tr w:rsidR="004F32E9" w:rsidRPr="00B44130" w14:paraId="402B738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0A70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7E2B9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ENSG00000202137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5A338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0.5447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7720A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Y_RNA</w:t>
            </w:r>
          </w:p>
        </w:tc>
      </w:tr>
      <w:tr w:rsidR="004F32E9" w:rsidRPr="00B44130" w14:paraId="053C233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FB5D2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32797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ENSG00000130529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6A96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0.5454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1150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TRPM4</w:t>
            </w:r>
          </w:p>
        </w:tc>
      </w:tr>
      <w:tr w:rsidR="004F32E9" w:rsidRPr="00B44130" w14:paraId="4A8A0DE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208A7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6BDC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ENSG00000184995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E8B8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0.5484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EC91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IFNE</w:t>
            </w:r>
          </w:p>
        </w:tc>
      </w:tr>
      <w:tr w:rsidR="004F32E9" w:rsidRPr="00B44130" w14:paraId="70A138D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43B3A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4EEC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ENSG00000151090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C549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0.5511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AC8C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THRB</w:t>
            </w:r>
          </w:p>
        </w:tc>
      </w:tr>
      <w:tr w:rsidR="004F32E9" w:rsidRPr="00B44130" w14:paraId="23A1F25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0F1AD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85E9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ENSG00000076662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51FDC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0.5523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82EBE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ICAM3</w:t>
            </w:r>
          </w:p>
        </w:tc>
      </w:tr>
      <w:tr w:rsidR="004F32E9" w:rsidRPr="00B44130" w14:paraId="20C882F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DB98A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7C015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ENSG00000234109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4CCC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0.5536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5BF4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RPL7P36</w:t>
            </w:r>
          </w:p>
        </w:tc>
      </w:tr>
      <w:tr w:rsidR="004F32E9" w:rsidRPr="00B44130" w14:paraId="5976087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55E5F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65496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ENSG00000147041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BE694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0.5539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D9E0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SYTL5</w:t>
            </w:r>
          </w:p>
        </w:tc>
      </w:tr>
      <w:tr w:rsidR="004F32E9" w:rsidRPr="00B44130" w14:paraId="2F1D975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30069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789E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ENSG00000199646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6FF1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0.5541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896CB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RNU6-1272P</w:t>
            </w:r>
          </w:p>
        </w:tc>
      </w:tr>
      <w:tr w:rsidR="004F32E9" w:rsidRPr="00B44130" w14:paraId="5CFD0C0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43575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7A9F0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ENSG00000162068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3414D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0.5563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0FECD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NTN3</w:t>
            </w:r>
          </w:p>
        </w:tc>
      </w:tr>
      <w:tr w:rsidR="004F32E9" w:rsidRPr="00B44130" w14:paraId="3D6E9F5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35D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E14CB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ENSG00000265078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48EE9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0.5570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F6A04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RN7SL664P</w:t>
            </w:r>
          </w:p>
        </w:tc>
      </w:tr>
      <w:tr w:rsidR="004F32E9" w:rsidRPr="00B44130" w14:paraId="1FCCD38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E318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2E0A2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ENSG00000207756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488F9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0.5573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B8DB9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MIR580</w:t>
            </w:r>
          </w:p>
        </w:tc>
      </w:tr>
      <w:tr w:rsidR="004F32E9" w:rsidRPr="00B44130" w14:paraId="317C914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DB80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EA84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ENSG00000233609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F0F97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0.5580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9F97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RPL10P19</w:t>
            </w:r>
          </w:p>
        </w:tc>
      </w:tr>
      <w:tr w:rsidR="004F32E9" w:rsidRPr="00B44130" w14:paraId="4CB09B8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DF54D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C6D7C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ENSG00000264311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51E4E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0.5598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C787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CCDC58P1</w:t>
            </w:r>
          </w:p>
        </w:tc>
      </w:tr>
      <w:tr w:rsidR="004F32E9" w:rsidRPr="00B44130" w14:paraId="2B8E49E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4C949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EE38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ENSG00000171681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0614A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0.5602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52E7A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ATF7IP</w:t>
            </w:r>
          </w:p>
        </w:tc>
      </w:tr>
      <w:tr w:rsidR="004F32E9" w:rsidRPr="00B44130" w14:paraId="4C956A4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B651E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6FDD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ENSG00000196131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871E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0.5604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BCA1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VN1R2</w:t>
            </w:r>
          </w:p>
        </w:tc>
      </w:tr>
      <w:tr w:rsidR="004F32E9" w:rsidRPr="00B44130" w14:paraId="303F4B7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1A525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506A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ENSG00000240036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6D1F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0.5609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7024C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AC104563.1</w:t>
            </w:r>
          </w:p>
        </w:tc>
      </w:tr>
      <w:tr w:rsidR="004F32E9" w:rsidRPr="00B44130" w14:paraId="49E28DE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3F13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DD398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ENSG00000275607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F5945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0.5609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48975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AC135507.2</w:t>
            </w:r>
          </w:p>
        </w:tc>
      </w:tr>
      <w:tr w:rsidR="004F32E9" w:rsidRPr="00B44130" w14:paraId="68C4A12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6A40E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48353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ENSG00000216639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2F006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0.5670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3080A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AL133406.1</w:t>
            </w:r>
          </w:p>
        </w:tc>
      </w:tr>
      <w:tr w:rsidR="004F32E9" w:rsidRPr="00B44130" w14:paraId="3D20519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67DD4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A144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ENSG00000200818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D10D2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0.5676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F16E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RNU6-1204P</w:t>
            </w:r>
          </w:p>
        </w:tc>
      </w:tr>
      <w:tr w:rsidR="004F32E9" w:rsidRPr="00B44130" w14:paraId="1E13528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E7DA3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AC26B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ENSG00000166090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55D1B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0.5677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5AF26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IL25</w:t>
            </w:r>
          </w:p>
        </w:tc>
      </w:tr>
      <w:tr w:rsidR="004F32E9" w:rsidRPr="00B44130" w14:paraId="7641A82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520C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C266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ENSG00000204869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E2F5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0.5697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E9327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IGFL4</w:t>
            </w:r>
          </w:p>
        </w:tc>
      </w:tr>
      <w:tr w:rsidR="004F32E9" w:rsidRPr="00B44130" w14:paraId="33AC77B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DC4DC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A1EB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ENSG00000099282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C9A83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0.5703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4672B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TSPAN15</w:t>
            </w:r>
          </w:p>
        </w:tc>
      </w:tr>
      <w:tr w:rsidR="004F32E9" w:rsidRPr="00B44130" w14:paraId="5E08B2E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79135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E736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ENSG00000130177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1B68E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0.5732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4A84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CDC16</w:t>
            </w:r>
          </w:p>
        </w:tc>
      </w:tr>
      <w:tr w:rsidR="004F32E9" w:rsidRPr="00B44130" w14:paraId="74C48AE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C39B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2DE9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ENSG00000228367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51A2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0.5733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C9B8D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AC108120.1</w:t>
            </w:r>
          </w:p>
        </w:tc>
      </w:tr>
      <w:tr w:rsidR="004F32E9" w:rsidRPr="00B44130" w14:paraId="740D3CD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12DE9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F168A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ENSG00000244361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495BF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0.5740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59BF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RPL30P7</w:t>
            </w:r>
          </w:p>
        </w:tc>
      </w:tr>
      <w:tr w:rsidR="004F32E9" w:rsidRPr="00B44130" w14:paraId="1102B57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E33F8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09B00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ENSG00000106565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B3ECE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0.5742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93BE9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TMEM176B</w:t>
            </w:r>
          </w:p>
        </w:tc>
      </w:tr>
      <w:tr w:rsidR="004F32E9" w:rsidRPr="00B44130" w14:paraId="6664DEE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F95D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771B0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ENSG00000143375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54931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0.5794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9ABD8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CGN</w:t>
            </w:r>
          </w:p>
        </w:tc>
      </w:tr>
      <w:tr w:rsidR="004F32E9" w:rsidRPr="00B44130" w14:paraId="2DD0EDA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C7D9A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F582B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ENSG00000173221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A425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0.5810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4298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GLRX</w:t>
            </w:r>
          </w:p>
        </w:tc>
      </w:tr>
      <w:tr w:rsidR="004F32E9" w:rsidRPr="00B44130" w14:paraId="1422AEF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3A67C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AD038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ENSG00000145901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6D4D0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0.5812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2FD59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TNIP1</w:t>
            </w:r>
          </w:p>
        </w:tc>
      </w:tr>
      <w:tr w:rsidR="004F32E9" w:rsidRPr="00B44130" w14:paraId="6980150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020A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10E94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ENSG00000237827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D311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0.5812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61B5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RPS15AP29</w:t>
            </w:r>
          </w:p>
        </w:tc>
      </w:tr>
      <w:tr w:rsidR="004F32E9" w:rsidRPr="00B44130" w14:paraId="7A0D7EF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B3B01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76660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ENSG00000219294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35CD8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0.5823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1A6E7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PIP5K1P1</w:t>
            </w:r>
          </w:p>
        </w:tc>
      </w:tr>
      <w:tr w:rsidR="004F32E9" w:rsidRPr="00B44130" w14:paraId="4A59940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C7D3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EC2C0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ENSG00000277149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60DC6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0.5825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F55F6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TYW1B</w:t>
            </w:r>
          </w:p>
        </w:tc>
      </w:tr>
      <w:tr w:rsidR="004F32E9" w:rsidRPr="00B44130" w14:paraId="266359A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91F2B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94C9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ENSG00000010244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9B3AB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0.5834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27F8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ZNF207</w:t>
            </w:r>
          </w:p>
        </w:tc>
      </w:tr>
      <w:tr w:rsidR="004F32E9" w:rsidRPr="00B44130" w14:paraId="58FD818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72E9C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7E70A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ENSG00000170315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B45A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0.5834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001A4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UBB</w:t>
            </w:r>
          </w:p>
        </w:tc>
      </w:tr>
      <w:tr w:rsidR="004F32E9" w:rsidRPr="00B44130" w14:paraId="17DFCF1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5E8F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BCBD3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ENSG00000231390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B2ECD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0.5853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3517D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SNX18P8</w:t>
            </w:r>
          </w:p>
        </w:tc>
      </w:tr>
      <w:tr w:rsidR="004F32E9" w:rsidRPr="00B44130" w14:paraId="670105A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17C2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7D394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ENSG00000134056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0A511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0.5863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D6156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MRPS36</w:t>
            </w:r>
          </w:p>
        </w:tc>
      </w:tr>
      <w:tr w:rsidR="004F32E9" w:rsidRPr="00B44130" w14:paraId="39ECBC4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420E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4932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ENSG00000265648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FF3DC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0.5867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F0DA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RN7SL279P</w:t>
            </w:r>
          </w:p>
        </w:tc>
      </w:tr>
      <w:tr w:rsidR="004F32E9" w:rsidRPr="00B44130" w14:paraId="6CBBF32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FF50D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CD6DF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ENSG00000159761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01AF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0.5869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AFB4E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C16orf86</w:t>
            </w:r>
          </w:p>
        </w:tc>
      </w:tr>
      <w:tr w:rsidR="004F32E9" w:rsidRPr="00B44130" w14:paraId="6178471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6B4A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2160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ENSG00000128463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7595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0.5920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F120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EMC4</w:t>
            </w:r>
          </w:p>
        </w:tc>
      </w:tr>
      <w:tr w:rsidR="004F32E9" w:rsidRPr="00B44130" w14:paraId="27F34C5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4BCB3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BFED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ENSG00000088727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19400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0.5926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B911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KIF9</w:t>
            </w:r>
          </w:p>
        </w:tc>
      </w:tr>
      <w:tr w:rsidR="004F32E9" w:rsidRPr="00B44130" w14:paraId="65156E0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C5232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E2CF8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ENSG00000131015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3F927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0.5931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E353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ULBP2</w:t>
            </w:r>
          </w:p>
        </w:tc>
      </w:tr>
      <w:tr w:rsidR="004F32E9" w:rsidRPr="00B44130" w14:paraId="0C98F26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2AB81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E62B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ENSG00000243896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2DBCB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0.5936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AE8E6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OR2A7</w:t>
            </w:r>
          </w:p>
        </w:tc>
      </w:tr>
      <w:tr w:rsidR="004F32E9" w:rsidRPr="00B44130" w14:paraId="11EFF9D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98717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4511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ENSG00000150048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B5D6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0.5971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03D43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CLEC1A</w:t>
            </w:r>
          </w:p>
        </w:tc>
      </w:tr>
      <w:tr w:rsidR="004F32E9" w:rsidRPr="00B44130" w14:paraId="4AD57E9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50CD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E6A9E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ENSG00000111261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1065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0.5976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25BD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MANSC1</w:t>
            </w:r>
          </w:p>
        </w:tc>
      </w:tr>
      <w:tr w:rsidR="004F32E9" w:rsidRPr="00B44130" w14:paraId="551410F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6569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9B91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ENSG00000173674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1ADE2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0.5981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CA39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EIF1AX</w:t>
            </w:r>
          </w:p>
        </w:tc>
      </w:tr>
      <w:tr w:rsidR="004F32E9" w:rsidRPr="00B44130" w14:paraId="7AD9BE7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DADEF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A9904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ENSG00000249372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103A0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0.6016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8ED0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ATP6V1G1P6</w:t>
            </w:r>
          </w:p>
        </w:tc>
      </w:tr>
      <w:tr w:rsidR="004F32E9" w:rsidRPr="00B44130" w14:paraId="59C3B75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6CA0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4F092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ENSG00000287495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202E0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0.6018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92E0B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AL356489.4</w:t>
            </w:r>
          </w:p>
        </w:tc>
      </w:tr>
      <w:tr w:rsidR="004F32E9" w:rsidRPr="00B44130" w14:paraId="434C296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5CEC4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E0522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ENSG00000250305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BD7D0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0.6084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71AE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TRMT9B</w:t>
            </w:r>
          </w:p>
        </w:tc>
      </w:tr>
      <w:tr w:rsidR="004F32E9" w:rsidRPr="00B44130" w14:paraId="4DB1DDD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DCF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5FF5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ENSG00000111144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6CABF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0.6094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0D56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LTA4H</w:t>
            </w:r>
          </w:p>
        </w:tc>
      </w:tr>
      <w:tr w:rsidR="004F32E9" w:rsidRPr="00B44130" w14:paraId="794EFB9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9760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53B8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ENSG00000166068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298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0.6113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39CB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SPRED1</w:t>
            </w:r>
          </w:p>
        </w:tc>
      </w:tr>
      <w:tr w:rsidR="004F32E9" w:rsidRPr="00B44130" w14:paraId="0E91DE1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17621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1B051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ENSG00000114626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9E288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0.6166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869F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ABTB1</w:t>
            </w:r>
          </w:p>
        </w:tc>
      </w:tr>
      <w:tr w:rsidR="004F32E9" w:rsidRPr="00B44130" w14:paraId="66138E9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02F78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DF76B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ENSG00000264722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DB62C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0.6181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68C9D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MIR3670-2</w:t>
            </w:r>
          </w:p>
        </w:tc>
      </w:tr>
      <w:tr w:rsidR="004F32E9" w:rsidRPr="00B44130" w14:paraId="7247415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517EF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8069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ENSG00000164638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6A8D4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0.6183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BB44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SLC29A4</w:t>
            </w:r>
          </w:p>
        </w:tc>
      </w:tr>
      <w:tr w:rsidR="004F32E9" w:rsidRPr="00B44130" w14:paraId="49D9A1D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A1CCE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3F1D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ENSG00000006638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495E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0.6207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B091E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TBXA2R</w:t>
            </w:r>
          </w:p>
        </w:tc>
      </w:tr>
      <w:tr w:rsidR="004F32E9" w:rsidRPr="00B44130" w14:paraId="1B4FDF0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233A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7804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ENSG00000144395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46312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0.6213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D8A57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CCDC150</w:t>
            </w:r>
          </w:p>
        </w:tc>
      </w:tr>
      <w:tr w:rsidR="004F32E9" w:rsidRPr="00B44130" w14:paraId="35C81EC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2CF1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33FEA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ENSG00000013725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BD61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0.6241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5714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CD6</w:t>
            </w:r>
          </w:p>
        </w:tc>
      </w:tr>
      <w:tr w:rsidR="004F32E9" w:rsidRPr="00B44130" w14:paraId="550CAB4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509B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7D3C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ENSG00000085365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9498B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0.6257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B47C2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SCAMP1</w:t>
            </w:r>
          </w:p>
        </w:tc>
      </w:tr>
      <w:tr w:rsidR="004F32E9" w:rsidRPr="00B44130" w14:paraId="0936098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14AA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EA322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ENSG00000115138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3B3C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0.6264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6595F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POMC</w:t>
            </w:r>
          </w:p>
        </w:tc>
      </w:tr>
      <w:tr w:rsidR="004F32E9" w:rsidRPr="00B44130" w14:paraId="0580A40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195F9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75A1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ENSG00000271410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AFCD7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0.6285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6AC12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AC020728.1</w:t>
            </w:r>
          </w:p>
        </w:tc>
      </w:tr>
      <w:tr w:rsidR="004F32E9" w:rsidRPr="00B44130" w14:paraId="6DB8CD4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205BA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68223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ENSG00000077514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F502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0.6302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6437A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POLD3</w:t>
            </w:r>
          </w:p>
        </w:tc>
      </w:tr>
      <w:tr w:rsidR="004F32E9" w:rsidRPr="00B44130" w14:paraId="4E7B57A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A8DA9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D5AD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ENSG00000201379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61F35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0.6354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C10F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RNU4-76P</w:t>
            </w:r>
          </w:p>
        </w:tc>
      </w:tr>
      <w:tr w:rsidR="004F32E9" w:rsidRPr="00B44130" w14:paraId="623895C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DE21B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C156D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ENSG00000127423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2CF6E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0.6373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09E23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AUNIP</w:t>
            </w:r>
          </w:p>
        </w:tc>
      </w:tr>
      <w:tr w:rsidR="004F32E9" w:rsidRPr="00B44130" w14:paraId="0394F19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6AA7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557EE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ENSG00000132746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F233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0.6376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A2BF6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ALDH3B2</w:t>
            </w:r>
          </w:p>
        </w:tc>
      </w:tr>
      <w:tr w:rsidR="004F32E9" w:rsidRPr="00B44130" w14:paraId="753EBE0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05D3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9B290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ENSG00000131059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82BFC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0.6377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04DA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BPIFA3</w:t>
            </w:r>
          </w:p>
        </w:tc>
      </w:tr>
      <w:tr w:rsidR="004F32E9" w:rsidRPr="00B44130" w14:paraId="6DEA0E4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0D23D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245DA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ENSG00000168438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2976C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0.6409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BEC0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CDC40</w:t>
            </w:r>
          </w:p>
        </w:tc>
      </w:tr>
      <w:tr w:rsidR="004F32E9" w:rsidRPr="00B44130" w14:paraId="7BB0F5F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31FE4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F5A16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ENSG00000165973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3E70B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0.6410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771D6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NELL1</w:t>
            </w:r>
          </w:p>
        </w:tc>
      </w:tr>
      <w:tr w:rsidR="004F32E9" w:rsidRPr="00B44130" w14:paraId="26C9D71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D8682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21A51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ENSG00000167705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C86C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0.6419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E90D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RILP</w:t>
            </w:r>
          </w:p>
        </w:tc>
      </w:tr>
      <w:tr w:rsidR="004F32E9" w:rsidRPr="00B44130" w14:paraId="39BA989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4D215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05B35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ENSG00000276717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BEFB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0.6441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B1529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PRSS47</w:t>
            </w:r>
          </w:p>
        </w:tc>
      </w:tr>
      <w:tr w:rsidR="004F32E9" w:rsidRPr="00B44130" w14:paraId="4241D46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7DA19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AC0C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ENSG00000127780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56F01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0.6470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448F7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OR1E2</w:t>
            </w:r>
          </w:p>
        </w:tc>
      </w:tr>
      <w:tr w:rsidR="004F32E9" w:rsidRPr="00B44130" w14:paraId="73B60B1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7D4D8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14080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ENSG00000102172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8532F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0.6527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FFE9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SMS</w:t>
            </w:r>
          </w:p>
        </w:tc>
      </w:tr>
      <w:tr w:rsidR="004F32E9" w:rsidRPr="00B44130" w14:paraId="494A78B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D443A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333C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ENSG00000131652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9379E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B8F2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THOC6</w:t>
            </w:r>
          </w:p>
        </w:tc>
      </w:tr>
      <w:tr w:rsidR="004F32E9" w:rsidRPr="00B44130" w14:paraId="3D7B1E9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0673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8420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ENSG00000161265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D55D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0.6551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7BC68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U2AF1L4</w:t>
            </w:r>
          </w:p>
        </w:tc>
      </w:tr>
      <w:tr w:rsidR="004F32E9" w:rsidRPr="00B44130" w14:paraId="79BE404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50D3D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DB517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ENSG00000118200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1403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0.6553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9831E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CAMSAP2</w:t>
            </w:r>
          </w:p>
        </w:tc>
      </w:tr>
      <w:tr w:rsidR="004F32E9" w:rsidRPr="00B44130" w14:paraId="01DD3E3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B5D9B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6CF76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ENSG00000133612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5BE25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0.6562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06043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AGAP3</w:t>
            </w:r>
          </w:p>
        </w:tc>
      </w:tr>
      <w:tr w:rsidR="004F32E9" w:rsidRPr="00B44130" w14:paraId="2492653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A8F50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CD4A1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ENSG00000252429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9FD9E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0.6564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77375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RNU7-29P</w:t>
            </w:r>
          </w:p>
        </w:tc>
      </w:tr>
      <w:tr w:rsidR="004F32E9" w:rsidRPr="00B44130" w14:paraId="21D8BDE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419E5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641B4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ENSG00000113532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77BBC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0.6564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6A94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ST8SIA4</w:t>
            </w:r>
          </w:p>
        </w:tc>
      </w:tr>
      <w:tr w:rsidR="004F32E9" w:rsidRPr="00B44130" w14:paraId="152E31A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FAE77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8EAD2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ENSG00000117640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96753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0.6593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1C49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MTFR1L</w:t>
            </w:r>
          </w:p>
        </w:tc>
      </w:tr>
      <w:tr w:rsidR="004F32E9" w:rsidRPr="00B44130" w14:paraId="0D68E65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33F3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10ED1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ENSG00000271269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6517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0.6611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4FCC9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AL353778.1</w:t>
            </w:r>
          </w:p>
        </w:tc>
      </w:tr>
      <w:tr w:rsidR="004F32E9" w:rsidRPr="00B44130" w14:paraId="5576015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5992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63FA6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ENSG00000134709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8A44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0.6614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773D4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HOOK1</w:t>
            </w:r>
          </w:p>
        </w:tc>
      </w:tr>
      <w:tr w:rsidR="004F32E9" w:rsidRPr="00B44130" w14:paraId="217AA56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1E43D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1C814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ENSG00000205822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97ED7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0.6635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7DA6F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TPTE2P6</w:t>
            </w:r>
          </w:p>
        </w:tc>
      </w:tr>
      <w:tr w:rsidR="004F32E9" w:rsidRPr="00B44130" w14:paraId="58C0216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27195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03BA5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ENSG00000173200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100A7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0.6674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6DA0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PARP15</w:t>
            </w:r>
          </w:p>
        </w:tc>
      </w:tr>
      <w:tr w:rsidR="004F32E9" w:rsidRPr="00B44130" w14:paraId="102C27B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CD9F2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6004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ENSG00000174130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88088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0.6691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BB86B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TLR6</w:t>
            </w:r>
          </w:p>
        </w:tc>
      </w:tr>
      <w:tr w:rsidR="004F32E9" w:rsidRPr="00B44130" w14:paraId="013CA6B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FCA6B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95AC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ENSG00000232174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FDFC4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0.6709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C4E2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AC113340.1</w:t>
            </w:r>
          </w:p>
        </w:tc>
      </w:tr>
      <w:tr w:rsidR="004F32E9" w:rsidRPr="00B44130" w14:paraId="111556D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D56E3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F1E76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ENSG00000233623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4670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0.6713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627AF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PGAM1P11</w:t>
            </w:r>
          </w:p>
        </w:tc>
      </w:tr>
      <w:tr w:rsidR="004F32E9" w:rsidRPr="00B44130" w14:paraId="5208093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B228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B6D39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ENSG00000207619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E0E8B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0.6725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4C23D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MIR585</w:t>
            </w:r>
          </w:p>
        </w:tc>
      </w:tr>
      <w:tr w:rsidR="004F32E9" w:rsidRPr="00B44130" w14:paraId="335AF2C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570EA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D8E3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ENSG00000252200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8C064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0.6751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DA8C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AC243964.2</w:t>
            </w:r>
          </w:p>
        </w:tc>
      </w:tr>
      <w:tr w:rsidR="004F32E9" w:rsidRPr="00B44130" w14:paraId="155ABB5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204C6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1FE74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ENSG00000232716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F883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0.6754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CC72B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AC016831.3</w:t>
            </w:r>
          </w:p>
        </w:tc>
      </w:tr>
      <w:tr w:rsidR="004F32E9" w:rsidRPr="00B44130" w14:paraId="1847DF7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D2BE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E4B99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ENSG00000184619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B04F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0.6841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F496B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KRBA2</w:t>
            </w:r>
          </w:p>
        </w:tc>
      </w:tr>
      <w:tr w:rsidR="004F32E9" w:rsidRPr="00B44130" w14:paraId="4E55948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5506B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F05C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ENSG00000158552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090F7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0.6843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A2CB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ZFAND2B</w:t>
            </w:r>
          </w:p>
        </w:tc>
      </w:tr>
      <w:tr w:rsidR="004F32E9" w:rsidRPr="00B44130" w14:paraId="687B0E7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2F1BB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460E5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ENSG00000169093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A0426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0.6928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1FF80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ASMTL</w:t>
            </w:r>
          </w:p>
        </w:tc>
      </w:tr>
      <w:tr w:rsidR="004F32E9" w:rsidRPr="00B44130" w14:paraId="008A7E9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E7CB7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7590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ENSG00000115661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2E1F1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0.6984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6C4B1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STK16</w:t>
            </w:r>
          </w:p>
        </w:tc>
      </w:tr>
      <w:tr w:rsidR="004F32E9" w:rsidRPr="00B44130" w14:paraId="266CB3B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262A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443E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ENSG00000087086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0BA1A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0.6989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445B3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FTL</w:t>
            </w:r>
          </w:p>
        </w:tc>
      </w:tr>
      <w:tr w:rsidR="004F32E9" w:rsidRPr="00B44130" w14:paraId="3FB5758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3624D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2FB43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ENSG00000147669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210AE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0.6991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AC1BD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POLR2K</w:t>
            </w:r>
          </w:p>
        </w:tc>
      </w:tr>
      <w:tr w:rsidR="004F32E9" w:rsidRPr="00B44130" w14:paraId="539E308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6A95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E812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ENSG00000106211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09F26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0.7010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A596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HSPB1</w:t>
            </w:r>
          </w:p>
        </w:tc>
      </w:tr>
      <w:tr w:rsidR="004F32E9" w:rsidRPr="00B44130" w14:paraId="520E212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B8122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9DC9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ENSG00000166780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5275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0.7028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7D9D7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BMERB1</w:t>
            </w:r>
          </w:p>
        </w:tc>
      </w:tr>
      <w:tr w:rsidR="004F32E9" w:rsidRPr="00B44130" w14:paraId="4155B06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1B20A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C14D3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ENSG00000109101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BBEB9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0.7047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49913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FOXN1</w:t>
            </w:r>
          </w:p>
        </w:tc>
      </w:tr>
      <w:tr w:rsidR="004F32E9" w:rsidRPr="00B44130" w14:paraId="5A02154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5CE75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24980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ENSG00000287180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E8213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0.7068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4E7C4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AC106818.2</w:t>
            </w:r>
          </w:p>
        </w:tc>
      </w:tr>
      <w:tr w:rsidR="004F32E9" w:rsidRPr="00B44130" w14:paraId="0888764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F6C65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24D6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ENSG00000181323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53F0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0.7076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4C55E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SPEM1</w:t>
            </w:r>
          </w:p>
        </w:tc>
      </w:tr>
      <w:tr w:rsidR="004F32E9" w:rsidRPr="00B44130" w14:paraId="564CDB8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2E693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86701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ENSG00000229150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87F75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0.7089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292A6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CRYGEP</w:t>
            </w:r>
          </w:p>
        </w:tc>
      </w:tr>
      <w:tr w:rsidR="004F32E9" w:rsidRPr="00B44130" w14:paraId="452B420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8DCA2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909E9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ENSG00000250507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210D0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0.7150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FE91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AC245884.6</w:t>
            </w:r>
          </w:p>
        </w:tc>
      </w:tr>
      <w:tr w:rsidR="004F32E9" w:rsidRPr="00B44130" w14:paraId="5805F24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91E6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523C3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ENSG00000105708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DE0A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0.7185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51A3C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ZNF14</w:t>
            </w:r>
          </w:p>
        </w:tc>
      </w:tr>
      <w:tr w:rsidR="004F32E9" w:rsidRPr="00B44130" w14:paraId="5B3D8C6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2D2D2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29AE9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ENSG00000159885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1CDD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0.7244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5767F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ZNF222</w:t>
            </w:r>
          </w:p>
        </w:tc>
      </w:tr>
      <w:tr w:rsidR="004F32E9" w:rsidRPr="00B44130" w14:paraId="4D27EDC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406BC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730CF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ENSG00000174939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C4C2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0.7259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7254B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ASPHD1</w:t>
            </w:r>
          </w:p>
        </w:tc>
      </w:tr>
      <w:tr w:rsidR="004F32E9" w:rsidRPr="00B44130" w14:paraId="46D4514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DADA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EC9D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ENSG00000204711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513A7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0.7265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3C92B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C9orf135</w:t>
            </w:r>
          </w:p>
        </w:tc>
      </w:tr>
      <w:tr w:rsidR="004F32E9" w:rsidRPr="00B44130" w14:paraId="586EBAC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E63C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8603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ENSG00000066739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39D4D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0.7282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A873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ATG2B</w:t>
            </w:r>
          </w:p>
        </w:tc>
      </w:tr>
      <w:tr w:rsidR="004F32E9" w:rsidRPr="00B44130" w14:paraId="19275E0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FFB56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DE7C0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ENSG00000142192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498D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0.7283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B740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APP</w:t>
            </w:r>
          </w:p>
        </w:tc>
      </w:tr>
      <w:tr w:rsidR="004F32E9" w:rsidRPr="00B44130" w14:paraId="072A42A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4F7A3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10DFB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ENSG00000121741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62038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0.7305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2E52C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ZMYM2</w:t>
            </w:r>
          </w:p>
        </w:tc>
      </w:tr>
      <w:tr w:rsidR="004F32E9" w:rsidRPr="00B44130" w14:paraId="2DA7918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4C00D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CA3CA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ENSG00000286020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86DF1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0.7336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2A37B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AC011997.2</w:t>
            </w:r>
          </w:p>
        </w:tc>
      </w:tr>
      <w:tr w:rsidR="004F32E9" w:rsidRPr="00B44130" w14:paraId="70B3836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8727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ENSG00000255670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10FCC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ENSG00000108306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BD968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0.7446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43F8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FBXL20</w:t>
            </w:r>
          </w:p>
        </w:tc>
      </w:tr>
      <w:tr w:rsidR="004F32E9" w:rsidRPr="00B44130" w14:paraId="7A1B531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C51EE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3F299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ENSG00000198863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2C07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0.7478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1B807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RUNDC1</w:t>
            </w:r>
          </w:p>
        </w:tc>
      </w:tr>
      <w:tr w:rsidR="004F32E9" w:rsidRPr="00B44130" w14:paraId="5E0A0BC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4F12E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955D2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ENSG00000134815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24236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0.7514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6DCAC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DHX34</w:t>
            </w:r>
          </w:p>
        </w:tc>
      </w:tr>
      <w:tr w:rsidR="004F32E9" w:rsidRPr="00B44130" w14:paraId="1F65B0C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722A4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CBE77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ENSG00000140320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7B90A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0.7538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68468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BAHD1</w:t>
            </w:r>
          </w:p>
        </w:tc>
      </w:tr>
      <w:tr w:rsidR="004F32E9" w:rsidRPr="00B44130" w14:paraId="0EE8429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3BD46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5054E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ENSG00000184140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D5E17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0.7588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3720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OR4F6</w:t>
            </w:r>
          </w:p>
        </w:tc>
      </w:tr>
      <w:tr w:rsidR="004F32E9" w:rsidRPr="00B44130" w14:paraId="71B09A4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4EBF3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0A9B9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ENSG00000206106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FEC37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0.7618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9CC7F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KRTAP22-2</w:t>
            </w:r>
          </w:p>
        </w:tc>
      </w:tr>
      <w:tr w:rsidR="004F32E9" w:rsidRPr="00B44130" w14:paraId="6ED97825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CB66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8E178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ENSG00000100592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29AA4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0.7700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753E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DAAM1</w:t>
            </w:r>
          </w:p>
        </w:tc>
      </w:tr>
      <w:tr w:rsidR="004F32E9" w:rsidRPr="00B44130" w14:paraId="1EDC9C3F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E308F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DBF0B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ENSG00000182400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AEF93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0.7716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9BB78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TRAPPC6B</w:t>
            </w:r>
          </w:p>
        </w:tc>
      </w:tr>
      <w:tr w:rsidR="004F32E9" w:rsidRPr="00B44130" w14:paraId="40BC40C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62ED7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3B9F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ENSG00000241926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5A4C7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0.7752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34841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MTCO1P55</w:t>
            </w:r>
          </w:p>
        </w:tc>
      </w:tr>
      <w:tr w:rsidR="004F32E9" w:rsidRPr="00B44130" w14:paraId="2899E9D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0E8EE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8C0D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ENSG00000273024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E0781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0.7752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6BE0C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INTS4P2</w:t>
            </w:r>
          </w:p>
        </w:tc>
      </w:tr>
      <w:tr w:rsidR="004F32E9" w:rsidRPr="00B44130" w14:paraId="176AAD02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AD7B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55C12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ENSG00000188566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DF56B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0.7776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0FC0F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NDOR1</w:t>
            </w:r>
          </w:p>
        </w:tc>
      </w:tr>
      <w:tr w:rsidR="004F32E9" w:rsidRPr="00B44130" w14:paraId="32934DF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7BE11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7643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ENSG00000176009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1AE94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0.7789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74DEC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ASCL3</w:t>
            </w:r>
          </w:p>
        </w:tc>
      </w:tr>
      <w:tr w:rsidR="004F32E9" w:rsidRPr="00B44130" w14:paraId="7ECD53C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21BB4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19F9B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ENSG00000227609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8CDAE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0.7817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B6EDC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TMEM183AP1</w:t>
            </w:r>
          </w:p>
        </w:tc>
      </w:tr>
      <w:tr w:rsidR="004F32E9" w:rsidRPr="00B44130" w14:paraId="3FFF6B7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1484C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36FE8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ENSG00000177590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CFE7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0.7823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E08FF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GIMAP3P</w:t>
            </w:r>
          </w:p>
        </w:tc>
      </w:tr>
      <w:tr w:rsidR="004F32E9" w:rsidRPr="00B44130" w14:paraId="4CB8B361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CB912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8D1B0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ENSG00000276650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51BCE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0.7897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C96F1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AC022202.1</w:t>
            </w:r>
          </w:p>
        </w:tc>
      </w:tr>
      <w:tr w:rsidR="004F32E9" w:rsidRPr="00B44130" w14:paraId="19473ECE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C6763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B1FDF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ENSG00000106028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699C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0.7897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B3AED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SSBP1</w:t>
            </w:r>
          </w:p>
        </w:tc>
      </w:tr>
      <w:tr w:rsidR="004F32E9" w:rsidRPr="00B44130" w14:paraId="74EF6574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41305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E93D3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ENSG00000105697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DE7A9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0.7925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11C64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HAMP</w:t>
            </w:r>
          </w:p>
        </w:tc>
      </w:tr>
      <w:tr w:rsidR="004F32E9" w:rsidRPr="00B44130" w14:paraId="6EAE688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41C0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8459B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ENSG00000105835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72902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0.7936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111DB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NAMPT</w:t>
            </w:r>
          </w:p>
        </w:tc>
      </w:tr>
      <w:tr w:rsidR="004F32E9" w:rsidRPr="00B44130" w14:paraId="1071E3C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EDA5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05C0B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ENSG00000167637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BFE6B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0.8002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03662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ZNF283</w:t>
            </w:r>
          </w:p>
        </w:tc>
      </w:tr>
      <w:tr w:rsidR="004F32E9" w:rsidRPr="00B44130" w14:paraId="0E7FE49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3CBA7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CB1BC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ENSG00000102010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F5C7D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0.8058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01149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BMX</w:t>
            </w:r>
          </w:p>
        </w:tc>
      </w:tr>
      <w:tr w:rsidR="004F32E9" w:rsidRPr="00B44130" w14:paraId="02C67688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7202E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E5FD4F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ENSG00000227999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338BA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0.8129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824CB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MTND5P1</w:t>
            </w:r>
          </w:p>
        </w:tc>
      </w:tr>
      <w:tr w:rsidR="004F32E9" w:rsidRPr="00B44130" w14:paraId="0B10A44C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BDF5A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lastRenderedPageBreak/>
              <w:t>ENSG00000240980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85F4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ENSG00000210107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147F4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0.8147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6399D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MT-TQ</w:t>
            </w:r>
          </w:p>
        </w:tc>
      </w:tr>
      <w:tr w:rsidR="004F32E9" w:rsidRPr="00B44130" w14:paraId="3ADB0A03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7BA20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036C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ENSG00000107438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5F126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0.8149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50DA7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PDLIM1</w:t>
            </w:r>
          </w:p>
        </w:tc>
      </w:tr>
      <w:tr w:rsidR="004F32E9" w:rsidRPr="00B44130" w14:paraId="2FCC301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1BE0B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87CAB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ENSG00000165076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78448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0.8197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E95E1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PRSS37</w:t>
            </w:r>
          </w:p>
        </w:tc>
      </w:tr>
      <w:tr w:rsidR="004F32E9" w:rsidRPr="00B44130" w14:paraId="78C7AA3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5CB2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2A471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ENSG00000164402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F5686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0.8198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B2788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SEPTIN8</w:t>
            </w:r>
          </w:p>
        </w:tc>
      </w:tr>
      <w:tr w:rsidR="004F32E9" w:rsidRPr="00B44130" w14:paraId="29B9ED1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D9D686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07A4B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ENSG00000138785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47497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0.8246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D92DA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INTS12</w:t>
            </w:r>
          </w:p>
        </w:tc>
      </w:tr>
      <w:tr w:rsidR="004F32E9" w:rsidRPr="00B44130" w14:paraId="01EE2119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CA2BE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0329D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ENSG00000152229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69E12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0.8326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F01F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PSTPIP2</w:t>
            </w:r>
          </w:p>
        </w:tc>
      </w:tr>
      <w:tr w:rsidR="004F32E9" w:rsidRPr="00B44130" w14:paraId="289BA750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78782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A723C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ENSG00000132953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135F9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0.8338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46A10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XPO4</w:t>
            </w:r>
          </w:p>
        </w:tc>
      </w:tr>
      <w:tr w:rsidR="004F32E9" w:rsidRPr="00B44130" w14:paraId="515E599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6E7CE1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B9B54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ENSG00000237172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6B5FA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0.8447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411F6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B3GNT9</w:t>
            </w:r>
          </w:p>
        </w:tc>
      </w:tr>
      <w:tr w:rsidR="004F32E9" w:rsidRPr="00B44130" w14:paraId="09B7995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A0691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EBC89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ENSG00000197557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7BBFD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0.8584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7AA92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TTC30A</w:t>
            </w:r>
          </w:p>
        </w:tc>
      </w:tr>
      <w:tr w:rsidR="004F32E9" w:rsidRPr="00B44130" w14:paraId="7A681E7D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82F26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9B2C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ENSG00000105251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08AE6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0.8647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16AFE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SHD</w:t>
            </w:r>
          </w:p>
        </w:tc>
      </w:tr>
      <w:tr w:rsidR="004F32E9" w:rsidRPr="00B44130" w14:paraId="311DCAB7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66AA3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9D66F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ENSG00000287337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84AB5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0.8686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ACE6C5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AC005962.2</w:t>
            </w:r>
          </w:p>
        </w:tc>
      </w:tr>
      <w:tr w:rsidR="004F32E9" w:rsidRPr="00B44130" w14:paraId="24261C9B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F69C5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D8382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ENSG00000111341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EF10C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0.8710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6274C2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MGP</w:t>
            </w:r>
          </w:p>
        </w:tc>
      </w:tr>
      <w:tr w:rsidR="004F32E9" w:rsidRPr="00B44130" w14:paraId="522568A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242FE3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4DFF8B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ENSG00000074964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51367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0.8733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A23057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ARHGEF10L</w:t>
            </w:r>
          </w:p>
        </w:tc>
      </w:tr>
      <w:tr w:rsidR="004F32E9" w:rsidRPr="00B44130" w14:paraId="152379FA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2C89A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A90A2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ENSG00000157214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F869FE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0.8788</w:t>
            </w:r>
          </w:p>
        </w:tc>
        <w:tc>
          <w:tcPr>
            <w:tcW w:w="12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0710FC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STEAP2</w:t>
            </w:r>
          </w:p>
        </w:tc>
      </w:tr>
      <w:tr w:rsidR="004F32E9" w:rsidRPr="00B44130" w14:paraId="72E2E166" w14:textId="77777777" w:rsidTr="00A34CAB">
        <w:trPr>
          <w:trHeight w:val="276"/>
          <w:jc w:val="center"/>
        </w:trPr>
        <w:tc>
          <w:tcPr>
            <w:tcW w:w="154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D0B2AEA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ENSG00000278905</w:t>
            </w:r>
          </w:p>
        </w:tc>
        <w:tc>
          <w:tcPr>
            <w:tcW w:w="154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07A043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ENSG00000108179</w:t>
            </w:r>
          </w:p>
        </w:tc>
        <w:tc>
          <w:tcPr>
            <w:tcW w:w="68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015899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0.8862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2B0C78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PPIF</w:t>
            </w:r>
          </w:p>
        </w:tc>
      </w:tr>
      <w:tr w:rsidR="004F32E9" w:rsidRPr="00B44130" w14:paraId="66312790" w14:textId="77777777" w:rsidTr="00A34CAB">
        <w:trPr>
          <w:trHeight w:val="276"/>
          <w:jc w:val="center"/>
        </w:trPr>
        <w:tc>
          <w:tcPr>
            <w:tcW w:w="1541" w:type="pct"/>
            <w:shd w:val="clear" w:color="auto" w:fill="auto"/>
            <w:noWrap/>
            <w:vAlign w:val="center"/>
            <w:hideMark/>
          </w:tcPr>
          <w:p w14:paraId="04EE0D14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ENSG00000196634</w:t>
            </w:r>
          </w:p>
        </w:tc>
        <w:tc>
          <w:tcPr>
            <w:tcW w:w="1541" w:type="pct"/>
            <w:shd w:val="clear" w:color="auto" w:fill="auto"/>
            <w:noWrap/>
            <w:vAlign w:val="center"/>
            <w:hideMark/>
          </w:tcPr>
          <w:p w14:paraId="3B787808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ENSG00000100296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7A1947D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0.8868</w:t>
            </w:r>
          </w:p>
        </w:tc>
        <w:tc>
          <w:tcPr>
            <w:tcW w:w="1237" w:type="pct"/>
            <w:shd w:val="clear" w:color="auto" w:fill="auto"/>
            <w:noWrap/>
            <w:vAlign w:val="center"/>
            <w:hideMark/>
          </w:tcPr>
          <w:p w14:paraId="2CCA4120" w14:textId="77777777" w:rsidR="004F32E9" w:rsidRPr="00B44130" w:rsidRDefault="004F32E9" w:rsidP="00A34CA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44130">
              <w:rPr>
                <w:rFonts w:eastAsia="等线" w:cs="Times New Roman"/>
                <w:color w:val="000000"/>
                <w:szCs w:val="24"/>
              </w:rPr>
              <w:t>THOC5</w:t>
            </w:r>
          </w:p>
        </w:tc>
      </w:tr>
    </w:tbl>
    <w:p w14:paraId="06C7AF56" w14:textId="77777777" w:rsidR="004F32E9" w:rsidRPr="00B44130" w:rsidRDefault="004F32E9" w:rsidP="004F32E9">
      <w:pPr>
        <w:rPr>
          <w:rFonts w:cs="Times New Roman"/>
          <w:szCs w:val="24"/>
        </w:rPr>
      </w:pPr>
    </w:p>
    <w:p w14:paraId="77126A3D" w14:textId="77777777" w:rsidR="00EA51E9" w:rsidRPr="00C84568" w:rsidRDefault="00EA51E9" w:rsidP="00654E8F">
      <w:pPr>
        <w:spacing w:before="240"/>
      </w:pPr>
    </w:p>
    <w:sectPr w:rsidR="00EA51E9" w:rsidRPr="00C84568" w:rsidSect="00C2041A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F7A26" w14:textId="77777777" w:rsidR="001269E8" w:rsidRDefault="001269E8" w:rsidP="00117666">
      <w:pPr>
        <w:spacing w:after="0"/>
      </w:pPr>
      <w:r>
        <w:separator/>
      </w:r>
    </w:p>
  </w:endnote>
  <w:endnote w:type="continuationSeparator" w:id="0">
    <w:p w14:paraId="6DC1D182" w14:textId="77777777" w:rsidR="001269E8" w:rsidRDefault="001269E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20131" w14:textId="77777777" w:rsidR="001269E8" w:rsidRDefault="001269E8" w:rsidP="00117666">
      <w:pPr>
        <w:spacing w:after="0"/>
      </w:pPr>
      <w:r>
        <w:separator/>
      </w:r>
    </w:p>
  </w:footnote>
  <w:footnote w:type="continuationSeparator" w:id="0">
    <w:p w14:paraId="3A0E97C2" w14:textId="77777777" w:rsidR="001269E8" w:rsidRDefault="001269E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B212F5"/>
    <w:multiLevelType w:val="hybridMultilevel"/>
    <w:tmpl w:val="C8D2C5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wNjcyMTUwMzQyNzJW0lEKTi0uzszPAykwrAUAE8H4RCwAAAA="/>
  </w:docVars>
  <w:rsids>
    <w:rsidRoot w:val="00ED20B5"/>
    <w:rsid w:val="00001EFC"/>
    <w:rsid w:val="0001436A"/>
    <w:rsid w:val="000168ED"/>
    <w:rsid w:val="00034304"/>
    <w:rsid w:val="00035434"/>
    <w:rsid w:val="00052A14"/>
    <w:rsid w:val="00077D53"/>
    <w:rsid w:val="00105FD9"/>
    <w:rsid w:val="00117666"/>
    <w:rsid w:val="001269E8"/>
    <w:rsid w:val="00137E68"/>
    <w:rsid w:val="001549D3"/>
    <w:rsid w:val="00160065"/>
    <w:rsid w:val="00162F29"/>
    <w:rsid w:val="00163912"/>
    <w:rsid w:val="00177D84"/>
    <w:rsid w:val="00267D18"/>
    <w:rsid w:val="00274234"/>
    <w:rsid w:val="00274347"/>
    <w:rsid w:val="002868E2"/>
    <w:rsid w:val="002869C3"/>
    <w:rsid w:val="002936E4"/>
    <w:rsid w:val="002B37CD"/>
    <w:rsid w:val="002B4A57"/>
    <w:rsid w:val="002C74CA"/>
    <w:rsid w:val="002F789C"/>
    <w:rsid w:val="003123F4"/>
    <w:rsid w:val="003544FB"/>
    <w:rsid w:val="003D2F2D"/>
    <w:rsid w:val="00401590"/>
    <w:rsid w:val="00403261"/>
    <w:rsid w:val="00447801"/>
    <w:rsid w:val="00452E9C"/>
    <w:rsid w:val="004735C8"/>
    <w:rsid w:val="004947A6"/>
    <w:rsid w:val="004961FF"/>
    <w:rsid w:val="004B4BE8"/>
    <w:rsid w:val="004F32E9"/>
    <w:rsid w:val="00517A89"/>
    <w:rsid w:val="005250F2"/>
    <w:rsid w:val="00546089"/>
    <w:rsid w:val="0058703D"/>
    <w:rsid w:val="00593EEA"/>
    <w:rsid w:val="005A5EEE"/>
    <w:rsid w:val="006375C7"/>
    <w:rsid w:val="006516F4"/>
    <w:rsid w:val="0065387F"/>
    <w:rsid w:val="00654E8F"/>
    <w:rsid w:val="00660D05"/>
    <w:rsid w:val="006820B1"/>
    <w:rsid w:val="0068652F"/>
    <w:rsid w:val="006B7D14"/>
    <w:rsid w:val="00701727"/>
    <w:rsid w:val="0070566C"/>
    <w:rsid w:val="00714C50"/>
    <w:rsid w:val="00725A7D"/>
    <w:rsid w:val="007501BE"/>
    <w:rsid w:val="00790BB3"/>
    <w:rsid w:val="007C206C"/>
    <w:rsid w:val="00805CDA"/>
    <w:rsid w:val="00817DD6"/>
    <w:rsid w:val="0083759F"/>
    <w:rsid w:val="00862E62"/>
    <w:rsid w:val="00885156"/>
    <w:rsid w:val="008B207B"/>
    <w:rsid w:val="008B2777"/>
    <w:rsid w:val="009151AA"/>
    <w:rsid w:val="0093429D"/>
    <w:rsid w:val="00943573"/>
    <w:rsid w:val="00964134"/>
    <w:rsid w:val="00970F7D"/>
    <w:rsid w:val="00994A3D"/>
    <w:rsid w:val="009C2B12"/>
    <w:rsid w:val="00A000A2"/>
    <w:rsid w:val="00A174D9"/>
    <w:rsid w:val="00A739FE"/>
    <w:rsid w:val="00AA4D24"/>
    <w:rsid w:val="00AA62C0"/>
    <w:rsid w:val="00AB6715"/>
    <w:rsid w:val="00B1671E"/>
    <w:rsid w:val="00B25EB8"/>
    <w:rsid w:val="00B37F4D"/>
    <w:rsid w:val="00BE2F29"/>
    <w:rsid w:val="00C2041A"/>
    <w:rsid w:val="00C269C3"/>
    <w:rsid w:val="00C52A7B"/>
    <w:rsid w:val="00C56BAF"/>
    <w:rsid w:val="00C679AA"/>
    <w:rsid w:val="00C75972"/>
    <w:rsid w:val="00C84568"/>
    <w:rsid w:val="00CA268A"/>
    <w:rsid w:val="00CD066B"/>
    <w:rsid w:val="00CE1E1D"/>
    <w:rsid w:val="00CE4FEE"/>
    <w:rsid w:val="00D060CF"/>
    <w:rsid w:val="00D96BF8"/>
    <w:rsid w:val="00DB59C3"/>
    <w:rsid w:val="00DC0121"/>
    <w:rsid w:val="00DC259A"/>
    <w:rsid w:val="00DE23E8"/>
    <w:rsid w:val="00E52377"/>
    <w:rsid w:val="00E537AD"/>
    <w:rsid w:val="00E64E17"/>
    <w:rsid w:val="00E866C9"/>
    <w:rsid w:val="00E92581"/>
    <w:rsid w:val="00EA3D3C"/>
    <w:rsid w:val="00EA51E9"/>
    <w:rsid w:val="00EB2232"/>
    <w:rsid w:val="00EC090A"/>
    <w:rsid w:val="00ED20B5"/>
    <w:rsid w:val="00F04B25"/>
    <w:rsid w:val="00F46900"/>
    <w:rsid w:val="00F61D89"/>
    <w:rsid w:val="00F8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a0"/>
    <w:rsid w:val="0058703D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58703D"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xl65">
    <w:name w:val="xl65"/>
    <w:basedOn w:val="a0"/>
    <w:rsid w:val="0058703D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350</TotalTime>
  <Pages>80</Pages>
  <Words>6990</Words>
  <Characters>39844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My PC</cp:lastModifiedBy>
  <cp:revision>38</cp:revision>
  <cp:lastPrinted>2013-10-03T12:51:00Z</cp:lastPrinted>
  <dcterms:created xsi:type="dcterms:W3CDTF">2018-11-23T08:58:00Z</dcterms:created>
  <dcterms:modified xsi:type="dcterms:W3CDTF">2021-04-16T15:30:00Z</dcterms:modified>
</cp:coreProperties>
</file>