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73BDD" w14:textId="4C1B972D" w:rsidR="00C744FC" w:rsidRPr="00C744FC" w:rsidRDefault="00654E8F" w:rsidP="00C744FC">
      <w:pPr>
        <w:pStyle w:val="SupplementaryMaterial"/>
      </w:pPr>
      <w:r w:rsidRPr="006C5F09">
        <w:t>Supplementary Material</w:t>
      </w:r>
    </w:p>
    <w:p w14:paraId="0EB4A5EE" w14:textId="7A5FB1D1" w:rsidR="006C5F09" w:rsidRDefault="006C5F09" w:rsidP="006C5F09">
      <w:pPr>
        <w:rPr>
          <w:snapToGrid w:val="0"/>
          <w:color w:val="000000"/>
          <w:lang w:eastAsia="de-DE" w:bidi="en-US"/>
        </w:rPr>
      </w:pPr>
      <w:r w:rsidRPr="006C5F09">
        <w:rPr>
          <w:b/>
          <w:snapToGrid w:val="0"/>
          <w:color w:val="000000"/>
          <w:lang w:eastAsia="de-DE" w:bidi="en-US"/>
        </w:rPr>
        <w:t>Table S1:</w:t>
      </w:r>
      <w:r w:rsidRPr="006C5F09">
        <w:rPr>
          <w:snapToGrid w:val="0"/>
          <w:color w:val="000000"/>
          <w:lang w:eastAsia="de-DE" w:bidi="en-US"/>
        </w:rPr>
        <w:t xml:space="preserve"> Ingredients of the experimental diet</w:t>
      </w:r>
      <w:r w:rsidR="000D132B">
        <w:rPr>
          <w:snapToGrid w:val="0"/>
          <w:color w:val="000000"/>
          <w:lang w:eastAsia="de-DE" w:bidi="en-US"/>
        </w:rPr>
        <w:t>s (FD = fish oil diet</w:t>
      </w:r>
      <w:r w:rsidR="00C744FC">
        <w:rPr>
          <w:snapToGrid w:val="0"/>
          <w:color w:val="000000"/>
          <w:lang w:eastAsia="de-DE" w:bidi="en-US"/>
        </w:rPr>
        <w:t>.</w:t>
      </w:r>
      <w:r w:rsidR="000D132B">
        <w:rPr>
          <w:snapToGrid w:val="0"/>
          <w:color w:val="000000"/>
          <w:lang w:eastAsia="de-DE" w:bidi="en-US"/>
        </w:rPr>
        <w:t xml:space="preserve"> VD = vegetable oil diet)</w:t>
      </w:r>
      <w:r w:rsidRPr="006C5F09">
        <w:rPr>
          <w:snapToGrid w:val="0"/>
          <w:color w:val="000000"/>
          <w:lang w:eastAsia="de-DE" w:bidi="en-US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33"/>
        <w:gridCol w:w="1589"/>
        <w:gridCol w:w="1588"/>
      </w:tblGrid>
      <w:tr w:rsidR="006C5F09" w:rsidRPr="00AE3257" w14:paraId="65FD9D34" w14:textId="77777777" w:rsidTr="006C5F09">
        <w:trPr>
          <w:trHeight w:val="57"/>
        </w:trPr>
        <w:tc>
          <w:tcPr>
            <w:tcW w:w="3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00" w:fill="333333"/>
            <w:noWrap/>
            <w:vAlign w:val="bottom"/>
            <w:hideMark/>
          </w:tcPr>
          <w:p w14:paraId="5785A9E0" w14:textId="77777777" w:rsidR="006C5F09" w:rsidRPr="00AE3257" w:rsidRDefault="006C5F09" w:rsidP="000D132B">
            <w:pPr>
              <w:spacing w:line="276" w:lineRule="auto"/>
              <w:jc w:val="center"/>
              <w:rPr>
                <w:color w:val="FFFFFF"/>
              </w:rPr>
            </w:pPr>
            <w:bookmarkStart w:id="0" w:name="RANGE!A11:B35"/>
            <w:r w:rsidRPr="00AE3257">
              <w:rPr>
                <w:color w:val="FFFFFF"/>
              </w:rPr>
              <w:t>Ingredients</w:t>
            </w:r>
            <w:bookmarkEnd w:id="0"/>
          </w:p>
        </w:tc>
        <w:tc>
          <w:tcPr>
            <w:tcW w:w="8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333300" w:fill="333333"/>
            <w:noWrap/>
            <w:vAlign w:val="bottom"/>
            <w:hideMark/>
          </w:tcPr>
          <w:p w14:paraId="3DD2DB14" w14:textId="1E622F66" w:rsidR="006C5F09" w:rsidRPr="00AE3257" w:rsidRDefault="006C5F09" w:rsidP="000D132B">
            <w:pPr>
              <w:spacing w:line="276" w:lineRule="auto"/>
              <w:jc w:val="center"/>
              <w:rPr>
                <w:b/>
                <w:bCs/>
                <w:color w:val="FFFFFF"/>
              </w:rPr>
            </w:pPr>
            <w:r w:rsidRPr="00AE3257">
              <w:rPr>
                <w:b/>
                <w:bCs/>
                <w:color w:val="FFFFFF"/>
              </w:rPr>
              <w:t>F</w:t>
            </w:r>
            <w:r w:rsidR="000D132B">
              <w:rPr>
                <w:b/>
                <w:bCs/>
                <w:color w:val="FFFFFF"/>
              </w:rPr>
              <w:t>D</w:t>
            </w:r>
          </w:p>
        </w:tc>
        <w:tc>
          <w:tcPr>
            <w:tcW w:w="8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333300" w:fill="333333"/>
            <w:noWrap/>
            <w:vAlign w:val="bottom"/>
            <w:hideMark/>
          </w:tcPr>
          <w:p w14:paraId="5D2B6CE6" w14:textId="23920469" w:rsidR="006C5F09" w:rsidRPr="00AE3257" w:rsidRDefault="006C5F09" w:rsidP="000D132B">
            <w:pPr>
              <w:spacing w:line="276" w:lineRule="auto"/>
              <w:jc w:val="center"/>
              <w:rPr>
                <w:b/>
                <w:bCs/>
                <w:color w:val="FFFFFF"/>
              </w:rPr>
            </w:pPr>
            <w:r w:rsidRPr="00AE3257">
              <w:rPr>
                <w:b/>
                <w:bCs/>
                <w:color w:val="FFFFFF"/>
              </w:rPr>
              <w:t>V</w:t>
            </w:r>
            <w:r w:rsidR="000D132B">
              <w:rPr>
                <w:b/>
                <w:bCs/>
                <w:color w:val="FFFFFF"/>
              </w:rPr>
              <w:t>D</w:t>
            </w:r>
          </w:p>
        </w:tc>
      </w:tr>
      <w:tr w:rsidR="006C5F09" w:rsidRPr="00AE3257" w14:paraId="35E9E417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00" w:fill="333333"/>
            <w:noWrap/>
            <w:vAlign w:val="bottom"/>
            <w:hideMark/>
          </w:tcPr>
          <w:p w14:paraId="4D84B213" w14:textId="77777777" w:rsidR="006C5F09" w:rsidRPr="00AE3257" w:rsidRDefault="006C5F09" w:rsidP="000D132B">
            <w:pPr>
              <w:spacing w:line="276" w:lineRule="auto"/>
              <w:jc w:val="center"/>
              <w:rPr>
                <w:color w:val="FFFFFF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00" w:fill="333333"/>
            <w:noWrap/>
            <w:vAlign w:val="bottom"/>
            <w:hideMark/>
          </w:tcPr>
          <w:p w14:paraId="76B0691A" w14:textId="77777777" w:rsidR="006C5F09" w:rsidRPr="00AE3257" w:rsidRDefault="006C5F09" w:rsidP="000D132B">
            <w:pPr>
              <w:spacing w:line="276" w:lineRule="auto"/>
              <w:jc w:val="center"/>
              <w:rPr>
                <w:color w:val="FFFFFF"/>
              </w:rPr>
            </w:pPr>
            <w:r w:rsidRPr="00AE3257">
              <w:rPr>
                <w:color w:val="FFFFFF"/>
              </w:rPr>
              <w:t>%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00" w:fill="333333"/>
            <w:noWrap/>
            <w:vAlign w:val="bottom"/>
            <w:hideMark/>
          </w:tcPr>
          <w:p w14:paraId="68BD015B" w14:textId="77777777" w:rsidR="006C5F09" w:rsidRPr="00AE3257" w:rsidRDefault="006C5F09" w:rsidP="000D132B">
            <w:pPr>
              <w:spacing w:line="276" w:lineRule="auto"/>
              <w:jc w:val="center"/>
              <w:rPr>
                <w:color w:val="FFFFFF"/>
              </w:rPr>
            </w:pPr>
            <w:r w:rsidRPr="00AE3257">
              <w:rPr>
                <w:color w:val="FFFFFF"/>
              </w:rPr>
              <w:t>%</w:t>
            </w:r>
          </w:p>
        </w:tc>
      </w:tr>
      <w:tr w:rsidR="006C5F09" w:rsidRPr="00AE3257" w14:paraId="001D27A9" w14:textId="77777777" w:rsidTr="006C5F09">
        <w:trPr>
          <w:trHeight w:val="495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00CA3" w14:textId="77777777" w:rsidR="006C5F09" w:rsidRPr="00AE3257" w:rsidRDefault="006C5F09" w:rsidP="006C5F09">
            <w:pPr>
              <w:jc w:val="center"/>
            </w:pPr>
            <w:r w:rsidRPr="00AE3257">
              <w:t>Fishmeal 70 LT FF Skagen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1B196" w14:textId="1F7A8E17" w:rsidR="006C5F09" w:rsidRPr="00AE3257" w:rsidRDefault="006C5F09" w:rsidP="006C5F09">
            <w:pPr>
              <w:jc w:val="center"/>
            </w:pPr>
            <w:r w:rsidRPr="00AE3257">
              <w:t>10</w:t>
            </w:r>
            <w:r w:rsidR="00C744FC">
              <w:t>.</w:t>
            </w:r>
            <w:r w:rsidRPr="00AE3257">
              <w:t>000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6C8AB" w14:textId="7DD91B08" w:rsidR="006C5F09" w:rsidRPr="00AE3257" w:rsidRDefault="006C5F09" w:rsidP="006C5F09">
            <w:pPr>
              <w:jc w:val="center"/>
            </w:pPr>
            <w:r w:rsidRPr="00AE3257">
              <w:t>10</w:t>
            </w:r>
            <w:r w:rsidR="00C744FC">
              <w:t>.</w:t>
            </w:r>
            <w:r w:rsidRPr="00AE3257">
              <w:t>000</w:t>
            </w:r>
          </w:p>
        </w:tc>
      </w:tr>
      <w:tr w:rsidR="006C5F09" w:rsidRPr="00AE3257" w14:paraId="3471B99E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72235" w14:textId="77777777" w:rsidR="006C5F09" w:rsidRPr="00AE3257" w:rsidRDefault="006C5F09" w:rsidP="006C5F09">
            <w:pPr>
              <w:jc w:val="center"/>
            </w:pPr>
            <w:r w:rsidRPr="00AE3257">
              <w:t>Fish protein concentrate (CPSP 90)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844B7" w14:textId="49C60B9C" w:rsidR="006C5F09" w:rsidRPr="00AE3257" w:rsidRDefault="006C5F09" w:rsidP="006C5F09">
            <w:pPr>
              <w:jc w:val="center"/>
            </w:pPr>
            <w:r w:rsidRPr="00AE3257">
              <w:t>15</w:t>
            </w:r>
            <w:r w:rsidR="00C744FC">
              <w:t>.</w:t>
            </w:r>
            <w:r w:rsidRPr="00AE3257">
              <w:t>000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0F347" w14:textId="2E9A52BD" w:rsidR="006C5F09" w:rsidRPr="00AE3257" w:rsidRDefault="006C5F09" w:rsidP="006C5F09">
            <w:pPr>
              <w:jc w:val="center"/>
            </w:pPr>
            <w:r w:rsidRPr="00AE3257">
              <w:t>15</w:t>
            </w:r>
            <w:r w:rsidR="00C744FC">
              <w:t>.</w:t>
            </w:r>
            <w:r w:rsidRPr="00AE3257">
              <w:t>000</w:t>
            </w:r>
          </w:p>
        </w:tc>
      </w:tr>
      <w:tr w:rsidR="006C5F09" w:rsidRPr="00AE3257" w14:paraId="7E3759B6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ABF8A" w14:textId="77777777" w:rsidR="006C5F09" w:rsidRPr="00AE3257" w:rsidRDefault="006C5F09" w:rsidP="006C5F09">
            <w:pPr>
              <w:jc w:val="center"/>
            </w:pPr>
            <w:r w:rsidRPr="00AE3257">
              <w:t>Squid meal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2BC25" w14:textId="478852BC" w:rsidR="006C5F09" w:rsidRPr="00AE3257" w:rsidRDefault="006C5F09" w:rsidP="006C5F09">
            <w:pPr>
              <w:jc w:val="center"/>
            </w:pPr>
            <w:r w:rsidRPr="00AE3257">
              <w:t>25</w:t>
            </w:r>
            <w:r w:rsidR="00C744FC">
              <w:t>.</w:t>
            </w:r>
            <w:r w:rsidRPr="00AE3257">
              <w:t>000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894F6" w14:textId="0CD71BBC" w:rsidR="006C5F09" w:rsidRPr="00AE3257" w:rsidRDefault="006C5F09" w:rsidP="006C5F09">
            <w:pPr>
              <w:jc w:val="center"/>
            </w:pPr>
            <w:r w:rsidRPr="00AE3257">
              <w:t>25</w:t>
            </w:r>
            <w:r w:rsidR="00C744FC">
              <w:t>.</w:t>
            </w:r>
            <w:r w:rsidRPr="00AE3257">
              <w:t>000</w:t>
            </w:r>
          </w:p>
        </w:tc>
      </w:tr>
      <w:tr w:rsidR="006C5F09" w:rsidRPr="00AE3257" w14:paraId="22EB2676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98BBD" w14:textId="77777777" w:rsidR="006C5F09" w:rsidRPr="00AE3257" w:rsidRDefault="006C5F09" w:rsidP="006C5F09">
            <w:pPr>
              <w:jc w:val="center"/>
            </w:pPr>
            <w:r w:rsidRPr="00AE3257">
              <w:t>Shrimp hydrolisate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29C5D" w14:textId="13A2EB96" w:rsidR="006C5F09" w:rsidRPr="00AE3257" w:rsidRDefault="006C5F09" w:rsidP="006C5F09">
            <w:pPr>
              <w:jc w:val="center"/>
            </w:pPr>
            <w:r w:rsidRPr="00AE3257">
              <w:t>5</w:t>
            </w:r>
            <w:r w:rsidR="00C744FC">
              <w:t>.</w:t>
            </w:r>
            <w:r w:rsidRPr="00AE3257">
              <w:t>000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5794B" w14:textId="38F3C20A" w:rsidR="006C5F09" w:rsidRPr="00AE3257" w:rsidRDefault="006C5F09" w:rsidP="006C5F09">
            <w:pPr>
              <w:jc w:val="center"/>
            </w:pPr>
            <w:r w:rsidRPr="00AE3257">
              <w:t>5</w:t>
            </w:r>
            <w:r w:rsidR="00C744FC">
              <w:t>.</w:t>
            </w:r>
            <w:r w:rsidRPr="00AE3257">
              <w:t>000</w:t>
            </w:r>
          </w:p>
        </w:tc>
      </w:tr>
      <w:tr w:rsidR="006C5F09" w:rsidRPr="00AE3257" w14:paraId="724A78BF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F4C38" w14:textId="77777777" w:rsidR="006C5F09" w:rsidRPr="00AE3257" w:rsidRDefault="006C5F09" w:rsidP="006C5F09">
            <w:pPr>
              <w:jc w:val="center"/>
            </w:pPr>
            <w:r w:rsidRPr="00AE3257">
              <w:t>Fish gelatin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BC188" w14:textId="7BD81E3F" w:rsidR="006C5F09" w:rsidRPr="00AE3257" w:rsidRDefault="006C5F09" w:rsidP="006C5F09">
            <w:pPr>
              <w:jc w:val="center"/>
            </w:pPr>
            <w:r w:rsidRPr="00AE3257">
              <w:t>2</w:t>
            </w:r>
            <w:r w:rsidR="00C744FC">
              <w:t>.</w:t>
            </w:r>
            <w:r w:rsidRPr="00AE3257">
              <w:t>000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C594C" w14:textId="73D2DF19" w:rsidR="006C5F09" w:rsidRPr="00AE3257" w:rsidRDefault="006C5F09" w:rsidP="006C5F09">
            <w:pPr>
              <w:jc w:val="center"/>
            </w:pPr>
            <w:r w:rsidRPr="00AE3257">
              <w:t>2</w:t>
            </w:r>
            <w:r w:rsidR="00C744FC">
              <w:t>.</w:t>
            </w:r>
            <w:r w:rsidRPr="00AE3257">
              <w:t>000</w:t>
            </w:r>
          </w:p>
        </w:tc>
      </w:tr>
      <w:tr w:rsidR="006C5F09" w:rsidRPr="00AE3257" w14:paraId="4CC7FDE9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723CF" w14:textId="77777777" w:rsidR="006C5F09" w:rsidRPr="00AE3257" w:rsidRDefault="006C5F09" w:rsidP="006C5F09">
            <w:pPr>
              <w:jc w:val="center"/>
            </w:pPr>
            <w:r w:rsidRPr="00AE3257">
              <w:t>Pea protein concentrate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58FBE" w14:textId="6DB55116" w:rsidR="006C5F09" w:rsidRPr="00AE3257" w:rsidRDefault="006C5F09" w:rsidP="006C5F09">
            <w:pPr>
              <w:jc w:val="center"/>
            </w:pPr>
            <w:r w:rsidRPr="00AE3257">
              <w:t>7</w:t>
            </w:r>
            <w:r w:rsidR="00C744FC">
              <w:t>.</w:t>
            </w:r>
            <w:r w:rsidRPr="00AE3257">
              <w:t>500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85A2C" w14:textId="4A7D0465" w:rsidR="006C5F09" w:rsidRPr="00AE3257" w:rsidRDefault="006C5F09" w:rsidP="006C5F09">
            <w:pPr>
              <w:jc w:val="center"/>
            </w:pPr>
            <w:r w:rsidRPr="00AE3257">
              <w:t>7</w:t>
            </w:r>
            <w:r w:rsidR="00C744FC">
              <w:t>.</w:t>
            </w:r>
            <w:r w:rsidRPr="00AE3257">
              <w:t>500</w:t>
            </w:r>
          </w:p>
        </w:tc>
      </w:tr>
      <w:tr w:rsidR="006C5F09" w:rsidRPr="00AE3257" w14:paraId="502F0B85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4A8C4" w14:textId="77777777" w:rsidR="006C5F09" w:rsidRPr="00AE3257" w:rsidRDefault="006C5F09" w:rsidP="006C5F09">
            <w:pPr>
              <w:jc w:val="center"/>
            </w:pPr>
            <w:r w:rsidRPr="00AE3257">
              <w:t>Wheat Gluten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B3355" w14:textId="5E519447" w:rsidR="006C5F09" w:rsidRPr="00AE3257" w:rsidRDefault="006C5F09" w:rsidP="006C5F09">
            <w:pPr>
              <w:jc w:val="center"/>
            </w:pPr>
            <w:r w:rsidRPr="00AE3257">
              <w:t>12</w:t>
            </w:r>
            <w:r w:rsidR="00C744FC">
              <w:t>.</w:t>
            </w:r>
            <w:r w:rsidRPr="00AE3257">
              <w:t>500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D0C56" w14:textId="2522034A" w:rsidR="006C5F09" w:rsidRPr="00AE3257" w:rsidRDefault="006C5F09" w:rsidP="006C5F09">
            <w:pPr>
              <w:jc w:val="center"/>
            </w:pPr>
            <w:r w:rsidRPr="00AE3257">
              <w:t>12</w:t>
            </w:r>
            <w:r w:rsidR="00C744FC">
              <w:t>.</w:t>
            </w:r>
            <w:r w:rsidRPr="00AE3257">
              <w:t>500</w:t>
            </w:r>
          </w:p>
        </w:tc>
      </w:tr>
      <w:tr w:rsidR="006C5F09" w:rsidRPr="00AE3257" w14:paraId="7F46F60D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9C3B6" w14:textId="77777777" w:rsidR="006C5F09" w:rsidRPr="00AE3257" w:rsidRDefault="006C5F09" w:rsidP="006C5F09">
            <w:pPr>
              <w:jc w:val="center"/>
            </w:pPr>
            <w:r w:rsidRPr="00AE3257">
              <w:t>Potato starch gelatinised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5E127" w14:textId="0080203B" w:rsidR="006C5F09" w:rsidRPr="00AE3257" w:rsidRDefault="006C5F09" w:rsidP="006C5F09">
            <w:pPr>
              <w:jc w:val="center"/>
            </w:pPr>
            <w:r w:rsidRPr="00AE3257">
              <w:t>2</w:t>
            </w:r>
            <w:r w:rsidR="00C744FC">
              <w:t>.</w:t>
            </w:r>
            <w:r w:rsidRPr="00AE3257">
              <w:t>500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B6C50" w14:textId="7E50D9FD" w:rsidR="006C5F09" w:rsidRPr="00AE3257" w:rsidRDefault="006C5F09" w:rsidP="006C5F09">
            <w:pPr>
              <w:jc w:val="center"/>
            </w:pPr>
            <w:r w:rsidRPr="00AE3257">
              <w:t>2</w:t>
            </w:r>
            <w:r w:rsidR="00C744FC">
              <w:t>.</w:t>
            </w:r>
            <w:r w:rsidRPr="00AE3257">
              <w:t>500</w:t>
            </w:r>
          </w:p>
        </w:tc>
      </w:tr>
      <w:tr w:rsidR="006C5F09" w:rsidRPr="00AE3257" w14:paraId="10B8331F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605A4B61" w14:textId="77777777" w:rsidR="006C5F09" w:rsidRPr="00AE3257" w:rsidRDefault="006C5F09" w:rsidP="006C5F09">
            <w:pPr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Fish oil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030AAF6B" w14:textId="5190DAF9" w:rsidR="006C5F09" w:rsidRPr="00AE3257" w:rsidRDefault="006C5F09" w:rsidP="006C5F09">
            <w:pPr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7</w:t>
            </w:r>
            <w:r w:rsidR="00C744FC">
              <w:rPr>
                <w:b/>
                <w:bCs/>
              </w:rPr>
              <w:t>.</w:t>
            </w:r>
            <w:r w:rsidRPr="00AE3257">
              <w:rPr>
                <w:b/>
                <w:bCs/>
              </w:rPr>
              <w:t>200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4BF853EB" w14:textId="0F54ABA1" w:rsidR="006C5F09" w:rsidRPr="00AE3257" w:rsidRDefault="006C5F09" w:rsidP="006C5F09">
            <w:pPr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0</w:t>
            </w:r>
            <w:r w:rsidR="00C744FC">
              <w:rPr>
                <w:b/>
                <w:bCs/>
              </w:rPr>
              <w:t>.</w:t>
            </w:r>
            <w:r w:rsidRPr="00AE3257">
              <w:rPr>
                <w:b/>
                <w:bCs/>
              </w:rPr>
              <w:t>000</w:t>
            </w:r>
          </w:p>
        </w:tc>
      </w:tr>
      <w:tr w:rsidR="006C5F09" w:rsidRPr="00AE3257" w14:paraId="48E2E5F1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058DE117" w14:textId="77777777" w:rsidR="006C5F09" w:rsidRPr="00AE3257" w:rsidRDefault="006C5F09" w:rsidP="006C5F09">
            <w:pPr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Tuna oil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2F00E501" w14:textId="12F658DE" w:rsidR="006C5F09" w:rsidRPr="00AE3257" w:rsidRDefault="006C5F09" w:rsidP="006C5F09">
            <w:pPr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2</w:t>
            </w:r>
            <w:r w:rsidR="00C744FC">
              <w:rPr>
                <w:b/>
                <w:bCs/>
              </w:rPr>
              <w:t>.</w:t>
            </w:r>
            <w:r w:rsidRPr="00AE3257">
              <w:rPr>
                <w:b/>
                <w:bCs/>
              </w:rPr>
              <w:t>300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505E334D" w14:textId="37D54ED9" w:rsidR="006C5F09" w:rsidRPr="00AE3257" w:rsidRDefault="006C5F09" w:rsidP="006C5F09">
            <w:pPr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0</w:t>
            </w:r>
            <w:r w:rsidR="00C744FC">
              <w:rPr>
                <w:b/>
                <w:bCs/>
              </w:rPr>
              <w:t>.</w:t>
            </w:r>
            <w:r w:rsidRPr="00AE3257">
              <w:rPr>
                <w:b/>
                <w:bCs/>
              </w:rPr>
              <w:t>000</w:t>
            </w:r>
          </w:p>
        </w:tc>
      </w:tr>
      <w:tr w:rsidR="006C5F09" w:rsidRPr="00AE3257" w14:paraId="01390388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C27A4" w14:textId="77777777" w:rsidR="006C5F09" w:rsidRPr="00AE3257" w:rsidRDefault="006C5F09" w:rsidP="006C5F09">
            <w:pPr>
              <w:jc w:val="center"/>
              <w:rPr>
                <w:color w:val="FF0000"/>
              </w:rPr>
            </w:pPr>
            <w:r w:rsidRPr="00AE3257">
              <w:rPr>
                <w:color w:val="FF0000"/>
              </w:rPr>
              <w:t>Rapeseed oil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9974B" w14:textId="3B3E29CB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000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DF47B" w14:textId="63A59FC0" w:rsidR="006C5F09" w:rsidRPr="00AE3257" w:rsidRDefault="006C5F09" w:rsidP="006C5F09">
            <w:pPr>
              <w:jc w:val="center"/>
              <w:rPr>
                <w:color w:val="FF0000"/>
              </w:rPr>
            </w:pPr>
            <w:r w:rsidRPr="00AE3257">
              <w:rPr>
                <w:color w:val="FF0000"/>
              </w:rPr>
              <w:t>2</w:t>
            </w:r>
            <w:r w:rsidR="00C744FC">
              <w:rPr>
                <w:color w:val="FF0000"/>
              </w:rPr>
              <w:t>.</w:t>
            </w:r>
            <w:r w:rsidRPr="00AE3257">
              <w:rPr>
                <w:color w:val="FF0000"/>
              </w:rPr>
              <w:t>900</w:t>
            </w:r>
          </w:p>
        </w:tc>
      </w:tr>
      <w:tr w:rsidR="006C5F09" w:rsidRPr="00AE3257" w14:paraId="65EB5DED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91ACD" w14:textId="77777777" w:rsidR="006C5F09" w:rsidRPr="00AE3257" w:rsidRDefault="006C5F09" w:rsidP="006C5F09">
            <w:pPr>
              <w:jc w:val="center"/>
              <w:rPr>
                <w:color w:val="FF0000"/>
              </w:rPr>
            </w:pPr>
            <w:r w:rsidRPr="00AE3257">
              <w:rPr>
                <w:color w:val="FF0000"/>
              </w:rPr>
              <w:t>Linseed oil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5EC43" w14:textId="4EB8A4F4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000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597BF" w14:textId="4E87FE98" w:rsidR="006C5F09" w:rsidRPr="00AE3257" w:rsidRDefault="006C5F09" w:rsidP="006C5F09">
            <w:pPr>
              <w:jc w:val="center"/>
              <w:rPr>
                <w:color w:val="FF0000"/>
              </w:rPr>
            </w:pPr>
            <w:r w:rsidRPr="00AE3257">
              <w:rPr>
                <w:color w:val="FF0000"/>
              </w:rPr>
              <w:t>2</w:t>
            </w:r>
            <w:r w:rsidR="00C744FC">
              <w:rPr>
                <w:color w:val="FF0000"/>
              </w:rPr>
              <w:t>.</w:t>
            </w:r>
            <w:r w:rsidRPr="00AE3257">
              <w:rPr>
                <w:color w:val="FF0000"/>
              </w:rPr>
              <w:t>400</w:t>
            </w:r>
          </w:p>
        </w:tc>
      </w:tr>
      <w:tr w:rsidR="006C5F09" w:rsidRPr="00AE3257" w14:paraId="349A8270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F4609" w14:textId="77777777" w:rsidR="006C5F09" w:rsidRPr="00AE3257" w:rsidRDefault="006C5F09" w:rsidP="006C5F09">
            <w:pPr>
              <w:jc w:val="center"/>
              <w:rPr>
                <w:color w:val="FF0000"/>
              </w:rPr>
            </w:pPr>
            <w:r w:rsidRPr="00AE3257">
              <w:rPr>
                <w:color w:val="FF0000"/>
              </w:rPr>
              <w:t>Palm oil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E8130" w14:textId="5552182B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000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EF7EF" w14:textId="50278F43" w:rsidR="006C5F09" w:rsidRPr="00AE3257" w:rsidRDefault="006C5F09" w:rsidP="006C5F09">
            <w:pPr>
              <w:jc w:val="center"/>
              <w:rPr>
                <w:color w:val="FF0000"/>
              </w:rPr>
            </w:pPr>
            <w:r w:rsidRPr="00AE3257">
              <w:rPr>
                <w:color w:val="FF0000"/>
              </w:rPr>
              <w:t>4</w:t>
            </w:r>
            <w:r w:rsidR="00C744FC">
              <w:rPr>
                <w:color w:val="FF0000"/>
              </w:rPr>
              <w:t>.</w:t>
            </w:r>
            <w:r w:rsidRPr="00AE3257">
              <w:rPr>
                <w:color w:val="FF0000"/>
              </w:rPr>
              <w:t>200</w:t>
            </w:r>
          </w:p>
        </w:tc>
      </w:tr>
      <w:tr w:rsidR="006C5F09" w:rsidRPr="00AE3257" w14:paraId="20181263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ACAD8" w14:textId="77777777" w:rsidR="006C5F09" w:rsidRPr="00AE3257" w:rsidRDefault="006C5F09" w:rsidP="006C5F09">
            <w:pPr>
              <w:jc w:val="center"/>
            </w:pPr>
            <w:r w:rsidRPr="00AE3257">
              <w:t>Vit &amp; Min Premix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4973D" w14:textId="2D8589E2" w:rsidR="006C5F09" w:rsidRPr="00AE3257" w:rsidRDefault="006C5F09" w:rsidP="006C5F09">
            <w:pPr>
              <w:jc w:val="center"/>
            </w:pPr>
            <w:r w:rsidRPr="00AE3257">
              <w:t>1</w:t>
            </w:r>
            <w:r w:rsidR="00C744FC">
              <w:t>.</w:t>
            </w:r>
            <w:r w:rsidRPr="00AE3257">
              <w:t>500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ABFAD" w14:textId="73EC8B42" w:rsidR="006C5F09" w:rsidRPr="00AE3257" w:rsidRDefault="006C5F09" w:rsidP="006C5F09">
            <w:pPr>
              <w:jc w:val="center"/>
            </w:pPr>
            <w:r w:rsidRPr="00AE3257">
              <w:t>1</w:t>
            </w:r>
            <w:r w:rsidR="00C744FC">
              <w:t>.</w:t>
            </w:r>
            <w:r w:rsidRPr="00AE3257">
              <w:t>500</w:t>
            </w:r>
          </w:p>
        </w:tc>
      </w:tr>
      <w:tr w:rsidR="006C5F09" w:rsidRPr="00AE3257" w14:paraId="0D6E83B5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61ED4" w14:textId="77777777" w:rsidR="006C5F09" w:rsidRPr="00AE3257" w:rsidRDefault="006C5F09" w:rsidP="006C5F09">
            <w:pPr>
              <w:jc w:val="center"/>
            </w:pPr>
            <w:r w:rsidRPr="00AE3257">
              <w:t>Lutavit C35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99410" w14:textId="30A0DAFB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030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21CF9" w14:textId="0F303E05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030</w:t>
            </w:r>
          </w:p>
        </w:tc>
      </w:tr>
      <w:tr w:rsidR="006C5F09" w:rsidRPr="00AE3257" w14:paraId="3FAB788F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F64FC" w14:textId="77777777" w:rsidR="006C5F09" w:rsidRPr="00AE3257" w:rsidRDefault="006C5F09" w:rsidP="006C5F09">
            <w:pPr>
              <w:jc w:val="center"/>
            </w:pPr>
            <w:r w:rsidRPr="00AE3257">
              <w:t>Lutavit E50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1F429" w14:textId="3A7166E5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120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08FDA" w14:textId="2DCD7D67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120</w:t>
            </w:r>
          </w:p>
        </w:tc>
      </w:tr>
      <w:tr w:rsidR="006C5F09" w:rsidRPr="00AE3257" w14:paraId="24A2D0A1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CE20A" w14:textId="77777777" w:rsidR="006C5F09" w:rsidRPr="00AE3257" w:rsidRDefault="006C5F09" w:rsidP="006C5F09">
            <w:pPr>
              <w:jc w:val="center"/>
            </w:pPr>
            <w:r w:rsidRPr="00AE3257">
              <w:t>Brewer's yeast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8562D" w14:textId="145AD098" w:rsidR="006C5F09" w:rsidRPr="00AE3257" w:rsidRDefault="006C5F09" w:rsidP="006C5F09">
            <w:pPr>
              <w:jc w:val="center"/>
            </w:pPr>
            <w:r w:rsidRPr="00AE3257">
              <w:t>5</w:t>
            </w:r>
            <w:r w:rsidR="00C744FC">
              <w:t>.</w:t>
            </w:r>
            <w:r w:rsidRPr="00AE3257">
              <w:t>000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ECD31" w14:textId="725D3C53" w:rsidR="006C5F09" w:rsidRPr="00AE3257" w:rsidRDefault="006C5F09" w:rsidP="006C5F09">
            <w:pPr>
              <w:jc w:val="center"/>
            </w:pPr>
            <w:r w:rsidRPr="00AE3257">
              <w:t>5</w:t>
            </w:r>
            <w:r w:rsidR="00C744FC">
              <w:t>.</w:t>
            </w:r>
            <w:r w:rsidRPr="00AE3257">
              <w:t>000</w:t>
            </w:r>
          </w:p>
        </w:tc>
      </w:tr>
      <w:tr w:rsidR="006C5F09" w:rsidRPr="00AE3257" w14:paraId="296CC314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A85D6" w14:textId="77777777" w:rsidR="006C5F09" w:rsidRPr="00AE3257" w:rsidRDefault="006C5F09" w:rsidP="006C5F09">
            <w:pPr>
              <w:jc w:val="center"/>
            </w:pPr>
            <w:r w:rsidRPr="00AE3257">
              <w:t>Betaine HCl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D11F3" w14:textId="1C841750" w:rsidR="006C5F09" w:rsidRPr="00AE3257" w:rsidRDefault="006C5F09" w:rsidP="006C5F09">
            <w:pPr>
              <w:jc w:val="center"/>
            </w:pPr>
            <w:r w:rsidRPr="00AE3257">
              <w:t>1</w:t>
            </w:r>
            <w:r w:rsidR="00C744FC">
              <w:t>.</w:t>
            </w:r>
            <w:r w:rsidRPr="00AE3257">
              <w:t>000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65B63" w14:textId="2E2147DC" w:rsidR="006C5F09" w:rsidRPr="00AE3257" w:rsidRDefault="006C5F09" w:rsidP="006C5F09">
            <w:pPr>
              <w:jc w:val="center"/>
            </w:pPr>
            <w:r w:rsidRPr="00AE3257">
              <w:t>1</w:t>
            </w:r>
            <w:r w:rsidR="00C744FC">
              <w:t>.</w:t>
            </w:r>
            <w:r w:rsidRPr="00AE3257">
              <w:t>000</w:t>
            </w:r>
          </w:p>
        </w:tc>
      </w:tr>
      <w:tr w:rsidR="006C5F09" w:rsidRPr="00AE3257" w14:paraId="3D70EAE9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48F23" w14:textId="77777777" w:rsidR="006C5F09" w:rsidRPr="00AE3257" w:rsidRDefault="006C5F09" w:rsidP="006C5F09">
            <w:pPr>
              <w:jc w:val="center"/>
            </w:pPr>
            <w:r w:rsidRPr="00AE3257">
              <w:t>MAP (Monoammonium phosphate)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40663" w14:textId="078C571B" w:rsidR="006C5F09" w:rsidRPr="00AE3257" w:rsidRDefault="006C5F09" w:rsidP="006C5F09">
            <w:pPr>
              <w:jc w:val="center"/>
            </w:pPr>
            <w:r w:rsidRPr="00AE3257">
              <w:t>3</w:t>
            </w:r>
            <w:r w:rsidR="00C744FC">
              <w:t>.</w:t>
            </w:r>
            <w:r w:rsidRPr="00AE3257">
              <w:t>000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5C12E" w14:textId="5F48B04F" w:rsidR="006C5F09" w:rsidRPr="00AE3257" w:rsidRDefault="006C5F09" w:rsidP="006C5F09">
            <w:pPr>
              <w:jc w:val="center"/>
            </w:pPr>
            <w:r w:rsidRPr="00AE3257">
              <w:t>3</w:t>
            </w:r>
            <w:r w:rsidR="00C744FC">
              <w:t>.</w:t>
            </w:r>
            <w:r w:rsidRPr="00AE3257">
              <w:t>000</w:t>
            </w:r>
          </w:p>
        </w:tc>
      </w:tr>
      <w:tr w:rsidR="006C5F09" w:rsidRPr="00AE3257" w14:paraId="70B9BE74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0C762" w14:textId="77777777" w:rsidR="006C5F09" w:rsidRPr="00AE3257" w:rsidRDefault="006C5F09" w:rsidP="006C5F09">
            <w:pPr>
              <w:jc w:val="center"/>
            </w:pPr>
            <w:r w:rsidRPr="00AE3257">
              <w:t>L-Taurine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DD32B" w14:textId="6BA26D1B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350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AE6EB" w14:textId="375514C9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350</w:t>
            </w:r>
          </w:p>
        </w:tc>
      </w:tr>
      <w:tr w:rsidR="006C5F09" w:rsidRPr="00AE3257" w14:paraId="22F33E8C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C565D" w14:textId="77777777" w:rsidR="006C5F09" w:rsidRPr="00AE3257" w:rsidRDefault="006C5F09" w:rsidP="006C5F09">
            <w:pPr>
              <w:jc w:val="center"/>
            </w:pPr>
            <w:r w:rsidRPr="00AE3257">
              <w:t>NTNU - Phospholipids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9E8C1" w14:textId="04C95C86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000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30C15" w14:textId="648AFEDD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000</w:t>
            </w:r>
          </w:p>
        </w:tc>
      </w:tr>
      <w:tr w:rsidR="006C5F09" w:rsidRPr="00AE3257" w14:paraId="7F4A873B" w14:textId="77777777" w:rsidTr="006C5F09">
        <w:trPr>
          <w:trHeight w:val="57"/>
        </w:trPr>
        <w:tc>
          <w:tcPr>
            <w:tcW w:w="3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8B34E2F" w14:textId="77777777" w:rsidR="006C5F09" w:rsidRPr="00AE3257" w:rsidRDefault="006C5F09" w:rsidP="006C5F09">
            <w:pPr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Total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1CB4C4C" w14:textId="5FC031D6" w:rsidR="006C5F09" w:rsidRPr="00AE3257" w:rsidRDefault="006C5F09" w:rsidP="006C5F09">
            <w:pPr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100</w:t>
            </w:r>
            <w:r w:rsidR="00C744FC">
              <w:rPr>
                <w:b/>
                <w:bCs/>
              </w:rPr>
              <w:t>.</w:t>
            </w:r>
            <w:r w:rsidRPr="00AE3257">
              <w:rPr>
                <w:b/>
                <w:bCs/>
              </w:rPr>
              <w:t>000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F3AD6AD" w14:textId="4935BD99" w:rsidR="006C5F09" w:rsidRPr="00AE3257" w:rsidRDefault="006C5F09" w:rsidP="006C5F09">
            <w:pPr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100</w:t>
            </w:r>
            <w:r w:rsidR="00C744FC">
              <w:rPr>
                <w:b/>
                <w:bCs/>
              </w:rPr>
              <w:t>.</w:t>
            </w:r>
            <w:r w:rsidRPr="00AE3257">
              <w:rPr>
                <w:b/>
                <w:bCs/>
              </w:rPr>
              <w:t>000</w:t>
            </w:r>
          </w:p>
        </w:tc>
      </w:tr>
      <w:tr w:rsidR="006C5F09" w:rsidRPr="00AE3257" w14:paraId="6BFEEEC2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2E136" w14:textId="77777777" w:rsidR="006C5F09" w:rsidRDefault="006C5F09" w:rsidP="006C5F09">
            <w:pPr>
              <w:rPr>
                <w:b/>
                <w:bCs/>
              </w:rPr>
            </w:pPr>
          </w:p>
          <w:p w14:paraId="5FF6BB58" w14:textId="77777777" w:rsidR="006C5F09" w:rsidRPr="00AE3257" w:rsidRDefault="006C5F09" w:rsidP="006C5F09">
            <w:pPr>
              <w:rPr>
                <w:b/>
                <w:bCs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F9EF" w14:textId="77777777" w:rsidR="006C5F09" w:rsidRPr="00AE3257" w:rsidRDefault="006C5F09" w:rsidP="006C5F09">
            <w:pPr>
              <w:jc w:val="center"/>
            </w:pP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0CEE" w14:textId="77777777" w:rsidR="006C5F09" w:rsidRPr="00AE3257" w:rsidRDefault="006C5F09" w:rsidP="006C5F09">
            <w:pPr>
              <w:jc w:val="center"/>
            </w:pPr>
          </w:p>
        </w:tc>
      </w:tr>
      <w:tr w:rsidR="006C5F09" w:rsidRPr="00AE3257" w14:paraId="2D5130AB" w14:textId="77777777" w:rsidTr="006C5F09">
        <w:trPr>
          <w:trHeight w:val="57"/>
        </w:trPr>
        <w:tc>
          <w:tcPr>
            <w:tcW w:w="323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333300" w:fill="333333"/>
            <w:noWrap/>
            <w:vAlign w:val="bottom"/>
            <w:hideMark/>
          </w:tcPr>
          <w:p w14:paraId="2E1A82B0" w14:textId="77777777" w:rsidR="006C5F09" w:rsidRPr="00AE3257" w:rsidRDefault="006C5F09" w:rsidP="006C5F09">
            <w:pPr>
              <w:jc w:val="center"/>
              <w:rPr>
                <w:color w:val="FFFFFF"/>
              </w:rPr>
            </w:pPr>
            <w:r w:rsidRPr="00AE3257">
              <w:rPr>
                <w:color w:val="FFFFFF"/>
              </w:rPr>
              <w:t>As fed basis</w:t>
            </w:r>
          </w:p>
        </w:tc>
        <w:tc>
          <w:tcPr>
            <w:tcW w:w="88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333300" w:fill="333333"/>
            <w:noWrap/>
            <w:vAlign w:val="bottom"/>
            <w:hideMark/>
          </w:tcPr>
          <w:p w14:paraId="4A14574E" w14:textId="30B421FF" w:rsidR="006C5F09" w:rsidRPr="00AE3257" w:rsidRDefault="006C5F09" w:rsidP="006C5F09">
            <w:pPr>
              <w:jc w:val="center"/>
              <w:rPr>
                <w:b/>
                <w:bCs/>
                <w:color w:val="FFFFFF"/>
              </w:rPr>
            </w:pPr>
            <w:r w:rsidRPr="00AE3257">
              <w:rPr>
                <w:b/>
                <w:bCs/>
                <w:color w:val="FFFFFF"/>
              </w:rPr>
              <w:t>F</w:t>
            </w:r>
            <w:r w:rsidR="000D132B">
              <w:rPr>
                <w:b/>
                <w:bCs/>
                <w:color w:val="FFFFFF"/>
              </w:rPr>
              <w:t>D</w:t>
            </w:r>
          </w:p>
        </w:tc>
        <w:tc>
          <w:tcPr>
            <w:tcW w:w="88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333300" w:fill="333333"/>
            <w:noWrap/>
            <w:vAlign w:val="bottom"/>
            <w:hideMark/>
          </w:tcPr>
          <w:p w14:paraId="09661C1D" w14:textId="6A32CEDA" w:rsidR="006C5F09" w:rsidRPr="00AE3257" w:rsidRDefault="006C5F09" w:rsidP="006C5F09">
            <w:pPr>
              <w:jc w:val="center"/>
              <w:rPr>
                <w:b/>
                <w:bCs/>
                <w:color w:val="FFFFFF"/>
              </w:rPr>
            </w:pPr>
            <w:r w:rsidRPr="00AE3257">
              <w:rPr>
                <w:b/>
                <w:bCs/>
                <w:color w:val="FFFFFF"/>
              </w:rPr>
              <w:t>V</w:t>
            </w:r>
            <w:r w:rsidR="000D132B">
              <w:rPr>
                <w:b/>
                <w:bCs/>
                <w:color w:val="FFFFFF"/>
              </w:rPr>
              <w:t>D</w:t>
            </w:r>
          </w:p>
        </w:tc>
      </w:tr>
      <w:tr w:rsidR="006C5F09" w:rsidRPr="00AE3257" w14:paraId="0D79CBFE" w14:textId="77777777" w:rsidTr="006C5F09">
        <w:trPr>
          <w:trHeight w:val="57"/>
        </w:trPr>
        <w:tc>
          <w:tcPr>
            <w:tcW w:w="3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E970" w14:textId="77777777" w:rsidR="006C5F09" w:rsidRPr="00AE3257" w:rsidRDefault="006C5F09" w:rsidP="006C5F09">
            <w:pPr>
              <w:jc w:val="center"/>
            </w:pPr>
            <w:r w:rsidRPr="00AE3257">
              <w:t>Crude protein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34F3" w14:textId="72C520DE" w:rsidR="006C5F09" w:rsidRPr="00AE3257" w:rsidRDefault="006C5F09" w:rsidP="006C5F09">
            <w:pPr>
              <w:jc w:val="center"/>
            </w:pPr>
            <w:r w:rsidRPr="00AE3257">
              <w:t>65</w:t>
            </w:r>
            <w:r w:rsidR="00C744FC">
              <w:t>.</w:t>
            </w:r>
            <w:r w:rsidRPr="00AE3257">
              <w:t>00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F7CA" w14:textId="5C91A6ED" w:rsidR="006C5F09" w:rsidRPr="00AE3257" w:rsidRDefault="006C5F09" w:rsidP="006C5F09">
            <w:pPr>
              <w:jc w:val="center"/>
            </w:pPr>
            <w:r w:rsidRPr="00AE3257">
              <w:t>65</w:t>
            </w:r>
            <w:r w:rsidR="00C744FC">
              <w:t>.</w:t>
            </w:r>
            <w:r w:rsidRPr="00AE3257">
              <w:t>00</w:t>
            </w:r>
          </w:p>
        </w:tc>
      </w:tr>
      <w:tr w:rsidR="006C5F09" w:rsidRPr="00AE3257" w14:paraId="6C60BC72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7DF5" w14:textId="77777777" w:rsidR="006C5F09" w:rsidRPr="00AE3257" w:rsidRDefault="006C5F09" w:rsidP="006C5F09">
            <w:pPr>
              <w:jc w:val="center"/>
            </w:pPr>
            <w:r w:rsidRPr="00AE3257">
              <w:t>Crude fat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3D9B2" w14:textId="3BF52B47" w:rsidR="006C5F09" w:rsidRPr="00AE3257" w:rsidRDefault="006C5F09" w:rsidP="006C5F09">
            <w:pPr>
              <w:jc w:val="center"/>
            </w:pPr>
            <w:r w:rsidRPr="00AE3257">
              <w:t>14</w:t>
            </w:r>
            <w:r w:rsidR="00C744FC">
              <w:t>.</w:t>
            </w:r>
            <w:r w:rsidRPr="00AE3257">
              <w:t>10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7CA0" w14:textId="19E6541A" w:rsidR="006C5F09" w:rsidRPr="00AE3257" w:rsidRDefault="006C5F09" w:rsidP="006C5F09">
            <w:pPr>
              <w:jc w:val="center"/>
            </w:pPr>
            <w:r w:rsidRPr="00AE3257">
              <w:t>14</w:t>
            </w:r>
            <w:r w:rsidR="00C744FC">
              <w:t>.</w:t>
            </w:r>
            <w:r w:rsidRPr="00AE3257">
              <w:t>10</w:t>
            </w:r>
          </w:p>
        </w:tc>
      </w:tr>
      <w:tr w:rsidR="006C5F09" w:rsidRPr="00AE3257" w14:paraId="7218C372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55B4" w14:textId="77777777" w:rsidR="006C5F09" w:rsidRPr="00AE3257" w:rsidRDefault="006C5F09" w:rsidP="006C5F09">
            <w:pPr>
              <w:jc w:val="center"/>
            </w:pPr>
            <w:r w:rsidRPr="00AE3257">
              <w:t>Fiber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B0A2" w14:textId="76A02483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29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31350" w14:textId="0816A041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29</w:t>
            </w:r>
          </w:p>
        </w:tc>
      </w:tr>
      <w:tr w:rsidR="006C5F09" w:rsidRPr="00AE3257" w14:paraId="7DCD8A97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ECF05" w14:textId="77777777" w:rsidR="006C5F09" w:rsidRPr="00AE3257" w:rsidRDefault="006C5F09" w:rsidP="006C5F09">
            <w:pPr>
              <w:jc w:val="center"/>
            </w:pPr>
            <w:r w:rsidRPr="00AE3257">
              <w:t>Starch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8CE27" w14:textId="33710195" w:rsidR="006C5F09" w:rsidRPr="00AE3257" w:rsidRDefault="006C5F09" w:rsidP="006C5F09">
            <w:pPr>
              <w:jc w:val="center"/>
            </w:pPr>
            <w:r w:rsidRPr="00AE3257">
              <w:t>4</w:t>
            </w:r>
            <w:r w:rsidR="00C744FC">
              <w:t>.</w:t>
            </w:r>
            <w:r w:rsidRPr="00AE3257">
              <w:t>33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9981E" w14:textId="3E9CEF18" w:rsidR="006C5F09" w:rsidRPr="00AE3257" w:rsidRDefault="006C5F09" w:rsidP="006C5F09">
            <w:pPr>
              <w:jc w:val="center"/>
            </w:pPr>
            <w:r w:rsidRPr="00AE3257">
              <w:t>4</w:t>
            </w:r>
            <w:r w:rsidR="00C744FC">
              <w:t>.</w:t>
            </w:r>
            <w:r w:rsidRPr="00AE3257">
              <w:t>33</w:t>
            </w:r>
          </w:p>
        </w:tc>
      </w:tr>
      <w:tr w:rsidR="006C5F09" w:rsidRPr="00AE3257" w14:paraId="18FE87BE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BEF0" w14:textId="77777777" w:rsidR="006C5F09" w:rsidRPr="00AE3257" w:rsidRDefault="006C5F09" w:rsidP="006C5F09">
            <w:pPr>
              <w:jc w:val="center"/>
            </w:pPr>
            <w:r w:rsidRPr="00AE3257">
              <w:t>Ash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CF3C" w14:textId="39E5B746" w:rsidR="006C5F09" w:rsidRPr="00AE3257" w:rsidRDefault="006C5F09" w:rsidP="006C5F09">
            <w:pPr>
              <w:jc w:val="center"/>
            </w:pPr>
            <w:r w:rsidRPr="00AE3257">
              <w:t>6</w:t>
            </w:r>
            <w:r w:rsidR="00C744FC">
              <w:t>.</w:t>
            </w:r>
            <w:r w:rsidRPr="00AE3257">
              <w:t>34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06A9" w14:textId="7F91B722" w:rsidR="006C5F09" w:rsidRPr="00AE3257" w:rsidRDefault="006C5F09" w:rsidP="006C5F09">
            <w:pPr>
              <w:jc w:val="center"/>
            </w:pPr>
            <w:r w:rsidRPr="00AE3257">
              <w:t>6</w:t>
            </w:r>
            <w:r w:rsidR="00C744FC">
              <w:t>.</w:t>
            </w:r>
            <w:r w:rsidRPr="00AE3257">
              <w:t>34</w:t>
            </w:r>
          </w:p>
        </w:tc>
      </w:tr>
      <w:tr w:rsidR="006C5F09" w:rsidRPr="00AE3257" w14:paraId="68B1F811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A51B9" w14:textId="77777777" w:rsidR="006C5F09" w:rsidRPr="00AE3257" w:rsidRDefault="006C5F09" w:rsidP="006C5F09">
            <w:pPr>
              <w:jc w:val="center"/>
            </w:pPr>
            <w:r w:rsidRPr="00AE3257">
              <w:t>Gross Energy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0DE8" w14:textId="64B79820" w:rsidR="006C5F09" w:rsidRPr="00AE3257" w:rsidRDefault="006C5F09" w:rsidP="006C5F09">
            <w:pPr>
              <w:jc w:val="center"/>
            </w:pPr>
            <w:r w:rsidRPr="00AE3257">
              <w:t>20</w:t>
            </w:r>
            <w:r w:rsidR="00C744FC">
              <w:t>.</w:t>
            </w:r>
            <w:r w:rsidRPr="00AE3257">
              <w:t>43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8661C" w14:textId="1BC4D1F5" w:rsidR="006C5F09" w:rsidRPr="00AE3257" w:rsidRDefault="006C5F09" w:rsidP="006C5F09">
            <w:pPr>
              <w:jc w:val="center"/>
            </w:pPr>
            <w:r w:rsidRPr="00AE3257">
              <w:t>20</w:t>
            </w:r>
            <w:r w:rsidR="00C744FC">
              <w:t>.</w:t>
            </w:r>
            <w:r w:rsidRPr="00AE3257">
              <w:t>43</w:t>
            </w:r>
          </w:p>
        </w:tc>
      </w:tr>
      <w:tr w:rsidR="006C5F09" w:rsidRPr="00AE3257" w14:paraId="1175A5FF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86915A" w14:textId="77777777" w:rsidR="006C5F09" w:rsidRPr="00AE3257" w:rsidRDefault="006C5F09" w:rsidP="006C5F09">
            <w:pPr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C14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82CFC2" w14:textId="5FB777EB" w:rsidR="006C5F09" w:rsidRPr="00AE3257" w:rsidRDefault="006C5F09" w:rsidP="006C5F09">
            <w:pPr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0</w:t>
            </w:r>
            <w:r w:rsidR="00C744FC">
              <w:rPr>
                <w:b/>
                <w:bCs/>
              </w:rPr>
              <w:t>.</w:t>
            </w:r>
            <w:r w:rsidRPr="00AE3257">
              <w:rPr>
                <w:b/>
                <w:bCs/>
              </w:rPr>
              <w:t>83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6929CE" w14:textId="0428E091" w:rsidR="006C5F09" w:rsidRPr="00AE3257" w:rsidRDefault="006C5F09" w:rsidP="006C5F09">
            <w:pPr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0</w:t>
            </w:r>
            <w:r w:rsidR="00C744FC">
              <w:rPr>
                <w:b/>
                <w:bCs/>
              </w:rPr>
              <w:t>.</w:t>
            </w:r>
            <w:r w:rsidRPr="00AE3257">
              <w:rPr>
                <w:b/>
                <w:bCs/>
              </w:rPr>
              <w:t>18</w:t>
            </w:r>
          </w:p>
        </w:tc>
      </w:tr>
      <w:tr w:rsidR="006C5F09" w:rsidRPr="00AE3257" w14:paraId="57A805E5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DD92A" w14:textId="77777777" w:rsidR="006C5F09" w:rsidRPr="00AE3257" w:rsidRDefault="006C5F09" w:rsidP="006C5F09">
            <w:pPr>
              <w:jc w:val="center"/>
            </w:pPr>
            <w:r w:rsidRPr="00AE3257">
              <w:t>C16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FC92" w14:textId="2163E23E" w:rsidR="006C5F09" w:rsidRPr="00AE3257" w:rsidRDefault="006C5F09" w:rsidP="006C5F09">
            <w:pPr>
              <w:jc w:val="center"/>
            </w:pPr>
            <w:r w:rsidRPr="00AE3257">
              <w:t>2</w:t>
            </w:r>
            <w:r w:rsidR="00C744FC">
              <w:t>.</w:t>
            </w:r>
            <w:r w:rsidRPr="00AE3257">
              <w:t>01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63E7D" w14:textId="4C40646D" w:rsidR="006C5F09" w:rsidRPr="00AE3257" w:rsidRDefault="006C5F09" w:rsidP="006C5F09">
            <w:pPr>
              <w:jc w:val="center"/>
            </w:pPr>
            <w:r w:rsidRPr="00AE3257">
              <w:t>2</w:t>
            </w:r>
            <w:r w:rsidR="00C744FC">
              <w:t>.</w:t>
            </w:r>
            <w:r w:rsidRPr="00AE3257">
              <w:t>64</w:t>
            </w:r>
          </w:p>
        </w:tc>
      </w:tr>
      <w:tr w:rsidR="006C5F09" w:rsidRPr="00AE3257" w14:paraId="7A7989C8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F6FCC7" w14:textId="77777777" w:rsidR="006C5F09" w:rsidRPr="00AE3257" w:rsidRDefault="006C5F09" w:rsidP="006C5F09">
            <w:pPr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C18:1n9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4C4F4A" w14:textId="4E5EEDFF" w:rsidR="006C5F09" w:rsidRPr="00AE3257" w:rsidRDefault="006C5F09" w:rsidP="006C5F09">
            <w:pPr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1</w:t>
            </w:r>
            <w:r w:rsidR="00C744FC">
              <w:rPr>
                <w:b/>
                <w:bCs/>
              </w:rPr>
              <w:t>.</w:t>
            </w:r>
            <w:r w:rsidRPr="00AE3257">
              <w:rPr>
                <w:b/>
                <w:bCs/>
              </w:rPr>
              <w:t>66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8A7A10" w14:textId="02AC7210" w:rsidR="006C5F09" w:rsidRPr="00AE3257" w:rsidRDefault="006C5F09" w:rsidP="006C5F09">
            <w:pPr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4</w:t>
            </w:r>
            <w:r w:rsidR="00C744FC">
              <w:rPr>
                <w:b/>
                <w:bCs/>
              </w:rPr>
              <w:t>.</w:t>
            </w:r>
            <w:r w:rsidRPr="00AE3257">
              <w:rPr>
                <w:b/>
                <w:bCs/>
              </w:rPr>
              <w:t>42</w:t>
            </w:r>
          </w:p>
        </w:tc>
      </w:tr>
      <w:tr w:rsidR="006C5F09" w:rsidRPr="00AE3257" w14:paraId="6DDC7D2E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7B2EC" w14:textId="77777777" w:rsidR="006C5F09" w:rsidRPr="00AE3257" w:rsidRDefault="006C5F09" w:rsidP="006C5F09">
            <w:pPr>
              <w:jc w:val="center"/>
            </w:pPr>
            <w:r w:rsidRPr="00AE3257">
              <w:t>LNA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7C58C" w14:textId="2643AF44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41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8671" w14:textId="6CE18DE3" w:rsidR="006C5F09" w:rsidRPr="00AE3257" w:rsidRDefault="006C5F09" w:rsidP="006C5F09">
            <w:pPr>
              <w:jc w:val="center"/>
            </w:pPr>
            <w:r w:rsidRPr="00AE3257">
              <w:t>1</w:t>
            </w:r>
            <w:r w:rsidR="00C744FC">
              <w:t>.</w:t>
            </w:r>
            <w:r w:rsidRPr="00AE3257">
              <w:t>48</w:t>
            </w:r>
          </w:p>
        </w:tc>
      </w:tr>
      <w:tr w:rsidR="006C5F09" w:rsidRPr="00AE3257" w14:paraId="3CFA999E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B4FA3" w14:textId="77777777" w:rsidR="006C5F09" w:rsidRPr="00AE3257" w:rsidRDefault="006C5F09" w:rsidP="006C5F09">
            <w:pPr>
              <w:jc w:val="center"/>
            </w:pPr>
            <w:r w:rsidRPr="00AE3257">
              <w:t>ALA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AF8DB" w14:textId="2B84F4FA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20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9BED3" w14:textId="4EF82110" w:rsidR="006C5F09" w:rsidRPr="00AE3257" w:rsidRDefault="006C5F09" w:rsidP="006C5F09">
            <w:pPr>
              <w:jc w:val="center"/>
            </w:pPr>
            <w:r w:rsidRPr="00AE3257">
              <w:t>1</w:t>
            </w:r>
            <w:r w:rsidR="00C744FC">
              <w:t>.</w:t>
            </w:r>
            <w:r w:rsidRPr="00AE3257">
              <w:t>52</w:t>
            </w:r>
          </w:p>
        </w:tc>
      </w:tr>
      <w:tr w:rsidR="006C5F09" w:rsidRPr="00AE3257" w14:paraId="7337216B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40AB4" w14:textId="77777777" w:rsidR="006C5F09" w:rsidRPr="00AE3257" w:rsidRDefault="006C5F09" w:rsidP="006C5F09">
            <w:pPr>
              <w:jc w:val="center"/>
            </w:pPr>
            <w:r w:rsidRPr="00AE3257">
              <w:t>ARA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8018" w14:textId="061B631B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01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F75A" w14:textId="4F4F66F9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01</w:t>
            </w:r>
          </w:p>
        </w:tc>
      </w:tr>
      <w:tr w:rsidR="006C5F09" w:rsidRPr="00AE3257" w14:paraId="14BCD2DE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EB1A" w14:textId="77777777" w:rsidR="006C5F09" w:rsidRPr="00AE3257" w:rsidRDefault="006C5F09" w:rsidP="006C5F09">
            <w:pPr>
              <w:jc w:val="center"/>
            </w:pPr>
            <w:r w:rsidRPr="00AE3257">
              <w:t>EPA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D0736" w14:textId="6C6EEA90" w:rsidR="006C5F09" w:rsidRPr="00AE3257" w:rsidRDefault="006C5F09" w:rsidP="006C5F09">
            <w:pPr>
              <w:jc w:val="center"/>
            </w:pPr>
            <w:r w:rsidRPr="00AE3257">
              <w:t>1</w:t>
            </w:r>
            <w:r w:rsidR="00C744FC">
              <w:t>.</w:t>
            </w:r>
            <w:r w:rsidRPr="00AE3257">
              <w:t>15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5007" w14:textId="32F6497E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25</w:t>
            </w:r>
          </w:p>
        </w:tc>
      </w:tr>
      <w:tr w:rsidR="006C5F09" w:rsidRPr="00AE3257" w14:paraId="7D2C1DCC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5C93" w14:textId="77777777" w:rsidR="006C5F09" w:rsidRPr="00AE3257" w:rsidRDefault="006C5F09" w:rsidP="006C5F09">
            <w:pPr>
              <w:jc w:val="center"/>
            </w:pPr>
            <w:r w:rsidRPr="00AE3257">
              <w:t>DHA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49A5" w14:textId="7A19140C" w:rsidR="006C5F09" w:rsidRPr="00AE3257" w:rsidRDefault="006C5F09" w:rsidP="006C5F09">
            <w:pPr>
              <w:jc w:val="center"/>
            </w:pPr>
            <w:r w:rsidRPr="00AE3257">
              <w:t>1</w:t>
            </w:r>
            <w:r w:rsidR="00C744FC">
              <w:t>.</w:t>
            </w:r>
            <w:r w:rsidRPr="00AE3257">
              <w:t>26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41B67" w14:textId="6FF16E0A" w:rsidR="006C5F09" w:rsidRPr="00AE3257" w:rsidRDefault="006C5F09" w:rsidP="006C5F09">
            <w:pPr>
              <w:jc w:val="center"/>
            </w:pPr>
            <w:r w:rsidRPr="00AE3257">
              <w:t>0</w:t>
            </w:r>
            <w:r w:rsidR="00C744FC">
              <w:t>.</w:t>
            </w:r>
            <w:r w:rsidRPr="00AE3257">
              <w:t>48</w:t>
            </w:r>
          </w:p>
        </w:tc>
      </w:tr>
      <w:tr w:rsidR="006C5F09" w:rsidRPr="00AE3257" w14:paraId="4467A5FB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802428" w14:textId="77777777" w:rsidR="006C5F09" w:rsidRPr="00AE3257" w:rsidRDefault="006C5F09" w:rsidP="006C5F09">
            <w:pPr>
              <w:spacing w:line="276" w:lineRule="auto"/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EPA+DHA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F7CE8C" w14:textId="483EE4E0" w:rsidR="006C5F09" w:rsidRPr="00AE3257" w:rsidRDefault="006C5F09" w:rsidP="006C5F09">
            <w:pPr>
              <w:spacing w:line="276" w:lineRule="auto"/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2</w:t>
            </w:r>
            <w:r w:rsidR="00C744FC">
              <w:rPr>
                <w:b/>
                <w:bCs/>
              </w:rPr>
              <w:t>.</w:t>
            </w:r>
            <w:r w:rsidRPr="00AE3257">
              <w:rPr>
                <w:b/>
                <w:bCs/>
              </w:rPr>
              <w:t>40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BBBDA8" w14:textId="224115E3" w:rsidR="006C5F09" w:rsidRPr="00AE3257" w:rsidRDefault="006C5F09" w:rsidP="006C5F09">
            <w:pPr>
              <w:spacing w:line="276" w:lineRule="auto"/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0</w:t>
            </w:r>
            <w:r w:rsidR="00C744FC">
              <w:rPr>
                <w:b/>
                <w:bCs/>
              </w:rPr>
              <w:t>.</w:t>
            </w:r>
            <w:r w:rsidRPr="00AE3257">
              <w:rPr>
                <w:b/>
                <w:bCs/>
              </w:rPr>
              <w:t>73</w:t>
            </w:r>
          </w:p>
        </w:tc>
      </w:tr>
      <w:tr w:rsidR="006C5F09" w:rsidRPr="00AE3257" w14:paraId="192E900D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5760C1" w14:textId="77777777" w:rsidR="006C5F09" w:rsidRPr="00AE3257" w:rsidRDefault="006C5F09" w:rsidP="006C5F09">
            <w:pPr>
              <w:spacing w:line="276" w:lineRule="auto"/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DHA/EPA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27AC65" w14:textId="0ACD9A9C" w:rsidR="006C5F09" w:rsidRPr="00AE3257" w:rsidRDefault="006C5F09" w:rsidP="006C5F09">
            <w:pPr>
              <w:spacing w:line="276" w:lineRule="auto"/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1</w:t>
            </w:r>
            <w:r w:rsidR="00C744FC">
              <w:rPr>
                <w:b/>
                <w:bCs/>
              </w:rPr>
              <w:t>.</w:t>
            </w:r>
            <w:r w:rsidRPr="00AE3257">
              <w:rPr>
                <w:b/>
                <w:bCs/>
              </w:rPr>
              <w:t>10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0D8830" w14:textId="7DDB5642" w:rsidR="006C5F09" w:rsidRPr="00AE3257" w:rsidRDefault="006C5F09" w:rsidP="006C5F09">
            <w:pPr>
              <w:spacing w:line="276" w:lineRule="auto"/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1</w:t>
            </w:r>
            <w:r w:rsidR="00C744FC">
              <w:rPr>
                <w:b/>
                <w:bCs/>
              </w:rPr>
              <w:t>.</w:t>
            </w:r>
            <w:r w:rsidRPr="00AE3257">
              <w:rPr>
                <w:b/>
                <w:bCs/>
              </w:rPr>
              <w:t>90</w:t>
            </w:r>
          </w:p>
        </w:tc>
      </w:tr>
      <w:tr w:rsidR="006C5F09" w:rsidRPr="00AE3257" w14:paraId="05450A5C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90ACE" w14:textId="77777777" w:rsidR="006C5F09" w:rsidRPr="00AE3257" w:rsidRDefault="006C5F09" w:rsidP="006C5F09">
            <w:pPr>
              <w:spacing w:line="276" w:lineRule="auto"/>
              <w:jc w:val="center"/>
            </w:pPr>
            <w:r w:rsidRPr="00AE3257">
              <w:t>SFA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050A3" w14:textId="41BA72D7" w:rsidR="006C5F09" w:rsidRPr="00AE3257" w:rsidRDefault="006C5F09" w:rsidP="006C5F09">
            <w:pPr>
              <w:spacing w:line="276" w:lineRule="auto"/>
              <w:jc w:val="center"/>
            </w:pPr>
            <w:r w:rsidRPr="00AE3257">
              <w:t>3</w:t>
            </w:r>
            <w:r w:rsidR="00C744FC">
              <w:t>.</w:t>
            </w:r>
            <w:r w:rsidRPr="00AE3257">
              <w:t>51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41D9" w14:textId="7ACEE2A5" w:rsidR="006C5F09" w:rsidRPr="00AE3257" w:rsidRDefault="006C5F09" w:rsidP="006C5F09">
            <w:pPr>
              <w:spacing w:line="276" w:lineRule="auto"/>
              <w:jc w:val="center"/>
            </w:pPr>
            <w:r w:rsidRPr="00AE3257">
              <w:t>3</w:t>
            </w:r>
            <w:r w:rsidR="00C744FC">
              <w:t>.</w:t>
            </w:r>
            <w:r w:rsidRPr="00AE3257">
              <w:t>44</w:t>
            </w:r>
          </w:p>
        </w:tc>
      </w:tr>
      <w:tr w:rsidR="006C5F09" w:rsidRPr="00AE3257" w14:paraId="2D8CDE72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B2DCF" w14:textId="77777777" w:rsidR="006C5F09" w:rsidRPr="00AE3257" w:rsidRDefault="006C5F09" w:rsidP="006C5F09">
            <w:pPr>
              <w:spacing w:line="276" w:lineRule="auto"/>
              <w:jc w:val="center"/>
            </w:pPr>
            <w:r w:rsidRPr="00AE3257">
              <w:lastRenderedPageBreak/>
              <w:t>MUFA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9357D" w14:textId="55176A5E" w:rsidR="006C5F09" w:rsidRPr="00AE3257" w:rsidRDefault="006C5F09" w:rsidP="006C5F09">
            <w:pPr>
              <w:spacing w:line="276" w:lineRule="auto"/>
              <w:jc w:val="center"/>
            </w:pPr>
            <w:r w:rsidRPr="00AE3257">
              <w:t>5</w:t>
            </w:r>
            <w:r w:rsidR="00C744FC">
              <w:t>.</w:t>
            </w:r>
            <w:r w:rsidRPr="00AE3257">
              <w:t>10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EDB3" w14:textId="23953783" w:rsidR="006C5F09" w:rsidRPr="00AE3257" w:rsidRDefault="006C5F09" w:rsidP="006C5F09">
            <w:pPr>
              <w:spacing w:line="276" w:lineRule="auto"/>
              <w:jc w:val="center"/>
            </w:pPr>
            <w:r w:rsidRPr="00AE3257">
              <w:t>5</w:t>
            </w:r>
            <w:r w:rsidR="00C744FC">
              <w:t>.</w:t>
            </w:r>
            <w:r w:rsidRPr="00AE3257">
              <w:t>03</w:t>
            </w:r>
          </w:p>
        </w:tc>
      </w:tr>
      <w:tr w:rsidR="006C5F09" w:rsidRPr="00AE3257" w14:paraId="6CB21BF8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E7CE8" w14:textId="77777777" w:rsidR="006C5F09" w:rsidRPr="00AE3257" w:rsidRDefault="006C5F09" w:rsidP="006C5F09">
            <w:pPr>
              <w:spacing w:line="276" w:lineRule="auto"/>
              <w:jc w:val="center"/>
            </w:pPr>
            <w:r w:rsidRPr="00AE3257">
              <w:t>PUFA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A7A51" w14:textId="69DB380C" w:rsidR="006C5F09" w:rsidRPr="00AE3257" w:rsidRDefault="006C5F09" w:rsidP="006C5F09">
            <w:pPr>
              <w:spacing w:line="276" w:lineRule="auto"/>
              <w:jc w:val="center"/>
            </w:pPr>
            <w:r w:rsidRPr="00AE3257">
              <w:t>3</w:t>
            </w:r>
            <w:r w:rsidR="00C744FC">
              <w:t>.</w:t>
            </w:r>
            <w:r w:rsidRPr="00AE3257">
              <w:t>35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34B71" w14:textId="5B3C6848" w:rsidR="006C5F09" w:rsidRPr="00AE3257" w:rsidRDefault="006C5F09" w:rsidP="006C5F09">
            <w:pPr>
              <w:spacing w:line="276" w:lineRule="auto"/>
              <w:jc w:val="center"/>
            </w:pPr>
            <w:r w:rsidRPr="00AE3257">
              <w:t>3</w:t>
            </w:r>
            <w:r w:rsidR="00C744FC">
              <w:t>.</w:t>
            </w:r>
            <w:r w:rsidRPr="00AE3257">
              <w:t>50</w:t>
            </w:r>
          </w:p>
        </w:tc>
      </w:tr>
      <w:tr w:rsidR="006C5F09" w:rsidRPr="00AE3257" w14:paraId="2F4DACD3" w14:textId="77777777" w:rsidTr="006C5F09">
        <w:trPr>
          <w:trHeight w:val="57"/>
        </w:trPr>
        <w:tc>
          <w:tcPr>
            <w:tcW w:w="3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7E4EB" w14:textId="77777777" w:rsidR="006C5F09" w:rsidRPr="00AE3257" w:rsidRDefault="006C5F09" w:rsidP="006C5F09">
            <w:pPr>
              <w:spacing w:line="276" w:lineRule="auto"/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TPL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CD88" w14:textId="4AC049D2" w:rsidR="006C5F09" w:rsidRPr="00AE3257" w:rsidRDefault="006C5F09" w:rsidP="006C5F09">
            <w:pPr>
              <w:spacing w:line="276" w:lineRule="auto"/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1</w:t>
            </w:r>
            <w:r w:rsidR="00C744FC">
              <w:rPr>
                <w:b/>
                <w:bCs/>
              </w:rPr>
              <w:t>.</w:t>
            </w:r>
            <w:r w:rsidRPr="00AE3257">
              <w:rPr>
                <w:b/>
                <w:bCs/>
              </w:rPr>
              <w:t>31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AC329" w14:textId="2F0FFDD0" w:rsidR="006C5F09" w:rsidRPr="00AE3257" w:rsidRDefault="006C5F09" w:rsidP="006C5F09">
            <w:pPr>
              <w:spacing w:line="276" w:lineRule="auto"/>
              <w:jc w:val="center"/>
              <w:rPr>
                <w:b/>
                <w:bCs/>
              </w:rPr>
            </w:pPr>
            <w:r w:rsidRPr="00AE3257">
              <w:rPr>
                <w:b/>
                <w:bCs/>
              </w:rPr>
              <w:t>1</w:t>
            </w:r>
            <w:r w:rsidR="00C744FC">
              <w:rPr>
                <w:b/>
                <w:bCs/>
              </w:rPr>
              <w:t>.</w:t>
            </w:r>
            <w:r w:rsidRPr="00AE3257">
              <w:rPr>
                <w:b/>
                <w:bCs/>
              </w:rPr>
              <w:t>28</w:t>
            </w:r>
          </w:p>
        </w:tc>
      </w:tr>
    </w:tbl>
    <w:p w14:paraId="02008D88" w14:textId="1FB085DB" w:rsidR="006C5F09" w:rsidRPr="006C5F09" w:rsidRDefault="006C5F09" w:rsidP="006C5F09"/>
    <w:p w14:paraId="1389B7A9" w14:textId="77777777" w:rsidR="005C6994" w:rsidRDefault="005C6994" w:rsidP="006C5F09">
      <w:pPr>
        <w:rPr>
          <w:b/>
          <w:snapToGrid w:val="0"/>
          <w:color w:val="000000"/>
          <w:lang w:eastAsia="de-DE" w:bidi="en-US"/>
        </w:rPr>
      </w:pPr>
    </w:p>
    <w:p w14:paraId="6DB063FD" w14:textId="2EAE1291" w:rsidR="005C6994" w:rsidRPr="00732F6A" w:rsidRDefault="005C6994" w:rsidP="005C6994">
      <w:pPr>
        <w:rPr>
          <w:lang w:val="en-US"/>
        </w:rPr>
      </w:pPr>
      <w:r>
        <w:rPr>
          <w:lang w:val="en-US"/>
        </w:rPr>
        <w:t>Table S2: Number of pooled replicate DNA samples/replicate tank/time point of the p</w:t>
      </w:r>
      <w:r w:rsidRPr="000D132B">
        <w:t xml:space="preserve">re-feeding </w:t>
      </w:r>
      <w:r w:rsidRPr="000D132B">
        <w:rPr>
          <w:i/>
          <w:iCs/>
        </w:rPr>
        <w:t>S</w:t>
      </w:r>
      <w:r w:rsidRPr="000D132B">
        <w:t xml:space="preserve">. </w:t>
      </w:r>
      <w:r w:rsidRPr="000D132B">
        <w:rPr>
          <w:i/>
          <w:iCs/>
        </w:rPr>
        <w:t>salar</w:t>
      </w:r>
      <w:r w:rsidRPr="000D132B">
        <w:t xml:space="preserve"> life stages: Eggs (EG)</w:t>
      </w:r>
      <w:r>
        <w:t>.</w:t>
      </w:r>
      <w:r w:rsidRPr="000D132B">
        <w:t xml:space="preserve"> yolk sac larvae (YS) and “D0”</w:t>
      </w:r>
      <w:r>
        <w:rPr>
          <w:lang w:val="en-US"/>
        </w:rPr>
        <w:t xml:space="preserve"> and</w:t>
      </w:r>
      <w:r w:rsidRPr="000D132B">
        <w:t xml:space="preserve"> </w:t>
      </w:r>
      <w:r>
        <w:rPr>
          <w:lang w:val="en-US"/>
        </w:rPr>
        <w:t>f</w:t>
      </w:r>
      <w:r w:rsidRPr="000D132B">
        <w:t>eeding stages of a) fish oil group (FD): D35F</w:t>
      </w:r>
      <w:r>
        <w:t>,</w:t>
      </w:r>
      <w:r w:rsidRPr="000D132B">
        <w:t xml:space="preserve"> D65F and D93F and b) vegetable oil group (VD)</w:t>
      </w:r>
      <w:r>
        <w:t xml:space="preserve">: </w:t>
      </w:r>
      <w:r w:rsidRPr="000D132B">
        <w:t>D35V</w:t>
      </w:r>
      <w:r>
        <w:t>,</w:t>
      </w:r>
      <w:r w:rsidRPr="000D132B">
        <w:t xml:space="preserve"> D65V and D93V. </w:t>
      </w:r>
      <w:r>
        <w:rPr>
          <w:lang w:val="en-US"/>
        </w:rPr>
        <w:t xml:space="preserve"> *</w:t>
      </w:r>
      <w:r w:rsidRPr="00935A21">
        <w:t xml:space="preserve">DNA extracts from 5 individual </w:t>
      </w:r>
      <w:r>
        <w:rPr>
          <w:lang w:val="en-US"/>
        </w:rPr>
        <w:t xml:space="preserve">samples </w:t>
      </w:r>
      <w:r w:rsidRPr="00935A21">
        <w:t xml:space="preserve">were pooled, resulting in </w:t>
      </w:r>
      <w:r>
        <w:rPr>
          <w:lang w:val="en-US"/>
        </w:rPr>
        <w:t>2</w:t>
      </w:r>
      <w:r w:rsidRPr="00935A21">
        <w:t xml:space="preserve"> pooled </w:t>
      </w:r>
      <w:r>
        <w:rPr>
          <w:lang w:val="en-US"/>
        </w:rPr>
        <w:t>samples/tank/time point</w:t>
      </w:r>
    </w:p>
    <w:tbl>
      <w:tblPr>
        <w:tblStyle w:val="TableGrid"/>
        <w:tblpPr w:leftFromText="180" w:rightFromText="180" w:vertAnchor="text" w:horzAnchor="margin" w:tblpY="43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3118"/>
        <w:gridCol w:w="4394"/>
      </w:tblGrid>
      <w:tr w:rsidR="005C6994" w:rsidRPr="008F4F7D" w14:paraId="549ADB93" w14:textId="77777777" w:rsidTr="00AC066F"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F8E443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Sample code</w:t>
            </w:r>
          </w:p>
        </w:tc>
        <w:tc>
          <w:tcPr>
            <w:tcW w:w="31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59A1DA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 xml:space="preserve">Number </w:t>
            </w:r>
            <w:r>
              <w:rPr>
                <w:lang w:val="en-US"/>
              </w:rPr>
              <w:t>of replicate</w:t>
            </w:r>
            <w:r w:rsidRPr="008F4F7D">
              <w:rPr>
                <w:lang w:val="en-US"/>
              </w:rPr>
              <w:t xml:space="preserve"> tanks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A2F4EC" w14:textId="77777777" w:rsidR="005C6994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Number of pooled replicate DNA samples</w:t>
            </w:r>
            <w:r>
              <w:rPr>
                <w:lang w:val="en-US"/>
              </w:rPr>
              <w:t>*/replicate tank</w:t>
            </w:r>
          </w:p>
        </w:tc>
      </w:tr>
      <w:tr w:rsidR="005C6994" w:rsidRPr="008F4F7D" w14:paraId="04F9B6B7" w14:textId="77777777" w:rsidTr="00AC066F">
        <w:tc>
          <w:tcPr>
            <w:tcW w:w="1555" w:type="dxa"/>
            <w:tcBorders>
              <w:top w:val="single" w:sz="12" w:space="0" w:color="auto"/>
            </w:tcBorders>
            <w:vAlign w:val="center"/>
          </w:tcPr>
          <w:p w14:paraId="53E66813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EG</w:t>
            </w:r>
          </w:p>
        </w:tc>
        <w:tc>
          <w:tcPr>
            <w:tcW w:w="3118" w:type="dxa"/>
            <w:tcBorders>
              <w:top w:val="single" w:sz="12" w:space="0" w:color="auto"/>
            </w:tcBorders>
            <w:vAlign w:val="center"/>
          </w:tcPr>
          <w:p w14:paraId="49337A4B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vAlign w:val="center"/>
          </w:tcPr>
          <w:p w14:paraId="56E75D78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2</w:t>
            </w:r>
          </w:p>
        </w:tc>
      </w:tr>
      <w:tr w:rsidR="005C6994" w:rsidRPr="008F4F7D" w14:paraId="6FD0C3D1" w14:textId="77777777" w:rsidTr="005C6994">
        <w:tc>
          <w:tcPr>
            <w:tcW w:w="1555" w:type="dxa"/>
            <w:vAlign w:val="center"/>
          </w:tcPr>
          <w:p w14:paraId="7AE33017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YS</w:t>
            </w:r>
          </w:p>
        </w:tc>
        <w:tc>
          <w:tcPr>
            <w:tcW w:w="3118" w:type="dxa"/>
            <w:vAlign w:val="center"/>
          </w:tcPr>
          <w:p w14:paraId="78B8E999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14:paraId="68E68D8A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2</w:t>
            </w:r>
          </w:p>
        </w:tc>
      </w:tr>
      <w:tr w:rsidR="005C6994" w:rsidRPr="008F4F7D" w14:paraId="56E60127" w14:textId="77777777" w:rsidTr="005C6994">
        <w:tc>
          <w:tcPr>
            <w:tcW w:w="1555" w:type="dxa"/>
            <w:vAlign w:val="center"/>
          </w:tcPr>
          <w:p w14:paraId="36F51D37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D0</w:t>
            </w:r>
          </w:p>
        </w:tc>
        <w:tc>
          <w:tcPr>
            <w:tcW w:w="3118" w:type="dxa"/>
            <w:vAlign w:val="center"/>
          </w:tcPr>
          <w:p w14:paraId="746E9D38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14:paraId="5292702B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2</w:t>
            </w:r>
          </w:p>
        </w:tc>
      </w:tr>
      <w:tr w:rsidR="005C6994" w:rsidRPr="008F4F7D" w14:paraId="4BC30414" w14:textId="77777777" w:rsidTr="005C6994">
        <w:tc>
          <w:tcPr>
            <w:tcW w:w="1555" w:type="dxa"/>
            <w:vAlign w:val="center"/>
          </w:tcPr>
          <w:p w14:paraId="50C725B6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D35F</w:t>
            </w:r>
          </w:p>
        </w:tc>
        <w:tc>
          <w:tcPr>
            <w:tcW w:w="3118" w:type="dxa"/>
            <w:vAlign w:val="center"/>
          </w:tcPr>
          <w:p w14:paraId="02FE8A37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14:paraId="7A092450" w14:textId="77777777" w:rsidR="005C6994" w:rsidRDefault="005C6994" w:rsidP="00B72E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C6994" w:rsidRPr="008F4F7D" w14:paraId="06F7E086" w14:textId="77777777" w:rsidTr="005C6994">
        <w:tc>
          <w:tcPr>
            <w:tcW w:w="1555" w:type="dxa"/>
            <w:vAlign w:val="center"/>
          </w:tcPr>
          <w:p w14:paraId="13805D24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D65F</w:t>
            </w:r>
          </w:p>
        </w:tc>
        <w:tc>
          <w:tcPr>
            <w:tcW w:w="3118" w:type="dxa"/>
            <w:vAlign w:val="center"/>
          </w:tcPr>
          <w:p w14:paraId="3E81FACE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14:paraId="1B7F8AAD" w14:textId="77777777" w:rsidR="005C6994" w:rsidRDefault="005C6994" w:rsidP="00B72E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C6994" w:rsidRPr="008F4F7D" w14:paraId="2ADC633E" w14:textId="77777777" w:rsidTr="005C6994">
        <w:tc>
          <w:tcPr>
            <w:tcW w:w="1555" w:type="dxa"/>
            <w:vAlign w:val="center"/>
          </w:tcPr>
          <w:p w14:paraId="6E6D27B4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D93F</w:t>
            </w:r>
          </w:p>
        </w:tc>
        <w:tc>
          <w:tcPr>
            <w:tcW w:w="3118" w:type="dxa"/>
            <w:vAlign w:val="center"/>
          </w:tcPr>
          <w:p w14:paraId="6C9918FA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14:paraId="486020F0" w14:textId="77777777" w:rsidR="005C6994" w:rsidRDefault="005C6994" w:rsidP="00B72E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C6994" w:rsidRPr="008F4F7D" w14:paraId="588B9A84" w14:textId="77777777" w:rsidTr="005C6994">
        <w:tc>
          <w:tcPr>
            <w:tcW w:w="1555" w:type="dxa"/>
            <w:vAlign w:val="center"/>
          </w:tcPr>
          <w:p w14:paraId="63D80302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D35V</w:t>
            </w:r>
          </w:p>
        </w:tc>
        <w:tc>
          <w:tcPr>
            <w:tcW w:w="3118" w:type="dxa"/>
            <w:vAlign w:val="center"/>
          </w:tcPr>
          <w:p w14:paraId="70F85A7C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14:paraId="02B4436F" w14:textId="77777777" w:rsidR="005C6994" w:rsidRDefault="005C6994" w:rsidP="00B72E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C6994" w:rsidRPr="008F4F7D" w14:paraId="42269376" w14:textId="77777777" w:rsidTr="00AC066F">
        <w:tc>
          <w:tcPr>
            <w:tcW w:w="1555" w:type="dxa"/>
            <w:vAlign w:val="center"/>
          </w:tcPr>
          <w:p w14:paraId="7EB3A5B3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D35V</w:t>
            </w:r>
          </w:p>
        </w:tc>
        <w:tc>
          <w:tcPr>
            <w:tcW w:w="3118" w:type="dxa"/>
            <w:vAlign w:val="center"/>
          </w:tcPr>
          <w:p w14:paraId="4CE8BC83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14:paraId="1794CA6E" w14:textId="77777777" w:rsidR="005C6994" w:rsidRDefault="005C6994" w:rsidP="00B72E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C6994" w:rsidRPr="008F4F7D" w14:paraId="3F4BD219" w14:textId="77777777" w:rsidTr="00AC066F">
        <w:tc>
          <w:tcPr>
            <w:tcW w:w="1555" w:type="dxa"/>
            <w:tcBorders>
              <w:bottom w:val="single" w:sz="12" w:space="0" w:color="auto"/>
            </w:tcBorders>
            <w:vAlign w:val="center"/>
          </w:tcPr>
          <w:p w14:paraId="5CF3E3DE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D35V</w:t>
            </w:r>
          </w:p>
        </w:tc>
        <w:tc>
          <w:tcPr>
            <w:tcW w:w="3118" w:type="dxa"/>
            <w:tcBorders>
              <w:bottom w:val="single" w:sz="12" w:space="0" w:color="auto"/>
            </w:tcBorders>
            <w:vAlign w:val="center"/>
          </w:tcPr>
          <w:p w14:paraId="137998DD" w14:textId="77777777" w:rsidR="005C6994" w:rsidRPr="008F4F7D" w:rsidRDefault="005C6994" w:rsidP="00B72E1B">
            <w:pPr>
              <w:jc w:val="center"/>
              <w:rPr>
                <w:lang w:val="en-US"/>
              </w:rPr>
            </w:pPr>
            <w:r w:rsidRPr="008F4F7D">
              <w:rPr>
                <w:lang w:val="en-US"/>
              </w:rPr>
              <w:t>2</w:t>
            </w:r>
          </w:p>
        </w:tc>
        <w:tc>
          <w:tcPr>
            <w:tcW w:w="4394" w:type="dxa"/>
            <w:tcBorders>
              <w:bottom w:val="single" w:sz="12" w:space="0" w:color="auto"/>
            </w:tcBorders>
            <w:vAlign w:val="center"/>
          </w:tcPr>
          <w:p w14:paraId="3AEA0843" w14:textId="77777777" w:rsidR="005C6994" w:rsidRDefault="005C6994" w:rsidP="00B72E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14:paraId="5AC7E82A" w14:textId="77777777" w:rsidR="005C6994" w:rsidRDefault="005C6994" w:rsidP="005C6994">
      <w:pPr>
        <w:rPr>
          <w:lang w:val="en-US"/>
        </w:rPr>
      </w:pPr>
    </w:p>
    <w:p w14:paraId="5CFD13E4" w14:textId="2E2023DB" w:rsidR="005C6994" w:rsidRDefault="005C6994" w:rsidP="006C5F09">
      <w:pPr>
        <w:rPr>
          <w:b/>
          <w:snapToGrid w:val="0"/>
          <w:color w:val="000000"/>
          <w:lang w:eastAsia="de-DE" w:bidi="en-US"/>
        </w:rPr>
      </w:pPr>
    </w:p>
    <w:p w14:paraId="220C542A" w14:textId="4AAF6262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455E28FC" w14:textId="084CB37B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018E1FCC" w14:textId="5DBCDAF2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3128664F" w14:textId="31681C2B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020D7810" w14:textId="037680B4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74343B40" w14:textId="18E66783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5A1DDB0A" w14:textId="4C5B0E55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5C41C01F" w14:textId="570821DB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6E07A998" w14:textId="785F99A5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06963FF0" w14:textId="128C89D0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348FAD1B" w14:textId="5E726624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65C55349" w14:textId="3B7EE0AE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0D7E49FB" w14:textId="712063E3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02A4EC89" w14:textId="38732B27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354B3835" w14:textId="665D0757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19EF8513" w14:textId="34088111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454C29EA" w14:textId="30A5FD8F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6AFD2AA4" w14:textId="76E9480A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6E7D9866" w14:textId="3C043884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08F9015D" w14:textId="2E9CCEC0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50B460C2" w14:textId="285D94BF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29201AFC" w14:textId="504DFC4B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5AD4A4BB" w14:textId="6F4DF503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1CBD7040" w14:textId="77777777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51880BF6" w14:textId="6A13684A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0594C90F" w14:textId="4ADE9892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25F1CC08" w14:textId="70374F4C" w:rsidR="0091353A" w:rsidRPr="0017324A" w:rsidRDefault="0091353A" w:rsidP="0091353A">
      <w:pPr>
        <w:rPr>
          <w:lang w:val="en-US"/>
        </w:rPr>
      </w:pPr>
      <w:r w:rsidRPr="0017324A">
        <w:rPr>
          <w:lang w:val="en-US"/>
        </w:rPr>
        <w:lastRenderedPageBreak/>
        <w:t xml:space="preserve">Table </w:t>
      </w:r>
      <w:r>
        <w:rPr>
          <w:lang w:val="en-US"/>
        </w:rPr>
        <w:t xml:space="preserve">S3: </w:t>
      </w:r>
      <w:r w:rsidRPr="0017324A">
        <w:rPr>
          <w:lang w:val="en-US"/>
        </w:rPr>
        <w:t>List of Barcode sequences used for labeling the different samples.</w:t>
      </w:r>
      <w:r w:rsidR="002F6551">
        <w:rPr>
          <w:lang w:val="en-US"/>
        </w:rPr>
        <w:t xml:space="preserve"> </w:t>
      </w:r>
      <w:r w:rsidRPr="0017324A">
        <w:tab/>
      </w:r>
      <w:r w:rsidRPr="0017324A">
        <w:tab/>
      </w:r>
    </w:p>
    <w:tbl>
      <w:tblPr>
        <w:tblW w:w="9026" w:type="dxa"/>
        <w:tblBorders>
          <w:top w:val="single" w:sz="12" w:space="0" w:color="auto"/>
        </w:tblBorders>
        <w:tblLook w:val="04A0" w:firstRow="1" w:lastRow="0" w:firstColumn="1" w:lastColumn="0" w:noHBand="0" w:noVBand="1"/>
      </w:tblPr>
      <w:tblGrid>
        <w:gridCol w:w="2835"/>
        <w:gridCol w:w="1796"/>
        <w:gridCol w:w="4395"/>
      </w:tblGrid>
      <w:tr w:rsidR="0091353A" w:rsidRPr="0017324A" w14:paraId="7B46EE4C" w14:textId="77777777" w:rsidTr="00B72E1B">
        <w:trPr>
          <w:trHeight w:val="300"/>
        </w:trPr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2D2273" w14:textId="77777777" w:rsidR="0091353A" w:rsidRPr="00887478" w:rsidRDefault="0091353A" w:rsidP="00B72E1B">
            <w:pPr>
              <w:jc w:val="center"/>
              <w:rPr>
                <w:b/>
                <w:bCs/>
                <w:color w:val="000000"/>
              </w:rPr>
            </w:pPr>
            <w:r w:rsidRPr="00887478">
              <w:rPr>
                <w:b/>
                <w:bCs/>
                <w:color w:val="000000"/>
              </w:rPr>
              <w:t>Sample code</w:t>
            </w:r>
          </w:p>
        </w:tc>
        <w:tc>
          <w:tcPr>
            <w:tcW w:w="1796" w:type="dxa"/>
            <w:tcBorders>
              <w:top w:val="single" w:sz="12" w:space="0" w:color="auto"/>
              <w:bottom w:val="single" w:sz="12" w:space="0" w:color="auto"/>
            </w:tcBorders>
          </w:tcPr>
          <w:p w14:paraId="068F83ED" w14:textId="77777777" w:rsidR="0091353A" w:rsidRPr="00EF5E04" w:rsidRDefault="0091353A" w:rsidP="00B72E1B">
            <w:pPr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Sample code in manuscript</w:t>
            </w:r>
          </w:p>
        </w:tc>
        <w:tc>
          <w:tcPr>
            <w:tcW w:w="43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C4CF06" w14:textId="77777777" w:rsidR="0091353A" w:rsidRPr="00887478" w:rsidRDefault="0091353A" w:rsidP="00B72E1B">
            <w:pPr>
              <w:jc w:val="center"/>
              <w:rPr>
                <w:b/>
                <w:bCs/>
                <w:color w:val="000000"/>
              </w:rPr>
            </w:pPr>
            <w:r w:rsidRPr="00887478">
              <w:rPr>
                <w:b/>
                <w:bCs/>
                <w:color w:val="000000"/>
              </w:rPr>
              <w:t>Barcode</w:t>
            </w:r>
          </w:p>
        </w:tc>
      </w:tr>
      <w:tr w:rsidR="0091353A" w:rsidRPr="0017324A" w14:paraId="78DC024B" w14:textId="77777777" w:rsidTr="00B72E1B">
        <w:trPr>
          <w:trHeight w:val="320"/>
        </w:trPr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30C0A2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AFOAWS</w:t>
            </w:r>
          </w:p>
        </w:tc>
        <w:tc>
          <w:tcPr>
            <w:tcW w:w="1796" w:type="dxa"/>
            <w:tcBorders>
              <w:top w:val="single" w:sz="12" w:space="0" w:color="auto"/>
            </w:tcBorders>
          </w:tcPr>
          <w:p w14:paraId="485AFDC3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FW</w:t>
            </w:r>
          </w:p>
        </w:tc>
        <w:tc>
          <w:tcPr>
            <w:tcW w:w="439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C605DE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CATAATAG</w:t>
            </w:r>
          </w:p>
        </w:tc>
      </w:tr>
      <w:tr w:rsidR="0091353A" w:rsidRPr="0017324A" w14:paraId="1D57B242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B50DF9F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AFOBWS</w:t>
            </w:r>
          </w:p>
        </w:tc>
        <w:tc>
          <w:tcPr>
            <w:tcW w:w="1796" w:type="dxa"/>
          </w:tcPr>
          <w:p w14:paraId="589FB1A6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FW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16F13D0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CATATTCT</w:t>
            </w:r>
          </w:p>
        </w:tc>
      </w:tr>
      <w:tr w:rsidR="0091353A" w:rsidRPr="0017324A" w14:paraId="6546D799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85E6173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ASTWS</w:t>
            </w:r>
          </w:p>
        </w:tc>
        <w:tc>
          <w:tcPr>
            <w:tcW w:w="1796" w:type="dxa"/>
          </w:tcPr>
          <w:p w14:paraId="67CD4517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STW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8E07073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CATAACAA</w:t>
            </w:r>
          </w:p>
        </w:tc>
      </w:tr>
      <w:tr w:rsidR="0091353A" w:rsidRPr="0017324A" w14:paraId="52281F40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9C9F108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AVOAWS</w:t>
            </w:r>
          </w:p>
        </w:tc>
        <w:tc>
          <w:tcPr>
            <w:tcW w:w="1796" w:type="dxa"/>
          </w:tcPr>
          <w:p w14:paraId="0330A1B1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VW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BB7B859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CATCAACA</w:t>
            </w:r>
          </w:p>
        </w:tc>
      </w:tr>
      <w:tr w:rsidR="0091353A" w:rsidRPr="0017324A" w14:paraId="77D3FA84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843C0D3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AVOBWS</w:t>
            </w:r>
          </w:p>
        </w:tc>
        <w:tc>
          <w:tcPr>
            <w:tcW w:w="1796" w:type="dxa"/>
          </w:tcPr>
          <w:p w14:paraId="0A49520C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VW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9DD3F59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CATCACCG</w:t>
            </w:r>
          </w:p>
        </w:tc>
      </w:tr>
      <w:tr w:rsidR="0091353A" w:rsidRPr="0017324A" w14:paraId="4D404B1C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A3E9B35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D0AG1P</w:t>
            </w:r>
          </w:p>
        </w:tc>
        <w:tc>
          <w:tcPr>
            <w:tcW w:w="1796" w:type="dxa"/>
          </w:tcPr>
          <w:p w14:paraId="6ED50077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D0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C7FC89E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CATTCGTG</w:t>
            </w:r>
          </w:p>
        </w:tc>
      </w:tr>
      <w:tr w:rsidR="0091353A" w:rsidRPr="0017324A" w14:paraId="67E1AFF7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68E58CC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D0AG2P</w:t>
            </w:r>
          </w:p>
        </w:tc>
        <w:tc>
          <w:tcPr>
            <w:tcW w:w="1796" w:type="dxa"/>
          </w:tcPr>
          <w:p w14:paraId="0DF16BF8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D0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1C7C51E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CATTCTAA</w:t>
            </w:r>
          </w:p>
        </w:tc>
      </w:tr>
      <w:tr w:rsidR="0091353A" w:rsidRPr="0017324A" w14:paraId="6AF787EF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58288D0B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D35.AFOAG1P</w:t>
            </w:r>
          </w:p>
        </w:tc>
        <w:tc>
          <w:tcPr>
            <w:tcW w:w="1796" w:type="dxa"/>
          </w:tcPr>
          <w:p w14:paraId="26B7C892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D35F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3966041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CATTGCGT</w:t>
            </w:r>
          </w:p>
        </w:tc>
      </w:tr>
      <w:tr w:rsidR="0091353A" w:rsidRPr="0017324A" w14:paraId="31B84FAD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526D270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D35.AFOAG2P</w:t>
            </w:r>
          </w:p>
        </w:tc>
        <w:tc>
          <w:tcPr>
            <w:tcW w:w="1796" w:type="dxa"/>
          </w:tcPr>
          <w:p w14:paraId="2D63DAD8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D35F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6ACF673C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CCACCTTA</w:t>
            </w:r>
          </w:p>
        </w:tc>
      </w:tr>
      <w:tr w:rsidR="0091353A" w:rsidRPr="0017324A" w14:paraId="4D10FD2E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06D56276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D35.AFOBG1P</w:t>
            </w:r>
          </w:p>
        </w:tc>
        <w:tc>
          <w:tcPr>
            <w:tcW w:w="1796" w:type="dxa"/>
          </w:tcPr>
          <w:p w14:paraId="432F0EB3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D35F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F53CDF4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CCACGGTG</w:t>
            </w:r>
          </w:p>
        </w:tc>
      </w:tr>
      <w:tr w:rsidR="0091353A" w:rsidRPr="0017324A" w14:paraId="739DB316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FCDAB26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D35.AFOBG2P</w:t>
            </w:r>
          </w:p>
        </w:tc>
        <w:tc>
          <w:tcPr>
            <w:tcW w:w="1796" w:type="dxa"/>
          </w:tcPr>
          <w:p w14:paraId="302B97B0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D35F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13670E56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CCAGCGGT</w:t>
            </w:r>
          </w:p>
        </w:tc>
      </w:tr>
      <w:tr w:rsidR="0091353A" w:rsidRPr="0017324A" w14:paraId="493A452C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03EC3587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D35.AVOAG1P</w:t>
            </w:r>
          </w:p>
        </w:tc>
        <w:tc>
          <w:tcPr>
            <w:tcW w:w="1796" w:type="dxa"/>
          </w:tcPr>
          <w:p w14:paraId="17CE2A20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D35V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5B32DC4C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CCAGCTCA</w:t>
            </w:r>
          </w:p>
        </w:tc>
      </w:tr>
      <w:tr w:rsidR="0091353A" w:rsidRPr="0017324A" w14:paraId="13D4B11E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5B7C8299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D35.AVOAG2P</w:t>
            </w:r>
          </w:p>
        </w:tc>
        <w:tc>
          <w:tcPr>
            <w:tcW w:w="1796" w:type="dxa"/>
          </w:tcPr>
          <w:p w14:paraId="52AB0AB6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D35V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6C6CDE0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CCAGGACT</w:t>
            </w:r>
          </w:p>
        </w:tc>
      </w:tr>
      <w:tr w:rsidR="0091353A" w:rsidRPr="0017324A" w14:paraId="1AD6FEF3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19B7BDA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D35.AVOBG1P</w:t>
            </w:r>
          </w:p>
        </w:tc>
        <w:tc>
          <w:tcPr>
            <w:tcW w:w="1796" w:type="dxa"/>
          </w:tcPr>
          <w:p w14:paraId="24EB3DA1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D35V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6FA7FE63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CCAGGCTG</w:t>
            </w:r>
          </w:p>
        </w:tc>
      </w:tr>
      <w:tr w:rsidR="0091353A" w:rsidRPr="0017324A" w14:paraId="236BD11A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4FF61CE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D35.AVOBG2P</w:t>
            </w:r>
          </w:p>
        </w:tc>
        <w:tc>
          <w:tcPr>
            <w:tcW w:w="1796" w:type="dxa"/>
          </w:tcPr>
          <w:p w14:paraId="1457F827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D35V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DD79B41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CCAGTCGT</w:t>
            </w:r>
          </w:p>
        </w:tc>
      </w:tr>
      <w:tr w:rsidR="0091353A" w:rsidRPr="0017324A" w14:paraId="7C945B3C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A4186AB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D65.AFOAG1P</w:t>
            </w:r>
          </w:p>
        </w:tc>
        <w:tc>
          <w:tcPr>
            <w:tcW w:w="1796" w:type="dxa"/>
          </w:tcPr>
          <w:p w14:paraId="3ED83F1D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D65F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8FA1215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CCATGATT</w:t>
            </w:r>
          </w:p>
        </w:tc>
      </w:tr>
      <w:tr w:rsidR="0091353A" w:rsidRPr="0017324A" w14:paraId="388728E3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27D020F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D65.AFOAG2P</w:t>
            </w:r>
          </w:p>
        </w:tc>
        <w:tc>
          <w:tcPr>
            <w:tcW w:w="1796" w:type="dxa"/>
          </w:tcPr>
          <w:p w14:paraId="70C4DDA0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D65F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B773DB5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CCATTGAG</w:t>
            </w:r>
          </w:p>
        </w:tc>
      </w:tr>
      <w:tr w:rsidR="0091353A" w:rsidRPr="0017324A" w14:paraId="31595FCA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4386807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D65.AFOBG1P</w:t>
            </w:r>
          </w:p>
        </w:tc>
        <w:tc>
          <w:tcPr>
            <w:tcW w:w="1796" w:type="dxa"/>
          </w:tcPr>
          <w:p w14:paraId="72FBAD08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D65F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C29F99A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ATCGATGA</w:t>
            </w:r>
          </w:p>
        </w:tc>
      </w:tr>
      <w:tr w:rsidR="0091353A" w:rsidRPr="0017324A" w14:paraId="6D8B2D08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CBC8FDD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D65.AFOBG2P</w:t>
            </w:r>
          </w:p>
        </w:tc>
        <w:tc>
          <w:tcPr>
            <w:tcW w:w="1796" w:type="dxa"/>
          </w:tcPr>
          <w:p w14:paraId="78E7F610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D65F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5D7A96A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ATCGATGG</w:t>
            </w:r>
          </w:p>
        </w:tc>
      </w:tr>
      <w:tr w:rsidR="0091353A" w:rsidRPr="0017324A" w14:paraId="348B4F04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0F4B90E8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D65.AVOAG2P</w:t>
            </w:r>
          </w:p>
        </w:tc>
        <w:tc>
          <w:tcPr>
            <w:tcW w:w="1796" w:type="dxa"/>
          </w:tcPr>
          <w:p w14:paraId="6102D7A4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D65V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51793BB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ATCGGCGG</w:t>
            </w:r>
          </w:p>
        </w:tc>
      </w:tr>
      <w:tr w:rsidR="0091353A" w:rsidRPr="0017324A" w14:paraId="345F4B16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5F631D60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D65.AVOBG1P</w:t>
            </w:r>
          </w:p>
        </w:tc>
        <w:tc>
          <w:tcPr>
            <w:tcW w:w="1796" w:type="dxa"/>
          </w:tcPr>
          <w:p w14:paraId="786ACC4E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D65V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42CC3C6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ATCTAGCG</w:t>
            </w:r>
          </w:p>
        </w:tc>
      </w:tr>
      <w:tr w:rsidR="0091353A" w:rsidRPr="0017324A" w14:paraId="175BC373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6D061C2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D65.AVOBG2P</w:t>
            </w:r>
          </w:p>
        </w:tc>
        <w:tc>
          <w:tcPr>
            <w:tcW w:w="1796" w:type="dxa"/>
          </w:tcPr>
          <w:p w14:paraId="4343365A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D65V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4890399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ATCTAGGA</w:t>
            </w:r>
          </w:p>
        </w:tc>
      </w:tr>
      <w:tr w:rsidR="0091353A" w:rsidRPr="0017324A" w14:paraId="7A237C07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665D577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D93.AFOAG1P</w:t>
            </w:r>
          </w:p>
        </w:tc>
        <w:tc>
          <w:tcPr>
            <w:tcW w:w="1796" w:type="dxa"/>
          </w:tcPr>
          <w:p w14:paraId="7BBB0307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D93F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50702AB7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ATCTCGAT</w:t>
            </w:r>
          </w:p>
        </w:tc>
      </w:tr>
      <w:tr w:rsidR="0091353A" w:rsidRPr="0017324A" w14:paraId="23F272E9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E5A18AC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D93.AFOAG2P</w:t>
            </w:r>
          </w:p>
        </w:tc>
        <w:tc>
          <w:tcPr>
            <w:tcW w:w="1796" w:type="dxa"/>
          </w:tcPr>
          <w:p w14:paraId="21714957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D93F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121753B1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ATGAACAG</w:t>
            </w:r>
          </w:p>
        </w:tc>
      </w:tr>
      <w:tr w:rsidR="0091353A" w:rsidRPr="0017324A" w14:paraId="6690F975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72F24AB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D93.AFOBG1P</w:t>
            </w:r>
          </w:p>
        </w:tc>
        <w:tc>
          <w:tcPr>
            <w:tcW w:w="1796" w:type="dxa"/>
          </w:tcPr>
          <w:p w14:paraId="569E8DA9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D93F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1BAD688F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ATGAACTT</w:t>
            </w:r>
          </w:p>
        </w:tc>
      </w:tr>
      <w:tr w:rsidR="0091353A" w:rsidRPr="0017324A" w14:paraId="5121C4A7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2BEF098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D93.AFOBG2P</w:t>
            </w:r>
          </w:p>
        </w:tc>
        <w:tc>
          <w:tcPr>
            <w:tcW w:w="1796" w:type="dxa"/>
          </w:tcPr>
          <w:p w14:paraId="5220D10F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D93F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5000FE1F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ATGAGCGA</w:t>
            </w:r>
          </w:p>
        </w:tc>
      </w:tr>
      <w:tr w:rsidR="0091353A" w:rsidRPr="0017324A" w14:paraId="6BAEA2DC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78208E5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D93.AVOAG1P</w:t>
            </w:r>
          </w:p>
        </w:tc>
        <w:tc>
          <w:tcPr>
            <w:tcW w:w="1796" w:type="dxa"/>
          </w:tcPr>
          <w:p w14:paraId="729C04F1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D93V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667683E4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ATGATTAG</w:t>
            </w:r>
          </w:p>
        </w:tc>
      </w:tr>
      <w:tr w:rsidR="0091353A" w:rsidRPr="0017324A" w14:paraId="7640C981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5AAB461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D93.AVOAG2P</w:t>
            </w:r>
          </w:p>
        </w:tc>
        <w:tc>
          <w:tcPr>
            <w:tcW w:w="1796" w:type="dxa"/>
          </w:tcPr>
          <w:p w14:paraId="20D6BACB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D93V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68C8B125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ATGATTGT</w:t>
            </w:r>
          </w:p>
        </w:tc>
      </w:tr>
      <w:tr w:rsidR="0091353A" w:rsidRPr="0017324A" w14:paraId="66A59FDE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E7F5DBD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D93.AVOBG1P</w:t>
            </w:r>
          </w:p>
        </w:tc>
        <w:tc>
          <w:tcPr>
            <w:tcW w:w="1796" w:type="dxa"/>
          </w:tcPr>
          <w:p w14:paraId="673BE982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D93V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07A15DE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CGTAGGTG</w:t>
            </w:r>
          </w:p>
        </w:tc>
      </w:tr>
      <w:tr w:rsidR="0091353A" w:rsidRPr="0017324A" w14:paraId="7EC3324D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AF2E6A8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D93.AVOBG2P</w:t>
            </w:r>
          </w:p>
        </w:tc>
        <w:tc>
          <w:tcPr>
            <w:tcW w:w="1796" w:type="dxa"/>
          </w:tcPr>
          <w:p w14:paraId="5387AC9F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D93V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16F637B1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CGTATCTC</w:t>
            </w:r>
          </w:p>
        </w:tc>
      </w:tr>
      <w:tr w:rsidR="0091353A" w:rsidRPr="0017324A" w14:paraId="5FD91CE0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16DAC3C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EGA1P</w:t>
            </w:r>
          </w:p>
        </w:tc>
        <w:tc>
          <w:tcPr>
            <w:tcW w:w="1796" w:type="dxa"/>
          </w:tcPr>
          <w:p w14:paraId="077541CF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EG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86A44AB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CATGCGCA</w:t>
            </w:r>
          </w:p>
        </w:tc>
      </w:tr>
      <w:tr w:rsidR="0091353A" w:rsidRPr="0017324A" w14:paraId="24A0FE68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735A587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EGA2P</w:t>
            </w:r>
          </w:p>
        </w:tc>
        <w:tc>
          <w:tcPr>
            <w:tcW w:w="1796" w:type="dxa"/>
          </w:tcPr>
          <w:p w14:paraId="501BF1F3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EG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5B1DE32C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CATGGAAG</w:t>
            </w:r>
          </w:p>
        </w:tc>
      </w:tr>
      <w:tr w:rsidR="0091353A" w:rsidRPr="0017324A" w14:paraId="0631923C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F4C9314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FOD</w:t>
            </w:r>
          </w:p>
        </w:tc>
        <w:tc>
          <w:tcPr>
            <w:tcW w:w="1796" w:type="dxa"/>
          </w:tcPr>
          <w:p w14:paraId="47B3420D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FD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2F9DA1E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CAGTTCAT</w:t>
            </w:r>
          </w:p>
        </w:tc>
      </w:tr>
      <w:tr w:rsidR="0091353A" w:rsidRPr="0017324A" w14:paraId="228CBEE6" w14:textId="77777777" w:rsidTr="00B72E1B">
        <w:trPr>
          <w:trHeight w:val="32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6C3B966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VOD</w:t>
            </w:r>
          </w:p>
        </w:tc>
        <w:tc>
          <w:tcPr>
            <w:tcW w:w="1796" w:type="dxa"/>
          </w:tcPr>
          <w:p w14:paraId="0DAC6157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VD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91EED92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CAGTTGCA</w:t>
            </w:r>
          </w:p>
        </w:tc>
      </w:tr>
      <w:tr w:rsidR="0091353A" w:rsidRPr="0017324A" w14:paraId="43414112" w14:textId="77777777" w:rsidTr="00B72E1B">
        <w:trPr>
          <w:trHeight w:val="249"/>
        </w:trPr>
        <w:tc>
          <w:tcPr>
            <w:tcW w:w="283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C8454A0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YSA1P</w:t>
            </w:r>
          </w:p>
        </w:tc>
        <w:tc>
          <w:tcPr>
            <w:tcW w:w="1796" w:type="dxa"/>
            <w:tcBorders>
              <w:bottom w:val="nil"/>
            </w:tcBorders>
          </w:tcPr>
          <w:p w14:paraId="4BAF3426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YS</w:t>
            </w:r>
          </w:p>
        </w:tc>
        <w:tc>
          <w:tcPr>
            <w:tcW w:w="439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B706E39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CATGTTGT</w:t>
            </w:r>
          </w:p>
        </w:tc>
      </w:tr>
      <w:tr w:rsidR="0091353A" w:rsidRPr="0017324A" w14:paraId="3DFF8589" w14:textId="77777777" w:rsidTr="00B72E1B">
        <w:trPr>
          <w:trHeight w:val="320"/>
        </w:trPr>
        <w:tc>
          <w:tcPr>
            <w:tcW w:w="283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6A2A81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YSA2P</w:t>
            </w:r>
          </w:p>
        </w:tc>
        <w:tc>
          <w:tcPr>
            <w:tcW w:w="1796" w:type="dxa"/>
            <w:tcBorders>
              <w:top w:val="nil"/>
              <w:bottom w:val="single" w:sz="12" w:space="0" w:color="auto"/>
            </w:tcBorders>
          </w:tcPr>
          <w:p w14:paraId="38ED5DF9" w14:textId="77777777" w:rsidR="0091353A" w:rsidRPr="00EF5E04" w:rsidRDefault="0091353A" w:rsidP="00B72E1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YS</w:t>
            </w:r>
          </w:p>
        </w:tc>
        <w:tc>
          <w:tcPr>
            <w:tcW w:w="439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3ADB66" w14:textId="77777777" w:rsidR="0091353A" w:rsidRPr="00887478" w:rsidRDefault="0091353A" w:rsidP="00B72E1B">
            <w:pPr>
              <w:jc w:val="center"/>
              <w:rPr>
                <w:color w:val="000000"/>
              </w:rPr>
            </w:pPr>
            <w:r w:rsidRPr="00887478">
              <w:rPr>
                <w:color w:val="000000"/>
              </w:rPr>
              <w:t>CATTCCGT</w:t>
            </w:r>
          </w:p>
        </w:tc>
      </w:tr>
    </w:tbl>
    <w:p w14:paraId="0EB2BC6D" w14:textId="77777777" w:rsidR="0091353A" w:rsidRPr="0017324A" w:rsidRDefault="0091353A" w:rsidP="0091353A"/>
    <w:p w14:paraId="588FE889" w14:textId="31BEBF9B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7DC9604B" w14:textId="77777777" w:rsidR="0091353A" w:rsidRDefault="0091353A" w:rsidP="006C5F09">
      <w:pPr>
        <w:rPr>
          <w:b/>
          <w:snapToGrid w:val="0"/>
          <w:color w:val="000000"/>
          <w:lang w:eastAsia="de-DE" w:bidi="en-US"/>
        </w:rPr>
      </w:pPr>
    </w:p>
    <w:p w14:paraId="2B4F2A14" w14:textId="77777777" w:rsidR="005C6994" w:rsidRDefault="005C6994" w:rsidP="006C5F09">
      <w:pPr>
        <w:rPr>
          <w:b/>
          <w:snapToGrid w:val="0"/>
          <w:color w:val="000000"/>
          <w:lang w:eastAsia="de-DE" w:bidi="en-US"/>
        </w:rPr>
      </w:pPr>
    </w:p>
    <w:p w14:paraId="6A423B86" w14:textId="47AAF606" w:rsidR="006C5F09" w:rsidRPr="006C5F09" w:rsidRDefault="006C5F09" w:rsidP="006C5F09">
      <w:pPr>
        <w:rPr>
          <w:snapToGrid w:val="0"/>
          <w:color w:val="000000"/>
          <w:lang w:eastAsia="de-DE" w:bidi="en-US"/>
        </w:rPr>
      </w:pPr>
      <w:r w:rsidRPr="006C5F09">
        <w:rPr>
          <w:b/>
          <w:snapToGrid w:val="0"/>
          <w:color w:val="000000"/>
          <w:lang w:eastAsia="de-DE" w:bidi="en-US"/>
        </w:rPr>
        <w:lastRenderedPageBreak/>
        <w:t>Table S</w:t>
      </w:r>
      <w:r w:rsidR="0091353A">
        <w:rPr>
          <w:b/>
          <w:snapToGrid w:val="0"/>
          <w:color w:val="000000"/>
          <w:lang w:val="en-US" w:eastAsia="de-DE" w:bidi="en-US"/>
        </w:rPr>
        <w:t>4</w:t>
      </w:r>
      <w:r w:rsidRPr="006C5F09">
        <w:rPr>
          <w:b/>
          <w:snapToGrid w:val="0"/>
          <w:color w:val="000000"/>
          <w:lang w:eastAsia="de-DE" w:bidi="en-US"/>
        </w:rPr>
        <w:t>:</w:t>
      </w:r>
      <w:r w:rsidRPr="006C5F09">
        <w:rPr>
          <w:snapToGrid w:val="0"/>
          <w:color w:val="000000"/>
          <w:lang w:eastAsia="de-DE" w:bidi="en-US"/>
        </w:rPr>
        <w:t xml:space="preserve"> Body weight (g) and total length (cm) of </w:t>
      </w:r>
      <w:r w:rsidRPr="006C5F09">
        <w:rPr>
          <w:i/>
          <w:iCs/>
          <w:snapToGrid w:val="0"/>
          <w:color w:val="000000"/>
          <w:lang w:eastAsia="de-DE" w:bidi="en-US"/>
        </w:rPr>
        <w:t>S</w:t>
      </w:r>
      <w:r w:rsidRPr="006C5F09">
        <w:rPr>
          <w:snapToGrid w:val="0"/>
          <w:color w:val="000000"/>
          <w:lang w:eastAsia="de-DE" w:bidi="en-US"/>
        </w:rPr>
        <w:t xml:space="preserve">. </w:t>
      </w:r>
      <w:r w:rsidRPr="006C5F09">
        <w:rPr>
          <w:i/>
          <w:iCs/>
          <w:snapToGrid w:val="0"/>
          <w:color w:val="000000"/>
          <w:lang w:eastAsia="de-DE" w:bidi="en-US"/>
        </w:rPr>
        <w:t xml:space="preserve">salar </w:t>
      </w:r>
      <w:r w:rsidRPr="006C5F09">
        <w:rPr>
          <w:snapToGrid w:val="0"/>
          <w:color w:val="000000"/>
          <w:lang w:eastAsia="de-DE" w:bidi="en-US"/>
        </w:rPr>
        <w:t>at D0</w:t>
      </w:r>
      <w:r w:rsidR="00812309">
        <w:rPr>
          <w:snapToGrid w:val="0"/>
          <w:color w:val="000000"/>
          <w:lang w:eastAsia="de-DE" w:bidi="en-US"/>
        </w:rPr>
        <w:t>,</w:t>
      </w:r>
      <w:r w:rsidRPr="006C5F09">
        <w:rPr>
          <w:snapToGrid w:val="0"/>
          <w:color w:val="000000"/>
          <w:lang w:eastAsia="de-DE" w:bidi="en-US"/>
        </w:rPr>
        <w:t xml:space="preserve"> D35</w:t>
      </w:r>
      <w:r w:rsidR="00812309">
        <w:rPr>
          <w:snapToGrid w:val="0"/>
          <w:color w:val="000000"/>
          <w:lang w:eastAsia="de-DE" w:bidi="en-US"/>
        </w:rPr>
        <w:t>,</w:t>
      </w:r>
      <w:r w:rsidRPr="006C5F09">
        <w:rPr>
          <w:snapToGrid w:val="0"/>
          <w:color w:val="000000"/>
          <w:lang w:eastAsia="de-DE" w:bidi="en-US"/>
        </w:rPr>
        <w:t xml:space="preserve"> D65</w:t>
      </w:r>
      <w:r w:rsidR="00812309">
        <w:rPr>
          <w:snapToGrid w:val="0"/>
          <w:color w:val="000000"/>
          <w:lang w:eastAsia="de-DE" w:bidi="en-US"/>
        </w:rPr>
        <w:t>,</w:t>
      </w:r>
      <w:r w:rsidRPr="006C5F09">
        <w:rPr>
          <w:snapToGrid w:val="0"/>
          <w:color w:val="000000"/>
          <w:lang w:eastAsia="de-DE" w:bidi="en-US"/>
        </w:rPr>
        <w:t xml:space="preserve"> D93 in dietary treatments Fish oil (FD) and Vegetable oil (VD) diets (mean ± SD).</w:t>
      </w:r>
    </w:p>
    <w:tbl>
      <w:tblPr>
        <w:tblStyle w:val="TableGrid"/>
        <w:tblW w:w="8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2"/>
        <w:gridCol w:w="1517"/>
        <w:gridCol w:w="1418"/>
        <w:gridCol w:w="1984"/>
        <w:gridCol w:w="2031"/>
      </w:tblGrid>
      <w:tr w:rsidR="006C5F09" w:rsidRPr="006C5F09" w14:paraId="2204A3C2" w14:textId="77777777" w:rsidTr="000D132B">
        <w:tc>
          <w:tcPr>
            <w:tcW w:w="20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F26877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Dietary treatment</w:t>
            </w:r>
          </w:p>
        </w:tc>
        <w:tc>
          <w:tcPr>
            <w:tcW w:w="15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9E4D1C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Life stage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</w:tcPr>
          <w:p w14:paraId="5B0107A2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N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18EB13C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Body weight (g)</w:t>
            </w:r>
          </w:p>
        </w:tc>
        <w:tc>
          <w:tcPr>
            <w:tcW w:w="20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322D66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Total length (cm)</w:t>
            </w:r>
          </w:p>
        </w:tc>
      </w:tr>
      <w:tr w:rsidR="006C5F09" w:rsidRPr="006C5F09" w14:paraId="440583C8" w14:textId="77777777" w:rsidTr="000D132B">
        <w:tc>
          <w:tcPr>
            <w:tcW w:w="2022" w:type="dxa"/>
            <w:tcBorders>
              <w:top w:val="single" w:sz="12" w:space="0" w:color="auto"/>
            </w:tcBorders>
            <w:vAlign w:val="center"/>
          </w:tcPr>
          <w:p w14:paraId="270B0D10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</w:p>
        </w:tc>
        <w:tc>
          <w:tcPr>
            <w:tcW w:w="1517" w:type="dxa"/>
            <w:tcBorders>
              <w:top w:val="single" w:sz="12" w:space="0" w:color="auto"/>
            </w:tcBorders>
            <w:vAlign w:val="center"/>
          </w:tcPr>
          <w:p w14:paraId="6E00F281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D0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35643AF2" w14:textId="77777777" w:rsidR="006C5F09" w:rsidRPr="006C5F09" w:rsidRDefault="006C5F09" w:rsidP="000D132B">
            <w:pPr>
              <w:jc w:val="center"/>
            </w:pPr>
            <w:r w:rsidRPr="006C5F09">
              <w:t>20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14:paraId="613627F5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t>0.23 ± 0.030</w:t>
            </w:r>
          </w:p>
        </w:tc>
        <w:tc>
          <w:tcPr>
            <w:tcW w:w="2031" w:type="dxa"/>
            <w:tcBorders>
              <w:top w:val="single" w:sz="12" w:space="0" w:color="auto"/>
            </w:tcBorders>
            <w:vAlign w:val="center"/>
          </w:tcPr>
          <w:p w14:paraId="75A7DE3B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 xml:space="preserve">29.9 </w:t>
            </w:r>
            <w:r w:rsidRPr="006C5F09">
              <w:t>± 1.60</w:t>
            </w:r>
          </w:p>
        </w:tc>
      </w:tr>
      <w:tr w:rsidR="006C5F09" w:rsidRPr="006C5F09" w14:paraId="252B8CBD" w14:textId="77777777" w:rsidTr="000D132B">
        <w:tc>
          <w:tcPr>
            <w:tcW w:w="2022" w:type="dxa"/>
            <w:vAlign w:val="center"/>
          </w:tcPr>
          <w:p w14:paraId="229D5D5C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FD</w:t>
            </w:r>
          </w:p>
        </w:tc>
        <w:tc>
          <w:tcPr>
            <w:tcW w:w="1517" w:type="dxa"/>
            <w:vAlign w:val="center"/>
          </w:tcPr>
          <w:p w14:paraId="0A1353C3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D35</w:t>
            </w:r>
          </w:p>
        </w:tc>
        <w:tc>
          <w:tcPr>
            <w:tcW w:w="1418" w:type="dxa"/>
          </w:tcPr>
          <w:p w14:paraId="2281224E" w14:textId="77777777" w:rsidR="006C5F09" w:rsidRPr="006C5F09" w:rsidRDefault="006C5F09" w:rsidP="000D132B">
            <w:pPr>
              <w:jc w:val="center"/>
            </w:pPr>
            <w:r w:rsidRPr="006C5F09">
              <w:t>20</w:t>
            </w:r>
          </w:p>
        </w:tc>
        <w:tc>
          <w:tcPr>
            <w:tcW w:w="1984" w:type="dxa"/>
            <w:vAlign w:val="center"/>
          </w:tcPr>
          <w:p w14:paraId="4F0DC23B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t>0.57 ± 0.211</w:t>
            </w:r>
          </w:p>
        </w:tc>
        <w:tc>
          <w:tcPr>
            <w:tcW w:w="2031" w:type="dxa"/>
            <w:vAlign w:val="center"/>
          </w:tcPr>
          <w:p w14:paraId="5DE13E9A" w14:textId="77777777" w:rsidR="006C5F09" w:rsidRPr="006C5F09" w:rsidRDefault="006C5F09" w:rsidP="000D132B">
            <w:pPr>
              <w:jc w:val="center"/>
            </w:pPr>
            <w:r w:rsidRPr="006C5F09">
              <w:rPr>
                <w:snapToGrid w:val="0"/>
                <w:color w:val="000000"/>
                <w:lang w:eastAsia="de-DE" w:bidi="en-US"/>
              </w:rPr>
              <w:t xml:space="preserve">38.9 </w:t>
            </w:r>
            <w:r w:rsidRPr="006C5F09">
              <w:t>± 5.40</w:t>
            </w:r>
          </w:p>
        </w:tc>
      </w:tr>
      <w:tr w:rsidR="006C5F09" w:rsidRPr="006C5F09" w14:paraId="088F9A50" w14:textId="77777777" w:rsidTr="000D132B">
        <w:tc>
          <w:tcPr>
            <w:tcW w:w="2022" w:type="dxa"/>
            <w:vAlign w:val="center"/>
          </w:tcPr>
          <w:p w14:paraId="12C2ECA1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</w:p>
        </w:tc>
        <w:tc>
          <w:tcPr>
            <w:tcW w:w="1517" w:type="dxa"/>
            <w:vAlign w:val="center"/>
          </w:tcPr>
          <w:p w14:paraId="5AFC9848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D65</w:t>
            </w:r>
          </w:p>
        </w:tc>
        <w:tc>
          <w:tcPr>
            <w:tcW w:w="1418" w:type="dxa"/>
          </w:tcPr>
          <w:p w14:paraId="276ADA0D" w14:textId="77777777" w:rsidR="006C5F09" w:rsidRPr="006C5F09" w:rsidRDefault="006C5F09" w:rsidP="000D132B">
            <w:pPr>
              <w:jc w:val="center"/>
            </w:pPr>
            <w:r w:rsidRPr="006C5F09">
              <w:t>20</w:t>
            </w:r>
          </w:p>
        </w:tc>
        <w:tc>
          <w:tcPr>
            <w:tcW w:w="1984" w:type="dxa"/>
            <w:vAlign w:val="center"/>
          </w:tcPr>
          <w:p w14:paraId="493BDAAC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t>2.29 ± 0.482</w:t>
            </w:r>
          </w:p>
        </w:tc>
        <w:tc>
          <w:tcPr>
            <w:tcW w:w="2031" w:type="dxa"/>
            <w:vAlign w:val="center"/>
          </w:tcPr>
          <w:p w14:paraId="1840C9EF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 xml:space="preserve">61.5 </w:t>
            </w:r>
            <w:r w:rsidRPr="006C5F09">
              <w:t>± 5.10</w:t>
            </w:r>
          </w:p>
        </w:tc>
      </w:tr>
      <w:tr w:rsidR="006C5F09" w:rsidRPr="006C5F09" w14:paraId="75CD63D3" w14:textId="77777777" w:rsidTr="000D132B">
        <w:tc>
          <w:tcPr>
            <w:tcW w:w="2022" w:type="dxa"/>
            <w:vAlign w:val="center"/>
          </w:tcPr>
          <w:p w14:paraId="081FA34B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</w:p>
        </w:tc>
        <w:tc>
          <w:tcPr>
            <w:tcW w:w="1517" w:type="dxa"/>
            <w:vAlign w:val="center"/>
          </w:tcPr>
          <w:p w14:paraId="40C81883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D93</w:t>
            </w:r>
          </w:p>
        </w:tc>
        <w:tc>
          <w:tcPr>
            <w:tcW w:w="1418" w:type="dxa"/>
          </w:tcPr>
          <w:p w14:paraId="57613022" w14:textId="77777777" w:rsidR="006C5F09" w:rsidRPr="006C5F09" w:rsidRDefault="006C5F09" w:rsidP="000D132B">
            <w:pPr>
              <w:jc w:val="center"/>
            </w:pPr>
            <w:r w:rsidRPr="006C5F09">
              <w:t>20</w:t>
            </w:r>
          </w:p>
        </w:tc>
        <w:tc>
          <w:tcPr>
            <w:tcW w:w="1984" w:type="dxa"/>
            <w:vAlign w:val="center"/>
          </w:tcPr>
          <w:p w14:paraId="46805A53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t>4.58 ± 1.74</w:t>
            </w:r>
          </w:p>
        </w:tc>
        <w:tc>
          <w:tcPr>
            <w:tcW w:w="2031" w:type="dxa"/>
            <w:vAlign w:val="center"/>
          </w:tcPr>
          <w:p w14:paraId="4515F10D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 xml:space="preserve">76.0 </w:t>
            </w:r>
            <w:r w:rsidRPr="006C5F09">
              <w:t>± 8.90</w:t>
            </w:r>
          </w:p>
        </w:tc>
      </w:tr>
      <w:tr w:rsidR="006C5F09" w:rsidRPr="006C5F09" w14:paraId="323173D7" w14:textId="77777777" w:rsidTr="000D132B">
        <w:tc>
          <w:tcPr>
            <w:tcW w:w="2022" w:type="dxa"/>
            <w:vAlign w:val="center"/>
          </w:tcPr>
          <w:p w14:paraId="637B8944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VD</w:t>
            </w:r>
          </w:p>
        </w:tc>
        <w:tc>
          <w:tcPr>
            <w:tcW w:w="1517" w:type="dxa"/>
            <w:vAlign w:val="center"/>
          </w:tcPr>
          <w:p w14:paraId="154DDA09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D35</w:t>
            </w:r>
          </w:p>
        </w:tc>
        <w:tc>
          <w:tcPr>
            <w:tcW w:w="1418" w:type="dxa"/>
          </w:tcPr>
          <w:p w14:paraId="66B2470F" w14:textId="77777777" w:rsidR="006C5F09" w:rsidRPr="006C5F09" w:rsidRDefault="006C5F09" w:rsidP="000D132B">
            <w:pPr>
              <w:jc w:val="center"/>
            </w:pPr>
            <w:r w:rsidRPr="006C5F09">
              <w:t>20</w:t>
            </w:r>
          </w:p>
        </w:tc>
        <w:tc>
          <w:tcPr>
            <w:tcW w:w="1984" w:type="dxa"/>
            <w:vAlign w:val="center"/>
          </w:tcPr>
          <w:p w14:paraId="605D08B4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t>0.58 ± 0.228</w:t>
            </w:r>
          </w:p>
        </w:tc>
        <w:tc>
          <w:tcPr>
            <w:tcW w:w="2031" w:type="dxa"/>
            <w:vAlign w:val="center"/>
          </w:tcPr>
          <w:p w14:paraId="6C23BDB3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 xml:space="preserve">38.2 </w:t>
            </w:r>
            <w:r w:rsidRPr="006C5F09">
              <w:t>± 4.90</w:t>
            </w:r>
          </w:p>
        </w:tc>
      </w:tr>
      <w:tr w:rsidR="006C5F09" w:rsidRPr="006C5F09" w14:paraId="45914B9D" w14:textId="77777777" w:rsidTr="000D132B">
        <w:tc>
          <w:tcPr>
            <w:tcW w:w="2022" w:type="dxa"/>
            <w:vAlign w:val="center"/>
          </w:tcPr>
          <w:p w14:paraId="2E35C3AB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</w:p>
        </w:tc>
        <w:tc>
          <w:tcPr>
            <w:tcW w:w="1517" w:type="dxa"/>
            <w:vAlign w:val="center"/>
          </w:tcPr>
          <w:p w14:paraId="5FA03250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D65</w:t>
            </w:r>
          </w:p>
        </w:tc>
        <w:tc>
          <w:tcPr>
            <w:tcW w:w="1418" w:type="dxa"/>
          </w:tcPr>
          <w:p w14:paraId="1FB713F0" w14:textId="77777777" w:rsidR="006C5F09" w:rsidRPr="006C5F09" w:rsidRDefault="006C5F09" w:rsidP="000D132B">
            <w:pPr>
              <w:jc w:val="center"/>
            </w:pPr>
            <w:r w:rsidRPr="006C5F09">
              <w:t>20</w:t>
            </w:r>
          </w:p>
        </w:tc>
        <w:tc>
          <w:tcPr>
            <w:tcW w:w="1984" w:type="dxa"/>
            <w:vAlign w:val="center"/>
          </w:tcPr>
          <w:p w14:paraId="4D848EBE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t>2.18 ± 4.54</w:t>
            </w:r>
          </w:p>
        </w:tc>
        <w:tc>
          <w:tcPr>
            <w:tcW w:w="2031" w:type="dxa"/>
            <w:vAlign w:val="center"/>
          </w:tcPr>
          <w:p w14:paraId="7164DD78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 xml:space="preserve">61.2 </w:t>
            </w:r>
            <w:r w:rsidRPr="006C5F09">
              <w:t>± 5.20</w:t>
            </w:r>
          </w:p>
        </w:tc>
      </w:tr>
      <w:tr w:rsidR="006C5F09" w:rsidRPr="006C5F09" w14:paraId="24AFB42F" w14:textId="77777777" w:rsidTr="000D132B">
        <w:tc>
          <w:tcPr>
            <w:tcW w:w="2022" w:type="dxa"/>
            <w:tcBorders>
              <w:bottom w:val="single" w:sz="12" w:space="0" w:color="auto"/>
            </w:tcBorders>
            <w:vAlign w:val="center"/>
          </w:tcPr>
          <w:p w14:paraId="720EAC29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</w:p>
        </w:tc>
        <w:tc>
          <w:tcPr>
            <w:tcW w:w="1517" w:type="dxa"/>
            <w:tcBorders>
              <w:bottom w:val="single" w:sz="12" w:space="0" w:color="auto"/>
            </w:tcBorders>
            <w:vAlign w:val="center"/>
          </w:tcPr>
          <w:p w14:paraId="37EF90D7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D93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7C9449F7" w14:textId="77777777" w:rsidR="006C5F09" w:rsidRPr="006C5F09" w:rsidRDefault="006C5F09" w:rsidP="000D132B">
            <w:pPr>
              <w:jc w:val="center"/>
            </w:pPr>
            <w:r w:rsidRPr="006C5F09">
              <w:t>20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14:paraId="5FE67BF8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t>4.54 ± 1.78</w:t>
            </w:r>
          </w:p>
        </w:tc>
        <w:tc>
          <w:tcPr>
            <w:tcW w:w="2031" w:type="dxa"/>
            <w:tcBorders>
              <w:bottom w:val="single" w:sz="12" w:space="0" w:color="auto"/>
            </w:tcBorders>
            <w:vAlign w:val="center"/>
          </w:tcPr>
          <w:p w14:paraId="282EC105" w14:textId="77777777" w:rsidR="006C5F09" w:rsidRPr="006C5F09" w:rsidRDefault="006C5F09" w:rsidP="000D132B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 xml:space="preserve">73.8 </w:t>
            </w:r>
            <w:r w:rsidRPr="006C5F09">
              <w:t>± 9.20</w:t>
            </w:r>
          </w:p>
        </w:tc>
      </w:tr>
    </w:tbl>
    <w:p w14:paraId="25FDB955" w14:textId="4E4EE169" w:rsidR="002F6551" w:rsidRDefault="002F6551" w:rsidP="00AC066F">
      <w:pPr>
        <w:tabs>
          <w:tab w:val="left" w:pos="5904"/>
        </w:tabs>
      </w:pPr>
    </w:p>
    <w:p w14:paraId="1F79CC37" w14:textId="77777777" w:rsidR="002F6551" w:rsidRDefault="002F6551" w:rsidP="006C5F09"/>
    <w:p w14:paraId="202BB12C" w14:textId="77777777" w:rsidR="002F6551" w:rsidRDefault="002F6551" w:rsidP="006C5F09"/>
    <w:p w14:paraId="32725F6F" w14:textId="77777777" w:rsidR="002F6551" w:rsidRDefault="002F6551" w:rsidP="006C5F09"/>
    <w:p w14:paraId="17D3F608" w14:textId="77777777" w:rsidR="002F6551" w:rsidRDefault="002F6551" w:rsidP="006C5F09"/>
    <w:p w14:paraId="53F0B630" w14:textId="020364DF" w:rsidR="006C5F09" w:rsidRPr="000D132B" w:rsidRDefault="006C5F09" w:rsidP="006C5F09">
      <w:r w:rsidRPr="006C5F09">
        <w:rPr>
          <w:b/>
          <w:snapToGrid w:val="0"/>
          <w:color w:val="000000"/>
          <w:lang w:eastAsia="de-DE" w:bidi="en-US"/>
        </w:rPr>
        <w:t>Table S</w:t>
      </w:r>
      <w:r w:rsidR="00CB2490">
        <w:rPr>
          <w:b/>
          <w:snapToGrid w:val="0"/>
          <w:color w:val="000000"/>
          <w:lang w:val="en-US" w:eastAsia="de-DE" w:bidi="en-US"/>
        </w:rPr>
        <w:t>5</w:t>
      </w:r>
      <w:r w:rsidRPr="006C5F09">
        <w:rPr>
          <w:b/>
          <w:snapToGrid w:val="0"/>
          <w:color w:val="000000"/>
          <w:lang w:eastAsia="de-DE" w:bidi="en-US"/>
        </w:rPr>
        <w:t xml:space="preserve">: </w:t>
      </w:r>
      <w:r w:rsidRPr="006C5F09">
        <w:rPr>
          <w:snapToGrid w:val="0"/>
          <w:color w:val="000000"/>
          <w:lang w:eastAsia="de-DE" w:bidi="en-US"/>
        </w:rPr>
        <w:t xml:space="preserve">Chao 1 and Simpson1-D values (mean ± SD) in all sample categories. </w:t>
      </w:r>
      <w:r w:rsidR="000D132B">
        <w:t xml:space="preserve">Pre-feeding </w:t>
      </w:r>
      <w:r w:rsidR="000D132B" w:rsidRPr="00427A4E">
        <w:rPr>
          <w:i/>
          <w:iCs/>
        </w:rPr>
        <w:t>S</w:t>
      </w:r>
      <w:r w:rsidR="000D132B">
        <w:t xml:space="preserve">. </w:t>
      </w:r>
      <w:r w:rsidR="000D132B" w:rsidRPr="00427A4E">
        <w:rPr>
          <w:i/>
          <w:iCs/>
        </w:rPr>
        <w:t>salar</w:t>
      </w:r>
      <w:r w:rsidR="000D132B">
        <w:t xml:space="preserve"> life stages: Eggs (EG)</w:t>
      </w:r>
      <w:r w:rsidR="00812309">
        <w:t>,</w:t>
      </w:r>
      <w:r w:rsidR="000D132B">
        <w:t xml:space="preserve"> yolk sac larvae (YS) and “D0”. Feeding stages of a) fish oil group (FD): D35F</w:t>
      </w:r>
      <w:r w:rsidR="00812309">
        <w:t>,</w:t>
      </w:r>
      <w:r w:rsidR="000D132B">
        <w:t xml:space="preserve"> D65F and D93F and b) vegetable oil group (VD)</w:t>
      </w:r>
      <w:r w:rsidR="00812309">
        <w:t>:</w:t>
      </w:r>
      <w:r w:rsidR="000D132B" w:rsidRPr="00EC6E19">
        <w:t xml:space="preserve"> </w:t>
      </w:r>
      <w:r w:rsidR="000D132B">
        <w:t>D35V</w:t>
      </w:r>
      <w:r w:rsidR="00812309">
        <w:t>,</w:t>
      </w:r>
      <w:r w:rsidR="000D132B">
        <w:t xml:space="preserve"> D65V and D93V</w:t>
      </w:r>
      <w:r w:rsidR="000D132B" w:rsidRPr="007F5F18">
        <w:t xml:space="preserve">. Rearing water: </w:t>
      </w:r>
      <w:r w:rsidR="000D132B">
        <w:t>Pre-feeding tank (STW)</w:t>
      </w:r>
      <w:r w:rsidR="00C744FC">
        <w:t>.</w:t>
      </w:r>
      <w:r w:rsidR="000D132B">
        <w:t xml:space="preserve"> fish oil group (</w:t>
      </w:r>
      <w:r w:rsidR="000D132B" w:rsidRPr="007F5F18">
        <w:t>FW</w:t>
      </w:r>
      <w:r w:rsidR="000D132B">
        <w:t>) and</w:t>
      </w:r>
      <w:r w:rsidR="000D132B" w:rsidRPr="007F5F18">
        <w:t xml:space="preserve"> </w:t>
      </w:r>
      <w:r w:rsidR="000D132B">
        <w:t>vegetable oil group (VW).</w:t>
      </w:r>
      <w:r w:rsidR="000D132B" w:rsidRPr="007F5F18">
        <w:t xml:space="preserve"> </w:t>
      </w:r>
      <w:r w:rsidR="000D132B">
        <w:t>Feed</w:t>
      </w:r>
      <w:r w:rsidR="000D132B" w:rsidRPr="007F5F18">
        <w:t xml:space="preserve">: </w:t>
      </w:r>
      <w:r w:rsidR="000D132B">
        <w:t>vegetable oil (</w:t>
      </w:r>
      <w:r w:rsidR="000D132B" w:rsidRPr="007F5F18">
        <w:t>VD</w:t>
      </w:r>
      <w:r w:rsidR="000D132B">
        <w:t>)</w:t>
      </w:r>
      <w:r w:rsidR="000D132B" w:rsidRPr="007F5F18">
        <w:t xml:space="preserve"> and </w:t>
      </w:r>
      <w:r w:rsidR="000D132B">
        <w:t>fish oil feed (</w:t>
      </w:r>
      <w:r w:rsidR="000D132B" w:rsidRPr="007F5F18">
        <w:t>FD</w:t>
      </w:r>
      <w:r w:rsidR="000D132B">
        <w:t xml:space="preserve">). </w:t>
      </w:r>
      <w:r w:rsidRPr="006C5F09">
        <w:rPr>
          <w:snapToGrid w:val="0"/>
          <w:color w:val="000000"/>
          <w:lang w:eastAsia="de-DE" w:bidi="en-US"/>
        </w:rPr>
        <w:t>N: Number of biological replicates analyzed. D: Day.</w:t>
      </w:r>
    </w:p>
    <w:tbl>
      <w:tblPr>
        <w:tblW w:w="9214" w:type="dxa"/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1984"/>
        <w:gridCol w:w="2268"/>
        <w:gridCol w:w="1701"/>
      </w:tblGrid>
      <w:tr w:rsidR="0045383E" w:rsidRPr="006C5F09" w14:paraId="7718C4D3" w14:textId="77777777" w:rsidTr="00AC066F">
        <w:trPr>
          <w:trHeight w:val="274"/>
        </w:trPr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8A42AD" w14:textId="77777777" w:rsidR="0045383E" w:rsidRPr="006C5F09" w:rsidRDefault="0045383E" w:rsidP="001E744C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Sample category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2CCE9F" w14:textId="77777777" w:rsidR="0045383E" w:rsidRPr="006C5F09" w:rsidRDefault="0045383E" w:rsidP="001E744C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N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FF998D" w14:textId="77777777" w:rsidR="0045383E" w:rsidRPr="006C5F09" w:rsidRDefault="0045383E" w:rsidP="00E06DC7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Chao1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F1C073" w14:textId="0B4F3201" w:rsidR="0045383E" w:rsidRPr="006C5F09" w:rsidRDefault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>
              <w:rPr>
                <w:snapToGrid w:val="0"/>
                <w:color w:val="000000"/>
                <w:lang w:eastAsia="de-DE" w:bidi="en-US"/>
              </w:rPr>
              <w:t>Coverage (observed OTUs/Chao1)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B2B6BA" w14:textId="5673228B" w:rsidR="0045383E" w:rsidRPr="006C5F09" w:rsidRDefault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Simpson1-D</w:t>
            </w:r>
          </w:p>
        </w:tc>
      </w:tr>
      <w:tr w:rsidR="0045383E" w:rsidRPr="006C5F09" w14:paraId="53724CD2" w14:textId="77777777" w:rsidTr="00AC066F">
        <w:trPr>
          <w:trHeight w:val="108"/>
        </w:trPr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C43C8E5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EG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7E9E95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N=2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796861B" w14:textId="46E648C5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222 ± 113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9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14:paraId="5DA29ED5" w14:textId="783E1585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>
              <w:rPr>
                <w:snapToGrid w:val="0"/>
                <w:color w:val="000000"/>
                <w:lang w:eastAsia="de-DE" w:bidi="en-US"/>
              </w:rPr>
              <w:t>77.5%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4A39AB1" w14:textId="3489FE56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89 ± 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010</w:t>
            </w:r>
          </w:p>
        </w:tc>
      </w:tr>
      <w:tr w:rsidR="0045383E" w:rsidRPr="006C5F09" w14:paraId="769FE1F9" w14:textId="77777777" w:rsidTr="00AC066F">
        <w:trPr>
          <w:trHeight w:val="122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2F9E9EE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YS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9040E7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N=2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116B7E8" w14:textId="0E21990A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127 ± 28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9</w:t>
            </w:r>
          </w:p>
        </w:tc>
        <w:tc>
          <w:tcPr>
            <w:tcW w:w="2268" w:type="dxa"/>
          </w:tcPr>
          <w:p w14:paraId="171B5BCD" w14:textId="00CC8243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>
              <w:rPr>
                <w:snapToGrid w:val="0"/>
                <w:color w:val="000000"/>
                <w:lang w:eastAsia="de-DE" w:bidi="en-US"/>
              </w:rPr>
              <w:t>68.5%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9A1EE4" w14:textId="6950230C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84 ± 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088</w:t>
            </w:r>
          </w:p>
        </w:tc>
      </w:tr>
      <w:tr w:rsidR="0045383E" w:rsidRPr="006C5F09" w14:paraId="31836256" w14:textId="77777777" w:rsidTr="00AC066F">
        <w:trPr>
          <w:trHeight w:val="116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EAD02CB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D0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5110F7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N=2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704D13D" w14:textId="605212D8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167 ± 33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6</w:t>
            </w:r>
          </w:p>
        </w:tc>
        <w:tc>
          <w:tcPr>
            <w:tcW w:w="2268" w:type="dxa"/>
          </w:tcPr>
          <w:p w14:paraId="27BEEB3C" w14:textId="40ADEA0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>
              <w:rPr>
                <w:snapToGrid w:val="0"/>
                <w:color w:val="000000"/>
                <w:lang w:eastAsia="de-DE" w:bidi="en-US"/>
              </w:rPr>
              <w:t>79.0%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DBCE3A" w14:textId="167EF4A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72 ± 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277 </w:t>
            </w:r>
          </w:p>
        </w:tc>
      </w:tr>
      <w:tr w:rsidR="0045383E" w:rsidRPr="006C5F09" w14:paraId="161CC016" w14:textId="77777777" w:rsidTr="00AC066F">
        <w:trPr>
          <w:trHeight w:val="10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86039DD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D35F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9884BD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N=4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C291C00" w14:textId="2281E7C5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143 ± 67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5 </w:t>
            </w:r>
          </w:p>
        </w:tc>
        <w:tc>
          <w:tcPr>
            <w:tcW w:w="2268" w:type="dxa"/>
          </w:tcPr>
          <w:p w14:paraId="2BDA0E9B" w14:textId="6AF7F664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>
              <w:rPr>
                <w:snapToGrid w:val="0"/>
                <w:color w:val="000000"/>
                <w:lang w:eastAsia="de-DE" w:bidi="en-US"/>
              </w:rPr>
              <w:t>84.6%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2427EE" w14:textId="04EBF84F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95 ± 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021</w:t>
            </w:r>
          </w:p>
        </w:tc>
      </w:tr>
      <w:tr w:rsidR="0045383E" w:rsidRPr="006C5F09" w14:paraId="73775654" w14:textId="77777777" w:rsidTr="00AC066F">
        <w:trPr>
          <w:trHeight w:val="10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801D1AC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D35V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D5B0D7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N=4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8EDFD87" w14:textId="60AF1B09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151 ± 46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4</w:t>
            </w:r>
          </w:p>
        </w:tc>
        <w:tc>
          <w:tcPr>
            <w:tcW w:w="2268" w:type="dxa"/>
          </w:tcPr>
          <w:p w14:paraId="2CFEB902" w14:textId="45B45C8E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>
              <w:rPr>
                <w:snapToGrid w:val="0"/>
                <w:color w:val="000000"/>
                <w:lang w:eastAsia="de-DE" w:bidi="en-US"/>
              </w:rPr>
              <w:t>89.4%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D23DA37" w14:textId="3552AD71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96 ± 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010</w:t>
            </w:r>
          </w:p>
        </w:tc>
      </w:tr>
      <w:tr w:rsidR="0045383E" w:rsidRPr="006C5F09" w14:paraId="19BF7A00" w14:textId="77777777" w:rsidTr="00AC066F">
        <w:trPr>
          <w:trHeight w:val="10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437D95D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D65F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9AA093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N=4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00EEE70" w14:textId="74534990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135 ± 30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9</w:t>
            </w:r>
          </w:p>
        </w:tc>
        <w:tc>
          <w:tcPr>
            <w:tcW w:w="2268" w:type="dxa"/>
          </w:tcPr>
          <w:p w14:paraId="47956FB9" w14:textId="334F81BD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>
              <w:rPr>
                <w:snapToGrid w:val="0"/>
                <w:color w:val="000000"/>
                <w:lang w:eastAsia="de-DE" w:bidi="en-US"/>
              </w:rPr>
              <w:t>81.5%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DDF9A7" w14:textId="5703AB29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96 ± 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011</w:t>
            </w:r>
          </w:p>
        </w:tc>
      </w:tr>
      <w:tr w:rsidR="0045383E" w:rsidRPr="006C5F09" w14:paraId="1E736C67" w14:textId="77777777" w:rsidTr="00AC066F">
        <w:trPr>
          <w:trHeight w:val="10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1B80F11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D65V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26DA70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N=3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696DDAC" w14:textId="421F9EE4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144 ± 10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2</w:t>
            </w:r>
          </w:p>
        </w:tc>
        <w:tc>
          <w:tcPr>
            <w:tcW w:w="2268" w:type="dxa"/>
          </w:tcPr>
          <w:p w14:paraId="59BC6B4F" w14:textId="0C30F473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>
              <w:rPr>
                <w:snapToGrid w:val="0"/>
                <w:color w:val="000000"/>
                <w:lang w:eastAsia="de-DE" w:bidi="en-US"/>
              </w:rPr>
              <w:t>91.7%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C2C103" w14:textId="60423730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93 ± 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048</w:t>
            </w:r>
          </w:p>
        </w:tc>
      </w:tr>
      <w:tr w:rsidR="0045383E" w:rsidRPr="006C5F09" w14:paraId="12F26E42" w14:textId="77777777" w:rsidTr="00AC066F">
        <w:trPr>
          <w:trHeight w:val="10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D127CDD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D93F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4D1522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N=4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D3093F0" w14:textId="4B185752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109 ± 10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7</w:t>
            </w:r>
          </w:p>
        </w:tc>
        <w:tc>
          <w:tcPr>
            <w:tcW w:w="2268" w:type="dxa"/>
          </w:tcPr>
          <w:p w14:paraId="06D15D23" w14:textId="4D1E8983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>
              <w:rPr>
                <w:snapToGrid w:val="0"/>
                <w:color w:val="000000"/>
                <w:lang w:eastAsia="de-DE" w:bidi="en-US"/>
              </w:rPr>
              <w:t>85.3%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A84F2E" w14:textId="6FACE902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96 ± 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021</w:t>
            </w:r>
          </w:p>
        </w:tc>
      </w:tr>
      <w:tr w:rsidR="0045383E" w:rsidRPr="006C5F09" w14:paraId="6ABB8A8B" w14:textId="77777777" w:rsidTr="00AC066F">
        <w:trPr>
          <w:trHeight w:val="10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97C8595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D93V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1D9A64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N=4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FB8D282" w14:textId="3029CAAD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85 ± 30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6</w:t>
            </w:r>
          </w:p>
        </w:tc>
        <w:tc>
          <w:tcPr>
            <w:tcW w:w="2268" w:type="dxa"/>
          </w:tcPr>
          <w:p w14:paraId="6BE8DD71" w14:textId="278E4719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>
              <w:rPr>
                <w:snapToGrid w:val="0"/>
                <w:color w:val="000000"/>
                <w:lang w:eastAsia="de-DE" w:bidi="en-US"/>
              </w:rPr>
              <w:t>92.9%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709972" w14:textId="12D36EB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95 ± 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014</w:t>
            </w:r>
          </w:p>
        </w:tc>
      </w:tr>
      <w:tr w:rsidR="0045383E" w:rsidRPr="006C5F09" w14:paraId="08D11553" w14:textId="77777777" w:rsidTr="00AC066F">
        <w:trPr>
          <w:trHeight w:val="10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7BEF86C" w14:textId="5741600E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F</w:t>
            </w:r>
            <w:r>
              <w:rPr>
                <w:snapToGrid w:val="0"/>
                <w:color w:val="000000"/>
                <w:lang w:eastAsia="de-DE" w:bidi="en-US"/>
              </w:rPr>
              <w:t>D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4D1FBA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N=1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DC6E9E8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306</w:t>
            </w:r>
          </w:p>
        </w:tc>
        <w:tc>
          <w:tcPr>
            <w:tcW w:w="2268" w:type="dxa"/>
          </w:tcPr>
          <w:p w14:paraId="6BC5A615" w14:textId="184A6220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>
              <w:rPr>
                <w:snapToGrid w:val="0"/>
                <w:color w:val="000000"/>
                <w:lang w:eastAsia="de-DE" w:bidi="en-US"/>
              </w:rPr>
              <w:t>84.6%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0819C3" w14:textId="61707456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81</w:t>
            </w:r>
          </w:p>
        </w:tc>
      </w:tr>
      <w:tr w:rsidR="0045383E" w:rsidRPr="006C5F09" w14:paraId="7C877102" w14:textId="77777777" w:rsidTr="00AC066F">
        <w:trPr>
          <w:trHeight w:val="10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82BCF91" w14:textId="020ED6E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V</w:t>
            </w:r>
            <w:r>
              <w:rPr>
                <w:snapToGrid w:val="0"/>
                <w:color w:val="000000"/>
                <w:lang w:eastAsia="de-DE" w:bidi="en-US"/>
              </w:rPr>
              <w:t>D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C6D348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N=1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DA43053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249</w:t>
            </w:r>
          </w:p>
        </w:tc>
        <w:tc>
          <w:tcPr>
            <w:tcW w:w="2268" w:type="dxa"/>
          </w:tcPr>
          <w:p w14:paraId="382EB0BF" w14:textId="78A32982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>
              <w:rPr>
                <w:snapToGrid w:val="0"/>
                <w:color w:val="000000"/>
                <w:lang w:eastAsia="de-DE" w:bidi="en-US"/>
              </w:rPr>
              <w:t>86.7%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DE9859" w14:textId="59EAC2D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82</w:t>
            </w:r>
          </w:p>
        </w:tc>
      </w:tr>
      <w:tr w:rsidR="0045383E" w:rsidRPr="006C5F09" w14:paraId="5E8BD689" w14:textId="77777777" w:rsidTr="00AC066F">
        <w:trPr>
          <w:trHeight w:val="10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3076265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STW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56A284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N=1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FA59C75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2466</w:t>
            </w:r>
          </w:p>
        </w:tc>
        <w:tc>
          <w:tcPr>
            <w:tcW w:w="2268" w:type="dxa"/>
          </w:tcPr>
          <w:p w14:paraId="046456E1" w14:textId="267C4FCC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>
              <w:rPr>
                <w:snapToGrid w:val="0"/>
                <w:color w:val="000000"/>
                <w:lang w:eastAsia="de-DE" w:bidi="en-US"/>
              </w:rPr>
              <w:t>98.2%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70341C" w14:textId="566E5462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98</w:t>
            </w:r>
          </w:p>
        </w:tc>
      </w:tr>
      <w:tr w:rsidR="0045383E" w:rsidRPr="006C5F09" w14:paraId="66647F97" w14:textId="77777777" w:rsidTr="00AC066F">
        <w:trPr>
          <w:trHeight w:val="10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5B220BC" w14:textId="0E570FEC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FW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9E9368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N=2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789BEB9" w14:textId="58DB32CA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1769 ± 179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6</w:t>
            </w:r>
          </w:p>
        </w:tc>
        <w:tc>
          <w:tcPr>
            <w:tcW w:w="2268" w:type="dxa"/>
          </w:tcPr>
          <w:p w14:paraId="0C8FD1E2" w14:textId="0A0E0A6C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>
              <w:rPr>
                <w:snapToGrid w:val="0"/>
                <w:color w:val="000000"/>
                <w:lang w:eastAsia="de-DE" w:bidi="en-US"/>
              </w:rPr>
              <w:t>95.1%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666CB1" w14:textId="087A09D2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95 ± 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008</w:t>
            </w:r>
          </w:p>
        </w:tc>
      </w:tr>
      <w:tr w:rsidR="0045383E" w:rsidRPr="006C5F09" w14:paraId="0F715EFB" w14:textId="77777777" w:rsidTr="00AC066F">
        <w:trPr>
          <w:trHeight w:val="108"/>
        </w:trPr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87FB406" w14:textId="3D0A8676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VW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62A20CD" w14:textId="77777777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N=2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390B0C" w14:textId="04DE7D21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1213 ± 156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3</w:t>
            </w: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14:paraId="5F52B3D9" w14:textId="57B28562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>
              <w:rPr>
                <w:snapToGrid w:val="0"/>
                <w:color w:val="000000"/>
                <w:lang w:eastAsia="de-DE" w:bidi="en-US"/>
              </w:rPr>
              <w:t>90.7%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69BC80" w14:textId="7EC34FBE" w:rsidR="0045383E" w:rsidRPr="006C5F09" w:rsidRDefault="0045383E" w:rsidP="0045383E">
            <w:pPr>
              <w:jc w:val="center"/>
              <w:rPr>
                <w:snapToGrid w:val="0"/>
                <w:color w:val="000000"/>
                <w:lang w:eastAsia="de-DE" w:bidi="en-US"/>
              </w:rPr>
            </w:pPr>
            <w:r w:rsidRPr="006C5F09">
              <w:rPr>
                <w:snapToGrid w:val="0"/>
                <w:color w:val="000000"/>
                <w:lang w:eastAsia="de-DE" w:bidi="en-US"/>
              </w:rPr>
              <w:t>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93 ± 0</w:t>
            </w:r>
            <w:r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>012</w:t>
            </w:r>
          </w:p>
        </w:tc>
      </w:tr>
    </w:tbl>
    <w:p w14:paraId="0B558CEB" w14:textId="7CE0CCCC" w:rsidR="006C5F09" w:rsidRPr="006C5F09" w:rsidRDefault="006C5F09" w:rsidP="006C5F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6C5F09" w:rsidRPr="006C5F09" w14:paraId="2A1CD1EF" w14:textId="77777777" w:rsidTr="000D132B">
        <w:tc>
          <w:tcPr>
            <w:tcW w:w="9020" w:type="dxa"/>
          </w:tcPr>
          <w:p w14:paraId="29FD9200" w14:textId="77777777" w:rsidR="002F6551" w:rsidRDefault="002F6551" w:rsidP="00812309">
            <w:pPr>
              <w:jc w:val="both"/>
              <w:rPr>
                <w:b/>
                <w:snapToGrid w:val="0"/>
                <w:color w:val="000000"/>
                <w:lang w:eastAsia="de-DE" w:bidi="en-US"/>
              </w:rPr>
            </w:pPr>
          </w:p>
          <w:p w14:paraId="0BDDCECE" w14:textId="77777777" w:rsidR="002F6551" w:rsidRDefault="002F6551" w:rsidP="00812309">
            <w:pPr>
              <w:jc w:val="both"/>
              <w:rPr>
                <w:b/>
                <w:snapToGrid w:val="0"/>
                <w:color w:val="000000"/>
                <w:lang w:eastAsia="de-DE" w:bidi="en-US"/>
              </w:rPr>
            </w:pPr>
          </w:p>
          <w:p w14:paraId="46964163" w14:textId="77777777" w:rsidR="002F6551" w:rsidRDefault="002F6551" w:rsidP="00812309">
            <w:pPr>
              <w:jc w:val="both"/>
              <w:rPr>
                <w:b/>
                <w:snapToGrid w:val="0"/>
                <w:color w:val="000000"/>
                <w:lang w:eastAsia="de-DE" w:bidi="en-US"/>
              </w:rPr>
            </w:pPr>
          </w:p>
          <w:p w14:paraId="69D05013" w14:textId="77777777" w:rsidR="002F6551" w:rsidRDefault="002F6551" w:rsidP="00812309">
            <w:pPr>
              <w:jc w:val="both"/>
              <w:rPr>
                <w:b/>
                <w:snapToGrid w:val="0"/>
                <w:color w:val="000000"/>
                <w:lang w:eastAsia="de-DE" w:bidi="en-US"/>
              </w:rPr>
            </w:pPr>
          </w:p>
          <w:p w14:paraId="7E7ED271" w14:textId="77777777" w:rsidR="002F6551" w:rsidRDefault="002F6551" w:rsidP="00812309">
            <w:pPr>
              <w:jc w:val="both"/>
              <w:rPr>
                <w:b/>
                <w:snapToGrid w:val="0"/>
                <w:color w:val="000000"/>
                <w:lang w:eastAsia="de-DE" w:bidi="en-US"/>
              </w:rPr>
            </w:pPr>
          </w:p>
          <w:p w14:paraId="33126A2B" w14:textId="77777777" w:rsidR="002F6551" w:rsidRDefault="002F6551" w:rsidP="00812309">
            <w:pPr>
              <w:jc w:val="both"/>
              <w:rPr>
                <w:b/>
                <w:snapToGrid w:val="0"/>
                <w:color w:val="000000"/>
                <w:lang w:eastAsia="de-DE" w:bidi="en-US"/>
              </w:rPr>
            </w:pPr>
          </w:p>
          <w:p w14:paraId="57410CCE" w14:textId="77777777" w:rsidR="002F6551" w:rsidRDefault="002F6551" w:rsidP="00812309">
            <w:pPr>
              <w:jc w:val="both"/>
              <w:rPr>
                <w:b/>
                <w:snapToGrid w:val="0"/>
                <w:color w:val="000000"/>
                <w:lang w:eastAsia="de-DE" w:bidi="en-US"/>
              </w:rPr>
            </w:pPr>
          </w:p>
          <w:p w14:paraId="7C58B623" w14:textId="77777777" w:rsidR="002F6551" w:rsidRDefault="002F6551" w:rsidP="00812309">
            <w:pPr>
              <w:jc w:val="both"/>
              <w:rPr>
                <w:b/>
                <w:snapToGrid w:val="0"/>
                <w:color w:val="000000"/>
                <w:lang w:eastAsia="de-DE" w:bidi="en-US"/>
              </w:rPr>
            </w:pPr>
          </w:p>
          <w:p w14:paraId="5DB8AACD" w14:textId="77777777" w:rsidR="002F6551" w:rsidRDefault="002F6551" w:rsidP="00812309">
            <w:pPr>
              <w:jc w:val="both"/>
              <w:rPr>
                <w:b/>
                <w:snapToGrid w:val="0"/>
                <w:color w:val="000000"/>
                <w:lang w:eastAsia="de-DE" w:bidi="en-US"/>
              </w:rPr>
            </w:pPr>
          </w:p>
          <w:p w14:paraId="083D5ED4" w14:textId="77777777" w:rsidR="002F6551" w:rsidRDefault="002F6551" w:rsidP="00812309">
            <w:pPr>
              <w:jc w:val="both"/>
              <w:rPr>
                <w:b/>
                <w:snapToGrid w:val="0"/>
                <w:color w:val="000000"/>
                <w:lang w:eastAsia="de-DE" w:bidi="en-US"/>
              </w:rPr>
            </w:pPr>
          </w:p>
          <w:p w14:paraId="7EE77A76" w14:textId="77777777" w:rsidR="002F6551" w:rsidRDefault="002F6551" w:rsidP="00812309">
            <w:pPr>
              <w:jc w:val="both"/>
              <w:rPr>
                <w:b/>
                <w:snapToGrid w:val="0"/>
                <w:color w:val="000000"/>
                <w:lang w:eastAsia="de-DE" w:bidi="en-US"/>
              </w:rPr>
            </w:pPr>
          </w:p>
          <w:p w14:paraId="010B6401" w14:textId="77777777" w:rsidR="002F6551" w:rsidRDefault="002F6551" w:rsidP="00812309">
            <w:pPr>
              <w:jc w:val="both"/>
              <w:rPr>
                <w:b/>
                <w:snapToGrid w:val="0"/>
                <w:color w:val="000000"/>
                <w:lang w:eastAsia="de-DE" w:bidi="en-US"/>
              </w:rPr>
            </w:pPr>
          </w:p>
          <w:p w14:paraId="41A33969" w14:textId="77777777" w:rsidR="002F6551" w:rsidRDefault="002F6551" w:rsidP="00812309">
            <w:pPr>
              <w:jc w:val="both"/>
              <w:rPr>
                <w:b/>
                <w:snapToGrid w:val="0"/>
                <w:color w:val="000000"/>
                <w:lang w:eastAsia="de-DE" w:bidi="en-US"/>
              </w:rPr>
            </w:pPr>
          </w:p>
          <w:p w14:paraId="68CC48B7" w14:textId="77777777" w:rsidR="002F6551" w:rsidRDefault="002F6551" w:rsidP="00812309">
            <w:pPr>
              <w:jc w:val="both"/>
              <w:rPr>
                <w:b/>
                <w:snapToGrid w:val="0"/>
                <w:color w:val="000000"/>
                <w:lang w:eastAsia="de-DE" w:bidi="en-US"/>
              </w:rPr>
            </w:pPr>
          </w:p>
          <w:p w14:paraId="19515618" w14:textId="57D53069" w:rsidR="006C5F09" w:rsidRPr="000D132B" w:rsidRDefault="006C5F09" w:rsidP="00812309">
            <w:pPr>
              <w:jc w:val="both"/>
            </w:pPr>
            <w:r w:rsidRPr="006C5F09">
              <w:rPr>
                <w:b/>
                <w:snapToGrid w:val="0"/>
                <w:color w:val="000000"/>
                <w:lang w:eastAsia="de-DE" w:bidi="en-US"/>
              </w:rPr>
              <w:t>Table S</w:t>
            </w:r>
            <w:r w:rsidR="00CB2490">
              <w:rPr>
                <w:b/>
                <w:snapToGrid w:val="0"/>
                <w:color w:val="000000"/>
                <w:lang w:val="en-US" w:eastAsia="de-DE" w:bidi="en-US"/>
              </w:rPr>
              <w:t>6</w:t>
            </w:r>
            <w:r w:rsidRPr="006C5F09">
              <w:rPr>
                <w:b/>
                <w:snapToGrid w:val="0"/>
                <w:color w:val="000000"/>
                <w:lang w:eastAsia="de-DE" w:bidi="en-US"/>
              </w:rPr>
              <w:t>: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 P values of Tukey’s operational taxonomic units test for the detection of statistically significant differences of the (OTU) in </w:t>
            </w:r>
            <w:r w:rsidRPr="006C5F09">
              <w:rPr>
                <w:i/>
                <w:snapToGrid w:val="0"/>
                <w:color w:val="000000"/>
                <w:lang w:eastAsia="de-DE" w:bidi="en-US"/>
              </w:rPr>
              <w:t>S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. </w:t>
            </w:r>
            <w:r w:rsidRPr="006C5F09">
              <w:rPr>
                <w:i/>
                <w:snapToGrid w:val="0"/>
                <w:color w:val="000000"/>
                <w:lang w:eastAsia="de-DE" w:bidi="en-US"/>
              </w:rPr>
              <w:t>salar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 larvae from Egg to day 93 dpff in both dietary treatments (FD</w:t>
            </w:r>
            <w:r w:rsidR="00812309">
              <w:rPr>
                <w:snapToGrid w:val="0"/>
                <w:color w:val="000000"/>
                <w:lang w:eastAsia="de-DE" w:bidi="en-US"/>
              </w:rPr>
              <w:t xml:space="preserve">, 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VD). *: p &lt; 0.05 </w:t>
            </w:r>
            <w:r w:rsidR="000D132B">
              <w:t xml:space="preserve">Pre-feeding </w:t>
            </w:r>
            <w:r w:rsidR="000D132B" w:rsidRPr="00427A4E">
              <w:rPr>
                <w:i/>
                <w:iCs/>
              </w:rPr>
              <w:t>S</w:t>
            </w:r>
            <w:r w:rsidR="000D132B">
              <w:t xml:space="preserve">. </w:t>
            </w:r>
            <w:r w:rsidR="000D132B" w:rsidRPr="00427A4E">
              <w:rPr>
                <w:i/>
                <w:iCs/>
              </w:rPr>
              <w:t>salar</w:t>
            </w:r>
            <w:r w:rsidR="000D132B">
              <w:t xml:space="preserve"> life stages: Eggs (EG)</w:t>
            </w:r>
            <w:r w:rsidR="00812309">
              <w:t>,</w:t>
            </w:r>
            <w:r w:rsidR="000D132B">
              <w:t xml:space="preserve"> yolk sac larvae (YS) and “D0”. Feeding stages of a) fish oil group (FD): D35F</w:t>
            </w:r>
            <w:r w:rsidR="00C744FC">
              <w:t>.</w:t>
            </w:r>
            <w:r w:rsidR="000D132B">
              <w:t xml:space="preserve"> D65F and D93F and b) vegetable oil group (VD)</w:t>
            </w:r>
            <w:r w:rsidR="00812309">
              <w:t>:</w:t>
            </w:r>
            <w:r w:rsidR="000D132B" w:rsidRPr="00EC6E19">
              <w:t xml:space="preserve"> </w:t>
            </w:r>
            <w:r w:rsidR="000D132B">
              <w:t>D35V</w:t>
            </w:r>
            <w:r w:rsidR="00812309">
              <w:t>,</w:t>
            </w:r>
            <w:r w:rsidR="000D132B">
              <w:t xml:space="preserve"> D65V and D93V</w:t>
            </w:r>
            <w:r w:rsidR="00812309">
              <w:t>.</w:t>
            </w:r>
            <w:r w:rsidR="000D132B" w:rsidRPr="007F5F18">
              <w:t xml:space="preserve"> </w:t>
            </w:r>
            <w:r w:rsidR="000D132B" w:rsidRPr="006C5F09">
              <w:rPr>
                <w:snapToGrid w:val="0"/>
                <w:color w:val="000000"/>
                <w:lang w:eastAsia="de-DE" w:bidi="en-US"/>
              </w:rPr>
              <w:t>D: Day.</w:t>
            </w:r>
          </w:p>
          <w:tbl>
            <w:tblPr>
              <w:tblW w:w="13000" w:type="dxa"/>
              <w:tblLook w:val="04A0" w:firstRow="1" w:lastRow="0" w:firstColumn="1" w:lastColumn="0" w:noHBand="0" w:noVBand="1"/>
            </w:tblPr>
            <w:tblGrid>
              <w:gridCol w:w="881"/>
              <w:gridCol w:w="881"/>
              <w:gridCol w:w="881"/>
              <w:gridCol w:w="881"/>
              <w:gridCol w:w="880"/>
              <w:gridCol w:w="880"/>
              <w:gridCol w:w="880"/>
              <w:gridCol w:w="880"/>
              <w:gridCol w:w="880"/>
              <w:gridCol w:w="880"/>
            </w:tblGrid>
            <w:tr w:rsidR="006C5F09" w:rsidRPr="006C5F09" w14:paraId="47F03229" w14:textId="77777777" w:rsidTr="000D132B">
              <w:trPr>
                <w:trHeight w:val="340"/>
              </w:trPr>
              <w:tc>
                <w:tcPr>
                  <w:tcW w:w="1300" w:type="dxa"/>
                  <w:tcBorders>
                    <w:top w:val="single" w:sz="18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60A145" w14:textId="77777777" w:rsidR="006C5F09" w:rsidRPr="006C5F09" w:rsidRDefault="006C5F09" w:rsidP="006C5F09"/>
              </w:tc>
              <w:tc>
                <w:tcPr>
                  <w:tcW w:w="1300" w:type="dxa"/>
                  <w:tcBorders>
                    <w:top w:val="single" w:sz="18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617CA00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EG</w:t>
                  </w:r>
                </w:p>
              </w:tc>
              <w:tc>
                <w:tcPr>
                  <w:tcW w:w="1300" w:type="dxa"/>
                  <w:tcBorders>
                    <w:top w:val="single" w:sz="18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9AD5E76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YS</w:t>
                  </w:r>
                </w:p>
              </w:tc>
              <w:tc>
                <w:tcPr>
                  <w:tcW w:w="1300" w:type="dxa"/>
                  <w:tcBorders>
                    <w:top w:val="single" w:sz="18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0D7D1A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D0</w:t>
                  </w:r>
                </w:p>
              </w:tc>
              <w:tc>
                <w:tcPr>
                  <w:tcW w:w="1300" w:type="dxa"/>
                  <w:tcBorders>
                    <w:top w:val="single" w:sz="18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F853D0A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D35F</w:t>
                  </w:r>
                </w:p>
              </w:tc>
              <w:tc>
                <w:tcPr>
                  <w:tcW w:w="1300" w:type="dxa"/>
                  <w:tcBorders>
                    <w:top w:val="single" w:sz="18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583865F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D65F</w:t>
                  </w:r>
                </w:p>
              </w:tc>
              <w:tc>
                <w:tcPr>
                  <w:tcW w:w="1300" w:type="dxa"/>
                  <w:tcBorders>
                    <w:top w:val="single" w:sz="18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C6A6E7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D93F</w:t>
                  </w:r>
                </w:p>
              </w:tc>
              <w:tc>
                <w:tcPr>
                  <w:tcW w:w="1300" w:type="dxa"/>
                  <w:tcBorders>
                    <w:top w:val="single" w:sz="18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FDD530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D35V</w:t>
                  </w:r>
                </w:p>
              </w:tc>
              <w:tc>
                <w:tcPr>
                  <w:tcW w:w="1300" w:type="dxa"/>
                  <w:tcBorders>
                    <w:top w:val="single" w:sz="18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E89A82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D65V</w:t>
                  </w:r>
                </w:p>
              </w:tc>
              <w:tc>
                <w:tcPr>
                  <w:tcW w:w="1300" w:type="dxa"/>
                  <w:tcBorders>
                    <w:top w:val="single" w:sz="18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67C41AB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D93V</w:t>
                  </w:r>
                </w:p>
              </w:tc>
            </w:tr>
            <w:tr w:rsidR="006C5F09" w:rsidRPr="006C5F09" w14:paraId="4959C3A2" w14:textId="77777777" w:rsidTr="000D132B">
              <w:trPr>
                <w:trHeight w:val="340"/>
              </w:trPr>
              <w:tc>
                <w:tcPr>
                  <w:tcW w:w="1300" w:type="dxa"/>
                  <w:tcBorders>
                    <w:top w:val="single" w:sz="2" w:space="0" w:color="auto"/>
                    <w:left w:val="nil"/>
                    <w:bottom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C11E18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EG</w:t>
                  </w:r>
                </w:p>
              </w:tc>
              <w:tc>
                <w:tcPr>
                  <w:tcW w:w="1300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AC5855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300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C59802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0.619</w:t>
                  </w:r>
                </w:p>
              </w:tc>
              <w:tc>
                <w:tcPr>
                  <w:tcW w:w="1300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6A7B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1.000</w:t>
                  </w:r>
                </w:p>
              </w:tc>
              <w:tc>
                <w:tcPr>
                  <w:tcW w:w="1300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2BDF0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0.006*</w:t>
                  </w:r>
                </w:p>
              </w:tc>
              <w:tc>
                <w:tcPr>
                  <w:tcW w:w="1300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2D5E14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0.001*</w:t>
                  </w:r>
                </w:p>
              </w:tc>
              <w:tc>
                <w:tcPr>
                  <w:tcW w:w="1300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7F0076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0.001*</w:t>
                  </w:r>
                </w:p>
              </w:tc>
              <w:tc>
                <w:tcPr>
                  <w:tcW w:w="1300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415529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0.997</w:t>
                  </w:r>
                </w:p>
              </w:tc>
              <w:tc>
                <w:tcPr>
                  <w:tcW w:w="1300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6CB267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0.001*</w:t>
                  </w:r>
                </w:p>
              </w:tc>
              <w:tc>
                <w:tcPr>
                  <w:tcW w:w="1300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04EF36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0.001*</w:t>
                  </w:r>
                </w:p>
              </w:tc>
            </w:tr>
            <w:tr w:rsidR="006C5F09" w:rsidRPr="006C5F09" w14:paraId="609658C5" w14:textId="77777777" w:rsidTr="000D132B">
              <w:trPr>
                <w:trHeight w:val="32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B2EF9A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YS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9EA0F0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2.677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9107A8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DF8429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0.788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DDE159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0.715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1B05F9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0.062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C0F7D9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0.035*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F12A3B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0.113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EDF094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0.324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331AC2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0.018*</w:t>
                  </w:r>
                </w:p>
              </w:tc>
            </w:tr>
            <w:tr w:rsidR="006C5F09" w:rsidRPr="006C5F09" w14:paraId="4EF1C4EA" w14:textId="77777777" w:rsidTr="000D132B">
              <w:trPr>
                <w:trHeight w:val="32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D864AC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D0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9ACB90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0.369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802C2E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2.308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2BBB87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C5E336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0.015*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AA7F28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0.001*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DD1B25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0.001*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67066D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0.979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E4EFA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0.003*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D89C51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0.001*</w:t>
                  </w:r>
                </w:p>
              </w:tc>
            </w:tr>
            <w:tr w:rsidR="006C5F09" w:rsidRPr="006C5F09" w14:paraId="620A8C40" w14:textId="77777777" w:rsidTr="000D132B">
              <w:trPr>
                <w:trHeight w:val="32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C1C17A8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D35F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C448EB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5.369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2E44C0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2.448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104A60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4.944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020970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30C8E2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0.904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974C9D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0.810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62D397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0.001*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5C164E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0.998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D08EFE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0.666</w:t>
                  </w:r>
                </w:p>
              </w:tc>
            </w:tr>
            <w:tr w:rsidR="006C5F09" w:rsidRPr="006C5F09" w14:paraId="42169DD0" w14:textId="77777777" w:rsidTr="000D132B">
              <w:trPr>
                <w:trHeight w:val="32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B35542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D65F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DA8EED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7.151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AA2503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4.290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5ADB4D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6.757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9BF284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1.958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B367C1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A01AA0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1.000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2A38D9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0.001*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D3DD09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1.000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D37404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1.000</w:t>
                  </w:r>
                </w:p>
              </w:tc>
            </w:tr>
            <w:tr w:rsidR="006C5F09" w:rsidRPr="006C5F09" w14:paraId="66D93B26" w14:textId="77777777" w:rsidTr="000D132B">
              <w:trPr>
                <w:trHeight w:val="32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B0FEAA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D93F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26B240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7.421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9109B5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4.559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2E3109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7.027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1BD64D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2.250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F90C03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0.291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4E96DE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FEC34E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0.001*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973617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0.998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02F762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1.000</w:t>
                  </w:r>
                </w:p>
              </w:tc>
            </w:tr>
            <w:tr w:rsidR="006C5F09" w:rsidRPr="006C5F09" w14:paraId="09EEA76C" w14:textId="77777777" w:rsidTr="000D132B">
              <w:trPr>
                <w:trHeight w:val="32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BF04C3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D35V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266C27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1.114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1000AA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3.975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F65433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1.508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08E538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6.969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4E7421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8.927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C9E736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9.218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B7D890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FBCCE6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0.001*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F0836C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0.001*</w:t>
                  </w:r>
                </w:p>
              </w:tc>
            </w:tr>
            <w:tr w:rsidR="006C5F09" w:rsidRPr="006C5F09" w14:paraId="2D787099" w14:textId="77777777" w:rsidTr="000D132B">
              <w:trPr>
                <w:trHeight w:val="320"/>
              </w:trPr>
              <w:tc>
                <w:tcPr>
                  <w:tcW w:w="1300" w:type="dxa"/>
                  <w:tcBorders>
                    <w:top w:val="nil"/>
                    <w:lef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997DE7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D65V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7FCC13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5.973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C4E7D9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3.297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FF1560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5.605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E3B76D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1.048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00A93C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0.765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695E6E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1.035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5870B6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7.500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E8CC4A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F1E203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0.990</w:t>
                  </w:r>
                </w:p>
              </w:tc>
            </w:tr>
            <w:tr w:rsidR="006C5F09" w:rsidRPr="006C5F09" w14:paraId="19CB2AEA" w14:textId="77777777" w:rsidTr="000D132B">
              <w:trPr>
                <w:trHeight w:val="320"/>
              </w:trPr>
              <w:tc>
                <w:tcPr>
                  <w:tcW w:w="1300" w:type="dxa"/>
                  <w:tcBorders>
                    <w:top w:val="nil"/>
                    <w:left w:val="nil"/>
                    <w:bottom w:val="single" w:sz="1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845974" w14:textId="77777777" w:rsidR="006C5F09" w:rsidRPr="006C5F09" w:rsidRDefault="006C5F09" w:rsidP="006C5F0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C5F09">
                    <w:rPr>
                      <w:b/>
                      <w:bCs/>
                      <w:color w:val="000000"/>
                    </w:rPr>
                    <w:t>D93V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1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686FA2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7.727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1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8F9867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4.866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1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D6AB38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7.333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1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734A4D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2.581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1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F64656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0.623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1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F52D55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0.331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1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D8D26D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9.549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1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0D4A14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  <w:r w:rsidRPr="006C5F09">
                    <w:rPr>
                      <w:color w:val="000000"/>
                    </w:rPr>
                    <w:t>1.341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1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DFE119" w14:textId="77777777" w:rsidR="006C5F09" w:rsidRPr="006C5F09" w:rsidRDefault="006C5F09" w:rsidP="006C5F0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</w:tbl>
          <w:p w14:paraId="223A1AA4" w14:textId="77777777" w:rsidR="006C5F09" w:rsidRPr="006C5F09" w:rsidRDefault="006C5F09" w:rsidP="006C5F09"/>
        </w:tc>
      </w:tr>
    </w:tbl>
    <w:p w14:paraId="2EAE74D3" w14:textId="77777777" w:rsidR="006C5F09" w:rsidRPr="006C5F09" w:rsidRDefault="006C5F09" w:rsidP="006C5F09">
      <w:r w:rsidRPr="006C5F09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6C5F09" w:rsidRPr="006C5F09" w14:paraId="0ED1CC32" w14:textId="77777777" w:rsidTr="000D132B">
        <w:tc>
          <w:tcPr>
            <w:tcW w:w="9010" w:type="dxa"/>
            <w:vAlign w:val="center"/>
          </w:tcPr>
          <w:p w14:paraId="75C48290" w14:textId="77777777" w:rsidR="006C5F09" w:rsidRPr="006C5F09" w:rsidRDefault="006C5F09" w:rsidP="000D132B">
            <w:pPr>
              <w:jc w:val="center"/>
            </w:pPr>
            <w:r w:rsidRPr="006C5F09">
              <w:rPr>
                <w:noProof/>
              </w:rPr>
              <w:lastRenderedPageBreak/>
              <w:drawing>
                <wp:inline distT="0" distB="0" distL="0" distR="0" wp14:anchorId="6E2CE9B8" wp14:editId="4C0F2BE8">
                  <wp:extent cx="4705985" cy="3154045"/>
                  <wp:effectExtent l="0" t="0" r="5715" b="0"/>
                  <wp:docPr id="4" name="Chart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8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</w:tr>
      <w:tr w:rsidR="006C5F09" w:rsidRPr="006C5F09" w14:paraId="2BFC53E8" w14:textId="77777777" w:rsidTr="000D132B">
        <w:tc>
          <w:tcPr>
            <w:tcW w:w="9010" w:type="dxa"/>
            <w:vAlign w:val="center"/>
          </w:tcPr>
          <w:p w14:paraId="219353A3" w14:textId="77777777" w:rsidR="006C5F09" w:rsidRPr="006C5F09" w:rsidRDefault="006C5F09" w:rsidP="000D132B">
            <w:pPr>
              <w:jc w:val="center"/>
            </w:pPr>
            <w:r w:rsidRPr="006C5F09">
              <w:rPr>
                <w:noProof/>
              </w:rPr>
              <w:drawing>
                <wp:inline distT="0" distB="0" distL="0" distR="0" wp14:anchorId="7D144B0E" wp14:editId="0E9047E2">
                  <wp:extent cx="4708800" cy="3153600"/>
                  <wp:effectExtent l="0" t="0" r="3175" b="0"/>
                  <wp:docPr id="5" name="Chart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25E609-A577-0A47-AFAE-90EE18531A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6C5F09" w:rsidRPr="006C5F09" w14:paraId="48BAF006" w14:textId="77777777" w:rsidTr="000D132B">
        <w:tc>
          <w:tcPr>
            <w:tcW w:w="9010" w:type="dxa"/>
            <w:vAlign w:val="center"/>
          </w:tcPr>
          <w:p w14:paraId="0A2BADE5" w14:textId="77777777" w:rsidR="006C5F09" w:rsidRPr="006C5F09" w:rsidRDefault="006C5F09" w:rsidP="000D132B">
            <w:pPr>
              <w:jc w:val="center"/>
              <w:rPr>
                <w:noProof/>
              </w:rPr>
            </w:pPr>
          </w:p>
        </w:tc>
      </w:tr>
      <w:tr w:rsidR="006C5F09" w:rsidRPr="006C5F09" w14:paraId="292C2E5A" w14:textId="77777777" w:rsidTr="000D132B">
        <w:tc>
          <w:tcPr>
            <w:tcW w:w="9010" w:type="dxa"/>
            <w:vAlign w:val="center"/>
          </w:tcPr>
          <w:p w14:paraId="4696FB1C" w14:textId="04E4DDDF" w:rsidR="006C5F09" w:rsidRPr="006C5F09" w:rsidRDefault="006C5F09" w:rsidP="000D132B">
            <w:r w:rsidRPr="006C5F09">
              <w:rPr>
                <w:b/>
                <w:snapToGrid w:val="0"/>
                <w:color w:val="000000"/>
                <w:lang w:eastAsia="de-DE" w:bidi="en-US"/>
              </w:rPr>
              <w:t>Figure S1: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 Mean weight and length of </w:t>
            </w:r>
            <w:r w:rsidRPr="006C5F09">
              <w:rPr>
                <w:i/>
                <w:iCs/>
                <w:snapToGrid w:val="0"/>
                <w:color w:val="000000"/>
                <w:lang w:eastAsia="de-DE" w:bidi="en-US"/>
              </w:rPr>
              <w:t>S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. </w:t>
            </w:r>
            <w:r w:rsidRPr="006C5F09">
              <w:rPr>
                <w:i/>
                <w:iCs/>
                <w:snapToGrid w:val="0"/>
                <w:color w:val="000000"/>
                <w:lang w:eastAsia="de-DE" w:bidi="en-US"/>
              </w:rPr>
              <w:t>salar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 individuals at the time points D0</w:t>
            </w:r>
            <w:r w:rsidR="00812309">
              <w:rPr>
                <w:snapToGrid w:val="0"/>
                <w:color w:val="000000"/>
                <w:lang w:eastAsia="de-DE" w:bidi="en-US"/>
              </w:rPr>
              <w:t>,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 D35</w:t>
            </w:r>
            <w:r w:rsidR="00812309">
              <w:rPr>
                <w:snapToGrid w:val="0"/>
                <w:color w:val="000000"/>
                <w:lang w:eastAsia="de-DE" w:bidi="en-US"/>
              </w:rPr>
              <w:t>,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 D65 and D93</w:t>
            </w:r>
            <w:r w:rsidR="00812309">
              <w:rPr>
                <w:snapToGrid w:val="0"/>
                <w:color w:val="000000"/>
                <w:lang w:eastAsia="de-DE" w:bidi="en-US"/>
              </w:rPr>
              <w:t>,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 in both diet treatments (FD</w:t>
            </w:r>
            <w:r w:rsidR="000D132B">
              <w:rPr>
                <w:snapToGrid w:val="0"/>
                <w:color w:val="000000"/>
                <w:lang w:eastAsia="de-DE" w:bidi="en-US"/>
              </w:rPr>
              <w:t xml:space="preserve"> and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 VD).</w:t>
            </w:r>
          </w:p>
        </w:tc>
      </w:tr>
    </w:tbl>
    <w:p w14:paraId="77F40011" w14:textId="77777777" w:rsidR="006C5F09" w:rsidRPr="006C5F09" w:rsidRDefault="006C5F09" w:rsidP="006C5F09">
      <w:pPr>
        <w:sectPr w:rsidR="006C5F09" w:rsidRPr="006C5F09" w:rsidSect="00AC066F">
          <w:footerReference w:type="even" r:id="rId10"/>
          <w:footerReference w:type="default" r:id="rId11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6C5F09" w:rsidRPr="006C5F09" w14:paraId="60280261" w14:textId="77777777" w:rsidTr="000D132B">
        <w:tc>
          <w:tcPr>
            <w:tcW w:w="13950" w:type="dxa"/>
            <w:vAlign w:val="center"/>
          </w:tcPr>
          <w:p w14:paraId="66B3851C" w14:textId="77777777" w:rsidR="006C5F09" w:rsidRPr="006C5F09" w:rsidRDefault="006C5F09" w:rsidP="000D132B">
            <w:pPr>
              <w:jc w:val="center"/>
            </w:pPr>
            <w:r w:rsidRPr="006C5F09">
              <w:rPr>
                <w:noProof/>
              </w:rPr>
              <w:lastRenderedPageBreak/>
              <w:drawing>
                <wp:inline distT="0" distB="0" distL="0" distR="0" wp14:anchorId="50225CE0" wp14:editId="5151EAEB">
                  <wp:extent cx="7867828" cy="5036457"/>
                  <wp:effectExtent l="0" t="0" r="0" b="0"/>
                  <wp:docPr id="3" name="Picture 3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hart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828" cy="5036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6639C" w14:textId="77777777" w:rsidR="006C5F09" w:rsidRPr="006C5F09" w:rsidRDefault="006C5F09" w:rsidP="000D132B">
            <w:pPr>
              <w:jc w:val="center"/>
            </w:pPr>
          </w:p>
        </w:tc>
      </w:tr>
      <w:tr w:rsidR="006C5F09" w:rsidRPr="006C5F09" w14:paraId="0EABF681" w14:textId="77777777" w:rsidTr="00C744FC">
        <w:trPr>
          <w:trHeight w:val="300"/>
        </w:trPr>
        <w:tc>
          <w:tcPr>
            <w:tcW w:w="13950" w:type="dxa"/>
          </w:tcPr>
          <w:p w14:paraId="79F0319B" w14:textId="6A1C603A" w:rsidR="006C5F09" w:rsidRPr="006C5F09" w:rsidRDefault="006C5F09" w:rsidP="000D132B">
            <w:r w:rsidRPr="006C5F09">
              <w:rPr>
                <w:b/>
                <w:snapToGrid w:val="0"/>
                <w:color w:val="000000"/>
                <w:lang w:eastAsia="de-DE" w:bidi="en-US"/>
              </w:rPr>
              <w:t>Figure S2: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 Rarefaction curves for the number of Taxa (OTUs) observed in all individual samples that analyzed in this study (water</w:t>
            </w:r>
            <w:r w:rsidR="00C744FC">
              <w:rPr>
                <w:snapToGrid w:val="0"/>
                <w:color w:val="000000"/>
                <w:lang w:eastAsia="de-DE" w:bidi="en-US"/>
              </w:rPr>
              <w:t>.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 diets and </w:t>
            </w:r>
            <w:r w:rsidRPr="006C5F09">
              <w:rPr>
                <w:i/>
                <w:iCs/>
                <w:snapToGrid w:val="0"/>
                <w:color w:val="000000"/>
                <w:lang w:eastAsia="de-DE" w:bidi="en-US"/>
              </w:rPr>
              <w:t>S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. </w:t>
            </w:r>
            <w:r w:rsidRPr="006C5F09">
              <w:rPr>
                <w:i/>
                <w:iCs/>
                <w:snapToGrid w:val="0"/>
                <w:color w:val="000000"/>
                <w:lang w:eastAsia="de-DE" w:bidi="en-US"/>
              </w:rPr>
              <w:t>salar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 samples).</w:t>
            </w:r>
          </w:p>
        </w:tc>
      </w:tr>
      <w:tr w:rsidR="006C5F09" w:rsidRPr="006C5F09" w14:paraId="6DB59B47" w14:textId="77777777" w:rsidTr="00C744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"/>
        </w:trPr>
        <w:tc>
          <w:tcPr>
            <w:tcW w:w="13950" w:type="dxa"/>
            <w:tcBorders>
              <w:top w:val="nil"/>
              <w:left w:val="nil"/>
              <w:bottom w:val="nil"/>
              <w:right w:val="nil"/>
            </w:tcBorders>
          </w:tcPr>
          <w:p w14:paraId="761C7B9E" w14:textId="6090632B" w:rsidR="006C5F09" w:rsidRPr="00E436BD" w:rsidRDefault="001E744C" w:rsidP="000D132B">
            <w:pPr>
              <w:pStyle w:val="NormalWeb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3F631893" wp14:editId="57B29E56">
                  <wp:extent cx="6208395" cy="4345305"/>
                  <wp:effectExtent l="0" t="0" r="1905" b="0"/>
                  <wp:docPr id="2" name="Picture 2" descr="Chart, ba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hart, bar char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395" cy="43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F448D" w14:textId="27D62A54" w:rsidR="006C5F09" w:rsidRPr="000D132B" w:rsidRDefault="006C5F09" w:rsidP="000D132B">
            <w:pPr>
              <w:pStyle w:val="NormalWeb"/>
              <w:jc w:val="both"/>
            </w:pPr>
            <w:r w:rsidRPr="000D132B">
              <w:rPr>
                <w:b/>
              </w:rPr>
              <w:t xml:space="preserve">Figure S3: </w:t>
            </w:r>
            <w:r w:rsidRPr="000D132B">
              <w:t>Relative abundance of bacterial phyla in all samples</w:t>
            </w:r>
            <w:r w:rsidR="00C744FC">
              <w:t>.</w:t>
            </w:r>
            <w:r w:rsidRPr="000D132B">
              <w:t xml:space="preserve"> grouped according to category. </w:t>
            </w:r>
            <w:r w:rsidR="000D132B" w:rsidRPr="000D132B">
              <w:t xml:space="preserve">Pre-feeding </w:t>
            </w:r>
            <w:r w:rsidR="000D132B" w:rsidRPr="000D132B">
              <w:rPr>
                <w:i/>
                <w:iCs/>
              </w:rPr>
              <w:t>S</w:t>
            </w:r>
            <w:r w:rsidR="000D132B" w:rsidRPr="000D132B">
              <w:t xml:space="preserve">. </w:t>
            </w:r>
            <w:proofErr w:type="spellStart"/>
            <w:r w:rsidR="000D132B" w:rsidRPr="000D132B">
              <w:rPr>
                <w:i/>
                <w:iCs/>
              </w:rPr>
              <w:t>salar</w:t>
            </w:r>
            <w:proofErr w:type="spellEnd"/>
            <w:r w:rsidR="000D132B" w:rsidRPr="000D132B">
              <w:t xml:space="preserve"> life stages: Eggs (EG)</w:t>
            </w:r>
            <w:r w:rsidR="00C744FC">
              <w:t>.</w:t>
            </w:r>
            <w:r w:rsidR="000D132B" w:rsidRPr="000D132B">
              <w:t xml:space="preserve"> yolk sac larvae (YS) and “D0”. Feeding stages of a) fish oil group (FD): D35F</w:t>
            </w:r>
            <w:r w:rsidR="00812309">
              <w:t>,</w:t>
            </w:r>
            <w:r w:rsidR="000D132B" w:rsidRPr="000D132B">
              <w:t xml:space="preserve"> D65F and D93F and b) vegetable oil group (VD)</w:t>
            </w:r>
            <w:r w:rsidR="00812309">
              <w:t>:</w:t>
            </w:r>
            <w:r w:rsidR="000D132B" w:rsidRPr="000D132B">
              <w:t xml:space="preserve"> D35V</w:t>
            </w:r>
            <w:r w:rsidR="00812309">
              <w:t>,</w:t>
            </w:r>
            <w:r w:rsidR="000D132B" w:rsidRPr="000D132B">
              <w:t xml:space="preserve"> D65V and D93V. Rearing water: Pre-feeding tank (STW)</w:t>
            </w:r>
            <w:r w:rsidR="00C744FC">
              <w:t>.</w:t>
            </w:r>
            <w:r w:rsidR="000D132B" w:rsidRPr="000D132B">
              <w:t xml:space="preserve"> fish oil group (FW) and vegetable oil group (VW). Feed: vegetable oil (VD) and fish oil feed (FD).</w:t>
            </w:r>
          </w:p>
        </w:tc>
      </w:tr>
    </w:tbl>
    <w:p w14:paraId="6B12ECA0" w14:textId="510FF20C" w:rsidR="006C5F09" w:rsidRPr="006C5F09" w:rsidRDefault="006C5F09" w:rsidP="006C5F09">
      <w:r w:rsidRPr="006C5F09">
        <w:br w:type="page"/>
      </w:r>
      <w:r w:rsidR="00B35F63">
        <w:rPr>
          <w:noProof/>
        </w:rPr>
        <w:lastRenderedPageBreak/>
        <w:drawing>
          <wp:inline distT="0" distB="0" distL="0" distR="0" wp14:anchorId="6EF3C7E5" wp14:editId="3804139E">
            <wp:extent cx="6059400" cy="3544411"/>
            <wp:effectExtent l="0" t="0" r="0" b="0"/>
            <wp:docPr id="9" name="Picture 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scatter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620" cy="355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13134" w14:textId="0711E234" w:rsidR="006C5F09" w:rsidRPr="006C5F09" w:rsidRDefault="006C5F09" w:rsidP="00AC066F">
      <w:pPr>
        <w:jc w:val="both"/>
      </w:pPr>
      <w:r w:rsidRPr="006C5F09">
        <w:rPr>
          <w:b/>
        </w:rPr>
        <w:t>Figure S4</w:t>
      </w:r>
      <w:r w:rsidRPr="006C5F09">
        <w:t xml:space="preserve">. PCoA displays the bacterial communities of </w:t>
      </w:r>
      <w:r w:rsidRPr="006C5F09">
        <w:rPr>
          <w:i/>
        </w:rPr>
        <w:t>S</w:t>
      </w:r>
      <w:r w:rsidRPr="006C5F09">
        <w:t xml:space="preserve">. </w:t>
      </w:r>
      <w:r w:rsidRPr="006C5F09">
        <w:rPr>
          <w:i/>
        </w:rPr>
        <w:t>salar</w:t>
      </w:r>
      <w:r w:rsidRPr="006C5F09">
        <w:t xml:space="preserve"> groups based on Bray-Curtis distance.</w:t>
      </w:r>
      <w:r w:rsidR="00F66A29">
        <w:t xml:space="preserve"> </w:t>
      </w:r>
      <w:r w:rsidR="002816EC">
        <w:t xml:space="preserve">Each feeding stage represented by different color: </w:t>
      </w:r>
      <w:r w:rsidR="00E06DC7">
        <w:rPr>
          <w:lang w:val="en-US"/>
        </w:rPr>
        <w:t>b</w:t>
      </w:r>
      <w:r w:rsidR="00170EFA">
        <w:t>l</w:t>
      </w:r>
      <w:r w:rsidR="002816EC">
        <w:t xml:space="preserve">ack = </w:t>
      </w:r>
      <w:r w:rsidR="00170EFA">
        <w:t>p</w:t>
      </w:r>
      <w:r w:rsidR="00F66A29" w:rsidRPr="000D132B">
        <w:t xml:space="preserve">re-feeding </w:t>
      </w:r>
      <w:r w:rsidR="00F66A29" w:rsidRPr="000D132B">
        <w:rPr>
          <w:i/>
          <w:iCs/>
        </w:rPr>
        <w:t>S</w:t>
      </w:r>
      <w:r w:rsidR="00F66A29" w:rsidRPr="000D132B">
        <w:t xml:space="preserve">. </w:t>
      </w:r>
      <w:r w:rsidR="00F66A29" w:rsidRPr="000D132B">
        <w:rPr>
          <w:i/>
          <w:iCs/>
        </w:rPr>
        <w:t>salar</w:t>
      </w:r>
      <w:r w:rsidR="00F66A29" w:rsidRPr="000D132B">
        <w:t xml:space="preserve"> life stages</w:t>
      </w:r>
      <w:r w:rsidR="00E44422">
        <w:rPr>
          <w:lang w:val="en-US"/>
        </w:rPr>
        <w:t xml:space="preserve"> (EG, YS, D0)</w:t>
      </w:r>
      <w:r w:rsidR="00170EFA">
        <w:t xml:space="preserve">, </w:t>
      </w:r>
      <w:r w:rsidR="002816EC">
        <w:t xml:space="preserve">blue = </w:t>
      </w:r>
      <w:r w:rsidR="00170EFA">
        <w:t xml:space="preserve"> D35, purple </w:t>
      </w:r>
      <w:r w:rsidR="002816EC">
        <w:t xml:space="preserve">= </w:t>
      </w:r>
      <w:r w:rsidR="00170EFA">
        <w:t>D65 and green</w:t>
      </w:r>
      <w:r w:rsidR="002816EC">
        <w:t xml:space="preserve"> = </w:t>
      </w:r>
      <w:r w:rsidR="00170EFA">
        <w:t xml:space="preserve"> </w:t>
      </w:r>
      <w:r w:rsidR="002816EC">
        <w:t>D</w:t>
      </w:r>
      <w:r w:rsidR="00170EFA">
        <w:t>93</w:t>
      </w:r>
      <w:r w:rsidR="002816EC">
        <w:t xml:space="preserve"> .</w:t>
      </w:r>
      <w:r w:rsidR="00E06DC7">
        <w:t xml:space="preserve"> </w:t>
      </w:r>
      <w:r w:rsidR="00E06DC7" w:rsidRPr="00AC066F">
        <w:t>Different symbols correspond to the following</w:t>
      </w:r>
      <w:r w:rsidR="00E06DC7">
        <w:rPr>
          <w:rFonts w:ascii="Arial" w:hAnsi="Arial" w:cs="Arial"/>
          <w:color w:val="4D5156"/>
          <w:sz w:val="21"/>
          <w:szCs w:val="21"/>
          <w:shd w:val="clear" w:color="auto" w:fill="FFFFFF"/>
          <w:lang w:val="en-US"/>
        </w:rPr>
        <w:t xml:space="preserve"> dietary treatments</w:t>
      </w:r>
      <w:r w:rsidR="00E06DC7">
        <w:rPr>
          <w:lang w:val="en-US"/>
        </w:rPr>
        <w:t xml:space="preserve">: </w:t>
      </w:r>
      <w:r w:rsidR="00E06DC7">
        <w:t>F</w:t>
      </w:r>
      <w:r w:rsidR="00E06DC7" w:rsidRPr="000D132B">
        <w:t>ish oil group (FD) D35F</w:t>
      </w:r>
      <w:r w:rsidR="00E06DC7">
        <w:t>,</w:t>
      </w:r>
      <w:r w:rsidR="00E06DC7" w:rsidRPr="000D132B">
        <w:t xml:space="preserve"> D65F and D93F and b) vegetable oil group (VD) D35V</w:t>
      </w:r>
      <w:r w:rsidR="00E06DC7">
        <w:t>,</w:t>
      </w:r>
      <w:r w:rsidR="00E06DC7" w:rsidRPr="000D132B">
        <w:t xml:space="preserve"> D65V and D93V</w:t>
      </w:r>
      <w:r w:rsidR="00E06DC7">
        <w:t>.</w:t>
      </w:r>
      <w:r w:rsidR="00E44422">
        <w:rPr>
          <w:lang w:val="en-US"/>
        </w:rPr>
        <w:t xml:space="preserve"> D=day.</w:t>
      </w:r>
    </w:p>
    <w:p w14:paraId="17FF8BFC" w14:textId="77777777" w:rsidR="006C5F09" w:rsidRPr="006C5F09" w:rsidRDefault="006C5F09" w:rsidP="006C5F09">
      <w:r w:rsidRPr="006C5F09">
        <w:br w:type="page"/>
      </w:r>
      <w:r w:rsidRPr="006C5F09">
        <w:rPr>
          <w:noProof/>
        </w:rPr>
        <w:lastRenderedPageBreak/>
        <w:drawing>
          <wp:inline distT="0" distB="0" distL="0" distR="0" wp14:anchorId="4EAE5490" wp14:editId="10EF04BD">
            <wp:extent cx="6651653" cy="4822853"/>
            <wp:effectExtent l="0" t="0" r="3175" b="3175"/>
            <wp:docPr id="8" name="Picture 3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AB7912F-FE59-7247-B92B-92D4A42E00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BAB7912F-FE59-7247-B92B-92D4A42E0062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009" cy="483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9F74C" w14:textId="55899F9A" w:rsidR="006C5F09" w:rsidRPr="006C5F09" w:rsidRDefault="006C5F09" w:rsidP="00477252">
      <w:pPr>
        <w:jc w:val="both"/>
      </w:pPr>
      <w:r w:rsidRPr="006C5F09">
        <w:rPr>
          <w:b/>
          <w:bCs/>
        </w:rPr>
        <w:t>Figure S</w:t>
      </w:r>
      <w:r w:rsidR="00004FA2">
        <w:rPr>
          <w:b/>
          <w:bCs/>
        </w:rPr>
        <w:t>5</w:t>
      </w:r>
      <w:r w:rsidRPr="006C5F09">
        <w:rPr>
          <w:b/>
          <w:bCs/>
        </w:rPr>
        <w:t>:</w:t>
      </w:r>
      <w:r w:rsidRPr="006C5F09">
        <w:t xml:space="preserve"> Relative abundance of Proteobacterial subphyla in all sample categories. </w:t>
      </w:r>
      <w:r w:rsidR="00F66A29" w:rsidRPr="000D132B">
        <w:t xml:space="preserve">Pre-feeding </w:t>
      </w:r>
      <w:r w:rsidR="00F66A29" w:rsidRPr="000D132B">
        <w:rPr>
          <w:i/>
          <w:iCs/>
        </w:rPr>
        <w:t>S</w:t>
      </w:r>
      <w:r w:rsidR="00F66A29" w:rsidRPr="000D132B">
        <w:t xml:space="preserve">. </w:t>
      </w:r>
      <w:r w:rsidR="00F66A29" w:rsidRPr="000D132B">
        <w:rPr>
          <w:i/>
          <w:iCs/>
        </w:rPr>
        <w:t>salar</w:t>
      </w:r>
      <w:r w:rsidR="00F66A29" w:rsidRPr="000D132B">
        <w:t xml:space="preserve"> life stages: Eggs (EG)</w:t>
      </w:r>
      <w:r w:rsidR="00C744FC">
        <w:t>.</w:t>
      </w:r>
      <w:r w:rsidR="00F66A29" w:rsidRPr="000D132B">
        <w:t xml:space="preserve"> yolk sac larvae (YS) and “D0”. Feeding stages of a) fish oil group (FD): D35F</w:t>
      </w:r>
      <w:r w:rsidR="00812309">
        <w:t>,</w:t>
      </w:r>
      <w:r w:rsidR="00F66A29" w:rsidRPr="000D132B">
        <w:t xml:space="preserve"> D65F and D93F and b) vegetable oil group (VD)</w:t>
      </w:r>
      <w:r w:rsidR="00812309">
        <w:t xml:space="preserve">: </w:t>
      </w:r>
      <w:r w:rsidR="00F66A29" w:rsidRPr="000D132B">
        <w:t>D35V</w:t>
      </w:r>
      <w:r w:rsidR="00812309">
        <w:t>,</w:t>
      </w:r>
      <w:r w:rsidR="00F66A29" w:rsidRPr="000D132B">
        <w:t xml:space="preserve"> D65V and D93V. Rearing water: Pre-feeding tank (STW)</w:t>
      </w:r>
      <w:r w:rsidR="00812309">
        <w:t>,</w:t>
      </w:r>
      <w:r w:rsidR="00F66A29" w:rsidRPr="000D132B">
        <w:t xml:space="preserve"> fish oil group (FW) and vegetable oil group (VW). Feed: vegetable oil (VD) and fish oil feed (FD).</w:t>
      </w:r>
    </w:p>
    <w:p w14:paraId="3080F3A7" w14:textId="77777777" w:rsidR="006C5F09" w:rsidRPr="006C5F09" w:rsidRDefault="006C5F09" w:rsidP="006C5F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6C5F09" w:rsidRPr="006C5F09" w14:paraId="6280E0DE" w14:textId="77777777" w:rsidTr="000D132B">
        <w:tc>
          <w:tcPr>
            <w:tcW w:w="13950" w:type="dxa"/>
          </w:tcPr>
          <w:p w14:paraId="5E102DB9" w14:textId="77777777" w:rsidR="006C5F09" w:rsidRPr="006C5F09" w:rsidRDefault="006C5F09" w:rsidP="000D132B">
            <w:r w:rsidRPr="006C5F09">
              <w:rPr>
                <w:noProof/>
                <w:lang w:val="el-GR"/>
              </w:rPr>
              <w:lastRenderedPageBreak/>
              <w:drawing>
                <wp:inline distT="0" distB="0" distL="0" distR="0" wp14:anchorId="3C9573C4" wp14:editId="02C926C9">
                  <wp:extent cx="6437053" cy="4279000"/>
                  <wp:effectExtent l="0" t="0" r="1905" b="1270"/>
                  <wp:docPr id="4116" name="Picture 4116" descr="Chart, ba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6" name="Picture 4116" descr="Chart, bar char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589" cy="428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70D2A" w14:textId="77777777" w:rsidR="006C5F09" w:rsidRPr="006C5F09" w:rsidRDefault="006C5F09" w:rsidP="000D132B"/>
        </w:tc>
      </w:tr>
    </w:tbl>
    <w:p w14:paraId="053F91F9" w14:textId="77777777" w:rsidR="006C5F09" w:rsidRPr="006C5F09" w:rsidRDefault="006C5F09" w:rsidP="006C5F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6C5F09" w:rsidRPr="006C5F09" w14:paraId="24D7B198" w14:textId="77777777" w:rsidTr="00477252">
        <w:tc>
          <w:tcPr>
            <w:tcW w:w="13950" w:type="dxa"/>
          </w:tcPr>
          <w:p w14:paraId="72CFB174" w14:textId="41CE38D9" w:rsidR="006C5F09" w:rsidRPr="006C5F09" w:rsidRDefault="006C5F09" w:rsidP="000D132B">
            <w:r w:rsidRPr="006C5F09">
              <w:rPr>
                <w:b/>
                <w:snapToGrid w:val="0"/>
                <w:color w:val="000000"/>
                <w:lang w:eastAsia="de-DE" w:bidi="en-US"/>
              </w:rPr>
              <w:t>Figure S</w:t>
            </w:r>
            <w:r w:rsidR="00004FA2">
              <w:rPr>
                <w:b/>
                <w:snapToGrid w:val="0"/>
                <w:color w:val="000000"/>
                <w:lang w:eastAsia="de-DE" w:bidi="en-US"/>
              </w:rPr>
              <w:t>6</w:t>
            </w:r>
            <w:r w:rsidRPr="006C5F09">
              <w:rPr>
                <w:b/>
                <w:snapToGrid w:val="0"/>
                <w:color w:val="000000"/>
                <w:lang w:eastAsia="de-DE" w:bidi="en-US"/>
              </w:rPr>
              <w:t>: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 </w:t>
            </w:r>
            <w:r w:rsidR="00F66A29" w:rsidRPr="000D132B">
              <w:t xml:space="preserve">Pre-feeding </w:t>
            </w:r>
            <w:r w:rsidR="00F66A29" w:rsidRPr="000D132B">
              <w:rPr>
                <w:i/>
                <w:iCs/>
              </w:rPr>
              <w:t>S</w:t>
            </w:r>
            <w:r w:rsidR="00F66A29" w:rsidRPr="000D132B">
              <w:t xml:space="preserve">. </w:t>
            </w:r>
            <w:r w:rsidR="00F66A29" w:rsidRPr="000D132B">
              <w:rPr>
                <w:i/>
                <w:iCs/>
              </w:rPr>
              <w:t>salar</w:t>
            </w:r>
            <w:r w:rsidR="00F66A29" w:rsidRPr="000D132B">
              <w:t xml:space="preserve"> life stages: Eggs (EG)</w:t>
            </w:r>
            <w:r w:rsidR="00C744FC">
              <w:t>.</w:t>
            </w:r>
            <w:r w:rsidR="00F66A29" w:rsidRPr="000D132B">
              <w:t xml:space="preserve"> yolk sac larvae (YS) and “D0”. Feeding stages of a) fish oil group (FD): D35F</w:t>
            </w:r>
            <w:r w:rsidR="00812309">
              <w:t>,</w:t>
            </w:r>
            <w:r w:rsidR="00F66A29" w:rsidRPr="000D132B">
              <w:t xml:space="preserve"> D65F and D93F and b) vegetable oil group (VD)</w:t>
            </w:r>
            <w:r w:rsidR="00812309">
              <w:t xml:space="preserve">: </w:t>
            </w:r>
            <w:r w:rsidR="00F66A29" w:rsidRPr="000D132B">
              <w:t>D35V</w:t>
            </w:r>
            <w:r w:rsidR="00812309">
              <w:t>,</w:t>
            </w:r>
            <w:r w:rsidR="00F66A29" w:rsidRPr="000D132B">
              <w:t xml:space="preserve"> D65V and D93V. Rearing water: Pre-feeding tank (STW)</w:t>
            </w:r>
            <w:r w:rsidR="00812309">
              <w:t>,</w:t>
            </w:r>
            <w:r w:rsidR="00F66A29" w:rsidRPr="000D132B">
              <w:t xml:space="preserve"> fish oil group (FW) and vegetable oil group (VW). Feed: vegetable oil (VD) and fish oil feed (FD).</w:t>
            </w:r>
          </w:p>
        </w:tc>
      </w:tr>
      <w:tr w:rsidR="006C5F09" w:rsidRPr="006C5F09" w14:paraId="768C798E" w14:textId="77777777" w:rsidTr="00477252">
        <w:tc>
          <w:tcPr>
            <w:tcW w:w="13950" w:type="dxa"/>
          </w:tcPr>
          <w:p w14:paraId="01C4D0D7" w14:textId="77777777" w:rsidR="006C5F09" w:rsidRPr="006C5F09" w:rsidRDefault="006C5F09" w:rsidP="000D132B">
            <w:r w:rsidRPr="006C5F09">
              <w:rPr>
                <w:i/>
                <w:noProof/>
                <w:color w:val="000000" w:themeColor="text1"/>
                <w:lang w:val="el-GR"/>
              </w:rPr>
              <w:lastRenderedPageBreak/>
              <w:drawing>
                <wp:inline distT="0" distB="0" distL="0" distR="0" wp14:anchorId="741920A5" wp14:editId="31A67EFC">
                  <wp:extent cx="6431915" cy="4149378"/>
                  <wp:effectExtent l="0" t="0" r="0" b="3810"/>
                  <wp:docPr id="4117" name="Picture 4117" descr="Chart, ba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7" name="Picture 4117" descr="Chart, bar char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910" cy="418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F09" w:rsidRPr="006C5F09" w14:paraId="69AD1055" w14:textId="77777777" w:rsidTr="00477252">
        <w:trPr>
          <w:trHeight w:val="97"/>
        </w:trPr>
        <w:tc>
          <w:tcPr>
            <w:tcW w:w="13950" w:type="dxa"/>
          </w:tcPr>
          <w:p w14:paraId="1D1C81D2" w14:textId="0B37B51D" w:rsidR="006C5F09" w:rsidRPr="006C5F09" w:rsidRDefault="006C5F09" w:rsidP="00477252">
            <w:pPr>
              <w:jc w:val="both"/>
            </w:pPr>
            <w:r w:rsidRPr="006C5F09">
              <w:rPr>
                <w:b/>
                <w:snapToGrid w:val="0"/>
                <w:color w:val="000000"/>
                <w:lang w:eastAsia="de-DE" w:bidi="en-US"/>
              </w:rPr>
              <w:t>Figure S</w:t>
            </w:r>
            <w:r w:rsidR="00004FA2">
              <w:rPr>
                <w:b/>
                <w:snapToGrid w:val="0"/>
                <w:color w:val="000000"/>
                <w:lang w:eastAsia="de-DE" w:bidi="en-US"/>
              </w:rPr>
              <w:t>7</w:t>
            </w:r>
            <w:r w:rsidRPr="006C5F09">
              <w:rPr>
                <w:b/>
                <w:snapToGrid w:val="0"/>
                <w:color w:val="000000"/>
                <w:lang w:eastAsia="de-DE" w:bidi="en-US"/>
              </w:rPr>
              <w:t>:</w:t>
            </w:r>
            <w:r w:rsidRPr="006C5F09">
              <w:rPr>
                <w:snapToGrid w:val="0"/>
                <w:color w:val="000000"/>
                <w:lang w:eastAsia="de-DE" w:bidi="en-US"/>
              </w:rPr>
              <w:t xml:space="preserve"> Relative abundance of γ-proteobacterial families in all sample categories. </w:t>
            </w:r>
            <w:r w:rsidR="00F66A29" w:rsidRPr="000D132B">
              <w:t xml:space="preserve">Pre-feeding </w:t>
            </w:r>
            <w:r w:rsidR="00F66A29" w:rsidRPr="000D132B">
              <w:rPr>
                <w:i/>
                <w:iCs/>
              </w:rPr>
              <w:t>S</w:t>
            </w:r>
            <w:r w:rsidR="00F66A29" w:rsidRPr="000D132B">
              <w:t xml:space="preserve">. </w:t>
            </w:r>
            <w:r w:rsidR="00F66A29" w:rsidRPr="000D132B">
              <w:rPr>
                <w:i/>
                <w:iCs/>
              </w:rPr>
              <w:t>salar</w:t>
            </w:r>
            <w:r w:rsidR="00F66A29" w:rsidRPr="000D132B">
              <w:t xml:space="preserve"> life stages: Eggs (EG)</w:t>
            </w:r>
            <w:r w:rsidR="00C744FC">
              <w:t>.</w:t>
            </w:r>
            <w:r w:rsidR="00F66A29" w:rsidRPr="000D132B">
              <w:t xml:space="preserve"> yolk sac larvae (YS) and “D0”. Feeding stages of a) fish oil group (FD): D35F</w:t>
            </w:r>
            <w:r w:rsidR="00C744FC">
              <w:t>.</w:t>
            </w:r>
            <w:r w:rsidR="00F66A29" w:rsidRPr="000D132B">
              <w:t xml:space="preserve"> D65F and D93F and b) vegetable oil group (VD) FD= D35V</w:t>
            </w:r>
            <w:r w:rsidR="00C744FC">
              <w:t>.</w:t>
            </w:r>
            <w:r w:rsidR="00F66A29" w:rsidRPr="000D132B">
              <w:t xml:space="preserve"> D65V and D93V. Rearing water: Pre-feeding tank (STW)</w:t>
            </w:r>
            <w:r w:rsidR="00C744FC">
              <w:t>.</w:t>
            </w:r>
            <w:r w:rsidR="00F66A29" w:rsidRPr="000D132B">
              <w:t xml:space="preserve"> fish oil group (FW) and vegetable oil group (VW). Feed: vegetable oil (VD) and fish oil feed (FD).</w:t>
            </w:r>
          </w:p>
        </w:tc>
      </w:tr>
    </w:tbl>
    <w:p w14:paraId="2F586BD0" w14:textId="77777777" w:rsidR="006C5F09" w:rsidRPr="006C5F09" w:rsidRDefault="006C5F09" w:rsidP="006C5F09"/>
    <w:p w14:paraId="110EA5E4" w14:textId="77777777" w:rsidR="006C5F09" w:rsidRPr="006C5F09" w:rsidRDefault="006C5F09" w:rsidP="006C5F09">
      <w:pPr>
        <w:pStyle w:val="Title"/>
      </w:pPr>
    </w:p>
    <w:sectPr w:rsidR="006C5F09" w:rsidRPr="006C5F09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1A262" w14:textId="77777777" w:rsidR="00B129C9" w:rsidRDefault="00B129C9" w:rsidP="00117666">
      <w:r>
        <w:separator/>
      </w:r>
    </w:p>
  </w:endnote>
  <w:endnote w:type="continuationSeparator" w:id="0">
    <w:p w14:paraId="2F1E2D11" w14:textId="77777777" w:rsidR="00B129C9" w:rsidRDefault="00B129C9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643815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F997FC" w14:textId="734755C6" w:rsidR="000D132B" w:rsidRDefault="000D132B" w:rsidP="000D132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648643C" w14:textId="77777777" w:rsidR="000D132B" w:rsidRDefault="000D13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438486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EE5D50" w14:textId="77777777" w:rsidR="000D132B" w:rsidRDefault="000D132B" w:rsidP="000D132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87EA380" w14:textId="77777777" w:rsidR="000D132B" w:rsidRDefault="000D132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0D132B" w:rsidRPr="00577C4C" w:rsidRDefault="000D132B">
    <w:pPr>
      <w:rPr>
        <w:color w:val="C00000"/>
      </w:rPr>
    </w:pP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0D132B" w:rsidRPr="00577C4C" w:rsidRDefault="000D132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0D132B" w:rsidRPr="00577C4C" w:rsidRDefault="000D132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0D132B" w:rsidRPr="00577C4C" w:rsidRDefault="000D132B">
    <w:pPr>
      <w:rPr>
        <w:b/>
        <w:sz w:val="20"/>
      </w:rPr>
    </w:pP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0D132B" w:rsidRPr="00577C4C" w:rsidRDefault="000D132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0D132B" w:rsidRPr="00577C4C" w:rsidRDefault="000D132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6A1F8" w14:textId="77777777" w:rsidR="00B129C9" w:rsidRDefault="00B129C9" w:rsidP="00117666">
      <w:r>
        <w:separator/>
      </w:r>
    </w:p>
  </w:footnote>
  <w:footnote w:type="continuationSeparator" w:id="0">
    <w:p w14:paraId="763B9FF9" w14:textId="77777777" w:rsidR="00B129C9" w:rsidRDefault="00B129C9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0D132B" w:rsidRPr="009151AA" w:rsidRDefault="000D132B">
    <w:r w:rsidRPr="009151AA">
      <w:ptab w:relativeTo="margin" w:alignment="center" w:leader="none"/>
    </w:r>
    <w:r w:rsidRPr="009151AA">
      <w:ptab w:relativeTo="margin" w:alignment="right" w:leader="none"/>
    </w:r>
    <w:r w:rsidRPr="009151AA"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0D132B" w:rsidRDefault="000D132B" w:rsidP="0093429D">
    <w:r w:rsidRPr="005A1D84">
      <w:rPr>
        <w:b/>
        <w:noProof/>
        <w:color w:val="A6A6A6" w:themeColor="background1" w:themeShade="A6"/>
        <w:lang w:val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4FA2"/>
    <w:rsid w:val="0001436A"/>
    <w:rsid w:val="00034304"/>
    <w:rsid w:val="00035434"/>
    <w:rsid w:val="00042DE1"/>
    <w:rsid w:val="00052A14"/>
    <w:rsid w:val="00077D53"/>
    <w:rsid w:val="000D132B"/>
    <w:rsid w:val="00105FD9"/>
    <w:rsid w:val="00117666"/>
    <w:rsid w:val="001549D3"/>
    <w:rsid w:val="00160065"/>
    <w:rsid w:val="00170EFA"/>
    <w:rsid w:val="00177D84"/>
    <w:rsid w:val="001C3C44"/>
    <w:rsid w:val="001E744C"/>
    <w:rsid w:val="002225F1"/>
    <w:rsid w:val="002244BF"/>
    <w:rsid w:val="00267D18"/>
    <w:rsid w:val="00274347"/>
    <w:rsid w:val="002816EC"/>
    <w:rsid w:val="002868E2"/>
    <w:rsid w:val="002869C3"/>
    <w:rsid w:val="002936E4"/>
    <w:rsid w:val="002A2308"/>
    <w:rsid w:val="002A618F"/>
    <w:rsid w:val="002B4A57"/>
    <w:rsid w:val="002C74CA"/>
    <w:rsid w:val="002F6551"/>
    <w:rsid w:val="003123F4"/>
    <w:rsid w:val="003544FB"/>
    <w:rsid w:val="003A6534"/>
    <w:rsid w:val="003D2F2D"/>
    <w:rsid w:val="00401590"/>
    <w:rsid w:val="00447801"/>
    <w:rsid w:val="00452E9C"/>
    <w:rsid w:val="0045383E"/>
    <w:rsid w:val="004665CC"/>
    <w:rsid w:val="004735C8"/>
    <w:rsid w:val="00477252"/>
    <w:rsid w:val="004947A6"/>
    <w:rsid w:val="004961FF"/>
    <w:rsid w:val="00517A89"/>
    <w:rsid w:val="005250F2"/>
    <w:rsid w:val="00593EEA"/>
    <w:rsid w:val="005A5EEE"/>
    <w:rsid w:val="005C6994"/>
    <w:rsid w:val="006375C7"/>
    <w:rsid w:val="006418C5"/>
    <w:rsid w:val="00654E8F"/>
    <w:rsid w:val="00660D05"/>
    <w:rsid w:val="006820B1"/>
    <w:rsid w:val="006B7D14"/>
    <w:rsid w:val="006C5F09"/>
    <w:rsid w:val="006D2D54"/>
    <w:rsid w:val="00701727"/>
    <w:rsid w:val="0070566C"/>
    <w:rsid w:val="00714C50"/>
    <w:rsid w:val="00725A7D"/>
    <w:rsid w:val="007501BE"/>
    <w:rsid w:val="00790BB3"/>
    <w:rsid w:val="007C206C"/>
    <w:rsid w:val="00812309"/>
    <w:rsid w:val="00817DD6"/>
    <w:rsid w:val="0083759F"/>
    <w:rsid w:val="00885156"/>
    <w:rsid w:val="008C73FE"/>
    <w:rsid w:val="0091353A"/>
    <w:rsid w:val="009151AA"/>
    <w:rsid w:val="0093429D"/>
    <w:rsid w:val="00943573"/>
    <w:rsid w:val="00954935"/>
    <w:rsid w:val="00964134"/>
    <w:rsid w:val="00970F7D"/>
    <w:rsid w:val="00994A3D"/>
    <w:rsid w:val="009C2B12"/>
    <w:rsid w:val="00A174D9"/>
    <w:rsid w:val="00AA4D24"/>
    <w:rsid w:val="00AB6715"/>
    <w:rsid w:val="00AC066F"/>
    <w:rsid w:val="00B129C9"/>
    <w:rsid w:val="00B1671E"/>
    <w:rsid w:val="00B25EB8"/>
    <w:rsid w:val="00B32FA4"/>
    <w:rsid w:val="00B35F63"/>
    <w:rsid w:val="00B37F4D"/>
    <w:rsid w:val="00C52A7B"/>
    <w:rsid w:val="00C56BAF"/>
    <w:rsid w:val="00C66565"/>
    <w:rsid w:val="00C679AA"/>
    <w:rsid w:val="00C744FC"/>
    <w:rsid w:val="00C75972"/>
    <w:rsid w:val="00CB2490"/>
    <w:rsid w:val="00CD066B"/>
    <w:rsid w:val="00CE4FEE"/>
    <w:rsid w:val="00D060CF"/>
    <w:rsid w:val="00DB59C3"/>
    <w:rsid w:val="00DC259A"/>
    <w:rsid w:val="00DE23E8"/>
    <w:rsid w:val="00E06DC7"/>
    <w:rsid w:val="00E436BD"/>
    <w:rsid w:val="00E44422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6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D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 w:after="240"/>
    </w:pPr>
    <w:rPr>
      <w:rFonts w:eastAsiaTheme="minorHAnsi"/>
      <w:b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before="12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  <w:spacing w:before="120" w:after="240"/>
    </w:pPr>
    <w:rPr>
      <w:rFonts w:eastAsiaTheme="minorHAnsi"/>
      <w:b/>
      <w:bCs/>
      <w:lang w:val="en-US" w:eastAsia="en-US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pPr>
      <w:spacing w:before="120" w:after="240"/>
    </w:pPr>
    <w:rPr>
      <w:rFonts w:eastAsiaTheme="minorHAnsi" w:cstheme="minorBid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before="120"/>
    </w:pPr>
    <w:rPr>
      <w:rFonts w:eastAsiaTheme="minorHAnsi" w:cstheme="minorBidi"/>
      <w:sz w:val="20"/>
      <w:szCs w:val="20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before="120"/>
    </w:pPr>
    <w:rPr>
      <w:rFonts w:eastAsiaTheme="minorHAnsi" w:cstheme="minorBidi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before="120"/>
    </w:pPr>
    <w:rPr>
      <w:rFonts w:eastAsiaTheme="minorHAnsi" w:cstheme="minorBid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  <w:spacing w:before="120" w:after="240"/>
    </w:pPr>
    <w:rPr>
      <w:rFonts w:eastAsiaTheme="minorHAnsi" w:cstheme="minorBidi"/>
      <w:b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spacing w:before="120" w:after="240"/>
      <w:contextualSpacing/>
    </w:pPr>
    <w:rPr>
      <w:rFonts w:eastAsia="Cambria"/>
      <w:lang w:val="en-US" w:eastAsia="en-US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rFonts w:eastAsiaTheme="minorHAnsi" w:cstheme="minorBidi"/>
      <w:i/>
      <w:iCs/>
      <w:color w:val="404040" w:themeColor="text1" w:themeTint="BF"/>
      <w:szCs w:val="2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eastAsiaTheme="minorHAnsi"/>
      <w:b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PageNumber">
    <w:name w:val="page number"/>
    <w:basedOn w:val="DefaultParagraphFont"/>
    <w:uiPriority w:val="99"/>
    <w:semiHidden/>
    <w:unhideWhenUsed/>
    <w:rsid w:val="006C5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enikouli\Desktop\norway_test\Weight%20and%20length%20summar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enikouli\Desktop\norway_test\Weight%20and%20length%20summar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'eleni 11.18 only aquagen'!$B$4</c:f>
              <c:strCache>
                <c:ptCount val="1"/>
                <c:pt idx="0">
                  <c:v>FD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3C4BE2"/>
              </a:solidFill>
              <a:ln w="101600">
                <a:solidFill>
                  <a:srgbClr val="3C4BE2">
                    <a:alpha val="84000"/>
                  </a:srgbClr>
                </a:solidFill>
                <a:round/>
              </a:ln>
              <a:effectLst/>
            </c:spPr>
          </c:marker>
          <c:cat>
            <c:strRef>
              <c:f>'eleni 11.18 only aquagen'!$C$2:$F$3</c:f>
              <c:strCache>
                <c:ptCount val="4"/>
                <c:pt idx="0">
                  <c:v>D0</c:v>
                </c:pt>
                <c:pt idx="1">
                  <c:v>D35</c:v>
                </c:pt>
                <c:pt idx="2">
                  <c:v>D65</c:v>
                </c:pt>
                <c:pt idx="3">
                  <c:v>D93</c:v>
                </c:pt>
              </c:strCache>
            </c:strRef>
          </c:cat>
          <c:val>
            <c:numRef>
              <c:f>'eleni 11.18 only aquagen'!$C$4:$F$4</c:f>
              <c:numCache>
                <c:formatCode>0.00</c:formatCode>
                <c:ptCount val="4"/>
                <c:pt idx="0">
                  <c:v>0.22699999999999995</c:v>
                </c:pt>
                <c:pt idx="1">
                  <c:v>0.5724999999999999</c:v>
                </c:pt>
                <c:pt idx="2">
                  <c:v>2.2869999999999999</c:v>
                </c:pt>
                <c:pt idx="3">
                  <c:v>4.5831428571428559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2A1-9D4C-93DE-1D272CDC9FA1}"/>
            </c:ext>
          </c:extLst>
        </c:ser>
        <c:ser>
          <c:idx val="1"/>
          <c:order val="1"/>
          <c:tx>
            <c:strRef>
              <c:f>'eleni 11.18 only aquagen'!$B$5</c:f>
              <c:strCache>
                <c:ptCount val="1"/>
                <c:pt idx="0">
                  <c:v>VD</c:v>
                </c:pt>
              </c:strCache>
            </c:strRef>
          </c:tx>
          <c:spPr>
            <a:ln w="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D200"/>
              </a:solidFill>
              <a:ln w="101600">
                <a:solidFill>
                  <a:srgbClr val="00D200">
                    <a:alpha val="84000"/>
                  </a:srgbClr>
                </a:solidFill>
              </a:ln>
              <a:effectLst/>
            </c:spPr>
          </c:marker>
          <c:dPt>
            <c:idx val="3"/>
            <c:marker>
              <c:symbol val="circle"/>
              <c:size val="5"/>
              <c:spPr>
                <a:solidFill>
                  <a:srgbClr val="00D200"/>
                </a:solidFill>
                <a:ln w="101600">
                  <a:solidFill>
                    <a:srgbClr val="00D200">
                      <a:alpha val="84000"/>
                    </a:srgb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tx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52A1-9D4C-93DE-1D272CDC9FA1}"/>
              </c:ext>
            </c:extLst>
          </c:dPt>
          <c:cat>
            <c:strRef>
              <c:f>'eleni 11.18 only aquagen'!$C$2:$F$3</c:f>
              <c:strCache>
                <c:ptCount val="4"/>
                <c:pt idx="0">
                  <c:v>D0</c:v>
                </c:pt>
                <c:pt idx="1">
                  <c:v>D35</c:v>
                </c:pt>
                <c:pt idx="2">
                  <c:v>D65</c:v>
                </c:pt>
                <c:pt idx="3">
                  <c:v>D93</c:v>
                </c:pt>
              </c:strCache>
            </c:strRef>
          </c:cat>
          <c:val>
            <c:numRef>
              <c:f>'eleni 11.18 only aquagen'!$C$5:$F$5</c:f>
              <c:numCache>
                <c:formatCode>0.00</c:formatCode>
                <c:ptCount val="4"/>
                <c:pt idx="0">
                  <c:v>0.22699999999999995</c:v>
                </c:pt>
                <c:pt idx="1">
                  <c:v>0.58150000000000013</c:v>
                </c:pt>
                <c:pt idx="2">
                  <c:v>2.1764999999999994</c:v>
                </c:pt>
                <c:pt idx="3">
                  <c:v>4.5405365853658521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2A1-9D4C-93DE-1D272CDC9F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1659839"/>
        <c:axId val="1861387231"/>
      </c:lineChart>
      <c:catAx>
        <c:axId val="18616598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861387231"/>
        <c:crosses val="autoZero"/>
        <c:auto val="1"/>
        <c:lblAlgn val="ctr"/>
        <c:lblOffset val="100"/>
        <c:noMultiLvlLbl val="0"/>
      </c:catAx>
      <c:valAx>
        <c:axId val="1861387231"/>
        <c:scaling>
          <c:orientation val="minMax"/>
          <c:max val="7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>
                    <a:solidFill>
                      <a:schemeClr val="tx1"/>
                    </a:solidFill>
                    <a:latin typeface="Palatino Linotype" panose="02040502050505030304" pitchFamily="18" charset="0"/>
                  </a:rPr>
                  <a:t>Mena weight (g)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861659839"/>
        <c:crosses val="autoZero"/>
        <c:crossBetween val="between"/>
      </c:valAx>
      <c:spPr>
        <a:noFill/>
        <a:ln>
          <a:noFill/>
          <a:round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prstDash val="sysDash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'eleni 11.18 only aquagen'!$B$9</c:f>
              <c:strCache>
                <c:ptCount val="1"/>
                <c:pt idx="0">
                  <c:v>FD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D15EB"/>
              </a:solidFill>
              <a:ln w="101600">
                <a:solidFill>
                  <a:srgbClr val="FD15EB">
                    <a:alpha val="84000"/>
                  </a:srgbClr>
                </a:solidFill>
              </a:ln>
              <a:effectLst/>
            </c:spPr>
          </c:marker>
          <c:cat>
            <c:strRef>
              <c:f>'eleni 11.18 only aquagen'!$C$8:$F$8</c:f>
              <c:strCache>
                <c:ptCount val="4"/>
                <c:pt idx="0">
                  <c:v>D0</c:v>
                </c:pt>
                <c:pt idx="1">
                  <c:v>D35</c:v>
                </c:pt>
                <c:pt idx="2">
                  <c:v>D65</c:v>
                </c:pt>
                <c:pt idx="3">
                  <c:v>D93</c:v>
                </c:pt>
              </c:strCache>
            </c:strRef>
          </c:cat>
          <c:val>
            <c:numRef>
              <c:f>'eleni 11.18 only aquagen'!$C$9:$F$9</c:f>
              <c:numCache>
                <c:formatCode>#,#00</c:formatCode>
                <c:ptCount val="4"/>
                <c:pt idx="0">
                  <c:v>29.9</c:v>
                </c:pt>
                <c:pt idx="1">
                  <c:v>38.9</c:v>
                </c:pt>
                <c:pt idx="2">
                  <c:v>61.5</c:v>
                </c:pt>
                <c:pt idx="3">
                  <c:v>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852-104F-98AF-0112B8749A24}"/>
            </c:ext>
          </c:extLst>
        </c:ser>
        <c:ser>
          <c:idx val="1"/>
          <c:order val="1"/>
          <c:tx>
            <c:strRef>
              <c:f>'eleni 11.18 only aquagen'!$B$10</c:f>
              <c:strCache>
                <c:ptCount val="1"/>
                <c:pt idx="0">
                  <c:v>VD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F0"/>
              </a:solidFill>
              <a:ln w="101600">
                <a:solidFill>
                  <a:srgbClr val="00B0F0">
                    <a:alpha val="84000"/>
                  </a:srgbClr>
                </a:solidFill>
              </a:ln>
              <a:effectLst/>
            </c:spPr>
          </c:marker>
          <c:cat>
            <c:strRef>
              <c:f>'eleni 11.18 only aquagen'!$C$8:$F$8</c:f>
              <c:strCache>
                <c:ptCount val="4"/>
                <c:pt idx="0">
                  <c:v>D0</c:v>
                </c:pt>
                <c:pt idx="1">
                  <c:v>D35</c:v>
                </c:pt>
                <c:pt idx="2">
                  <c:v>D65</c:v>
                </c:pt>
                <c:pt idx="3">
                  <c:v>D93</c:v>
                </c:pt>
              </c:strCache>
            </c:strRef>
          </c:cat>
          <c:val>
            <c:numRef>
              <c:f>'eleni 11.18 only aquagen'!$C$10:$F$10</c:f>
              <c:numCache>
                <c:formatCode>#,#00</c:formatCode>
                <c:ptCount val="4"/>
                <c:pt idx="0">
                  <c:v>29.9</c:v>
                </c:pt>
                <c:pt idx="1">
                  <c:v>38.200000000000003</c:v>
                </c:pt>
                <c:pt idx="2">
                  <c:v>61.2</c:v>
                </c:pt>
                <c:pt idx="3">
                  <c:v>73.8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852-104F-98AF-0112B8749A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952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marker val="1"/>
        <c:smooth val="0"/>
        <c:axId val="1166436432"/>
        <c:axId val="1166438112"/>
      </c:lineChart>
      <c:catAx>
        <c:axId val="1166436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166438112"/>
        <c:crosses val="autoZero"/>
        <c:auto val="1"/>
        <c:lblAlgn val="ctr"/>
        <c:lblOffset val="100"/>
        <c:noMultiLvlLbl val="0"/>
      </c:catAx>
      <c:valAx>
        <c:axId val="1166438112"/>
        <c:scaling>
          <c:orientation val="minMax"/>
          <c:min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r>
                  <a:rPr lang="en-US" sz="1200" b="1">
                    <a:solidFill>
                      <a:schemeClr val="tx1"/>
                    </a:solidFill>
                  </a:rPr>
                  <a:t>Mean</a:t>
                </a:r>
                <a:r>
                  <a:rPr lang="en-US" sz="1200" b="1" baseline="0">
                    <a:solidFill>
                      <a:schemeClr val="tx1"/>
                    </a:solidFill>
                  </a:rPr>
                  <a:t> lenght (cm)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Palatino Linotype" panose="02040502050505030304" pitchFamily="18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#,#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166436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 i="0">
          <a:latin typeface="Palatino Linotype" panose="0204050205050503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12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Tom Flint</cp:lastModifiedBy>
  <cp:revision>2</cp:revision>
  <cp:lastPrinted>2013-10-03T12:51:00Z</cp:lastPrinted>
  <dcterms:created xsi:type="dcterms:W3CDTF">2021-04-22T10:49:00Z</dcterms:created>
  <dcterms:modified xsi:type="dcterms:W3CDTF">2021-04-22T10:49:00Z</dcterms:modified>
</cp:coreProperties>
</file>