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5F13E2" w14:textId="0E368E0E" w:rsidR="00997C52" w:rsidRPr="0061483A" w:rsidRDefault="00654E8F" w:rsidP="0061483A">
      <w:pPr>
        <w:pStyle w:val="SupplementaryMaterial"/>
        <w:rPr>
          <w:b w:val="0"/>
        </w:rPr>
      </w:pPr>
      <w:r w:rsidRPr="001549D3">
        <w:t>Supplementary Material</w:t>
      </w:r>
    </w:p>
    <w:tbl>
      <w:tblPr>
        <w:tblStyle w:val="TableGrid1"/>
        <w:tblW w:w="0" w:type="auto"/>
        <w:tblLayout w:type="fixed"/>
        <w:tblLook w:val="04A0" w:firstRow="1" w:lastRow="0" w:firstColumn="1" w:lastColumn="0" w:noHBand="0" w:noVBand="1"/>
      </w:tblPr>
      <w:tblGrid>
        <w:gridCol w:w="1440"/>
        <w:gridCol w:w="3420"/>
        <w:gridCol w:w="1710"/>
        <w:gridCol w:w="1440"/>
        <w:gridCol w:w="1620"/>
      </w:tblGrid>
      <w:tr w:rsidR="00997C52" w:rsidRPr="00997C52" w14:paraId="4F3FDB00" w14:textId="77777777" w:rsidTr="0061483A">
        <w:tc>
          <w:tcPr>
            <w:tcW w:w="9630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0761CD" w14:textId="067C075B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Supplementary Table 1.</w:t>
            </w:r>
            <w:r w:rsidRPr="00997C52">
              <w:rPr>
                <w:rFonts w:eastAsia="Calibri" w:cs="Times New Roman"/>
                <w:sz w:val="22"/>
              </w:rPr>
              <w:t xml:space="preserve"> Morphospecies used in analyses, their physical descriptions, and sites where they were observed.</w:t>
            </w:r>
            <w:r>
              <w:rPr>
                <w:rFonts w:eastAsia="Calibri" w:cs="Times New Roman"/>
                <w:sz w:val="22"/>
              </w:rPr>
              <w:t xml:space="preserve"> Laser dots in images are 16 cm apart.</w:t>
            </w:r>
          </w:p>
        </w:tc>
      </w:tr>
      <w:tr w:rsidR="0061483A" w:rsidRPr="00997C52" w14:paraId="7F1AA20E" w14:textId="77777777" w:rsidTr="0061483A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16DA2" w14:textId="77777777" w:rsidR="00997C52" w:rsidRPr="00997C52" w:rsidRDefault="00997C52" w:rsidP="00997C52">
            <w:pPr>
              <w:spacing w:before="0" w:after="0" w:line="360" w:lineRule="auto"/>
              <w:ind w:right="-143"/>
              <w:jc w:val="both"/>
              <w:rPr>
                <w:rFonts w:eastAsia="Calibri" w:cs="Times New Roman"/>
                <w:b/>
                <w:bCs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Classification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7C981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b/>
                <w:bCs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Image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A11AF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b/>
                <w:bCs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Morphospecies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54CC7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b/>
                <w:bCs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Description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F3ED7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b/>
                <w:bCs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Location (flank/summit/both)</w:t>
            </w:r>
          </w:p>
        </w:tc>
      </w:tr>
      <w:tr w:rsidR="00997C52" w:rsidRPr="00997C52" w14:paraId="02991AF1" w14:textId="77777777" w:rsidTr="0061483A">
        <w:tc>
          <w:tcPr>
            <w:tcW w:w="96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7FF47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b/>
                <w:bCs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STRUCTURAL SPONGES</w:t>
            </w:r>
          </w:p>
        </w:tc>
      </w:tr>
      <w:tr w:rsidR="0061483A" w:rsidRPr="00997C52" w14:paraId="4DCFFAA7" w14:textId="77777777" w:rsidTr="0061483A">
        <w:trPr>
          <w:trHeight w:val="2474"/>
        </w:trPr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B425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Hexactinellid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D5662" w14:textId="663114A0" w:rsidR="00997C52" w:rsidRPr="00997C52" w:rsidRDefault="0061483A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59264" behindDoc="0" locked="0" layoutInCell="1" allowOverlap="1" wp14:anchorId="340D2E7C" wp14:editId="51039B8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14605</wp:posOffset>
                  </wp:positionV>
                  <wp:extent cx="2155825" cy="1551305"/>
                  <wp:effectExtent l="0" t="0" r="0" b="0"/>
                  <wp:wrapSquare wrapText="bothSides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7B65C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 xml:space="preserve">Small </w:t>
            </w:r>
            <w:proofErr w:type="spellStart"/>
            <w:r w:rsidRPr="00997C52">
              <w:rPr>
                <w:rFonts w:eastAsia="Calibri" w:cs="Times New Roman"/>
                <w:sz w:val="22"/>
              </w:rPr>
              <w:t>Hexactinellida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spp.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BA935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 xml:space="preserve">Small (&lt;10 cm) 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74286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54C3729D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FA8B1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767D7" w14:textId="452CE3EF" w:rsidR="00997C52" w:rsidRPr="00997C52" w:rsidRDefault="0061483A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58240" behindDoc="0" locked="0" layoutInCell="1" allowOverlap="1" wp14:anchorId="4CDAC833" wp14:editId="06C0FFF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19685</wp:posOffset>
                  </wp:positionV>
                  <wp:extent cx="2159635" cy="1557655"/>
                  <wp:effectExtent l="0" t="0" r="0" b="4445"/>
                  <wp:wrapSquare wrapText="bothSides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55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77F44" w14:textId="7ED9050D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sz w:val="22"/>
              </w:rPr>
              <w:t>Hexactinellida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spp.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A3D93" w14:textId="3D313FE2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Large,</w:t>
            </w:r>
            <w:r>
              <w:rPr>
                <w:rFonts w:eastAsia="Calibri" w:cs="Times New Roman"/>
                <w:sz w:val="22"/>
              </w:rPr>
              <w:t xml:space="preserve"> </w:t>
            </w:r>
            <w:r w:rsidRPr="00997C52">
              <w:rPr>
                <w:rFonts w:eastAsia="Calibri" w:cs="Times New Roman"/>
                <w:sz w:val="22"/>
              </w:rPr>
              <w:t>tubular, palmate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9237E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6799E094" w14:textId="77777777" w:rsidTr="0061483A"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0C2B4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Demosponge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A7325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0288" behindDoc="0" locked="0" layoutInCell="1" allowOverlap="1" wp14:anchorId="5FB8F2DA" wp14:editId="5FE1EA0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65350" cy="1558290"/>
                  <wp:effectExtent l="0" t="0" r="6350" b="3810"/>
                  <wp:wrapSquare wrapText="bothSides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020AC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Geodia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parva </w:t>
            </w:r>
            <w:r w:rsidRPr="00997C52">
              <w:rPr>
                <w:rFonts w:eastAsia="Calibri" w:cs="Times New Roman"/>
                <w:sz w:val="22"/>
              </w:rPr>
              <w:t>(Hansen, 1885)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20BDF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sz w:val="22"/>
              </w:rPr>
              <w:t>Masisve</w:t>
            </w:r>
            <w:proofErr w:type="spellEnd"/>
            <w:r w:rsidRPr="00997C52">
              <w:rPr>
                <w:rFonts w:eastAsia="Calibri" w:cs="Times New Roman"/>
                <w:sz w:val="22"/>
              </w:rPr>
              <w:t>, globular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E5C5B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40945590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97F96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04D99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1312" behindDoc="0" locked="0" layoutInCell="1" allowOverlap="1" wp14:anchorId="00321B8B" wp14:editId="0AB75EC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50110" cy="1547495"/>
                  <wp:effectExtent l="0" t="0" r="2540" b="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DB195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  <w:lang w:val="pt-PT"/>
              </w:rPr>
            </w:pPr>
            <w:r w:rsidRPr="00997C52">
              <w:rPr>
                <w:rFonts w:eastAsia="Calibri" w:cs="Times New Roman"/>
                <w:i/>
                <w:iCs/>
                <w:sz w:val="22"/>
                <w:lang w:val="pt-PT"/>
              </w:rPr>
              <w:t>Geodia hentscheli</w:t>
            </w:r>
            <w:r w:rsidRPr="00997C52">
              <w:rPr>
                <w:rFonts w:eastAsia="Calibri" w:cs="Times New Roman"/>
                <w:sz w:val="22"/>
                <w:lang w:val="pt-PT"/>
              </w:rPr>
              <w:t xml:space="preserve"> (Cárdenas, Rapp, Schander &amp; Tendal, 2010)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29A83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Massive, globular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E7752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  <w:tr w:rsidR="0061483A" w:rsidRPr="00997C52" w14:paraId="500F0305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347D0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6A984" w14:textId="77777777" w:rsidR="00997C52" w:rsidRPr="00997C52" w:rsidRDefault="00997C52" w:rsidP="00997C52">
            <w:pPr>
              <w:tabs>
                <w:tab w:val="left" w:pos="2951"/>
              </w:tabs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2336" behindDoc="0" locked="0" layoutInCell="1" allowOverlap="1" wp14:anchorId="3D11C4B7" wp14:editId="0AE08D1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180590" cy="1572260"/>
                  <wp:effectExtent l="0" t="0" r="0" b="8890"/>
                  <wp:wrapSquare wrapText="bothSides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590" cy="157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1F435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i/>
                <w:iCs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Craniella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infrequens</w:t>
            </w:r>
            <w:proofErr w:type="spellEnd"/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28B7E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Small, spherical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E2C87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266E71D1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3B7B2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B228C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3360" behindDoc="0" locked="0" layoutInCell="1" allowOverlap="1" wp14:anchorId="3D69C89F" wp14:editId="559BE61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1905</wp:posOffset>
                  </wp:positionV>
                  <wp:extent cx="2158365" cy="1551305"/>
                  <wp:effectExtent l="0" t="0" r="0" b="0"/>
                  <wp:wrapSquare wrapText="bothSides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92A81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Polymastia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thielei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r w:rsidRPr="00997C52">
              <w:rPr>
                <w:rFonts w:eastAsia="Calibri" w:cs="Times New Roman"/>
                <w:sz w:val="22"/>
              </w:rPr>
              <w:t>(</w:t>
            </w:r>
            <w:proofErr w:type="spellStart"/>
            <w:r w:rsidRPr="00997C52">
              <w:rPr>
                <w:rFonts w:eastAsia="Calibri" w:cs="Times New Roman"/>
                <w:sz w:val="22"/>
              </w:rPr>
              <w:t>Koltun</w:t>
            </w:r>
            <w:proofErr w:type="spellEnd"/>
            <w:r w:rsidRPr="00997C52">
              <w:rPr>
                <w:rFonts w:eastAsia="Calibri" w:cs="Times New Roman"/>
                <w:sz w:val="22"/>
              </w:rPr>
              <w:t>, 1964)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061F0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 xml:space="preserve">Small-medium, </w:t>
            </w:r>
            <w:proofErr w:type="spellStart"/>
            <w:proofErr w:type="gramStart"/>
            <w:r w:rsidRPr="00997C52">
              <w:rPr>
                <w:rFonts w:eastAsia="Calibri" w:cs="Times New Roman"/>
                <w:sz w:val="22"/>
              </w:rPr>
              <w:t>papillate,globular</w:t>
            </w:r>
            <w:proofErr w:type="spellEnd"/>
            <w:proofErr w:type="gramEnd"/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A348B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2C51BFD0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1370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96BDA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4384" behindDoc="0" locked="0" layoutInCell="1" allowOverlap="1" wp14:anchorId="6F3FE49E" wp14:editId="68A11AB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635</wp:posOffset>
                  </wp:positionV>
                  <wp:extent cx="2165350" cy="1558290"/>
                  <wp:effectExtent l="0" t="0" r="6350" b="3810"/>
                  <wp:wrapSquare wrapText="bothSides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B4F5C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Stylocordyla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borealis</w:t>
            </w:r>
            <w:r w:rsidRPr="00997C52">
              <w:rPr>
                <w:rFonts w:eastAsia="Calibri" w:cs="Times New Roman"/>
                <w:sz w:val="22"/>
              </w:rPr>
              <w:t xml:space="preserve"> (</w:t>
            </w:r>
            <w:proofErr w:type="spellStart"/>
            <w:r w:rsidRPr="00997C52">
              <w:rPr>
                <w:rFonts w:eastAsia="Calibri" w:cs="Times New Roman"/>
                <w:sz w:val="22"/>
              </w:rPr>
              <w:t>Lovén</w:t>
            </w:r>
            <w:proofErr w:type="spellEnd"/>
            <w:r w:rsidRPr="00997C52">
              <w:rPr>
                <w:rFonts w:eastAsia="Calibri" w:cs="Times New Roman"/>
                <w:sz w:val="22"/>
              </w:rPr>
              <w:t>, 1868)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022A3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Small, stipitate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D931F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1FDE11DC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86734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C0B29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5408" behindDoc="0" locked="0" layoutInCell="1" allowOverlap="1" wp14:anchorId="091E88A5" wp14:editId="7571EDD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165350" cy="1558290"/>
                  <wp:effectExtent l="0" t="0" r="6350" b="3810"/>
                  <wp:wrapSquare wrapText="bothSides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4F27E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Lycopodina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sp. (Lundbeck, 1905)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7BA5E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Small, stipitate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585E3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  <w:tr w:rsidR="0061483A" w:rsidRPr="00997C52" w14:paraId="05E6740E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FE7D6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DB815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6432" behindDoc="0" locked="0" layoutInCell="1" allowOverlap="1" wp14:anchorId="31E81FAD" wp14:editId="3A5D0AF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160905" cy="1555750"/>
                  <wp:effectExtent l="0" t="0" r="0" b="6350"/>
                  <wp:wrapSquare wrapText="bothSides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05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BF870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Haliclona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sp. (Grant, 1841)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6AF70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Medium-large, foliaceous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531DB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6504DB7D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EFA39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2654C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7456" behindDoc="0" locked="0" layoutInCell="1" allowOverlap="1" wp14:anchorId="6474A845" wp14:editId="6BA693F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60905" cy="1558290"/>
                  <wp:effectExtent l="0" t="0" r="0" b="3810"/>
                  <wp:wrapSquare wrapText="bothSides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0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519E8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Hemigellius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sp. (Burton, 1932)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FB883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Large, tubular, palmate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6749F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074DB4AD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5418D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06A5A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8480" behindDoc="0" locked="0" layoutInCell="1" allowOverlap="1" wp14:anchorId="3CBA9E2D" wp14:editId="34B7F11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635</wp:posOffset>
                  </wp:positionV>
                  <wp:extent cx="2167890" cy="1564005"/>
                  <wp:effectExtent l="0" t="0" r="3810" b="0"/>
                  <wp:wrapSquare wrapText="bothSides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890" cy="156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CFE60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Stelletta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rhaphidiophora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(</w:t>
            </w:r>
            <w:proofErr w:type="spellStart"/>
            <w:r w:rsidRPr="00997C52">
              <w:rPr>
                <w:rFonts w:eastAsia="Calibri" w:cs="Times New Roman"/>
                <w:sz w:val="22"/>
              </w:rPr>
              <w:t>Hentschel</w:t>
            </w:r>
            <w:proofErr w:type="spellEnd"/>
            <w:r w:rsidRPr="00997C52">
              <w:rPr>
                <w:rFonts w:eastAsia="Calibri" w:cs="Times New Roman"/>
                <w:sz w:val="22"/>
              </w:rPr>
              <w:t>, 1929)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77021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Massive, globular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5983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266EC3A8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90EE3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D0398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69504" behindDoc="0" locked="0" layoutInCell="1" allowOverlap="1" wp14:anchorId="3041D0DF" wp14:editId="5A8D4C2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170430" cy="1565275"/>
                  <wp:effectExtent l="0" t="0" r="1270" b="0"/>
                  <wp:wrapSquare wrapText="bothSides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F8BA0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Lissodendoryx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(</w:t>
            </w: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Lissodendoryx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) </w:t>
            </w: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complicata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r w:rsidRPr="00997C52">
              <w:rPr>
                <w:rFonts w:eastAsia="Calibri" w:cs="Times New Roman"/>
                <w:sz w:val="22"/>
              </w:rPr>
              <w:t>(Hansen, 1885)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C55D0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Branched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4DA7D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0F8B9155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4BA22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56360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0528" behindDoc="0" locked="0" layoutInCell="1" allowOverlap="1" wp14:anchorId="000EE660" wp14:editId="32CDAC7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170430" cy="1565275"/>
                  <wp:effectExtent l="0" t="0" r="1270" b="0"/>
                  <wp:wrapSquare wrapText="bothSides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2161F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 demosponge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76F3A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Globular (&lt;10 cm)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2FC07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195D7404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315DC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A8AAA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1552" behindDoc="0" locked="0" layoutInCell="1" allowOverlap="1" wp14:anchorId="1F84D90F" wp14:editId="321F51E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2165350" cy="1558290"/>
                  <wp:effectExtent l="0" t="0" r="6350" b="3810"/>
                  <wp:wrapSquare wrapText="bothSides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66B68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4561C3">
              <w:rPr>
                <w:rFonts w:eastAsia="Calibri" w:cs="Times New Roman"/>
                <w:sz w:val="22"/>
              </w:rPr>
              <w:t>Medium demosponge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351D8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Globular (10-20 cm)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795DF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7B1D2A0E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8756D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DA45F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2576" behindDoc="0" locked="0" layoutInCell="1" allowOverlap="1" wp14:anchorId="658E786B" wp14:editId="69EBDA1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74875" cy="1565275"/>
                  <wp:effectExtent l="0" t="0" r="0" b="0"/>
                  <wp:wrapSquare wrapText="bothSides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875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7BF2E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Large demosponge</w:t>
            </w:r>
          </w:p>
          <w:p w14:paraId="668E2C6A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ABD24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Massive, globular (&gt;20 cm)</w:t>
            </w:r>
          </w:p>
          <w:p w14:paraId="0946F7BB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A78E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4A96EEB0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349C2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16CD2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3600" behindDoc="0" locked="0" layoutInCell="1" allowOverlap="1" wp14:anchorId="345E0A7E" wp14:editId="019788E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158365" cy="1551305"/>
                  <wp:effectExtent l="0" t="0" r="0" b="0"/>
                  <wp:wrapSquare wrapText="bothSides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889DC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Unidentified demosponge 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D8108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Small, globular, white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BEE04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997C52" w:rsidRPr="00997C52" w14:paraId="5A50DFE3" w14:textId="77777777" w:rsidTr="0061483A">
        <w:tc>
          <w:tcPr>
            <w:tcW w:w="96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FAA9C" w14:textId="77777777" w:rsidR="00997C52" w:rsidRPr="00997C52" w:rsidRDefault="00997C52" w:rsidP="00997C52">
            <w:pPr>
              <w:tabs>
                <w:tab w:val="left" w:pos="2940"/>
              </w:tabs>
              <w:spacing w:before="0" w:after="0" w:line="360" w:lineRule="auto"/>
              <w:ind w:right="1447"/>
              <w:jc w:val="both"/>
              <w:rPr>
                <w:rFonts w:eastAsia="Calibri" w:cs="Times New Roman"/>
                <w:b/>
                <w:bCs/>
                <w:sz w:val="22"/>
              </w:rPr>
            </w:pPr>
            <w:r w:rsidRPr="00997C52">
              <w:rPr>
                <w:rFonts w:eastAsia="Calibri" w:cs="Times New Roman"/>
                <w:b/>
                <w:bCs/>
                <w:sz w:val="22"/>
              </w:rPr>
              <w:t>ASSOCIATED FAUNA</w:t>
            </w:r>
          </w:p>
        </w:tc>
      </w:tr>
      <w:tr w:rsidR="0061483A" w:rsidRPr="00997C52" w14:paraId="27912022" w14:textId="77777777" w:rsidTr="0061483A"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9F0A9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Porifera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2847E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4624" behindDoc="0" locked="0" layoutInCell="1" allowOverlap="1" wp14:anchorId="2C99A23A" wp14:editId="0A101B2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158365" cy="1551305"/>
                  <wp:effectExtent l="0" t="0" r="0" b="0"/>
                  <wp:wrapSquare wrapText="bothSides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1D4C7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Hexadella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dedritifera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r w:rsidRPr="00997C52">
              <w:rPr>
                <w:rFonts w:eastAsia="Calibri" w:cs="Times New Roman"/>
                <w:sz w:val="22"/>
              </w:rPr>
              <w:t>(</w:t>
            </w:r>
            <w:proofErr w:type="spellStart"/>
            <w:r w:rsidRPr="00997C52">
              <w:rPr>
                <w:rFonts w:eastAsia="Calibri" w:cs="Times New Roman"/>
                <w:sz w:val="22"/>
              </w:rPr>
              <w:t>Topsent</w:t>
            </w:r>
            <w:proofErr w:type="spellEnd"/>
            <w:r w:rsidRPr="00997C52">
              <w:rPr>
                <w:rFonts w:eastAsia="Calibri" w:cs="Times New Roman"/>
                <w:sz w:val="22"/>
              </w:rPr>
              <w:t>, 1913)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CABA3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Encrusting, yellow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161C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628E5DF0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A701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B4E51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5648" behindDoc="0" locked="0" layoutInCell="1" allowOverlap="1" wp14:anchorId="706076DA" wp14:editId="7AE27D4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55190" cy="1551305"/>
                  <wp:effectExtent l="0" t="0" r="0" b="0"/>
                  <wp:wrapSquare wrapText="bothSides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190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84E1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4561C3">
              <w:rPr>
                <w:rFonts w:eastAsia="Calibri" w:cs="Times New Roman"/>
                <w:sz w:val="22"/>
              </w:rPr>
              <w:t>Unidentified demosponge 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8D24D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Encrusting, small patch, white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896D0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0A7D4014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698C2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EF26A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6672" behindDoc="0" locked="0" layoutInCell="1" allowOverlap="1" wp14:anchorId="3EEFDFCD" wp14:editId="1607C90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174240" cy="1565275"/>
                  <wp:effectExtent l="0" t="0" r="0" b="0"/>
                  <wp:wrapSquare wrapText="bothSides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40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69F3A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4561C3">
              <w:rPr>
                <w:rFonts w:eastAsia="Calibri" w:cs="Times New Roman"/>
                <w:sz w:val="22"/>
              </w:rPr>
              <w:t>Unidentified demosponge 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7624A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Encrusting, small patch, yellow/white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29224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26458168" w14:textId="77777777" w:rsidTr="0061483A"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0004F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lastRenderedPageBreak/>
              <w:t>Cnidaria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87D4A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7696" behindDoc="0" locked="0" layoutInCell="1" allowOverlap="1" wp14:anchorId="558C047B" wp14:editId="4923AF3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165350" cy="1558290"/>
                  <wp:effectExtent l="0" t="0" r="6350" b="3810"/>
                  <wp:wrapSquare wrapText="bothSides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B4845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Gersemia</w:t>
            </w:r>
            <w:proofErr w:type="spellEnd"/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rubiformis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(Ehrenberg, 1834)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03504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Branching, purple, pink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EABE6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6898FB0E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22728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50219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8720" behindDoc="0" locked="0" layoutInCell="1" allowOverlap="1" wp14:anchorId="23C2E7CE" wp14:editId="4786727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155190" cy="1551305"/>
                  <wp:effectExtent l="0" t="0" r="0" b="0"/>
                  <wp:wrapSquare wrapText="bothSides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190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E4761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4561C3">
              <w:rPr>
                <w:rFonts w:eastAsia="Calibri" w:cs="Times New Roman"/>
                <w:sz w:val="22"/>
              </w:rPr>
              <w:t>Actiniaria sp.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54D52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Small, pink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43103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5318B100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4466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E33CB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79744" behindDoc="0" locked="0" layoutInCell="1" allowOverlap="1" wp14:anchorId="46E58CCC" wp14:editId="10F8E12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65350" cy="1558290"/>
                  <wp:effectExtent l="0" t="0" r="6350" b="3810"/>
                  <wp:wrapSquare wrapText="bothSides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599B6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Umbellula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sp. (Gray, 1870)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69FF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Large, branched, brown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10E3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  <w:tr w:rsidR="0061483A" w:rsidRPr="00997C52" w14:paraId="5F98C3A0" w14:textId="77777777" w:rsidTr="0061483A"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B3359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Arthropoda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DE22E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0768" behindDoc="0" locked="0" layoutInCell="1" allowOverlap="1" wp14:anchorId="044D317C" wp14:editId="0C66345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74875" cy="1565275"/>
                  <wp:effectExtent l="0" t="0" r="0" b="0"/>
                  <wp:wrapSquare wrapText="bothSides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875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ADA80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i/>
                <w:iCs/>
                <w:sz w:val="22"/>
              </w:rPr>
            </w:pPr>
            <w:r w:rsidRPr="00997C52">
              <w:rPr>
                <w:rFonts w:eastAsia="Calibri" w:cs="Times New Roman"/>
                <w:i/>
                <w:iCs/>
                <w:sz w:val="22"/>
              </w:rPr>
              <w:t xml:space="preserve"> </w:t>
            </w:r>
            <w:proofErr w:type="spellStart"/>
            <w:r w:rsidRPr="00997C52">
              <w:rPr>
                <w:rFonts w:eastAsia="Calibri" w:cs="Times New Roman"/>
                <w:i/>
                <w:sz w:val="22"/>
              </w:rPr>
              <w:t>Bythocaris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sp. (G.O. </w:t>
            </w:r>
            <w:proofErr w:type="spellStart"/>
            <w:r w:rsidRPr="00997C52">
              <w:rPr>
                <w:rFonts w:eastAsia="Calibri" w:cs="Times New Roman"/>
                <w:sz w:val="22"/>
              </w:rPr>
              <w:t>Sars</w:t>
            </w:r>
            <w:proofErr w:type="spellEnd"/>
            <w:r w:rsidRPr="00997C52">
              <w:rPr>
                <w:rFonts w:eastAsia="Calibri" w:cs="Times New Roman"/>
                <w:sz w:val="22"/>
              </w:rPr>
              <w:t>, 1870)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D278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Small, red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26DBD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  <w:tr w:rsidR="0061483A" w:rsidRPr="00997C52" w14:paraId="77208A51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5B469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6C71B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1792" behindDoc="0" locked="0" layoutInCell="1" allowOverlap="1" wp14:anchorId="07DC7D02" wp14:editId="13E2684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155825" cy="1551305"/>
                  <wp:effectExtent l="0" t="0" r="0" b="0"/>
                  <wp:wrapSquare wrapText="bothSides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1420A" w14:textId="13D6F5AA" w:rsidR="00997C52" w:rsidRPr="00997C52" w:rsidRDefault="001510A4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proofErr w:type="spellStart"/>
            <w:r>
              <w:rPr>
                <w:rFonts w:eastAsia="Calibri" w:cs="Times New Roman"/>
                <w:sz w:val="22"/>
              </w:rPr>
              <w:t>Scalpellidae</w:t>
            </w:r>
            <w:proofErr w:type="spellEnd"/>
            <w:r>
              <w:rPr>
                <w:rFonts w:eastAsia="Calibri" w:cs="Times New Roman"/>
                <w:sz w:val="22"/>
              </w:rPr>
              <w:t xml:space="preserve"> </w:t>
            </w:r>
            <w:proofErr w:type="spellStart"/>
            <w:r>
              <w:rPr>
                <w:rFonts w:eastAsia="Calibri" w:cs="Times New Roman"/>
                <w:sz w:val="22"/>
              </w:rPr>
              <w:t>indet</w:t>
            </w:r>
            <w:proofErr w:type="spellEnd"/>
            <w:r>
              <w:rPr>
                <w:rFonts w:eastAsia="Calibri" w:cs="Times New Roman"/>
                <w:sz w:val="22"/>
              </w:rPr>
              <w:t>.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F1AF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Stalked, white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ABC24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  <w:tr w:rsidR="0061483A" w:rsidRPr="00997C52" w14:paraId="639516A4" w14:textId="77777777" w:rsidTr="0061483A"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72C14" w14:textId="77777777" w:rsidR="00997C52" w:rsidRPr="00997C52" w:rsidRDefault="00997C52" w:rsidP="00997C52">
            <w:pPr>
              <w:spacing w:before="0" w:after="0" w:line="360" w:lineRule="auto"/>
              <w:ind w:right="-119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Echinodermata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2CF69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2816" behindDoc="0" locked="0" layoutInCell="1" allowOverlap="1" wp14:anchorId="16796771" wp14:editId="2DCFCAD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164715" cy="1558290"/>
                  <wp:effectExtent l="0" t="0" r="6985" b="3810"/>
                  <wp:wrapSquare wrapText="bothSides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BC84E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Feather star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05E61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Branched, brown/yellow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1ADC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  <w:tr w:rsidR="0061483A" w:rsidRPr="00997C52" w14:paraId="03935487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27FDF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0763D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3840" behindDoc="0" locked="0" layoutInCell="1" allowOverlap="1" wp14:anchorId="7BF73292" wp14:editId="239DC67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65350" cy="1558290"/>
                  <wp:effectExtent l="0" t="0" r="6350" b="3810"/>
                  <wp:wrapSquare wrapText="bothSides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4CF0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iCs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sz w:val="22"/>
              </w:rPr>
              <w:t>Tylaster</w:t>
            </w:r>
            <w:proofErr w:type="spellEnd"/>
            <w:r w:rsidRPr="00997C52">
              <w:rPr>
                <w:rFonts w:eastAsia="Calibri" w:cs="Times New Roman"/>
                <w:i/>
                <w:sz w:val="22"/>
              </w:rPr>
              <w:t xml:space="preserve"> </w:t>
            </w:r>
            <w:proofErr w:type="spellStart"/>
            <w:r w:rsidRPr="00997C52">
              <w:rPr>
                <w:rFonts w:eastAsia="Calibri" w:cs="Times New Roman"/>
                <w:i/>
                <w:sz w:val="22"/>
              </w:rPr>
              <w:t>willei</w:t>
            </w:r>
            <w:proofErr w:type="spellEnd"/>
            <w:r w:rsidRPr="00997C52">
              <w:rPr>
                <w:rFonts w:eastAsia="Calibri" w:cs="Times New Roman"/>
                <w:i/>
                <w:sz w:val="22"/>
              </w:rPr>
              <w:t xml:space="preserve"> </w:t>
            </w:r>
            <w:r w:rsidRPr="00997C52">
              <w:rPr>
                <w:rFonts w:eastAsia="Calibri" w:cs="Times New Roman"/>
                <w:iCs/>
                <w:sz w:val="22"/>
              </w:rPr>
              <w:t>(</w:t>
            </w:r>
            <w:proofErr w:type="spellStart"/>
            <w:r w:rsidRPr="00997C52">
              <w:rPr>
                <w:rFonts w:eastAsia="Calibri" w:cs="Times New Roman"/>
                <w:iCs/>
                <w:sz w:val="22"/>
              </w:rPr>
              <w:t>Danielssen</w:t>
            </w:r>
            <w:proofErr w:type="spellEnd"/>
            <w:r w:rsidRPr="00997C52">
              <w:rPr>
                <w:rFonts w:eastAsia="Calibri" w:cs="Times New Roman"/>
                <w:iCs/>
                <w:sz w:val="22"/>
              </w:rPr>
              <w:t xml:space="preserve"> and </w:t>
            </w:r>
            <w:proofErr w:type="spellStart"/>
            <w:r w:rsidRPr="00997C52">
              <w:rPr>
                <w:rFonts w:eastAsia="Calibri" w:cs="Times New Roman"/>
                <w:iCs/>
                <w:sz w:val="22"/>
              </w:rPr>
              <w:t>Koren</w:t>
            </w:r>
            <w:proofErr w:type="spellEnd"/>
            <w:r w:rsidRPr="00997C52">
              <w:rPr>
                <w:rFonts w:eastAsia="Calibri" w:cs="Times New Roman"/>
                <w:iCs/>
                <w:sz w:val="22"/>
              </w:rPr>
              <w:t>, 1881)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7740B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BB9C9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1BFAD56A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E5FF0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34A10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4864" behindDoc="0" locked="0" layoutInCell="1" allowOverlap="1" wp14:anchorId="47AC5552" wp14:editId="7CDFFA7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1905</wp:posOffset>
                  </wp:positionV>
                  <wp:extent cx="2155825" cy="1551305"/>
                  <wp:effectExtent l="0" t="0" r="0" b="0"/>
                  <wp:wrapSquare wrapText="bothSides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D136B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Times New Roman" w:cs="Times New Roman"/>
                <w:color w:val="000000"/>
                <w:sz w:val="22"/>
              </w:rPr>
              <w:t>Asteroidea sp.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EADE9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Small, white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2ACC5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08383252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A00CE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D8247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5888" behindDoc="0" locked="0" layoutInCell="1" allowOverlap="1" wp14:anchorId="1BD8B708" wp14:editId="60C8C3B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174875" cy="1565275"/>
                  <wp:effectExtent l="0" t="0" r="0" b="0"/>
                  <wp:wrapSquare wrapText="bothSides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875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BB46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sz w:val="22"/>
              </w:rPr>
              <w:t>Hymenaster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sp. (</w:t>
            </w:r>
            <w:proofErr w:type="spellStart"/>
            <w:r w:rsidRPr="00997C52">
              <w:rPr>
                <w:rFonts w:eastAsia="Calibri" w:cs="Times New Roman"/>
                <w:sz w:val="22"/>
              </w:rPr>
              <w:t>Wyville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Thomson, 1873)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5048D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Red/orange, spikey appearance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C57FB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6504ED24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F2A1C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F6875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6912" behindDoc="0" locked="0" layoutInCell="1" allowOverlap="1" wp14:anchorId="66F8C277" wp14:editId="23EB568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60270" cy="1558290"/>
                  <wp:effectExtent l="0" t="0" r="0" b="3810"/>
                  <wp:wrapSquare wrapText="bothSides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74D1B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proofErr w:type="spellStart"/>
            <w:r w:rsidRPr="00997C52">
              <w:rPr>
                <w:rFonts w:eastAsia="Calibri" w:cs="Times New Roman"/>
                <w:i/>
                <w:iCs/>
                <w:sz w:val="22"/>
              </w:rPr>
              <w:t>Solaster</w:t>
            </w:r>
            <w:proofErr w:type="spellEnd"/>
            <w:r w:rsidRPr="00997C52">
              <w:rPr>
                <w:rFonts w:eastAsia="Calibri" w:cs="Times New Roman"/>
                <w:sz w:val="22"/>
              </w:rPr>
              <w:t xml:space="preserve"> spp. (Forbes, 1839)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607A2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Colorful, many arms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FB162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0812A1FA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A778A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8AD77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7936" behindDoc="0" locked="0" layoutInCell="1" allowOverlap="1" wp14:anchorId="46DB0E1C" wp14:editId="7068AEE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635</wp:posOffset>
                  </wp:positionV>
                  <wp:extent cx="2160270" cy="1558290"/>
                  <wp:effectExtent l="0" t="0" r="0" b="3810"/>
                  <wp:wrapSquare wrapText="bothSides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3A140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i/>
                <w:iCs/>
                <w:sz w:val="22"/>
              </w:rPr>
              <w:t>Strongylocentrotus</w:t>
            </w:r>
            <w:r w:rsidRPr="00997C52">
              <w:rPr>
                <w:rFonts w:eastAsia="Calibri" w:cs="Times New Roman"/>
                <w:sz w:val="22"/>
              </w:rPr>
              <w:t xml:space="preserve"> sp. (Brandt, 1835)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DC0D6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B8825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Summit</w:t>
            </w:r>
          </w:p>
        </w:tc>
      </w:tr>
      <w:tr w:rsidR="0061483A" w:rsidRPr="00997C52" w14:paraId="30A3F747" w14:textId="77777777" w:rsidTr="0061483A"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CB695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545E7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8960" behindDoc="0" locked="0" layoutInCell="1" allowOverlap="1" wp14:anchorId="44C5257D" wp14:editId="3A9242C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64715" cy="1558290"/>
                  <wp:effectExtent l="0" t="0" r="6985" b="3810"/>
                  <wp:wrapSquare wrapText="bothSides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7653F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Ophiuroid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3C973" w14:textId="77777777" w:rsidR="00997C52" w:rsidRPr="00997C52" w:rsidRDefault="00997C52" w:rsidP="00997C52">
            <w:pPr>
              <w:spacing w:before="0" w:after="0" w:line="360" w:lineRule="auto"/>
              <w:rPr>
                <w:rFonts w:eastAsia="Calibri" w:cs="Times New Roman"/>
                <w:sz w:val="22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41704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  <w:tr w:rsidR="0061483A" w:rsidRPr="00997C52" w14:paraId="70CFA1C2" w14:textId="77777777" w:rsidTr="0061483A"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23E54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lastRenderedPageBreak/>
              <w:t>Chordata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DE6B1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noProof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89984" behindDoc="0" locked="0" layoutInCell="1" allowOverlap="1" wp14:anchorId="4955F31D" wp14:editId="0909EEF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164715" cy="1558290"/>
                  <wp:effectExtent l="0" t="0" r="6985" b="3810"/>
                  <wp:wrapSquare wrapText="bothSides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80DC3" w14:textId="3658B395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Ascidiacea sp. 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4B63F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Opaque, brown/gray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088DF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Both</w:t>
            </w:r>
          </w:p>
        </w:tc>
      </w:tr>
      <w:tr w:rsidR="0061483A" w:rsidRPr="00997C52" w14:paraId="5710A169" w14:textId="77777777" w:rsidTr="0061483A">
        <w:trPr>
          <w:trHeight w:val="2555"/>
        </w:trPr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D8C01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0FE5F" w14:textId="77777777" w:rsidR="00997C52" w:rsidRPr="00997C52" w:rsidRDefault="00997C52" w:rsidP="00997C52">
            <w:pPr>
              <w:spacing w:before="0" w:after="0" w:line="360" w:lineRule="auto"/>
              <w:ind w:right="1447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noProof/>
                <w:sz w:val="22"/>
              </w:rPr>
              <w:drawing>
                <wp:anchor distT="0" distB="0" distL="114300" distR="114300" simplePos="0" relativeHeight="251691008" behindDoc="0" locked="0" layoutInCell="1" allowOverlap="1" wp14:anchorId="55FF0EA5" wp14:editId="616DFC3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160905" cy="1558290"/>
                  <wp:effectExtent l="0" t="0" r="0" b="3810"/>
                  <wp:wrapSquare wrapText="bothSides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0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B4D98" w14:textId="03EE2EFA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Ascidiacea sp. 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C73D8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Gelatinous appearance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50514" w14:textId="77777777" w:rsidR="00997C52" w:rsidRPr="00997C52" w:rsidRDefault="00997C52" w:rsidP="00997C52">
            <w:pPr>
              <w:spacing w:before="0" w:after="0" w:line="360" w:lineRule="auto"/>
              <w:jc w:val="both"/>
              <w:rPr>
                <w:rFonts w:eastAsia="Calibri" w:cs="Times New Roman"/>
                <w:sz w:val="22"/>
              </w:rPr>
            </w:pPr>
            <w:r w:rsidRPr="00997C52">
              <w:rPr>
                <w:rFonts w:eastAsia="Calibri" w:cs="Times New Roman"/>
                <w:sz w:val="22"/>
              </w:rPr>
              <w:t>Flank</w:t>
            </w:r>
          </w:p>
        </w:tc>
      </w:tr>
    </w:tbl>
    <w:p w14:paraId="31CC978D" w14:textId="77777777" w:rsidR="00997C52" w:rsidRPr="002B4A57" w:rsidRDefault="00997C52" w:rsidP="002B4A57">
      <w:pPr>
        <w:keepNext/>
        <w:rPr>
          <w:rFonts w:cs="Times New Roman"/>
          <w:b/>
          <w:szCs w:val="24"/>
        </w:rPr>
      </w:pP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41"/>
      <w:footerReference w:type="even" r:id="rId42"/>
      <w:footerReference w:type="default" r:id="rId43"/>
      <w:headerReference w:type="first" r:id="rId44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CCE983" w14:textId="77777777" w:rsidR="0063477B" w:rsidRDefault="0063477B" w:rsidP="00117666">
      <w:pPr>
        <w:spacing w:after="0"/>
      </w:pPr>
      <w:r>
        <w:separator/>
      </w:r>
    </w:p>
  </w:endnote>
  <w:endnote w:type="continuationSeparator" w:id="0">
    <w:p w14:paraId="101E3CB3" w14:textId="77777777" w:rsidR="0063477B" w:rsidRDefault="0063477B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F2C3A4" w14:textId="77777777" w:rsidR="0063477B" w:rsidRDefault="0063477B" w:rsidP="00117666">
      <w:pPr>
        <w:spacing w:after="0"/>
      </w:pPr>
      <w:r>
        <w:separator/>
      </w:r>
    </w:p>
  </w:footnote>
  <w:footnote w:type="continuationSeparator" w:id="0">
    <w:p w14:paraId="13722C38" w14:textId="77777777" w:rsidR="0063477B" w:rsidRDefault="0063477B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10A4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47801"/>
    <w:rsid w:val="00452E9C"/>
    <w:rsid w:val="004561C3"/>
    <w:rsid w:val="004735C8"/>
    <w:rsid w:val="004947A6"/>
    <w:rsid w:val="004961FF"/>
    <w:rsid w:val="004D1114"/>
    <w:rsid w:val="00517A89"/>
    <w:rsid w:val="005250F2"/>
    <w:rsid w:val="00593EEA"/>
    <w:rsid w:val="005A5EEE"/>
    <w:rsid w:val="0061483A"/>
    <w:rsid w:val="0063477B"/>
    <w:rsid w:val="006375C7"/>
    <w:rsid w:val="00654E8F"/>
    <w:rsid w:val="00660D05"/>
    <w:rsid w:val="006820B1"/>
    <w:rsid w:val="006B7D14"/>
    <w:rsid w:val="00701727"/>
    <w:rsid w:val="007033CF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9151AA"/>
    <w:rsid w:val="0093429D"/>
    <w:rsid w:val="00943573"/>
    <w:rsid w:val="00964134"/>
    <w:rsid w:val="00970F7D"/>
    <w:rsid w:val="00994A3D"/>
    <w:rsid w:val="00997C52"/>
    <w:rsid w:val="009C2B12"/>
    <w:rsid w:val="00A174D9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table" w:customStyle="1" w:styleId="TableGrid1">
    <w:name w:val="Table Grid1"/>
    <w:basedOn w:val="TableNormal"/>
    <w:next w:val="TableGrid"/>
    <w:uiPriority w:val="39"/>
    <w:rsid w:val="00997C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2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9</Pages>
  <Words>338</Words>
  <Characters>1933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Kate M</cp:lastModifiedBy>
  <cp:revision>2</cp:revision>
  <cp:lastPrinted>2013-10-03T12:51:00Z</cp:lastPrinted>
  <dcterms:created xsi:type="dcterms:W3CDTF">2020-12-13T23:28:00Z</dcterms:created>
  <dcterms:modified xsi:type="dcterms:W3CDTF">2020-12-13T23:28:00Z</dcterms:modified>
</cp:coreProperties>
</file>