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70329" w14:textId="77777777" w:rsidR="002F3430" w:rsidRDefault="002F3430" w:rsidP="002F3430">
      <w:pPr>
        <w:pStyle w:val="02Authornames"/>
      </w:pPr>
    </w:p>
    <w:p w14:paraId="2194C570" w14:textId="63672FB4" w:rsidR="002F3430" w:rsidRDefault="002F3430" w:rsidP="002F3430">
      <w:pPr>
        <w:pStyle w:val="02Authornames"/>
      </w:pPr>
    </w:p>
    <w:p w14:paraId="089DFA50" w14:textId="50867D98" w:rsidR="002F3430" w:rsidRPr="002F3430" w:rsidRDefault="002F3430" w:rsidP="002F3430">
      <w:pPr>
        <w:pStyle w:val="02Authornames"/>
      </w:pPr>
      <w:r w:rsidRPr="002F3430">
        <w:t>Supplementary Table 1</w:t>
      </w:r>
    </w:p>
    <w:p w14:paraId="597410AB" w14:textId="3A712492" w:rsidR="00642FF8" w:rsidRPr="00642FF8" w:rsidRDefault="00526DD9" w:rsidP="002F3430">
      <w:pPr>
        <w:pStyle w:val="02Authornames"/>
      </w:pPr>
      <w:r>
        <w:t>F</w:t>
      </w:r>
      <w:r w:rsidR="00B935FB" w:rsidRPr="00B935FB">
        <w:t xml:space="preserve">auna </w:t>
      </w:r>
      <w:r w:rsidR="002148E3" w:rsidRPr="002148E3">
        <w:t xml:space="preserve">of the Kemp Caldera </w:t>
      </w:r>
      <w:r w:rsidR="002148E3">
        <w:t xml:space="preserve">and its </w:t>
      </w:r>
      <w:r w:rsidR="00B935FB" w:rsidRPr="00B935FB">
        <w:t xml:space="preserve">upper bathyal hydrothermal vents (South Sandwich Arc, Antarctica) </w:t>
      </w:r>
    </w:p>
    <w:p w14:paraId="58B73AE0" w14:textId="528D1871" w:rsidR="004D1053" w:rsidRDefault="004D1053" w:rsidP="004D1053">
      <w:pPr>
        <w:autoSpaceDE w:val="0"/>
        <w:autoSpaceDN w:val="0"/>
        <w:adjustRightInd w:val="0"/>
        <w:rPr>
          <w:sz w:val="20"/>
        </w:rPr>
      </w:pPr>
    </w:p>
    <w:p w14:paraId="09EF9A4B" w14:textId="509657DD" w:rsidR="002F3430" w:rsidRPr="000A1FBE" w:rsidRDefault="002F3430" w:rsidP="002F3430">
      <w:pPr>
        <w:autoSpaceDE w:val="0"/>
        <w:autoSpaceDN w:val="0"/>
        <w:adjustRightInd w:val="0"/>
        <w:jc w:val="center"/>
        <w:rPr>
          <w:sz w:val="20"/>
        </w:rPr>
      </w:pPr>
      <w:r w:rsidRPr="002F3430">
        <w:rPr>
          <w:sz w:val="20"/>
        </w:rPr>
        <w:t>Katrin Linse, Jonathan Copley, Douglas P. Connelly, Robert D. Larter, David A. Pearce, Nick V.C. Polunin, Alex D. Rogers, Chong Chen, Andrew Clarke, Adrian G. Glover, Alastair G.C. Graham, Veerle A.I. Huvenne, Leigh Marsh, William D.K. Reid, C. Nicolai Roterman, Christopher J. Sweeting, Katrin Zwirglmaier, Paul A. Tyler</w:t>
      </w:r>
    </w:p>
    <w:p w14:paraId="085A8037" w14:textId="77777777" w:rsidR="004D1053" w:rsidRPr="000A1FBE" w:rsidRDefault="004D1053" w:rsidP="004D1053">
      <w:pPr>
        <w:autoSpaceDE w:val="0"/>
        <w:autoSpaceDN w:val="0"/>
        <w:adjustRightInd w:val="0"/>
        <w:rPr>
          <w:sz w:val="20"/>
        </w:rPr>
      </w:pPr>
    </w:p>
    <w:p w14:paraId="6D5C03AE" w14:textId="77777777" w:rsidR="004D1053" w:rsidRPr="000A1FBE" w:rsidRDefault="004D1053" w:rsidP="004D1053">
      <w:pPr>
        <w:autoSpaceDE w:val="0"/>
        <w:autoSpaceDN w:val="0"/>
        <w:adjustRightInd w:val="0"/>
        <w:rPr>
          <w:sz w:val="20"/>
        </w:rPr>
      </w:pPr>
    </w:p>
    <w:p w14:paraId="7E062DC8" w14:textId="2B9CF27D" w:rsidR="004D1053" w:rsidRPr="000A1FBE" w:rsidRDefault="004D1053" w:rsidP="004D1053">
      <w:pPr>
        <w:pStyle w:val="NoSpacing"/>
        <w:tabs>
          <w:tab w:val="left" w:pos="3705"/>
        </w:tabs>
        <w:rPr>
          <w:rFonts w:ascii="Times New Roman" w:hAnsi="Times New Roman"/>
          <w:sz w:val="20"/>
          <w:szCs w:val="20"/>
        </w:rPr>
      </w:pPr>
      <w:r w:rsidRPr="000A1FBE">
        <w:rPr>
          <w:rFonts w:ascii="Times New Roman" w:hAnsi="Times New Roman"/>
          <w:sz w:val="20"/>
          <w:szCs w:val="20"/>
        </w:rPr>
        <w:t xml:space="preserve">Summary of ROV </w:t>
      </w:r>
      <w:bookmarkStart w:id="0" w:name="_GoBack"/>
      <w:r w:rsidRPr="006D7E72">
        <w:rPr>
          <w:rFonts w:ascii="Times New Roman" w:hAnsi="Times New Roman"/>
          <w:i/>
          <w:sz w:val="20"/>
          <w:szCs w:val="20"/>
        </w:rPr>
        <w:t>Isis</w:t>
      </w:r>
      <w:r w:rsidRPr="000A1FBE">
        <w:rPr>
          <w:rFonts w:ascii="Times New Roman" w:hAnsi="Times New Roman"/>
          <w:sz w:val="20"/>
          <w:szCs w:val="20"/>
        </w:rPr>
        <w:t xml:space="preserve"> </w:t>
      </w:r>
      <w:bookmarkEnd w:id="0"/>
      <w:r w:rsidRPr="000A1FBE">
        <w:rPr>
          <w:rFonts w:ascii="Times New Roman" w:hAnsi="Times New Roman"/>
          <w:sz w:val="20"/>
          <w:szCs w:val="20"/>
        </w:rPr>
        <w:t>deployments in the Kemp Caldera</w:t>
      </w:r>
      <w:r w:rsidR="006C0A0E">
        <w:rPr>
          <w:rFonts w:ascii="Times New Roman" w:hAnsi="Times New Roman"/>
          <w:sz w:val="20"/>
          <w:szCs w:val="20"/>
        </w:rPr>
        <w:t xml:space="preserve">. Tasks, collections and other: Ex = </w:t>
      </w:r>
      <w:r w:rsidR="00576AD4">
        <w:rPr>
          <w:rFonts w:ascii="Times New Roman" w:hAnsi="Times New Roman"/>
          <w:sz w:val="20"/>
          <w:szCs w:val="20"/>
        </w:rPr>
        <w:t>experiment deployment</w:t>
      </w:r>
      <w:r w:rsidR="006C0A0E">
        <w:rPr>
          <w:rFonts w:ascii="Times New Roman" w:hAnsi="Times New Roman"/>
          <w:sz w:val="20"/>
          <w:szCs w:val="20"/>
        </w:rPr>
        <w:t xml:space="preserve">, F = </w:t>
      </w:r>
      <w:r w:rsidR="00884A35">
        <w:rPr>
          <w:rFonts w:ascii="Times New Roman" w:hAnsi="Times New Roman"/>
          <w:sz w:val="20"/>
          <w:szCs w:val="20"/>
        </w:rPr>
        <w:t>Fauna</w:t>
      </w:r>
      <w:r w:rsidR="00576AD4">
        <w:rPr>
          <w:rFonts w:ascii="Times New Roman" w:hAnsi="Times New Roman"/>
          <w:sz w:val="20"/>
          <w:szCs w:val="20"/>
        </w:rPr>
        <w:t xml:space="preserve"> collected</w:t>
      </w:r>
      <w:r w:rsidR="00884A35">
        <w:rPr>
          <w:rFonts w:ascii="Times New Roman" w:hAnsi="Times New Roman"/>
          <w:sz w:val="20"/>
          <w:szCs w:val="20"/>
        </w:rPr>
        <w:t xml:space="preserve"> by ROV claw</w:t>
      </w:r>
      <w:r w:rsidR="006C0A0E">
        <w:rPr>
          <w:rFonts w:ascii="Times New Roman" w:hAnsi="Times New Roman"/>
          <w:sz w:val="20"/>
          <w:szCs w:val="20"/>
        </w:rPr>
        <w:t xml:space="preserve">, N = </w:t>
      </w:r>
      <w:proofErr w:type="spellStart"/>
      <w:r w:rsidR="006C0A0E">
        <w:rPr>
          <w:rFonts w:ascii="Times New Roman" w:hAnsi="Times New Roman"/>
          <w:sz w:val="20"/>
          <w:szCs w:val="20"/>
        </w:rPr>
        <w:t>Niskin</w:t>
      </w:r>
      <w:proofErr w:type="spellEnd"/>
      <w:r w:rsidR="006C0A0E">
        <w:rPr>
          <w:rFonts w:ascii="Times New Roman" w:hAnsi="Times New Roman"/>
          <w:sz w:val="20"/>
          <w:szCs w:val="20"/>
        </w:rPr>
        <w:t xml:space="preserve">, S = </w:t>
      </w:r>
      <w:r w:rsidR="00884A35">
        <w:rPr>
          <w:rFonts w:ascii="Times New Roman" w:hAnsi="Times New Roman"/>
          <w:sz w:val="20"/>
          <w:szCs w:val="20"/>
        </w:rPr>
        <w:t>Suction sampler</w:t>
      </w:r>
      <w:r w:rsidR="006C0A0E">
        <w:rPr>
          <w:rFonts w:ascii="Times New Roman" w:hAnsi="Times New Roman"/>
          <w:sz w:val="20"/>
          <w:szCs w:val="20"/>
        </w:rPr>
        <w:t xml:space="preserve">, </w:t>
      </w:r>
      <w:proofErr w:type="spellStart"/>
      <w:r w:rsidR="006C0A0E">
        <w:rPr>
          <w:rFonts w:ascii="Times New Roman" w:hAnsi="Times New Roman"/>
          <w:sz w:val="20"/>
          <w:szCs w:val="20"/>
        </w:rPr>
        <w:t>Sw</w:t>
      </w:r>
      <w:proofErr w:type="spellEnd"/>
      <w:r w:rsidR="006C0A0E">
        <w:rPr>
          <w:rFonts w:ascii="Times New Roman" w:hAnsi="Times New Roman"/>
          <w:sz w:val="20"/>
          <w:szCs w:val="20"/>
        </w:rPr>
        <w:t xml:space="preserve"> = Swath bathymetry, </w:t>
      </w:r>
      <w:proofErr w:type="spellStart"/>
      <w:r w:rsidR="006C0A0E">
        <w:rPr>
          <w:rFonts w:ascii="Times New Roman" w:hAnsi="Times New Roman"/>
          <w:sz w:val="20"/>
          <w:szCs w:val="20"/>
        </w:rPr>
        <w:t>Ti</w:t>
      </w:r>
      <w:proofErr w:type="spellEnd"/>
      <w:r w:rsidR="006C0A0E">
        <w:rPr>
          <w:rFonts w:ascii="Times New Roman" w:hAnsi="Times New Roman"/>
          <w:sz w:val="20"/>
          <w:szCs w:val="20"/>
        </w:rPr>
        <w:t xml:space="preserve"> = Titanium sampler, </w:t>
      </w:r>
      <w:proofErr w:type="spellStart"/>
      <w:proofErr w:type="gramStart"/>
      <w:r w:rsidR="006C0A0E">
        <w:rPr>
          <w:rFonts w:ascii="Times New Roman" w:hAnsi="Times New Roman"/>
          <w:sz w:val="20"/>
          <w:szCs w:val="20"/>
        </w:rPr>
        <w:t>Tr</w:t>
      </w:r>
      <w:proofErr w:type="spellEnd"/>
      <w:proofErr w:type="gramEnd"/>
      <w:r w:rsidR="006C0A0E">
        <w:rPr>
          <w:rFonts w:ascii="Times New Roman" w:hAnsi="Times New Roman"/>
          <w:sz w:val="20"/>
          <w:szCs w:val="20"/>
        </w:rPr>
        <w:t xml:space="preserve"> = Trap, T-L = temperature lance, VM = Video mosaic</w:t>
      </w:r>
    </w:p>
    <w:p w14:paraId="4E17505C" w14:textId="77777777" w:rsidR="000A1FBE" w:rsidRPr="000A1FBE" w:rsidRDefault="000A1FBE" w:rsidP="004D1053">
      <w:pPr>
        <w:pStyle w:val="NoSpacing"/>
        <w:tabs>
          <w:tab w:val="left" w:pos="3705"/>
        </w:tabs>
        <w:rPr>
          <w:rFonts w:ascii="Times New Roman" w:hAnsi="Times New Roman"/>
          <w:sz w:val="20"/>
          <w:szCs w:val="20"/>
        </w:rPr>
      </w:pPr>
    </w:p>
    <w:p w14:paraId="5054AEB6" w14:textId="41F188DB" w:rsidR="002F3430" w:rsidRDefault="002F3430">
      <w:pPr>
        <w:rPr>
          <w:szCs w:val="24"/>
        </w:rPr>
      </w:pPr>
    </w:p>
    <w:p w14:paraId="6A1C2335" w14:textId="580EDCE2" w:rsidR="002F3430" w:rsidRDefault="009D3AC6">
      <w:pPr>
        <w:rPr>
          <w:szCs w:val="24"/>
        </w:rPr>
      </w:pPr>
      <w:r w:rsidRPr="009D3AC6">
        <w:rPr>
          <w:noProof/>
        </w:rPr>
        <w:drawing>
          <wp:inline distT="0" distB="0" distL="0" distR="0" wp14:anchorId="6452B270" wp14:editId="5D90B33B">
            <wp:extent cx="6012815" cy="1863785"/>
            <wp:effectExtent l="0" t="0" r="698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2815" cy="1863785"/>
                    </a:xfrm>
                    <a:prstGeom prst="rect">
                      <a:avLst/>
                    </a:prstGeom>
                    <a:noFill/>
                    <a:ln>
                      <a:noFill/>
                    </a:ln>
                  </pic:spPr>
                </pic:pic>
              </a:graphicData>
            </a:graphic>
          </wp:inline>
        </w:drawing>
      </w:r>
    </w:p>
    <w:sectPr w:rsidR="002F3430" w:rsidSect="00B85405">
      <w:headerReference w:type="even" r:id="rId8"/>
      <w:headerReference w:type="first" r:id="rId9"/>
      <w:footerReference w:type="first" r:id="rId10"/>
      <w:type w:val="continuous"/>
      <w:pgSz w:w="11907" w:h="16840" w:code="9"/>
      <w:pgMar w:top="238" w:right="1134" w:bottom="851" w:left="1304"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BFF44" w14:textId="77777777" w:rsidR="00F4661B" w:rsidRDefault="00F4661B">
      <w:r>
        <w:separator/>
      </w:r>
    </w:p>
    <w:p w14:paraId="7D1CC272" w14:textId="77777777" w:rsidR="00F4661B" w:rsidRDefault="00F4661B"/>
    <w:p w14:paraId="535C922A" w14:textId="77777777" w:rsidR="00F4661B" w:rsidRDefault="00F4661B"/>
    <w:p w14:paraId="21602DC0" w14:textId="77777777" w:rsidR="00F4661B" w:rsidRDefault="00F4661B"/>
    <w:p w14:paraId="01C7E616" w14:textId="77777777" w:rsidR="00F4661B" w:rsidRDefault="00F4661B"/>
    <w:p w14:paraId="6CD28A78" w14:textId="77777777" w:rsidR="00F4661B" w:rsidRDefault="00F4661B"/>
  </w:endnote>
  <w:endnote w:type="continuationSeparator" w:id="0">
    <w:p w14:paraId="631EC38B" w14:textId="77777777" w:rsidR="00F4661B" w:rsidRDefault="00F4661B">
      <w:r>
        <w:continuationSeparator/>
      </w:r>
    </w:p>
    <w:p w14:paraId="2E408F01" w14:textId="77777777" w:rsidR="00F4661B" w:rsidRDefault="00F4661B"/>
    <w:p w14:paraId="7DBAD53A" w14:textId="77777777" w:rsidR="00F4661B" w:rsidRDefault="00F4661B"/>
    <w:p w14:paraId="0393174C" w14:textId="77777777" w:rsidR="00F4661B" w:rsidRDefault="00F4661B"/>
    <w:p w14:paraId="3CF17096" w14:textId="77777777" w:rsidR="00F4661B" w:rsidRDefault="00F4661B"/>
    <w:p w14:paraId="15790A41" w14:textId="77777777" w:rsidR="00F4661B" w:rsidRDefault="00F466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00A89E33-B533-48B2-8CEB-5C935FE97FC8}"/>
  </w:font>
  <w:font w:name="Cambria">
    <w:panose1 w:val="02040503050406030204"/>
    <w:charset w:val="00"/>
    <w:family w:val="roman"/>
    <w:pitch w:val="variable"/>
    <w:sig w:usb0="E00006FF" w:usb1="420024FF" w:usb2="02000000" w:usb3="00000000" w:csb0="0000019F" w:csb1="00000000"/>
    <w:embedRegular r:id="rId2" w:fontKey="{2AC772B0-397A-42C9-97BB-B61AF1746956}"/>
    <w:embedBold r:id="rId3" w:fontKey="{F485D5AD-243B-4BAA-A224-F11614364D29}"/>
  </w:font>
  <w:font w:name="MyriadPro-Cond">
    <w:altName w:val="Calibr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4" w:fontKey="{1B0B6269-525B-46AB-833B-7ED8A66E17EC}"/>
  </w:font>
  <w:font w:name="Calibri">
    <w:panose1 w:val="020F0502020204030204"/>
    <w:charset w:val="00"/>
    <w:family w:val="swiss"/>
    <w:pitch w:val="variable"/>
    <w:sig w:usb0="E0002EFF" w:usb1="C000247B" w:usb2="00000009" w:usb3="00000000" w:csb0="000001FF" w:csb1="00000000"/>
    <w:embedRegular r:id="rId5" w:fontKey="{974CE212-3205-4121-BB49-6A8D775212CC}"/>
    <w:embedBold r:id="rId6" w:fontKey="{DAC512A4-DED1-47E4-A195-E25044D526F0}"/>
    <w:embedItalic r:id="rId7" w:fontKey="{BA8DA3AD-A25E-4AEA-BBA7-0CFC8795B4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FCE1A" w14:textId="77777777" w:rsidR="00FC468B" w:rsidRPr="00F234D5" w:rsidRDefault="00FC468B" w:rsidP="00F234D5">
    <w:pPr>
      <w:rPr>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41CD3" w14:textId="77777777" w:rsidR="00F4661B" w:rsidRDefault="00F4661B">
      <w:r>
        <w:separator/>
      </w:r>
    </w:p>
    <w:p w14:paraId="1FB2AF35" w14:textId="77777777" w:rsidR="00F4661B" w:rsidRDefault="00F4661B"/>
    <w:p w14:paraId="24F854F4" w14:textId="77777777" w:rsidR="00F4661B" w:rsidRDefault="00F4661B"/>
    <w:p w14:paraId="65DFE02B" w14:textId="77777777" w:rsidR="00F4661B" w:rsidRDefault="00F4661B"/>
    <w:p w14:paraId="58A7AF0E" w14:textId="77777777" w:rsidR="00F4661B" w:rsidRDefault="00F4661B"/>
    <w:p w14:paraId="33F39955" w14:textId="77777777" w:rsidR="00F4661B" w:rsidRDefault="00F4661B"/>
  </w:footnote>
  <w:footnote w:type="continuationSeparator" w:id="0">
    <w:p w14:paraId="07F8CEA4" w14:textId="77777777" w:rsidR="00F4661B" w:rsidRDefault="00F4661B">
      <w:r>
        <w:continuationSeparator/>
      </w:r>
    </w:p>
    <w:p w14:paraId="6F1C25BE" w14:textId="77777777" w:rsidR="00F4661B" w:rsidRDefault="00F4661B"/>
    <w:p w14:paraId="25E0E4C2" w14:textId="77777777" w:rsidR="00F4661B" w:rsidRDefault="00F4661B"/>
    <w:p w14:paraId="3FB4AE55" w14:textId="77777777" w:rsidR="00F4661B" w:rsidRDefault="00F4661B"/>
    <w:p w14:paraId="1190D424" w14:textId="77777777" w:rsidR="00F4661B" w:rsidRDefault="00F4661B"/>
    <w:p w14:paraId="7C2713B5" w14:textId="77777777" w:rsidR="00F4661B" w:rsidRDefault="00F4661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56554" w14:textId="77777777" w:rsidR="00FC468B" w:rsidRDefault="00FC468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6560F" w14:textId="77777777" w:rsidR="00FC468B" w:rsidRPr="00090077" w:rsidRDefault="00FC468B" w:rsidP="00090077">
    <w:pP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78200842"/>
    <w:lvl w:ilvl="0">
      <w:start w:val="1"/>
      <w:numFmt w:val="decimal"/>
      <w:lvlText w:val="%1."/>
      <w:lvlJc w:val="left"/>
      <w:pPr>
        <w:tabs>
          <w:tab w:val="num" w:pos="5526"/>
        </w:tabs>
        <w:ind w:left="5526"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1" w15:restartNumberingAfterBreak="0">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3975A85"/>
    <w:multiLevelType w:val="hybridMultilevel"/>
    <w:tmpl w:val="03E83058"/>
    <w:lvl w:ilvl="0" w:tplc="62D29774">
      <w:start w:val="1"/>
      <w:numFmt w:val="decimal"/>
      <w:pStyle w:val="titlersos"/>
      <w:lvlText w:val="%1."/>
      <w:lvlJc w:val="left"/>
      <w:pPr>
        <w:ind w:left="206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F5646C"/>
    <w:multiLevelType w:val="multilevel"/>
    <w:tmpl w:val="08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5"/>
  </w:num>
  <w:num w:numId="12">
    <w:abstractNumId w:val="17"/>
  </w:num>
  <w:num w:numId="13">
    <w:abstractNumId w:val="13"/>
  </w:num>
  <w:num w:numId="14">
    <w:abstractNumId w:val="12"/>
  </w:num>
  <w:num w:numId="15">
    <w:abstractNumId w:val="16"/>
  </w:num>
  <w:num w:numId="16">
    <w:abstractNumId w:val="14"/>
  </w:num>
  <w:num w:numId="17">
    <w:abstractNumId w:val="11"/>
  </w:num>
  <w:num w:numId="18">
    <w:abstractNumId w:val="9"/>
  </w:num>
  <w:num w:numId="19">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1BE"/>
    <w:rsid w:val="00000686"/>
    <w:rsid w:val="000033C8"/>
    <w:rsid w:val="00004CEC"/>
    <w:rsid w:val="000063D6"/>
    <w:rsid w:val="00010071"/>
    <w:rsid w:val="00016630"/>
    <w:rsid w:val="00017E9C"/>
    <w:rsid w:val="00017F39"/>
    <w:rsid w:val="00020950"/>
    <w:rsid w:val="0002153D"/>
    <w:rsid w:val="00021E7A"/>
    <w:rsid w:val="00021F53"/>
    <w:rsid w:val="00024306"/>
    <w:rsid w:val="00025BFD"/>
    <w:rsid w:val="00027B73"/>
    <w:rsid w:val="00027D96"/>
    <w:rsid w:val="00032A13"/>
    <w:rsid w:val="00032D43"/>
    <w:rsid w:val="00045241"/>
    <w:rsid w:val="00046676"/>
    <w:rsid w:val="000467AC"/>
    <w:rsid w:val="000501EE"/>
    <w:rsid w:val="00054C5E"/>
    <w:rsid w:val="0006030E"/>
    <w:rsid w:val="00060A4C"/>
    <w:rsid w:val="00065BFF"/>
    <w:rsid w:val="00066D8A"/>
    <w:rsid w:val="00067E9D"/>
    <w:rsid w:val="000701AC"/>
    <w:rsid w:val="00070DA3"/>
    <w:rsid w:val="000762DC"/>
    <w:rsid w:val="00081B04"/>
    <w:rsid w:val="00082C94"/>
    <w:rsid w:val="00084019"/>
    <w:rsid w:val="00084756"/>
    <w:rsid w:val="00084832"/>
    <w:rsid w:val="0008540F"/>
    <w:rsid w:val="000866D7"/>
    <w:rsid w:val="000875C3"/>
    <w:rsid w:val="00090077"/>
    <w:rsid w:val="00091B24"/>
    <w:rsid w:val="00097D60"/>
    <w:rsid w:val="000A1FBE"/>
    <w:rsid w:val="000A32D0"/>
    <w:rsid w:val="000A6202"/>
    <w:rsid w:val="000B0B06"/>
    <w:rsid w:val="000B194F"/>
    <w:rsid w:val="000B1CB3"/>
    <w:rsid w:val="000B4974"/>
    <w:rsid w:val="000B76A9"/>
    <w:rsid w:val="000C192A"/>
    <w:rsid w:val="000C264C"/>
    <w:rsid w:val="000C29C4"/>
    <w:rsid w:val="000C3E6E"/>
    <w:rsid w:val="000C43BE"/>
    <w:rsid w:val="000C48A1"/>
    <w:rsid w:val="000C62E0"/>
    <w:rsid w:val="000D6D17"/>
    <w:rsid w:val="000D6F5D"/>
    <w:rsid w:val="000D7F93"/>
    <w:rsid w:val="000E0431"/>
    <w:rsid w:val="000E12F1"/>
    <w:rsid w:val="000E14C9"/>
    <w:rsid w:val="000E3F64"/>
    <w:rsid w:val="000E4718"/>
    <w:rsid w:val="000E4B0A"/>
    <w:rsid w:val="000F016E"/>
    <w:rsid w:val="000F1E02"/>
    <w:rsid w:val="000F1FAB"/>
    <w:rsid w:val="000F359A"/>
    <w:rsid w:val="000F3C89"/>
    <w:rsid w:val="000F5F23"/>
    <w:rsid w:val="000F7AD5"/>
    <w:rsid w:val="00100ACC"/>
    <w:rsid w:val="00107892"/>
    <w:rsid w:val="0011133D"/>
    <w:rsid w:val="00112F37"/>
    <w:rsid w:val="00113108"/>
    <w:rsid w:val="0011482B"/>
    <w:rsid w:val="00115145"/>
    <w:rsid w:val="00117FC8"/>
    <w:rsid w:val="0012245E"/>
    <w:rsid w:val="00122B91"/>
    <w:rsid w:val="001266D4"/>
    <w:rsid w:val="00127581"/>
    <w:rsid w:val="001279BD"/>
    <w:rsid w:val="00127F18"/>
    <w:rsid w:val="00131859"/>
    <w:rsid w:val="001377BF"/>
    <w:rsid w:val="00142173"/>
    <w:rsid w:val="00142E11"/>
    <w:rsid w:val="0014771D"/>
    <w:rsid w:val="0015052F"/>
    <w:rsid w:val="00151E31"/>
    <w:rsid w:val="00151EF8"/>
    <w:rsid w:val="0015386B"/>
    <w:rsid w:val="00153AB1"/>
    <w:rsid w:val="00157E18"/>
    <w:rsid w:val="00160A0E"/>
    <w:rsid w:val="00162741"/>
    <w:rsid w:val="001627EC"/>
    <w:rsid w:val="00165B97"/>
    <w:rsid w:val="0016784E"/>
    <w:rsid w:val="001678AE"/>
    <w:rsid w:val="001756A1"/>
    <w:rsid w:val="00181714"/>
    <w:rsid w:val="00184D0D"/>
    <w:rsid w:val="00187676"/>
    <w:rsid w:val="00191120"/>
    <w:rsid w:val="00194FBD"/>
    <w:rsid w:val="001952B2"/>
    <w:rsid w:val="001977A6"/>
    <w:rsid w:val="001A0888"/>
    <w:rsid w:val="001A0AB1"/>
    <w:rsid w:val="001A177F"/>
    <w:rsid w:val="001B02A0"/>
    <w:rsid w:val="001B218B"/>
    <w:rsid w:val="001B3CC2"/>
    <w:rsid w:val="001B3EFD"/>
    <w:rsid w:val="001B554B"/>
    <w:rsid w:val="001B6828"/>
    <w:rsid w:val="001B7062"/>
    <w:rsid w:val="001B79B1"/>
    <w:rsid w:val="001C4DD9"/>
    <w:rsid w:val="001C7E79"/>
    <w:rsid w:val="001E186F"/>
    <w:rsid w:val="001E4022"/>
    <w:rsid w:val="001E6779"/>
    <w:rsid w:val="002069CF"/>
    <w:rsid w:val="00212F79"/>
    <w:rsid w:val="00213E41"/>
    <w:rsid w:val="00214030"/>
    <w:rsid w:val="002148E3"/>
    <w:rsid w:val="00214F10"/>
    <w:rsid w:val="00217C2E"/>
    <w:rsid w:val="002205DC"/>
    <w:rsid w:val="0022251D"/>
    <w:rsid w:val="00223B07"/>
    <w:rsid w:val="0022433C"/>
    <w:rsid w:val="002243F1"/>
    <w:rsid w:val="00227070"/>
    <w:rsid w:val="00231B7A"/>
    <w:rsid w:val="00232024"/>
    <w:rsid w:val="0023528D"/>
    <w:rsid w:val="00236AAD"/>
    <w:rsid w:val="00237B85"/>
    <w:rsid w:val="00240887"/>
    <w:rsid w:val="00240CA1"/>
    <w:rsid w:val="0024387A"/>
    <w:rsid w:val="00243F3B"/>
    <w:rsid w:val="002450FE"/>
    <w:rsid w:val="0025007A"/>
    <w:rsid w:val="0025040D"/>
    <w:rsid w:val="0025337A"/>
    <w:rsid w:val="00253456"/>
    <w:rsid w:val="00255990"/>
    <w:rsid w:val="00255E68"/>
    <w:rsid w:val="0025780C"/>
    <w:rsid w:val="00257CD1"/>
    <w:rsid w:val="002618CB"/>
    <w:rsid w:val="00261F83"/>
    <w:rsid w:val="00262146"/>
    <w:rsid w:val="00262A38"/>
    <w:rsid w:val="00271586"/>
    <w:rsid w:val="00272148"/>
    <w:rsid w:val="0027535A"/>
    <w:rsid w:val="0027620C"/>
    <w:rsid w:val="00282643"/>
    <w:rsid w:val="00287ED6"/>
    <w:rsid w:val="002908F7"/>
    <w:rsid w:val="0029184A"/>
    <w:rsid w:val="00294A9E"/>
    <w:rsid w:val="00295DB0"/>
    <w:rsid w:val="0029615D"/>
    <w:rsid w:val="0029684C"/>
    <w:rsid w:val="00296ED3"/>
    <w:rsid w:val="002978B9"/>
    <w:rsid w:val="002A2314"/>
    <w:rsid w:val="002A25D9"/>
    <w:rsid w:val="002A55E3"/>
    <w:rsid w:val="002A6818"/>
    <w:rsid w:val="002B07E9"/>
    <w:rsid w:val="002B211E"/>
    <w:rsid w:val="002B4056"/>
    <w:rsid w:val="002B79B1"/>
    <w:rsid w:val="002C0F5C"/>
    <w:rsid w:val="002C2175"/>
    <w:rsid w:val="002C3E4A"/>
    <w:rsid w:val="002C4927"/>
    <w:rsid w:val="002D0658"/>
    <w:rsid w:val="002D141C"/>
    <w:rsid w:val="002D28FC"/>
    <w:rsid w:val="002D2A41"/>
    <w:rsid w:val="002D365C"/>
    <w:rsid w:val="002D4794"/>
    <w:rsid w:val="002D4F75"/>
    <w:rsid w:val="002D7273"/>
    <w:rsid w:val="002E0773"/>
    <w:rsid w:val="002E1203"/>
    <w:rsid w:val="002E26D8"/>
    <w:rsid w:val="002E30B8"/>
    <w:rsid w:val="002E4755"/>
    <w:rsid w:val="002E4DA6"/>
    <w:rsid w:val="002E6615"/>
    <w:rsid w:val="002F12FB"/>
    <w:rsid w:val="002F20EF"/>
    <w:rsid w:val="002F22BB"/>
    <w:rsid w:val="002F301E"/>
    <w:rsid w:val="002F3430"/>
    <w:rsid w:val="002F3E6B"/>
    <w:rsid w:val="002F474A"/>
    <w:rsid w:val="002F48E4"/>
    <w:rsid w:val="002F53C2"/>
    <w:rsid w:val="002F5D71"/>
    <w:rsid w:val="00300B9D"/>
    <w:rsid w:val="00301504"/>
    <w:rsid w:val="00301B96"/>
    <w:rsid w:val="00310496"/>
    <w:rsid w:val="00311125"/>
    <w:rsid w:val="00311524"/>
    <w:rsid w:val="0031248C"/>
    <w:rsid w:val="00313846"/>
    <w:rsid w:val="00313D6D"/>
    <w:rsid w:val="00315238"/>
    <w:rsid w:val="00317896"/>
    <w:rsid w:val="00321907"/>
    <w:rsid w:val="00322CA9"/>
    <w:rsid w:val="00324A27"/>
    <w:rsid w:val="00336A30"/>
    <w:rsid w:val="0034068D"/>
    <w:rsid w:val="00345892"/>
    <w:rsid w:val="00357871"/>
    <w:rsid w:val="00361C47"/>
    <w:rsid w:val="003628FE"/>
    <w:rsid w:val="00363A71"/>
    <w:rsid w:val="00364057"/>
    <w:rsid w:val="00367C2C"/>
    <w:rsid w:val="00367D72"/>
    <w:rsid w:val="0037363F"/>
    <w:rsid w:val="00376BA3"/>
    <w:rsid w:val="003861B1"/>
    <w:rsid w:val="003863EE"/>
    <w:rsid w:val="00392606"/>
    <w:rsid w:val="00394285"/>
    <w:rsid w:val="00395097"/>
    <w:rsid w:val="0039555D"/>
    <w:rsid w:val="003978FD"/>
    <w:rsid w:val="003A2191"/>
    <w:rsid w:val="003A37FC"/>
    <w:rsid w:val="003A5682"/>
    <w:rsid w:val="003A5C45"/>
    <w:rsid w:val="003A7A61"/>
    <w:rsid w:val="003C0B6F"/>
    <w:rsid w:val="003C3D1C"/>
    <w:rsid w:val="003C70AD"/>
    <w:rsid w:val="003C72B0"/>
    <w:rsid w:val="003D0942"/>
    <w:rsid w:val="003E1D82"/>
    <w:rsid w:val="003E2BCF"/>
    <w:rsid w:val="003E4E11"/>
    <w:rsid w:val="003E53E2"/>
    <w:rsid w:val="003E58B6"/>
    <w:rsid w:val="003E5DAB"/>
    <w:rsid w:val="003E7B4C"/>
    <w:rsid w:val="003F038C"/>
    <w:rsid w:val="003F0E96"/>
    <w:rsid w:val="003F32B7"/>
    <w:rsid w:val="003F3A19"/>
    <w:rsid w:val="003F57D8"/>
    <w:rsid w:val="004010CE"/>
    <w:rsid w:val="00402C26"/>
    <w:rsid w:val="00404912"/>
    <w:rsid w:val="00405947"/>
    <w:rsid w:val="00405DA4"/>
    <w:rsid w:val="00405F3B"/>
    <w:rsid w:val="004120F3"/>
    <w:rsid w:val="00422ED0"/>
    <w:rsid w:val="004234E5"/>
    <w:rsid w:val="00424870"/>
    <w:rsid w:val="004310FA"/>
    <w:rsid w:val="0043150C"/>
    <w:rsid w:val="0043196F"/>
    <w:rsid w:val="00434F2B"/>
    <w:rsid w:val="00435239"/>
    <w:rsid w:val="00435EBD"/>
    <w:rsid w:val="00440386"/>
    <w:rsid w:val="00445008"/>
    <w:rsid w:val="00445AE2"/>
    <w:rsid w:val="00445BEE"/>
    <w:rsid w:val="00447954"/>
    <w:rsid w:val="0046185E"/>
    <w:rsid w:val="00462385"/>
    <w:rsid w:val="00462798"/>
    <w:rsid w:val="00462C28"/>
    <w:rsid w:val="004662B2"/>
    <w:rsid w:val="00466B55"/>
    <w:rsid w:val="004707CB"/>
    <w:rsid w:val="00470C3F"/>
    <w:rsid w:val="00472101"/>
    <w:rsid w:val="004739ED"/>
    <w:rsid w:val="004742CE"/>
    <w:rsid w:val="00474310"/>
    <w:rsid w:val="00474C26"/>
    <w:rsid w:val="00475DAA"/>
    <w:rsid w:val="00476B27"/>
    <w:rsid w:val="0048194C"/>
    <w:rsid w:val="00482871"/>
    <w:rsid w:val="004836DC"/>
    <w:rsid w:val="00485C9B"/>
    <w:rsid w:val="00487CF4"/>
    <w:rsid w:val="00490129"/>
    <w:rsid w:val="004907B6"/>
    <w:rsid w:val="00491E9A"/>
    <w:rsid w:val="0049396E"/>
    <w:rsid w:val="00495F5C"/>
    <w:rsid w:val="00497BA5"/>
    <w:rsid w:val="004A0214"/>
    <w:rsid w:val="004A0654"/>
    <w:rsid w:val="004A1F51"/>
    <w:rsid w:val="004A7FC1"/>
    <w:rsid w:val="004B2B1A"/>
    <w:rsid w:val="004B4BA9"/>
    <w:rsid w:val="004B55A3"/>
    <w:rsid w:val="004C0F67"/>
    <w:rsid w:val="004C30F4"/>
    <w:rsid w:val="004C59F0"/>
    <w:rsid w:val="004D1053"/>
    <w:rsid w:val="004D2602"/>
    <w:rsid w:val="004D4A04"/>
    <w:rsid w:val="004E5DED"/>
    <w:rsid w:val="004F0AF7"/>
    <w:rsid w:val="004F46E9"/>
    <w:rsid w:val="004F47E8"/>
    <w:rsid w:val="004F5693"/>
    <w:rsid w:val="004F5E90"/>
    <w:rsid w:val="004F7089"/>
    <w:rsid w:val="004F7B4D"/>
    <w:rsid w:val="004F7F88"/>
    <w:rsid w:val="00506CFC"/>
    <w:rsid w:val="0050772F"/>
    <w:rsid w:val="00507A85"/>
    <w:rsid w:val="0051014B"/>
    <w:rsid w:val="00511623"/>
    <w:rsid w:val="00512302"/>
    <w:rsid w:val="00514C82"/>
    <w:rsid w:val="00516638"/>
    <w:rsid w:val="00516B22"/>
    <w:rsid w:val="00517B1D"/>
    <w:rsid w:val="00521080"/>
    <w:rsid w:val="005252BF"/>
    <w:rsid w:val="00525B4E"/>
    <w:rsid w:val="00526DD9"/>
    <w:rsid w:val="005325ED"/>
    <w:rsid w:val="00533F0B"/>
    <w:rsid w:val="0053546D"/>
    <w:rsid w:val="005373CB"/>
    <w:rsid w:val="005376DA"/>
    <w:rsid w:val="00543D97"/>
    <w:rsid w:val="0054559D"/>
    <w:rsid w:val="00545655"/>
    <w:rsid w:val="00547736"/>
    <w:rsid w:val="00551EB3"/>
    <w:rsid w:val="005521D9"/>
    <w:rsid w:val="005549F1"/>
    <w:rsid w:val="005576C5"/>
    <w:rsid w:val="00561D87"/>
    <w:rsid w:val="0056311E"/>
    <w:rsid w:val="00566D42"/>
    <w:rsid w:val="005679CA"/>
    <w:rsid w:val="00570634"/>
    <w:rsid w:val="00571B52"/>
    <w:rsid w:val="0057226B"/>
    <w:rsid w:val="005735CC"/>
    <w:rsid w:val="00573A4D"/>
    <w:rsid w:val="00573B03"/>
    <w:rsid w:val="00573E08"/>
    <w:rsid w:val="005762DF"/>
    <w:rsid w:val="005763A6"/>
    <w:rsid w:val="00576AD4"/>
    <w:rsid w:val="00582871"/>
    <w:rsid w:val="005847B2"/>
    <w:rsid w:val="0058696E"/>
    <w:rsid w:val="00586B33"/>
    <w:rsid w:val="00590F76"/>
    <w:rsid w:val="005917BA"/>
    <w:rsid w:val="00592A26"/>
    <w:rsid w:val="0059334E"/>
    <w:rsid w:val="00593E4C"/>
    <w:rsid w:val="00594686"/>
    <w:rsid w:val="005968CD"/>
    <w:rsid w:val="005972F9"/>
    <w:rsid w:val="005A0993"/>
    <w:rsid w:val="005A32A8"/>
    <w:rsid w:val="005A32FA"/>
    <w:rsid w:val="005A3E2C"/>
    <w:rsid w:val="005A4925"/>
    <w:rsid w:val="005A4B06"/>
    <w:rsid w:val="005A674E"/>
    <w:rsid w:val="005A7DEF"/>
    <w:rsid w:val="005B39D0"/>
    <w:rsid w:val="005B51CD"/>
    <w:rsid w:val="005B579C"/>
    <w:rsid w:val="005B57E1"/>
    <w:rsid w:val="005C0D75"/>
    <w:rsid w:val="005C20C8"/>
    <w:rsid w:val="005C2A48"/>
    <w:rsid w:val="005C59CD"/>
    <w:rsid w:val="005C5A96"/>
    <w:rsid w:val="005C5C6B"/>
    <w:rsid w:val="005D096D"/>
    <w:rsid w:val="005D153F"/>
    <w:rsid w:val="005D1949"/>
    <w:rsid w:val="005D200E"/>
    <w:rsid w:val="005D2C46"/>
    <w:rsid w:val="005D351E"/>
    <w:rsid w:val="005D42F9"/>
    <w:rsid w:val="005D46B8"/>
    <w:rsid w:val="005D5B4F"/>
    <w:rsid w:val="005D5ED9"/>
    <w:rsid w:val="005D742A"/>
    <w:rsid w:val="005E0A23"/>
    <w:rsid w:val="005E5490"/>
    <w:rsid w:val="005E5D84"/>
    <w:rsid w:val="005F0627"/>
    <w:rsid w:val="005F29F0"/>
    <w:rsid w:val="0060175D"/>
    <w:rsid w:val="00601AE1"/>
    <w:rsid w:val="00605A59"/>
    <w:rsid w:val="006103A8"/>
    <w:rsid w:val="0061079F"/>
    <w:rsid w:val="00611762"/>
    <w:rsid w:val="00612BE7"/>
    <w:rsid w:val="00613DC2"/>
    <w:rsid w:val="006166D0"/>
    <w:rsid w:val="00620A53"/>
    <w:rsid w:val="0062137F"/>
    <w:rsid w:val="00622404"/>
    <w:rsid w:val="00625350"/>
    <w:rsid w:val="00631489"/>
    <w:rsid w:val="00632BDE"/>
    <w:rsid w:val="00634AA1"/>
    <w:rsid w:val="00634BC8"/>
    <w:rsid w:val="006379E1"/>
    <w:rsid w:val="00640F50"/>
    <w:rsid w:val="00642FF8"/>
    <w:rsid w:val="00644C26"/>
    <w:rsid w:val="00645C0B"/>
    <w:rsid w:val="00646F1E"/>
    <w:rsid w:val="006523E0"/>
    <w:rsid w:val="00654CE1"/>
    <w:rsid w:val="00657229"/>
    <w:rsid w:val="00660FBE"/>
    <w:rsid w:val="006623EC"/>
    <w:rsid w:val="0066468D"/>
    <w:rsid w:val="0066538D"/>
    <w:rsid w:val="00666CD6"/>
    <w:rsid w:val="00670D5D"/>
    <w:rsid w:val="006711FD"/>
    <w:rsid w:val="0067293B"/>
    <w:rsid w:val="00676D08"/>
    <w:rsid w:val="00676FAE"/>
    <w:rsid w:val="00680BD8"/>
    <w:rsid w:val="00681B60"/>
    <w:rsid w:val="00681EC5"/>
    <w:rsid w:val="00681ED2"/>
    <w:rsid w:val="0068228A"/>
    <w:rsid w:val="00684366"/>
    <w:rsid w:val="006855BE"/>
    <w:rsid w:val="006857B7"/>
    <w:rsid w:val="00690CCA"/>
    <w:rsid w:val="00692F7A"/>
    <w:rsid w:val="00694F76"/>
    <w:rsid w:val="00695184"/>
    <w:rsid w:val="00697537"/>
    <w:rsid w:val="006B1246"/>
    <w:rsid w:val="006B21A7"/>
    <w:rsid w:val="006B3B86"/>
    <w:rsid w:val="006B401E"/>
    <w:rsid w:val="006B47B9"/>
    <w:rsid w:val="006B6BA7"/>
    <w:rsid w:val="006B7005"/>
    <w:rsid w:val="006C0A0E"/>
    <w:rsid w:val="006C159D"/>
    <w:rsid w:val="006C2110"/>
    <w:rsid w:val="006C4270"/>
    <w:rsid w:val="006C4ACB"/>
    <w:rsid w:val="006C795E"/>
    <w:rsid w:val="006C7BE7"/>
    <w:rsid w:val="006D026A"/>
    <w:rsid w:val="006D02FC"/>
    <w:rsid w:val="006D17AA"/>
    <w:rsid w:val="006D23DA"/>
    <w:rsid w:val="006D29DE"/>
    <w:rsid w:val="006D4267"/>
    <w:rsid w:val="006D7E72"/>
    <w:rsid w:val="006E19D1"/>
    <w:rsid w:val="006E2E66"/>
    <w:rsid w:val="006E33EF"/>
    <w:rsid w:val="006E5614"/>
    <w:rsid w:val="006E6D03"/>
    <w:rsid w:val="006F1627"/>
    <w:rsid w:val="00703590"/>
    <w:rsid w:val="00705764"/>
    <w:rsid w:val="0070603D"/>
    <w:rsid w:val="00707653"/>
    <w:rsid w:val="007113AB"/>
    <w:rsid w:val="007143A9"/>
    <w:rsid w:val="00721977"/>
    <w:rsid w:val="0072521F"/>
    <w:rsid w:val="00726FA2"/>
    <w:rsid w:val="00727925"/>
    <w:rsid w:val="00727B8A"/>
    <w:rsid w:val="00727C1A"/>
    <w:rsid w:val="00730B9A"/>
    <w:rsid w:val="00732897"/>
    <w:rsid w:val="00733661"/>
    <w:rsid w:val="00736EA8"/>
    <w:rsid w:val="00737F43"/>
    <w:rsid w:val="007450FA"/>
    <w:rsid w:val="007468B2"/>
    <w:rsid w:val="00747601"/>
    <w:rsid w:val="00747861"/>
    <w:rsid w:val="00747A45"/>
    <w:rsid w:val="007505F7"/>
    <w:rsid w:val="007633AF"/>
    <w:rsid w:val="00764620"/>
    <w:rsid w:val="007673EE"/>
    <w:rsid w:val="00767409"/>
    <w:rsid w:val="00767C09"/>
    <w:rsid w:val="00767DD9"/>
    <w:rsid w:val="00770C45"/>
    <w:rsid w:val="00770DA4"/>
    <w:rsid w:val="00775993"/>
    <w:rsid w:val="00781570"/>
    <w:rsid w:val="00781969"/>
    <w:rsid w:val="007824F8"/>
    <w:rsid w:val="007827BF"/>
    <w:rsid w:val="00784328"/>
    <w:rsid w:val="007865DA"/>
    <w:rsid w:val="00786B3D"/>
    <w:rsid w:val="00786D74"/>
    <w:rsid w:val="00791168"/>
    <w:rsid w:val="00793737"/>
    <w:rsid w:val="00793C6F"/>
    <w:rsid w:val="007A0A2A"/>
    <w:rsid w:val="007A2F95"/>
    <w:rsid w:val="007A32AC"/>
    <w:rsid w:val="007B04EA"/>
    <w:rsid w:val="007B19FF"/>
    <w:rsid w:val="007B3DEB"/>
    <w:rsid w:val="007B4AFE"/>
    <w:rsid w:val="007B6701"/>
    <w:rsid w:val="007B77B1"/>
    <w:rsid w:val="007C050B"/>
    <w:rsid w:val="007C0BC4"/>
    <w:rsid w:val="007C348F"/>
    <w:rsid w:val="007C37F0"/>
    <w:rsid w:val="007C3EF2"/>
    <w:rsid w:val="007C61CA"/>
    <w:rsid w:val="007D35EA"/>
    <w:rsid w:val="007D738C"/>
    <w:rsid w:val="007D73DB"/>
    <w:rsid w:val="007E07A6"/>
    <w:rsid w:val="007E3F46"/>
    <w:rsid w:val="007E7C1D"/>
    <w:rsid w:val="007F3FA8"/>
    <w:rsid w:val="007F4A93"/>
    <w:rsid w:val="007F75D6"/>
    <w:rsid w:val="008027FB"/>
    <w:rsid w:val="00804B36"/>
    <w:rsid w:val="00812E98"/>
    <w:rsid w:val="00813296"/>
    <w:rsid w:val="008135B9"/>
    <w:rsid w:val="00813650"/>
    <w:rsid w:val="008152F3"/>
    <w:rsid w:val="008153FE"/>
    <w:rsid w:val="00815DEB"/>
    <w:rsid w:val="00817032"/>
    <w:rsid w:val="00826836"/>
    <w:rsid w:val="008336AA"/>
    <w:rsid w:val="00835465"/>
    <w:rsid w:val="008354CD"/>
    <w:rsid w:val="00836B69"/>
    <w:rsid w:val="00836EA4"/>
    <w:rsid w:val="0084031D"/>
    <w:rsid w:val="008411AA"/>
    <w:rsid w:val="00841C48"/>
    <w:rsid w:val="008427EC"/>
    <w:rsid w:val="00842B3B"/>
    <w:rsid w:val="00845742"/>
    <w:rsid w:val="0084576D"/>
    <w:rsid w:val="008467D6"/>
    <w:rsid w:val="008514A6"/>
    <w:rsid w:val="0085152B"/>
    <w:rsid w:val="00855FE1"/>
    <w:rsid w:val="00860A5F"/>
    <w:rsid w:val="00864EA7"/>
    <w:rsid w:val="008676DF"/>
    <w:rsid w:val="00867B60"/>
    <w:rsid w:val="00870DCA"/>
    <w:rsid w:val="00871526"/>
    <w:rsid w:val="00872232"/>
    <w:rsid w:val="008743CB"/>
    <w:rsid w:val="0087490A"/>
    <w:rsid w:val="00874AFD"/>
    <w:rsid w:val="00880D38"/>
    <w:rsid w:val="00883FB8"/>
    <w:rsid w:val="0088402E"/>
    <w:rsid w:val="00884595"/>
    <w:rsid w:val="00884A35"/>
    <w:rsid w:val="0088661B"/>
    <w:rsid w:val="00886B7C"/>
    <w:rsid w:val="00887CE1"/>
    <w:rsid w:val="00893FBA"/>
    <w:rsid w:val="0089487D"/>
    <w:rsid w:val="00896470"/>
    <w:rsid w:val="008975A1"/>
    <w:rsid w:val="00897C71"/>
    <w:rsid w:val="008A0B38"/>
    <w:rsid w:val="008A2DD2"/>
    <w:rsid w:val="008A34FF"/>
    <w:rsid w:val="008A39D8"/>
    <w:rsid w:val="008A3CC4"/>
    <w:rsid w:val="008A5020"/>
    <w:rsid w:val="008B14AB"/>
    <w:rsid w:val="008B2BF4"/>
    <w:rsid w:val="008B31E8"/>
    <w:rsid w:val="008B3AF7"/>
    <w:rsid w:val="008B5ED0"/>
    <w:rsid w:val="008C0842"/>
    <w:rsid w:val="008C3BD0"/>
    <w:rsid w:val="008C44C9"/>
    <w:rsid w:val="008C512F"/>
    <w:rsid w:val="008D2C61"/>
    <w:rsid w:val="008D2E4D"/>
    <w:rsid w:val="008D3E71"/>
    <w:rsid w:val="008D46CA"/>
    <w:rsid w:val="008E0C1E"/>
    <w:rsid w:val="008E4270"/>
    <w:rsid w:val="008E549F"/>
    <w:rsid w:val="008F0D62"/>
    <w:rsid w:val="008F2192"/>
    <w:rsid w:val="008F3975"/>
    <w:rsid w:val="008F42AC"/>
    <w:rsid w:val="008F56C3"/>
    <w:rsid w:val="008F676A"/>
    <w:rsid w:val="00900F55"/>
    <w:rsid w:val="00902E81"/>
    <w:rsid w:val="00902E8C"/>
    <w:rsid w:val="00905461"/>
    <w:rsid w:val="009101D8"/>
    <w:rsid w:val="00910A8A"/>
    <w:rsid w:val="00913B2C"/>
    <w:rsid w:val="00913D93"/>
    <w:rsid w:val="009165C7"/>
    <w:rsid w:val="00920E4E"/>
    <w:rsid w:val="0092135D"/>
    <w:rsid w:val="00926D2B"/>
    <w:rsid w:val="009273F5"/>
    <w:rsid w:val="0093074A"/>
    <w:rsid w:val="00930989"/>
    <w:rsid w:val="0093100F"/>
    <w:rsid w:val="00933012"/>
    <w:rsid w:val="009330D0"/>
    <w:rsid w:val="009418F0"/>
    <w:rsid w:val="0094283B"/>
    <w:rsid w:val="00944FAE"/>
    <w:rsid w:val="0094505A"/>
    <w:rsid w:val="00946F35"/>
    <w:rsid w:val="00950E02"/>
    <w:rsid w:val="0095374C"/>
    <w:rsid w:val="00954FB7"/>
    <w:rsid w:val="009552B1"/>
    <w:rsid w:val="00955D0D"/>
    <w:rsid w:val="00956602"/>
    <w:rsid w:val="009573E1"/>
    <w:rsid w:val="00961CB4"/>
    <w:rsid w:val="00963454"/>
    <w:rsid w:val="0096390D"/>
    <w:rsid w:val="00965267"/>
    <w:rsid w:val="00967DFE"/>
    <w:rsid w:val="0097194C"/>
    <w:rsid w:val="00972137"/>
    <w:rsid w:val="009743AF"/>
    <w:rsid w:val="00974A85"/>
    <w:rsid w:val="00974DEA"/>
    <w:rsid w:val="00980EBD"/>
    <w:rsid w:val="00981C90"/>
    <w:rsid w:val="00982899"/>
    <w:rsid w:val="009838FD"/>
    <w:rsid w:val="00983B27"/>
    <w:rsid w:val="00984129"/>
    <w:rsid w:val="0098578F"/>
    <w:rsid w:val="0098589F"/>
    <w:rsid w:val="0099042A"/>
    <w:rsid w:val="009908F7"/>
    <w:rsid w:val="00994331"/>
    <w:rsid w:val="009955B8"/>
    <w:rsid w:val="009A2913"/>
    <w:rsid w:val="009A36C3"/>
    <w:rsid w:val="009A6212"/>
    <w:rsid w:val="009A6D80"/>
    <w:rsid w:val="009B0966"/>
    <w:rsid w:val="009B36A5"/>
    <w:rsid w:val="009B4B3A"/>
    <w:rsid w:val="009B5A0B"/>
    <w:rsid w:val="009C62E9"/>
    <w:rsid w:val="009D27E8"/>
    <w:rsid w:val="009D3AC6"/>
    <w:rsid w:val="009D51B8"/>
    <w:rsid w:val="009D78F7"/>
    <w:rsid w:val="009E254C"/>
    <w:rsid w:val="009F02B2"/>
    <w:rsid w:val="009F3567"/>
    <w:rsid w:val="009F3E32"/>
    <w:rsid w:val="009F7EDA"/>
    <w:rsid w:val="00A020DA"/>
    <w:rsid w:val="00A03104"/>
    <w:rsid w:val="00A0535F"/>
    <w:rsid w:val="00A055BC"/>
    <w:rsid w:val="00A1510D"/>
    <w:rsid w:val="00A179B3"/>
    <w:rsid w:val="00A2048E"/>
    <w:rsid w:val="00A20837"/>
    <w:rsid w:val="00A2244C"/>
    <w:rsid w:val="00A2255F"/>
    <w:rsid w:val="00A23652"/>
    <w:rsid w:val="00A24E23"/>
    <w:rsid w:val="00A25FC1"/>
    <w:rsid w:val="00A26F3A"/>
    <w:rsid w:val="00A3149E"/>
    <w:rsid w:val="00A33143"/>
    <w:rsid w:val="00A36A64"/>
    <w:rsid w:val="00A43325"/>
    <w:rsid w:val="00A433E0"/>
    <w:rsid w:val="00A440A8"/>
    <w:rsid w:val="00A46DA1"/>
    <w:rsid w:val="00A47166"/>
    <w:rsid w:val="00A47FA2"/>
    <w:rsid w:val="00A502B4"/>
    <w:rsid w:val="00A50AE4"/>
    <w:rsid w:val="00A5122B"/>
    <w:rsid w:val="00A52613"/>
    <w:rsid w:val="00A53DB4"/>
    <w:rsid w:val="00A571C0"/>
    <w:rsid w:val="00A57446"/>
    <w:rsid w:val="00A62074"/>
    <w:rsid w:val="00A62671"/>
    <w:rsid w:val="00A63521"/>
    <w:rsid w:val="00A65342"/>
    <w:rsid w:val="00A6641A"/>
    <w:rsid w:val="00A66837"/>
    <w:rsid w:val="00A67524"/>
    <w:rsid w:val="00A67A74"/>
    <w:rsid w:val="00A72D6F"/>
    <w:rsid w:val="00A73120"/>
    <w:rsid w:val="00A74221"/>
    <w:rsid w:val="00A77219"/>
    <w:rsid w:val="00A77999"/>
    <w:rsid w:val="00A807BB"/>
    <w:rsid w:val="00A82005"/>
    <w:rsid w:val="00A827CC"/>
    <w:rsid w:val="00A83655"/>
    <w:rsid w:val="00A8455F"/>
    <w:rsid w:val="00A84C16"/>
    <w:rsid w:val="00A84E3C"/>
    <w:rsid w:val="00A84FED"/>
    <w:rsid w:val="00A850F9"/>
    <w:rsid w:val="00A86DFB"/>
    <w:rsid w:val="00A8758E"/>
    <w:rsid w:val="00A87B77"/>
    <w:rsid w:val="00A90180"/>
    <w:rsid w:val="00A90B5A"/>
    <w:rsid w:val="00A9217A"/>
    <w:rsid w:val="00A94354"/>
    <w:rsid w:val="00A949D5"/>
    <w:rsid w:val="00A94FE9"/>
    <w:rsid w:val="00A95FC0"/>
    <w:rsid w:val="00AA02A0"/>
    <w:rsid w:val="00AA56A6"/>
    <w:rsid w:val="00AA683E"/>
    <w:rsid w:val="00AB0AC6"/>
    <w:rsid w:val="00AB2659"/>
    <w:rsid w:val="00AB40B1"/>
    <w:rsid w:val="00AB729D"/>
    <w:rsid w:val="00AC4971"/>
    <w:rsid w:val="00AC6250"/>
    <w:rsid w:val="00AD27E5"/>
    <w:rsid w:val="00AD4920"/>
    <w:rsid w:val="00AD4BE3"/>
    <w:rsid w:val="00AD52F9"/>
    <w:rsid w:val="00AD6043"/>
    <w:rsid w:val="00AD71BE"/>
    <w:rsid w:val="00AD7AB1"/>
    <w:rsid w:val="00AE1259"/>
    <w:rsid w:val="00AE2656"/>
    <w:rsid w:val="00AE7EC2"/>
    <w:rsid w:val="00AF7980"/>
    <w:rsid w:val="00AF7FD7"/>
    <w:rsid w:val="00B01522"/>
    <w:rsid w:val="00B06D8C"/>
    <w:rsid w:val="00B11C7B"/>
    <w:rsid w:val="00B12C3E"/>
    <w:rsid w:val="00B15616"/>
    <w:rsid w:val="00B20CF7"/>
    <w:rsid w:val="00B23090"/>
    <w:rsid w:val="00B2330E"/>
    <w:rsid w:val="00B23EFF"/>
    <w:rsid w:val="00B242DB"/>
    <w:rsid w:val="00B268D3"/>
    <w:rsid w:val="00B27BD7"/>
    <w:rsid w:val="00B30BB8"/>
    <w:rsid w:val="00B40C49"/>
    <w:rsid w:val="00B41E34"/>
    <w:rsid w:val="00B42266"/>
    <w:rsid w:val="00B42D75"/>
    <w:rsid w:val="00B43098"/>
    <w:rsid w:val="00B4391D"/>
    <w:rsid w:val="00B459B4"/>
    <w:rsid w:val="00B45FE3"/>
    <w:rsid w:val="00B46076"/>
    <w:rsid w:val="00B46BDD"/>
    <w:rsid w:val="00B52E33"/>
    <w:rsid w:val="00B5321E"/>
    <w:rsid w:val="00B54BE5"/>
    <w:rsid w:val="00B579AE"/>
    <w:rsid w:val="00B6003F"/>
    <w:rsid w:val="00B607EA"/>
    <w:rsid w:val="00B61394"/>
    <w:rsid w:val="00B61F44"/>
    <w:rsid w:val="00B62A2A"/>
    <w:rsid w:val="00B66534"/>
    <w:rsid w:val="00B66947"/>
    <w:rsid w:val="00B67072"/>
    <w:rsid w:val="00B7688A"/>
    <w:rsid w:val="00B76E30"/>
    <w:rsid w:val="00B813E5"/>
    <w:rsid w:val="00B81B67"/>
    <w:rsid w:val="00B85405"/>
    <w:rsid w:val="00B85F29"/>
    <w:rsid w:val="00B865D8"/>
    <w:rsid w:val="00B92C07"/>
    <w:rsid w:val="00B92D73"/>
    <w:rsid w:val="00B935FB"/>
    <w:rsid w:val="00B940AE"/>
    <w:rsid w:val="00B94147"/>
    <w:rsid w:val="00B94342"/>
    <w:rsid w:val="00B952DD"/>
    <w:rsid w:val="00B954DE"/>
    <w:rsid w:val="00B97309"/>
    <w:rsid w:val="00BA19AE"/>
    <w:rsid w:val="00BA32AF"/>
    <w:rsid w:val="00BA3B7A"/>
    <w:rsid w:val="00BB3166"/>
    <w:rsid w:val="00BB3A04"/>
    <w:rsid w:val="00BB57C8"/>
    <w:rsid w:val="00BB5863"/>
    <w:rsid w:val="00BB5B47"/>
    <w:rsid w:val="00BC371E"/>
    <w:rsid w:val="00BC403B"/>
    <w:rsid w:val="00BC4F84"/>
    <w:rsid w:val="00BC512C"/>
    <w:rsid w:val="00BC66D2"/>
    <w:rsid w:val="00BC6A7D"/>
    <w:rsid w:val="00BD352B"/>
    <w:rsid w:val="00BD35B7"/>
    <w:rsid w:val="00BD3622"/>
    <w:rsid w:val="00BD78B2"/>
    <w:rsid w:val="00BE30E7"/>
    <w:rsid w:val="00BE39AE"/>
    <w:rsid w:val="00BE4010"/>
    <w:rsid w:val="00BE4337"/>
    <w:rsid w:val="00BF2C5E"/>
    <w:rsid w:val="00BF39B7"/>
    <w:rsid w:val="00BF3A44"/>
    <w:rsid w:val="00BF42A8"/>
    <w:rsid w:val="00BF4C41"/>
    <w:rsid w:val="00BF4FF8"/>
    <w:rsid w:val="00BF5CE1"/>
    <w:rsid w:val="00C0017A"/>
    <w:rsid w:val="00C054AF"/>
    <w:rsid w:val="00C062C9"/>
    <w:rsid w:val="00C07934"/>
    <w:rsid w:val="00C10E16"/>
    <w:rsid w:val="00C10F3F"/>
    <w:rsid w:val="00C11832"/>
    <w:rsid w:val="00C15F91"/>
    <w:rsid w:val="00C175A2"/>
    <w:rsid w:val="00C20EDE"/>
    <w:rsid w:val="00C212E2"/>
    <w:rsid w:val="00C227CB"/>
    <w:rsid w:val="00C23E58"/>
    <w:rsid w:val="00C23EEC"/>
    <w:rsid w:val="00C26E9C"/>
    <w:rsid w:val="00C30CDE"/>
    <w:rsid w:val="00C30E5E"/>
    <w:rsid w:val="00C317AD"/>
    <w:rsid w:val="00C338F3"/>
    <w:rsid w:val="00C33F1E"/>
    <w:rsid w:val="00C40DBF"/>
    <w:rsid w:val="00C42F90"/>
    <w:rsid w:val="00C51158"/>
    <w:rsid w:val="00C51D3D"/>
    <w:rsid w:val="00C54030"/>
    <w:rsid w:val="00C54AF8"/>
    <w:rsid w:val="00C54DB3"/>
    <w:rsid w:val="00C575CA"/>
    <w:rsid w:val="00C6068D"/>
    <w:rsid w:val="00C6193A"/>
    <w:rsid w:val="00C6332D"/>
    <w:rsid w:val="00C63ABC"/>
    <w:rsid w:val="00C63D8B"/>
    <w:rsid w:val="00C650E5"/>
    <w:rsid w:val="00C65844"/>
    <w:rsid w:val="00C67C08"/>
    <w:rsid w:val="00C73CB6"/>
    <w:rsid w:val="00C7520D"/>
    <w:rsid w:val="00C75982"/>
    <w:rsid w:val="00C82656"/>
    <w:rsid w:val="00C83937"/>
    <w:rsid w:val="00C83DAF"/>
    <w:rsid w:val="00C84725"/>
    <w:rsid w:val="00C878A7"/>
    <w:rsid w:val="00C90543"/>
    <w:rsid w:val="00C90E37"/>
    <w:rsid w:val="00C91832"/>
    <w:rsid w:val="00C92B5F"/>
    <w:rsid w:val="00C95DE4"/>
    <w:rsid w:val="00C9616C"/>
    <w:rsid w:val="00C976B6"/>
    <w:rsid w:val="00CA2D84"/>
    <w:rsid w:val="00CA7CA6"/>
    <w:rsid w:val="00CB2FFD"/>
    <w:rsid w:val="00CB6117"/>
    <w:rsid w:val="00CB662C"/>
    <w:rsid w:val="00CC0C30"/>
    <w:rsid w:val="00CC253C"/>
    <w:rsid w:val="00CC2AEE"/>
    <w:rsid w:val="00CC525F"/>
    <w:rsid w:val="00CC75C6"/>
    <w:rsid w:val="00CD2A36"/>
    <w:rsid w:val="00CD376C"/>
    <w:rsid w:val="00CD4E6A"/>
    <w:rsid w:val="00CD64B0"/>
    <w:rsid w:val="00CD749E"/>
    <w:rsid w:val="00CD760A"/>
    <w:rsid w:val="00CD76D1"/>
    <w:rsid w:val="00CE0F05"/>
    <w:rsid w:val="00CE2D99"/>
    <w:rsid w:val="00CE2E01"/>
    <w:rsid w:val="00CE3418"/>
    <w:rsid w:val="00CE550B"/>
    <w:rsid w:val="00CE5A20"/>
    <w:rsid w:val="00CE6848"/>
    <w:rsid w:val="00CE6B0D"/>
    <w:rsid w:val="00CF1274"/>
    <w:rsid w:val="00CF1586"/>
    <w:rsid w:val="00CF17F4"/>
    <w:rsid w:val="00CF62EB"/>
    <w:rsid w:val="00CF6994"/>
    <w:rsid w:val="00D00609"/>
    <w:rsid w:val="00D04B15"/>
    <w:rsid w:val="00D05A91"/>
    <w:rsid w:val="00D07E53"/>
    <w:rsid w:val="00D105D9"/>
    <w:rsid w:val="00D15741"/>
    <w:rsid w:val="00D17DE9"/>
    <w:rsid w:val="00D23346"/>
    <w:rsid w:val="00D2345E"/>
    <w:rsid w:val="00D26EED"/>
    <w:rsid w:val="00D318FB"/>
    <w:rsid w:val="00D3653D"/>
    <w:rsid w:val="00D40D6C"/>
    <w:rsid w:val="00D41D79"/>
    <w:rsid w:val="00D4364B"/>
    <w:rsid w:val="00D47BC8"/>
    <w:rsid w:val="00D51509"/>
    <w:rsid w:val="00D53609"/>
    <w:rsid w:val="00D537F5"/>
    <w:rsid w:val="00D54E38"/>
    <w:rsid w:val="00D5614C"/>
    <w:rsid w:val="00D56AC1"/>
    <w:rsid w:val="00D5728E"/>
    <w:rsid w:val="00D57BA9"/>
    <w:rsid w:val="00D6314D"/>
    <w:rsid w:val="00D643B4"/>
    <w:rsid w:val="00D668AE"/>
    <w:rsid w:val="00D67141"/>
    <w:rsid w:val="00D67C77"/>
    <w:rsid w:val="00D701FF"/>
    <w:rsid w:val="00D732A0"/>
    <w:rsid w:val="00D7344C"/>
    <w:rsid w:val="00D7513A"/>
    <w:rsid w:val="00D758CB"/>
    <w:rsid w:val="00D75C5C"/>
    <w:rsid w:val="00D77718"/>
    <w:rsid w:val="00D813F9"/>
    <w:rsid w:val="00D845EE"/>
    <w:rsid w:val="00D87806"/>
    <w:rsid w:val="00D9132B"/>
    <w:rsid w:val="00D91902"/>
    <w:rsid w:val="00D92FC1"/>
    <w:rsid w:val="00D932CC"/>
    <w:rsid w:val="00D93B27"/>
    <w:rsid w:val="00D94344"/>
    <w:rsid w:val="00D959C6"/>
    <w:rsid w:val="00DA31BD"/>
    <w:rsid w:val="00DA3319"/>
    <w:rsid w:val="00DA5BAE"/>
    <w:rsid w:val="00DA61FB"/>
    <w:rsid w:val="00DB0F57"/>
    <w:rsid w:val="00DC0841"/>
    <w:rsid w:val="00DC2383"/>
    <w:rsid w:val="00DC40A2"/>
    <w:rsid w:val="00DC42DD"/>
    <w:rsid w:val="00DD00B0"/>
    <w:rsid w:val="00DD032C"/>
    <w:rsid w:val="00DD4D21"/>
    <w:rsid w:val="00DD5CB8"/>
    <w:rsid w:val="00DD7F85"/>
    <w:rsid w:val="00DE46A1"/>
    <w:rsid w:val="00DE4B06"/>
    <w:rsid w:val="00DE77C3"/>
    <w:rsid w:val="00DF063B"/>
    <w:rsid w:val="00DF2BEC"/>
    <w:rsid w:val="00DF415D"/>
    <w:rsid w:val="00DF4738"/>
    <w:rsid w:val="00DF770C"/>
    <w:rsid w:val="00E0080A"/>
    <w:rsid w:val="00E00CEE"/>
    <w:rsid w:val="00E00D45"/>
    <w:rsid w:val="00E02469"/>
    <w:rsid w:val="00E04A88"/>
    <w:rsid w:val="00E05962"/>
    <w:rsid w:val="00E059D3"/>
    <w:rsid w:val="00E05C0E"/>
    <w:rsid w:val="00E064C5"/>
    <w:rsid w:val="00E11B25"/>
    <w:rsid w:val="00E13619"/>
    <w:rsid w:val="00E14DF2"/>
    <w:rsid w:val="00E157EC"/>
    <w:rsid w:val="00E17318"/>
    <w:rsid w:val="00E2511A"/>
    <w:rsid w:val="00E26F43"/>
    <w:rsid w:val="00E273EF"/>
    <w:rsid w:val="00E30C7F"/>
    <w:rsid w:val="00E34F67"/>
    <w:rsid w:val="00E36B51"/>
    <w:rsid w:val="00E36FAE"/>
    <w:rsid w:val="00E379A2"/>
    <w:rsid w:val="00E37A6C"/>
    <w:rsid w:val="00E40AC4"/>
    <w:rsid w:val="00E4369D"/>
    <w:rsid w:val="00E4692A"/>
    <w:rsid w:val="00E51F31"/>
    <w:rsid w:val="00E526E0"/>
    <w:rsid w:val="00E53B30"/>
    <w:rsid w:val="00E55F00"/>
    <w:rsid w:val="00E563EF"/>
    <w:rsid w:val="00E57D0B"/>
    <w:rsid w:val="00E57F16"/>
    <w:rsid w:val="00E62062"/>
    <w:rsid w:val="00E62C75"/>
    <w:rsid w:val="00E63B59"/>
    <w:rsid w:val="00E6614E"/>
    <w:rsid w:val="00E70C67"/>
    <w:rsid w:val="00E724DF"/>
    <w:rsid w:val="00E72CC2"/>
    <w:rsid w:val="00E80014"/>
    <w:rsid w:val="00E851D2"/>
    <w:rsid w:val="00E856E1"/>
    <w:rsid w:val="00E86166"/>
    <w:rsid w:val="00E86574"/>
    <w:rsid w:val="00E87C72"/>
    <w:rsid w:val="00E90D33"/>
    <w:rsid w:val="00E91081"/>
    <w:rsid w:val="00E916A7"/>
    <w:rsid w:val="00E92AED"/>
    <w:rsid w:val="00E9594C"/>
    <w:rsid w:val="00E96E54"/>
    <w:rsid w:val="00E96EDB"/>
    <w:rsid w:val="00EA06D1"/>
    <w:rsid w:val="00EA0DFB"/>
    <w:rsid w:val="00EA6217"/>
    <w:rsid w:val="00EA6517"/>
    <w:rsid w:val="00EB36DB"/>
    <w:rsid w:val="00EB3CFA"/>
    <w:rsid w:val="00EB591A"/>
    <w:rsid w:val="00EC1344"/>
    <w:rsid w:val="00EC50BF"/>
    <w:rsid w:val="00EC6585"/>
    <w:rsid w:val="00EC7898"/>
    <w:rsid w:val="00EC7B0C"/>
    <w:rsid w:val="00ED1B16"/>
    <w:rsid w:val="00ED1EA9"/>
    <w:rsid w:val="00EE1FCD"/>
    <w:rsid w:val="00EE3CEC"/>
    <w:rsid w:val="00EE50D0"/>
    <w:rsid w:val="00EE5312"/>
    <w:rsid w:val="00EE7816"/>
    <w:rsid w:val="00EF274A"/>
    <w:rsid w:val="00EF2A91"/>
    <w:rsid w:val="00EF5FA9"/>
    <w:rsid w:val="00F0036D"/>
    <w:rsid w:val="00F007EA"/>
    <w:rsid w:val="00F04202"/>
    <w:rsid w:val="00F043F8"/>
    <w:rsid w:val="00F06592"/>
    <w:rsid w:val="00F06F00"/>
    <w:rsid w:val="00F06F93"/>
    <w:rsid w:val="00F07D39"/>
    <w:rsid w:val="00F12128"/>
    <w:rsid w:val="00F14B8F"/>
    <w:rsid w:val="00F1529E"/>
    <w:rsid w:val="00F16D15"/>
    <w:rsid w:val="00F1758C"/>
    <w:rsid w:val="00F20AC5"/>
    <w:rsid w:val="00F20BC4"/>
    <w:rsid w:val="00F234D5"/>
    <w:rsid w:val="00F248F9"/>
    <w:rsid w:val="00F253A3"/>
    <w:rsid w:val="00F33265"/>
    <w:rsid w:val="00F34B47"/>
    <w:rsid w:val="00F358E9"/>
    <w:rsid w:val="00F3633B"/>
    <w:rsid w:val="00F43881"/>
    <w:rsid w:val="00F43E03"/>
    <w:rsid w:val="00F463A2"/>
    <w:rsid w:val="00F4661B"/>
    <w:rsid w:val="00F519EA"/>
    <w:rsid w:val="00F51C46"/>
    <w:rsid w:val="00F52406"/>
    <w:rsid w:val="00F5304A"/>
    <w:rsid w:val="00F539E6"/>
    <w:rsid w:val="00F53D10"/>
    <w:rsid w:val="00F54DCA"/>
    <w:rsid w:val="00F55D5B"/>
    <w:rsid w:val="00F6248E"/>
    <w:rsid w:val="00F6418E"/>
    <w:rsid w:val="00F70C9A"/>
    <w:rsid w:val="00F74D62"/>
    <w:rsid w:val="00F751FC"/>
    <w:rsid w:val="00F8164D"/>
    <w:rsid w:val="00F81EF3"/>
    <w:rsid w:val="00F8388E"/>
    <w:rsid w:val="00F85EBD"/>
    <w:rsid w:val="00F928E9"/>
    <w:rsid w:val="00F9324A"/>
    <w:rsid w:val="00F956DB"/>
    <w:rsid w:val="00FA1E3B"/>
    <w:rsid w:val="00FA4024"/>
    <w:rsid w:val="00FA5D22"/>
    <w:rsid w:val="00FA6BE9"/>
    <w:rsid w:val="00FA7FFB"/>
    <w:rsid w:val="00FB0890"/>
    <w:rsid w:val="00FB64F8"/>
    <w:rsid w:val="00FB6C23"/>
    <w:rsid w:val="00FC468B"/>
    <w:rsid w:val="00FC622F"/>
    <w:rsid w:val="00FD097A"/>
    <w:rsid w:val="00FD1178"/>
    <w:rsid w:val="00FD4AF6"/>
    <w:rsid w:val="00FD5B63"/>
    <w:rsid w:val="00FE0F23"/>
    <w:rsid w:val="00FE22EE"/>
    <w:rsid w:val="00FE4C05"/>
    <w:rsid w:val="00FE5464"/>
    <w:rsid w:val="00FF0281"/>
    <w:rsid w:val="00FF0DAA"/>
    <w:rsid w:val="00FF1787"/>
    <w:rsid w:val="00FF1DE3"/>
    <w:rsid w:val="00FF5159"/>
    <w:rsid w:val="00FF7CBE"/>
    <w:rsid w:val="00FF7F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DD0C6"/>
  <w15:docId w15:val="{E89DDCA1-4768-4B5A-BED3-ED9898089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1D8"/>
    <w:rPr>
      <w:sz w:val="24"/>
    </w:rPr>
  </w:style>
  <w:style w:type="paragraph" w:styleId="Heading1">
    <w:name w:val="heading 1"/>
    <w:basedOn w:val="Normal"/>
    <w:next w:val="Normal"/>
    <w:link w:val="Heading1Char"/>
    <w:qFormat/>
    <w:rsid w:val="00313D6D"/>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13D6D"/>
    <w:pPr>
      <w:keepNext/>
      <w:numPr>
        <w:ilvl w:val="1"/>
        <w:numId w:val="12"/>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13D6D"/>
    <w:pPr>
      <w:keepNext/>
      <w:numPr>
        <w:ilvl w:val="2"/>
        <w:numId w:val="12"/>
      </w:numPr>
      <w:spacing w:before="240" w:after="60"/>
      <w:outlineLvl w:val="2"/>
    </w:pPr>
    <w:rPr>
      <w:rFonts w:ascii="Arial" w:hAnsi="Arial" w:cs="Arial"/>
      <w:b/>
      <w:bCs/>
      <w:sz w:val="26"/>
      <w:szCs w:val="26"/>
    </w:rPr>
  </w:style>
  <w:style w:type="paragraph" w:styleId="Heading6">
    <w:name w:val="heading 6"/>
    <w:basedOn w:val="11HeadingE"/>
    <w:next w:val="Normal"/>
    <w:link w:val="Heading6Char"/>
    <w:autoRedefine/>
    <w:qFormat/>
    <w:rsid w:val="00F85EB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2F3430"/>
    <w:pPr>
      <w:spacing w:after="120"/>
      <w:ind w:left="600" w:right="568"/>
      <w:jc w:val="center"/>
    </w:pPr>
    <w:rPr>
      <w:b/>
      <w:sz w:val="26"/>
      <w:szCs w:val="26"/>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DefaultParagraphFont"/>
    <w:link w:val="06aMaintext"/>
    <w:rsid w:val="005D1949"/>
    <w:rPr>
      <w:spacing w:val="-2"/>
      <w:sz w:val="19"/>
      <w:szCs w:val="18"/>
      <w:lang w:val="en-GB" w:eastAsia="en-GB" w:bidi="ar-SA"/>
    </w:rPr>
  </w:style>
  <w:style w:type="character" w:styleId="Emphasis">
    <w:name w:val="Emphasis"/>
    <w:basedOn w:val="DefaultParagraphFont"/>
    <w:uiPriority w:val="20"/>
    <w:qFormat/>
    <w:rsid w:val="00B85405"/>
    <w:rPr>
      <w:i/>
      <w:iCs/>
    </w:rPr>
  </w:style>
  <w:style w:type="paragraph" w:styleId="Title">
    <w:name w:val="Title"/>
    <w:basedOn w:val="Normal"/>
    <w:next w:val="Normal"/>
    <w:link w:val="TitleChar"/>
    <w:qFormat/>
    <w:rsid w:val="00B8540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85405"/>
    <w:rPr>
      <w:rFonts w:asciiTheme="majorHAnsi" w:eastAsiaTheme="majorEastAsia" w:hAnsiTheme="majorHAnsi" w:cstheme="majorBidi"/>
      <w:b/>
      <w:bCs/>
      <w:kern w:val="28"/>
      <w:sz w:val="32"/>
      <w:szCs w:val="32"/>
    </w:rPr>
  </w:style>
  <w:style w:type="character" w:customStyle="1" w:styleId="F1Figlegend1columnChar">
    <w:name w:val="F1 Fig legend (1 column) Char"/>
    <w:basedOn w:val="DefaultParagraphFont"/>
    <w:link w:val="F1Figlegend1column"/>
    <w:rsid w:val="00A33143"/>
    <w:rPr>
      <w:sz w:val="18"/>
      <w:lang w:val="en-GB" w:eastAsia="en-GB" w:bidi="ar-SA"/>
    </w:rPr>
  </w:style>
  <w:style w:type="character" w:customStyle="1" w:styleId="F2Figlegend2columnChar">
    <w:name w:val="F2 Fig legend (2 column) Char"/>
    <w:basedOn w:val="DefaultParagraphFon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ListParagraph">
    <w:name w:val="List Paragraph"/>
    <w:basedOn w:val="Normal"/>
    <w:uiPriority w:val="34"/>
    <w:qFormat/>
    <w:rsid w:val="009418F0"/>
    <w:pPr>
      <w:ind w:left="720"/>
    </w:pPr>
  </w:style>
  <w:style w:type="character" w:customStyle="1" w:styleId="apple-converted-space">
    <w:name w:val="apple-converted-space"/>
    <w:basedOn w:val="DefaultParagraphFont"/>
    <w:rsid w:val="009418F0"/>
  </w:style>
  <w:style w:type="character" w:styleId="Strong">
    <w:name w:val="Strong"/>
    <w:basedOn w:val="DefaultParagraphFont"/>
    <w:uiPriority w:val="22"/>
    <w:qFormat/>
    <w:rsid w:val="009418F0"/>
    <w:rPr>
      <w:b/>
      <w:bCs/>
    </w:rPr>
  </w:style>
  <w:style w:type="character" w:styleId="Hyperlink">
    <w:name w:val="Hyperlink"/>
    <w:basedOn w:val="DefaultParagraphFont"/>
    <w:uiPriority w:val="99"/>
    <w:unhideWhenUsed/>
    <w:rsid w:val="009418F0"/>
    <w:rPr>
      <w:color w:val="0000FF"/>
      <w:u w:val="single"/>
    </w:rPr>
  </w:style>
  <w:style w:type="paragraph" w:customStyle="1" w:styleId="titlersos">
    <w:name w:val="title rsos"/>
    <w:basedOn w:val="Normal"/>
    <w:link w:val="titlersosChar"/>
    <w:qFormat/>
    <w:rsid w:val="0034068D"/>
    <w:pPr>
      <w:numPr>
        <w:numId w:val="15"/>
      </w:numPr>
      <w:ind w:left="720"/>
    </w:pPr>
    <w:rPr>
      <w:rFonts w:ascii="MyriadPro-Cond" w:hAnsi="MyriadPro-Cond"/>
      <w:b/>
      <w:sz w:val="36"/>
      <w:szCs w:val="36"/>
    </w:rPr>
  </w:style>
  <w:style w:type="character" w:customStyle="1" w:styleId="titlersosChar">
    <w:name w:val="title rsos Char"/>
    <w:basedOn w:val="DefaultParagraphFont"/>
    <w:link w:val="titlersos"/>
    <w:rsid w:val="0034068D"/>
    <w:rPr>
      <w:rFonts w:ascii="MyriadPro-Cond" w:hAnsi="MyriadPro-Cond"/>
      <w:b/>
      <w:sz w:val="36"/>
      <w:szCs w:val="36"/>
    </w:rPr>
  </w:style>
  <w:style w:type="paragraph" w:styleId="BalloonText">
    <w:name w:val="Balloon Text"/>
    <w:basedOn w:val="Normal"/>
    <w:link w:val="BalloonTextChar"/>
    <w:rsid w:val="00394285"/>
    <w:rPr>
      <w:rFonts w:ascii="Tahoma" w:hAnsi="Tahoma" w:cs="Tahoma"/>
      <w:sz w:val="16"/>
      <w:szCs w:val="16"/>
    </w:rPr>
  </w:style>
  <w:style w:type="character" w:customStyle="1" w:styleId="BalloonTextChar">
    <w:name w:val="Balloon Text Char"/>
    <w:basedOn w:val="DefaultParagraphFont"/>
    <w:link w:val="BalloonText"/>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FollowedHyperlink">
    <w:name w:val="FollowedHyperlink"/>
    <w:basedOn w:val="DefaultParagraphFont"/>
    <w:semiHidden/>
    <w:unhideWhenUsed/>
    <w:rsid w:val="00AD4920"/>
    <w:rPr>
      <w:color w:val="800080" w:themeColor="followedHyperlink"/>
      <w:u w:val="single"/>
    </w:rPr>
  </w:style>
  <w:style w:type="paragraph" w:styleId="NoSpacing">
    <w:name w:val="No Spacing"/>
    <w:uiPriority w:val="1"/>
    <w:qFormat/>
    <w:rsid w:val="00091B24"/>
    <w:rPr>
      <w:rFonts w:ascii="Calibri" w:eastAsia="Calibri" w:hAnsi="Calibri"/>
      <w:sz w:val="22"/>
      <w:szCs w:val="22"/>
      <w:lang w:eastAsia="en-US"/>
    </w:rPr>
  </w:style>
  <w:style w:type="character" w:styleId="CommentReference">
    <w:name w:val="annotation reference"/>
    <w:uiPriority w:val="99"/>
    <w:semiHidden/>
    <w:unhideWhenUsed/>
    <w:rsid w:val="00F16D15"/>
    <w:rPr>
      <w:sz w:val="16"/>
      <w:szCs w:val="16"/>
    </w:rPr>
  </w:style>
  <w:style w:type="paragraph" w:styleId="CommentText">
    <w:name w:val="annotation text"/>
    <w:basedOn w:val="Normal"/>
    <w:link w:val="CommentTextChar"/>
    <w:uiPriority w:val="99"/>
    <w:unhideWhenUsed/>
    <w:rsid w:val="00F16D15"/>
    <w:pPr>
      <w:spacing w:after="200" w:line="276" w:lineRule="auto"/>
    </w:pPr>
    <w:rPr>
      <w:rFonts w:ascii="Calibri" w:eastAsia="Calibri" w:hAnsi="Calibri"/>
      <w:sz w:val="20"/>
      <w:lang w:eastAsia="en-US"/>
    </w:rPr>
  </w:style>
  <w:style w:type="character" w:customStyle="1" w:styleId="CommentTextChar">
    <w:name w:val="Comment Text Char"/>
    <w:basedOn w:val="DefaultParagraphFont"/>
    <w:link w:val="CommentText"/>
    <w:uiPriority w:val="99"/>
    <w:rsid w:val="00F16D15"/>
    <w:rPr>
      <w:rFonts w:ascii="Calibri" w:eastAsia="Calibri" w:hAnsi="Calibri"/>
      <w:lang w:eastAsia="en-US"/>
    </w:rPr>
  </w:style>
  <w:style w:type="paragraph" w:styleId="CommentSubject">
    <w:name w:val="annotation subject"/>
    <w:basedOn w:val="CommentText"/>
    <w:next w:val="CommentText"/>
    <w:link w:val="CommentSubjectChar"/>
    <w:semiHidden/>
    <w:unhideWhenUsed/>
    <w:rsid w:val="00EB591A"/>
    <w:pPr>
      <w:spacing w:after="0" w:line="240" w:lineRule="auto"/>
    </w:pPr>
    <w:rPr>
      <w:rFonts w:ascii="Times New Roman" w:eastAsia="Times New Roman" w:hAnsi="Times New Roman"/>
      <w:b/>
      <w:bCs/>
      <w:lang w:eastAsia="en-GB"/>
    </w:rPr>
  </w:style>
  <w:style w:type="character" w:customStyle="1" w:styleId="CommentSubjectChar">
    <w:name w:val="Comment Subject Char"/>
    <w:basedOn w:val="CommentTextChar"/>
    <w:link w:val="CommentSubject"/>
    <w:semiHidden/>
    <w:rsid w:val="00EB591A"/>
    <w:rPr>
      <w:rFonts w:ascii="Calibri" w:eastAsia="Calibri" w:hAnsi="Calibri"/>
      <w:b/>
      <w:bCs/>
      <w:lang w:eastAsia="en-US"/>
    </w:rPr>
  </w:style>
  <w:style w:type="character" w:customStyle="1" w:styleId="Heading1Char">
    <w:name w:val="Heading 1 Char"/>
    <w:basedOn w:val="DefaultParagraphFont"/>
    <w:link w:val="Heading1"/>
    <w:rsid w:val="00C650E5"/>
    <w:rPr>
      <w:rFonts w:ascii="Arial" w:hAnsi="Arial" w:cs="Arial"/>
      <w:b/>
      <w:bCs/>
      <w:kern w:val="32"/>
      <w:sz w:val="32"/>
      <w:szCs w:val="32"/>
    </w:rPr>
  </w:style>
  <w:style w:type="character" w:customStyle="1" w:styleId="Heading2Char">
    <w:name w:val="Heading 2 Char"/>
    <w:basedOn w:val="DefaultParagraphFont"/>
    <w:link w:val="Heading2"/>
    <w:rsid w:val="00C650E5"/>
    <w:rPr>
      <w:rFonts w:ascii="Arial" w:hAnsi="Arial" w:cs="Arial"/>
      <w:b/>
      <w:bCs/>
      <w:i/>
      <w:iCs/>
      <w:sz w:val="28"/>
      <w:szCs w:val="28"/>
    </w:rPr>
  </w:style>
  <w:style w:type="character" w:customStyle="1" w:styleId="Heading3Char">
    <w:name w:val="Heading 3 Char"/>
    <w:basedOn w:val="DefaultParagraphFont"/>
    <w:link w:val="Heading3"/>
    <w:rsid w:val="00C650E5"/>
    <w:rPr>
      <w:rFonts w:ascii="Arial" w:hAnsi="Arial" w:cs="Arial"/>
      <w:b/>
      <w:bCs/>
      <w:sz w:val="26"/>
      <w:szCs w:val="26"/>
    </w:rPr>
  </w:style>
  <w:style w:type="character" w:customStyle="1" w:styleId="Heading6Char">
    <w:name w:val="Heading 6 Char"/>
    <w:basedOn w:val="DefaultParagraphFont"/>
    <w:link w:val="Heading6"/>
    <w:rsid w:val="00C650E5"/>
    <w:rPr>
      <w:sz w:val="19"/>
    </w:rPr>
  </w:style>
  <w:style w:type="character" w:customStyle="1" w:styleId="text">
    <w:name w:val="text"/>
    <w:basedOn w:val="DefaultParagraphFont"/>
    <w:rsid w:val="0057226B"/>
  </w:style>
  <w:style w:type="character" w:customStyle="1" w:styleId="author-ref">
    <w:name w:val="author-ref"/>
    <w:basedOn w:val="DefaultParagraphFont"/>
    <w:rsid w:val="0057226B"/>
  </w:style>
  <w:style w:type="paragraph" w:styleId="Revision">
    <w:name w:val="Revision"/>
    <w:hidden/>
    <w:uiPriority w:val="99"/>
    <w:semiHidden/>
    <w:rsid w:val="00E856E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 w:id="204000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RSPB_template.dot</Template>
  <TotalTime>14</TotalTime>
  <Pages>1</Pages>
  <Words>109</Words>
  <Characters>622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Proc R Soc B template (v. 1.0)</vt:lpstr>
    </vt:vector>
  </TitlesOfParts>
  <Company>Royal Society</Company>
  <LinksUpToDate>false</LinksUpToDate>
  <CharactersWithSpaces>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subject/>
  <dc:creator>charlottew</dc:creator>
  <cp:keywords/>
  <dc:description/>
  <cp:lastModifiedBy>Linse, Katrin</cp:lastModifiedBy>
  <cp:revision>5</cp:revision>
  <cp:lastPrinted>2019-07-23T13:17:00Z</cp:lastPrinted>
  <dcterms:created xsi:type="dcterms:W3CDTF">2019-10-18T08:21:00Z</dcterms:created>
  <dcterms:modified xsi:type="dcterms:W3CDTF">2019-10-18T08:39:00Z</dcterms:modified>
</cp:coreProperties>
</file>