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9577A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27DB958" w14:textId="0F328AB6" w:rsidR="00817DD6" w:rsidRPr="001549D3" w:rsidRDefault="009545AA" w:rsidP="0001436A">
      <w:pPr>
        <w:pStyle w:val="Ttulo"/>
      </w:pPr>
      <w:r w:rsidRPr="009545AA">
        <w:t>Linking seasonal pattern of microbial diversity to long-term increase in winter temperature in waters of a Patagonia fjord</w:t>
      </w:r>
    </w:p>
    <w:p w14:paraId="2C3C062A" w14:textId="6C7EA033" w:rsidR="002868E2" w:rsidRPr="00994A3D" w:rsidRDefault="00A41CC3" w:rsidP="0001436A">
      <w:pPr>
        <w:pStyle w:val="AuthorList"/>
      </w:pPr>
      <w:r w:rsidRPr="00A41CC3">
        <w:t>Marcelo H. Gutiérrez</w:t>
      </w:r>
      <w:r w:rsidRPr="00A41CC3">
        <w:rPr>
          <w:vertAlign w:val="superscript"/>
        </w:rPr>
        <w:t>*</w:t>
      </w:r>
      <w:r w:rsidRPr="00A41CC3">
        <w:t xml:space="preserve">, Diego </w:t>
      </w:r>
      <w:proofErr w:type="spellStart"/>
      <w:r w:rsidRPr="00A41CC3">
        <w:t>Narváez</w:t>
      </w:r>
      <w:proofErr w:type="spellEnd"/>
      <w:r w:rsidRPr="00A41CC3">
        <w:t>, Giovanni</w:t>
      </w:r>
      <w:r w:rsidRPr="00A41CC3">
        <w:rPr>
          <w:vertAlign w:val="superscript"/>
        </w:rPr>
        <w:t xml:space="preserve"> </w:t>
      </w:r>
      <w:proofErr w:type="spellStart"/>
      <w:r w:rsidRPr="00A41CC3">
        <w:t>Daneri</w:t>
      </w:r>
      <w:proofErr w:type="spellEnd"/>
      <w:r w:rsidRPr="00A41CC3">
        <w:t xml:space="preserve">, Paulina Montero, </w:t>
      </w:r>
      <w:proofErr w:type="spellStart"/>
      <w:r w:rsidRPr="00A41CC3">
        <w:t>Iván</w:t>
      </w:r>
      <w:proofErr w:type="spellEnd"/>
      <w:r w:rsidRPr="00A41CC3">
        <w:t xml:space="preserve"> Pérez-Santos, Silvio </w:t>
      </w:r>
      <w:proofErr w:type="spellStart"/>
      <w:r w:rsidRPr="00A41CC3">
        <w:t>Pantoja</w:t>
      </w:r>
      <w:proofErr w:type="spellEnd"/>
    </w:p>
    <w:p w14:paraId="15C53EA6" w14:textId="630E365C" w:rsidR="002868E2" w:rsidRDefault="002868E2" w:rsidP="00994A3D">
      <w:pPr>
        <w:spacing w:before="240"/>
      </w:pPr>
      <w:r w:rsidRPr="00994A3D">
        <w:rPr>
          <w:b/>
        </w:rPr>
        <w:t xml:space="preserve">* Correspondence: </w:t>
      </w:r>
      <w:r w:rsidR="00A41CC3" w:rsidRPr="00A41CC3">
        <w:t>Dr. Marcelo H. Gutiérrez</w:t>
      </w:r>
      <w:r w:rsidR="00A41CC3">
        <w:t xml:space="preserve">: </w:t>
      </w:r>
      <w:r w:rsidR="00A41CC3" w:rsidRPr="00A41CC3">
        <w:t>magutier@udec.cl</w:t>
      </w:r>
    </w:p>
    <w:p w14:paraId="1FA8C57F" w14:textId="77777777" w:rsidR="00A41CC3" w:rsidRDefault="00A41CC3" w:rsidP="00994A3D">
      <w:pPr>
        <w:spacing w:before="240"/>
      </w:pPr>
    </w:p>
    <w:p w14:paraId="0046C361" w14:textId="77777777" w:rsidR="00A41CC3" w:rsidRDefault="00A41CC3" w:rsidP="00994A3D">
      <w:pPr>
        <w:spacing w:before="240"/>
      </w:pPr>
    </w:p>
    <w:p w14:paraId="35C1FF09" w14:textId="77777777" w:rsidR="00A41CC3" w:rsidRDefault="00A41CC3" w:rsidP="00994A3D">
      <w:pPr>
        <w:spacing w:before="240"/>
      </w:pPr>
    </w:p>
    <w:p w14:paraId="6E61C8D8" w14:textId="77777777" w:rsidR="00A41CC3" w:rsidRDefault="00A41CC3" w:rsidP="00994A3D">
      <w:pPr>
        <w:spacing w:before="240"/>
      </w:pPr>
    </w:p>
    <w:p w14:paraId="3863071F" w14:textId="77777777" w:rsidR="00A41CC3" w:rsidRDefault="00A41CC3" w:rsidP="00994A3D">
      <w:pPr>
        <w:spacing w:before="240"/>
      </w:pPr>
    </w:p>
    <w:p w14:paraId="4A150574" w14:textId="77777777" w:rsidR="00A41CC3" w:rsidRDefault="00A41CC3" w:rsidP="00994A3D">
      <w:pPr>
        <w:spacing w:before="240"/>
      </w:pPr>
    </w:p>
    <w:p w14:paraId="237F2123" w14:textId="77777777" w:rsidR="00A41CC3" w:rsidRDefault="00A41CC3" w:rsidP="00994A3D">
      <w:pPr>
        <w:spacing w:before="240"/>
      </w:pPr>
    </w:p>
    <w:p w14:paraId="5F270811" w14:textId="77777777" w:rsidR="00A41CC3" w:rsidRDefault="00A41CC3" w:rsidP="00994A3D">
      <w:pPr>
        <w:spacing w:before="240"/>
      </w:pPr>
    </w:p>
    <w:p w14:paraId="776D5189" w14:textId="77777777" w:rsidR="00A41CC3" w:rsidRDefault="00A41CC3" w:rsidP="00994A3D">
      <w:pPr>
        <w:spacing w:before="240"/>
      </w:pPr>
    </w:p>
    <w:p w14:paraId="37DDDB0C" w14:textId="77777777" w:rsidR="00A41CC3" w:rsidRDefault="00A41CC3" w:rsidP="00994A3D">
      <w:pPr>
        <w:spacing w:before="240"/>
      </w:pPr>
    </w:p>
    <w:p w14:paraId="552932F3" w14:textId="77777777" w:rsidR="00A41CC3" w:rsidRDefault="00A41CC3" w:rsidP="00994A3D">
      <w:pPr>
        <w:spacing w:before="240"/>
      </w:pPr>
    </w:p>
    <w:p w14:paraId="28947B15" w14:textId="77777777" w:rsidR="00A41CC3" w:rsidRDefault="00A41CC3" w:rsidP="00994A3D">
      <w:pPr>
        <w:spacing w:before="240"/>
      </w:pPr>
    </w:p>
    <w:p w14:paraId="63429032" w14:textId="77777777" w:rsidR="00A41CC3" w:rsidRDefault="00A41CC3" w:rsidP="00994A3D">
      <w:pPr>
        <w:spacing w:before="240"/>
      </w:pPr>
    </w:p>
    <w:p w14:paraId="0BA2B784" w14:textId="77777777" w:rsidR="00A41CC3" w:rsidRDefault="00A41CC3" w:rsidP="00994A3D">
      <w:pPr>
        <w:spacing w:before="240"/>
      </w:pPr>
    </w:p>
    <w:p w14:paraId="7C670543" w14:textId="77777777" w:rsidR="00A41CC3" w:rsidRDefault="00A41CC3" w:rsidP="00994A3D">
      <w:pPr>
        <w:spacing w:before="240"/>
      </w:pPr>
    </w:p>
    <w:p w14:paraId="1741D207" w14:textId="77777777" w:rsidR="00A41CC3" w:rsidRDefault="00A41CC3" w:rsidP="00994A3D">
      <w:pPr>
        <w:spacing w:before="240"/>
      </w:pPr>
    </w:p>
    <w:p w14:paraId="53232597" w14:textId="77777777" w:rsidR="00A41CC3" w:rsidRDefault="00A41CC3" w:rsidP="00994A3D">
      <w:pPr>
        <w:spacing w:before="240"/>
      </w:pPr>
    </w:p>
    <w:p w14:paraId="066603E6" w14:textId="77777777" w:rsidR="00A41CC3" w:rsidRDefault="00A41CC3" w:rsidP="00994A3D">
      <w:pPr>
        <w:spacing w:before="240"/>
      </w:pPr>
    </w:p>
    <w:p w14:paraId="12B05391" w14:textId="77777777" w:rsidR="00A41CC3" w:rsidRDefault="00A41CC3" w:rsidP="00994A3D">
      <w:pPr>
        <w:spacing w:before="240"/>
      </w:pPr>
    </w:p>
    <w:p w14:paraId="1182A052" w14:textId="77777777" w:rsidR="00A41CC3" w:rsidRDefault="00A41CC3" w:rsidP="00994A3D">
      <w:pPr>
        <w:spacing w:before="240"/>
      </w:pPr>
    </w:p>
    <w:p w14:paraId="5B4D1792" w14:textId="77777777" w:rsidR="00A41CC3" w:rsidRDefault="00A41CC3" w:rsidP="00994A3D">
      <w:pPr>
        <w:spacing w:before="240"/>
      </w:pPr>
    </w:p>
    <w:p w14:paraId="378E1534" w14:textId="77777777" w:rsidR="00A41CC3" w:rsidRPr="00994A3D" w:rsidRDefault="00A41CC3" w:rsidP="00994A3D">
      <w:pPr>
        <w:spacing w:before="240"/>
      </w:pPr>
    </w:p>
    <w:p w14:paraId="4B011210" w14:textId="77777777" w:rsidR="00994A3D" w:rsidRPr="00994A3D" w:rsidRDefault="00654E8F" w:rsidP="0001436A">
      <w:pPr>
        <w:pStyle w:val="Ttulo1"/>
      </w:pPr>
      <w:r w:rsidRPr="00994A3D">
        <w:t>Supplementary Figures and Tables</w:t>
      </w:r>
    </w:p>
    <w:p w14:paraId="031ECCA7" w14:textId="77777777" w:rsidR="00652348" w:rsidRDefault="00994A3D" w:rsidP="00652348">
      <w:pPr>
        <w:pStyle w:val="Ttulo2"/>
      </w:pPr>
      <w:r w:rsidRPr="0001436A">
        <w:t>Supplementary</w:t>
      </w:r>
      <w:r w:rsidRPr="001549D3">
        <w:t xml:space="preserve"> Figures</w:t>
      </w:r>
    </w:p>
    <w:p w14:paraId="4F9DD82B" w14:textId="77777777" w:rsidR="00801A67" w:rsidRDefault="00801A67" w:rsidP="00801A67">
      <w:r>
        <w:rPr>
          <w:noProof/>
          <w:szCs w:val="24"/>
          <w:lang w:val="es-ES"/>
        </w:rPr>
        <w:drawing>
          <wp:inline distT="0" distB="0" distL="0" distR="0" wp14:anchorId="07D25B26" wp14:editId="521EB902">
            <wp:extent cx="5013805" cy="6955628"/>
            <wp:effectExtent l="0" t="0" r="0" b="4445"/>
            <wp:docPr id="2" name="Imagen 2" descr="Macintosh HD Sierra:Users:marcelogutierrez:Desktop:Review FMS:Figs_2017:Figuras:Tiff: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ierra:Users:marcelogutierrez:Desktop:Review FMS:Figs_2017:Figuras:Tiff:Fig 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92" cy="696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B79F" w14:textId="77777777" w:rsidR="00801A67" w:rsidRPr="001549D3" w:rsidRDefault="00801A67" w:rsidP="00801A67">
      <w:pPr>
        <w:keepNext/>
        <w:jc w:val="center"/>
        <w:rPr>
          <w:szCs w:val="24"/>
        </w:rPr>
      </w:pPr>
    </w:p>
    <w:p w14:paraId="7FE342F9" w14:textId="77777777" w:rsidR="00801A67" w:rsidRDefault="00801A67" w:rsidP="00801A67">
      <w:pPr>
        <w:keepNext/>
        <w:rPr>
          <w:szCs w:val="24"/>
        </w:rPr>
      </w:pPr>
      <w:proofErr w:type="gramStart"/>
      <w:r w:rsidRPr="0001436A">
        <w:rPr>
          <w:b/>
          <w:szCs w:val="24"/>
        </w:rPr>
        <w:t xml:space="preserve">Supplementary Figure </w:t>
      </w:r>
      <w:r w:rsidRPr="0001436A">
        <w:rPr>
          <w:b/>
          <w:szCs w:val="24"/>
        </w:rPr>
        <w:fldChar w:fldCharType="begin"/>
      </w:r>
      <w:r w:rsidRPr="0001436A">
        <w:rPr>
          <w:b/>
          <w:szCs w:val="24"/>
        </w:rPr>
        <w:instrText xml:space="preserve"> SEQ Figure \* ARABIC </w:instrText>
      </w:r>
      <w:r w:rsidRPr="0001436A">
        <w:rPr>
          <w:b/>
          <w:szCs w:val="24"/>
        </w:rPr>
        <w:fldChar w:fldCharType="separate"/>
      </w:r>
      <w:r>
        <w:rPr>
          <w:b/>
          <w:noProof/>
          <w:szCs w:val="24"/>
        </w:rPr>
        <w:t>1</w:t>
      </w:r>
      <w:r w:rsidRPr="0001436A">
        <w:rPr>
          <w:b/>
          <w:szCs w:val="24"/>
        </w:rPr>
        <w:fldChar w:fldCharType="end"/>
      </w:r>
      <w:r w:rsidRPr="0001436A">
        <w:rPr>
          <w:b/>
          <w:szCs w:val="24"/>
        </w:rPr>
        <w:t>.</w:t>
      </w:r>
      <w:proofErr w:type="gramEnd"/>
      <w:r w:rsidRPr="001549D3">
        <w:rPr>
          <w:szCs w:val="24"/>
        </w:rPr>
        <w:t xml:space="preserve"> </w:t>
      </w:r>
      <w:r w:rsidRPr="00FA7A5B">
        <w:rPr>
          <w:szCs w:val="24"/>
        </w:rPr>
        <w:t xml:space="preserve">Rarefaction curves for prokaryote assemblages from surface (A) and subsurface and deeper (B) waters for each sampling dates and depths in the </w:t>
      </w:r>
      <w:proofErr w:type="spellStart"/>
      <w:r w:rsidRPr="00FA7A5B">
        <w:rPr>
          <w:szCs w:val="24"/>
        </w:rPr>
        <w:t>Puyuhuapi</w:t>
      </w:r>
      <w:proofErr w:type="spellEnd"/>
      <w:r w:rsidRPr="00FA7A5B">
        <w:rPr>
          <w:szCs w:val="24"/>
        </w:rPr>
        <w:t xml:space="preserve"> fjord.</w:t>
      </w:r>
      <w:r w:rsidRPr="001549D3">
        <w:rPr>
          <w:szCs w:val="24"/>
        </w:rPr>
        <w:t xml:space="preserve"> </w:t>
      </w:r>
    </w:p>
    <w:p w14:paraId="4C8D402B" w14:textId="77777777" w:rsidR="00801A67" w:rsidRPr="00801A67" w:rsidRDefault="00801A67" w:rsidP="00801A67"/>
    <w:p w14:paraId="689407E1" w14:textId="7F23E7DA" w:rsidR="002B3053" w:rsidRDefault="00426B48" w:rsidP="002B4A57">
      <w:pPr>
        <w:keepNext/>
        <w:rPr>
          <w:b/>
          <w:szCs w:val="24"/>
        </w:rPr>
      </w:pPr>
      <w:r>
        <w:rPr>
          <w:b/>
          <w:noProof/>
          <w:szCs w:val="24"/>
          <w:lang w:val="es-ES"/>
        </w:rPr>
        <w:lastRenderedPageBreak/>
        <w:drawing>
          <wp:inline distT="0" distB="0" distL="0" distR="0" wp14:anchorId="2A9B414F" wp14:editId="200872AC">
            <wp:extent cx="6206490" cy="4883150"/>
            <wp:effectExtent l="0" t="0" r="0" b="0"/>
            <wp:docPr id="3" name="Imagen 3" descr="Macintosh HD:Users:marcelogutierrez:Desktop:Review FMS:Figs_2017:Fig SI:Fig supl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elogutierrez:Desktop:Review FMS:Figs_2017:Fig SI:Fig supl_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4667" w14:textId="75D2C09B" w:rsidR="00801A67" w:rsidRDefault="002B3053" w:rsidP="002B4A57">
      <w:pPr>
        <w:keepNext/>
        <w:rPr>
          <w:szCs w:val="24"/>
        </w:rPr>
      </w:pPr>
      <w:proofErr w:type="gramStart"/>
      <w:r w:rsidRPr="0001436A">
        <w:rPr>
          <w:b/>
          <w:szCs w:val="24"/>
        </w:rPr>
        <w:t xml:space="preserve">Supplementary Figure </w:t>
      </w:r>
      <w:r>
        <w:rPr>
          <w:b/>
          <w:szCs w:val="24"/>
        </w:rPr>
        <w:t>2.</w:t>
      </w:r>
      <w:proofErr w:type="gramEnd"/>
      <w:r>
        <w:rPr>
          <w:b/>
          <w:szCs w:val="24"/>
        </w:rPr>
        <w:t xml:space="preserve"> </w:t>
      </w:r>
      <w:r w:rsidRPr="002B3053">
        <w:rPr>
          <w:szCs w:val="24"/>
        </w:rPr>
        <w:t>Time series of surface water t</w:t>
      </w:r>
      <w:r w:rsidR="00A5748E">
        <w:rPr>
          <w:szCs w:val="24"/>
        </w:rPr>
        <w:t xml:space="preserve">emperature </w:t>
      </w:r>
      <w:bookmarkStart w:id="0" w:name="_GoBack"/>
      <w:bookmarkEnd w:id="0"/>
      <w:r w:rsidR="00A5748E">
        <w:rPr>
          <w:szCs w:val="24"/>
        </w:rPr>
        <w:t>(A</w:t>
      </w:r>
      <w:r w:rsidRPr="002B3053">
        <w:rPr>
          <w:szCs w:val="24"/>
        </w:rPr>
        <w:t>)</w:t>
      </w:r>
      <w:r w:rsidR="00A5748E">
        <w:rPr>
          <w:szCs w:val="24"/>
        </w:rPr>
        <w:t xml:space="preserve"> and </w:t>
      </w:r>
      <w:r w:rsidRPr="002B3053">
        <w:rPr>
          <w:szCs w:val="24"/>
        </w:rPr>
        <w:t xml:space="preserve">boxplots of average winter temperature (June-September) in the time series of surface water temperature in </w:t>
      </w:r>
      <w:proofErr w:type="spellStart"/>
      <w:r w:rsidRPr="002B3053">
        <w:rPr>
          <w:szCs w:val="24"/>
        </w:rPr>
        <w:t>Puyuhuapi</w:t>
      </w:r>
      <w:proofErr w:type="spellEnd"/>
      <w:r w:rsidRPr="002B3053">
        <w:rPr>
          <w:szCs w:val="24"/>
        </w:rPr>
        <w:t xml:space="preserve"> Fjord (B). Winter temperatures of 2013, 2014, 2015 and 2016 were significantly different (Mann-Whitney U test, </w:t>
      </w:r>
      <w:r w:rsidRPr="002B3053">
        <w:rPr>
          <w:i/>
          <w:szCs w:val="24"/>
        </w:rPr>
        <w:t>p &lt; 0.05</w:t>
      </w:r>
      <w:r w:rsidRPr="002B3053">
        <w:rPr>
          <w:szCs w:val="24"/>
        </w:rPr>
        <w:t>) of those of 2010, 2011 and 2012. Significant differences were also found between temperatures of successive winters from 2012 to 2016.</w:t>
      </w:r>
    </w:p>
    <w:p w14:paraId="2EE3F106" w14:textId="77777777" w:rsidR="002B3053" w:rsidRDefault="002B3053" w:rsidP="002B4A57">
      <w:pPr>
        <w:keepNext/>
        <w:rPr>
          <w:szCs w:val="24"/>
        </w:rPr>
      </w:pPr>
    </w:p>
    <w:p w14:paraId="79A244A0" w14:textId="77777777" w:rsidR="002B3053" w:rsidRDefault="002B3053" w:rsidP="002B4A57">
      <w:pPr>
        <w:keepNext/>
        <w:rPr>
          <w:szCs w:val="24"/>
        </w:rPr>
      </w:pPr>
    </w:p>
    <w:p w14:paraId="5DAECA4A" w14:textId="77777777" w:rsidR="00652348" w:rsidRDefault="00652348" w:rsidP="00652348">
      <w:pPr>
        <w:pStyle w:val="Ttulo2"/>
      </w:pPr>
      <w:r w:rsidRPr="0001436A">
        <w:t>Supplementary</w:t>
      </w:r>
      <w:r w:rsidRPr="001549D3">
        <w:t xml:space="preserve"> </w:t>
      </w:r>
      <w:r>
        <w:t>Tables</w:t>
      </w:r>
    </w:p>
    <w:p w14:paraId="15934FCD" w14:textId="25411618" w:rsidR="00652348" w:rsidRDefault="00652348" w:rsidP="00652348">
      <w:proofErr w:type="gramStart"/>
      <w:r w:rsidRPr="00801A67">
        <w:rPr>
          <w:b/>
        </w:rPr>
        <w:t>Supplementary Table 1.</w:t>
      </w:r>
      <w:proofErr w:type="gramEnd"/>
      <w:r>
        <w:t xml:space="preserve"> </w:t>
      </w:r>
      <w:r w:rsidR="00801A67">
        <w:t xml:space="preserve">Abundance of diatoms and </w:t>
      </w:r>
      <w:proofErr w:type="spellStart"/>
      <w:r w:rsidR="00801A67">
        <w:t>dinoflagellates</w:t>
      </w:r>
      <w:proofErr w:type="spellEnd"/>
      <w:r w:rsidR="00801A67">
        <w:t xml:space="preserve"> in</w:t>
      </w:r>
      <w:r w:rsidR="0031714B" w:rsidRPr="0031714B">
        <w:t xml:space="preserve"> waters sampled between June 2013 and September 2014, and during July 2015, at the fixed station located in </w:t>
      </w:r>
      <w:proofErr w:type="spellStart"/>
      <w:r w:rsidR="0031714B" w:rsidRPr="0031714B">
        <w:t>Puyuhuapi</w:t>
      </w:r>
      <w:proofErr w:type="spellEnd"/>
      <w:r w:rsidR="0031714B" w:rsidRPr="0031714B">
        <w:t xml:space="preserve"> fjord.</w:t>
      </w:r>
    </w:p>
    <w:p w14:paraId="4F6939EC" w14:textId="77777777" w:rsidR="00652348" w:rsidRPr="00652348" w:rsidRDefault="00652348" w:rsidP="00652348"/>
    <w:tbl>
      <w:tblPr>
        <w:tblW w:w="70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959"/>
        <w:gridCol w:w="2520"/>
      </w:tblGrid>
      <w:tr w:rsidR="00652348" w14:paraId="2060264A" w14:textId="77777777" w:rsidTr="00801A67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FF365" w14:textId="77777777" w:rsidR="00652348" w:rsidRDefault="00652348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9294E" w14:textId="77777777" w:rsidR="00652348" w:rsidRDefault="00652348">
            <w:pP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Depth (m)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27758" w14:textId="2D7B663B" w:rsidR="00652348" w:rsidRDefault="0065234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Diatoms (cel</w:t>
            </w:r>
            <w:r w:rsidR="00875A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l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mL</w:t>
            </w:r>
            <w:r w:rsidRPr="00801A6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vertAlign w:val="superscript"/>
              </w:rPr>
              <w:t>-1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934ED" w14:textId="3E5DBF29" w:rsidR="00652348" w:rsidRDefault="0065234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Dinoflagellates</w:t>
            </w:r>
            <w:proofErr w:type="spellEnd"/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 (cel</w:t>
            </w:r>
            <w:r w:rsidR="00875AC1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l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mL</w:t>
            </w:r>
            <w:r w:rsidRPr="00801A67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vertAlign w:val="superscript"/>
              </w:rPr>
              <w:t>-1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652348" w14:paraId="6C9ECFB7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B595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1-Jun-13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E0A8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6A7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447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2864</w:t>
            </w:r>
          </w:p>
        </w:tc>
      </w:tr>
      <w:tr w:rsidR="00652348" w14:paraId="421F0294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37FC4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6-Jul-13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94569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CAB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60588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142</w:t>
            </w:r>
          </w:p>
        </w:tc>
      </w:tr>
      <w:tr w:rsidR="00652348" w14:paraId="3765B845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CF3E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8-Aug-13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517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246AC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15631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E209B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241</w:t>
            </w:r>
          </w:p>
        </w:tc>
      </w:tr>
      <w:tr w:rsidR="00652348" w14:paraId="7C9C0409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005D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28-Sep-13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9CCB2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AB7E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7882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F104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72</w:t>
            </w:r>
          </w:p>
        </w:tc>
      </w:tr>
      <w:tr w:rsidR="00652348" w14:paraId="2BF25FC3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C875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29-Oct-13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D54C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C7F35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3283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8C961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97</w:t>
            </w:r>
          </w:p>
        </w:tc>
      </w:tr>
      <w:tr w:rsidR="00652348" w14:paraId="7E75FCE7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0874C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24-Nov-13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1EB8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E1D7B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2535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F11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652348" w14:paraId="1B15BF82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4210F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18-Dec-13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E8BB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3530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2052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2319A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</w:tr>
      <w:tr w:rsidR="00652348" w14:paraId="346DF432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9A8C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22-Jan-14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5A8CE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9A64E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2776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DAC0B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48</w:t>
            </w:r>
          </w:p>
        </w:tc>
      </w:tr>
      <w:tr w:rsidR="00652348" w14:paraId="431B038E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DF9A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5-Mar-14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150C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622D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2281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F12A5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121</w:t>
            </w:r>
          </w:p>
        </w:tc>
      </w:tr>
      <w:tr w:rsidR="00652348" w14:paraId="58F87EBA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4097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lastRenderedPageBreak/>
              <w:t>28-Apr-14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DF8F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350C8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3150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EEB5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676</w:t>
            </w:r>
          </w:p>
        </w:tc>
      </w:tr>
      <w:tr w:rsidR="00652348" w14:paraId="3F4FAFD3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91C4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13-May-14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F12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57287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2197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8253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72</w:t>
            </w:r>
          </w:p>
        </w:tc>
      </w:tr>
      <w:tr w:rsidR="00652348" w14:paraId="61C7675A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0D49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17-Jun-14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AF58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68654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29AB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483</w:t>
            </w:r>
          </w:p>
        </w:tc>
      </w:tr>
      <w:tr w:rsidR="00652348" w14:paraId="7A9CCC44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4C68E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9-Jul-14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0DC7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5D1D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94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08DC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157</w:t>
            </w:r>
          </w:p>
        </w:tc>
      </w:tr>
      <w:tr w:rsidR="00652348" w14:paraId="17E81968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53FB7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13-Aug-14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48CB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74A37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2236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144</w:t>
            </w:r>
          </w:p>
        </w:tc>
      </w:tr>
      <w:tr w:rsidR="00652348" w14:paraId="2A8326D2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6F9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10-Sep-14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DDC6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D570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3278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01BA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652348" w14:paraId="5E47BB75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50FA6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001D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F23D7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B7A3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3167</w:t>
            </w:r>
          </w:p>
        </w:tc>
      </w:tr>
      <w:tr w:rsidR="00652348" w14:paraId="6A649048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F7025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12-Jul-15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D97C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6408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646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613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7950</w:t>
            </w:r>
          </w:p>
        </w:tc>
      </w:tr>
      <w:tr w:rsidR="00652348" w14:paraId="706A2BD2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012F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14-Jul-15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A388C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2FD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5B45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3975</w:t>
            </w:r>
          </w:p>
        </w:tc>
      </w:tr>
      <w:tr w:rsidR="00652348" w14:paraId="09E21445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1B9D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0277B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7848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549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2FFF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3200</w:t>
            </w:r>
          </w:p>
        </w:tc>
      </w:tr>
      <w:tr w:rsidR="00652348" w14:paraId="439C36D0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04B3F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81DB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9A3D3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549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937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614</w:t>
            </w:r>
          </w:p>
        </w:tc>
      </w:tr>
      <w:tr w:rsidR="00652348" w14:paraId="3DDDD1C9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A9B2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12-Jul-15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ED3A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A290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35A4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4719</w:t>
            </w:r>
          </w:p>
        </w:tc>
      </w:tr>
      <w:tr w:rsidR="00652348" w14:paraId="2E05AD92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D395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14-Jul-15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9A27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0854B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63E6D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4201</w:t>
            </w:r>
          </w:p>
        </w:tc>
      </w:tr>
      <w:tr w:rsidR="00652348" w14:paraId="3A11D385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88F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434C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C6180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52965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3135</w:t>
            </w:r>
          </w:p>
        </w:tc>
      </w:tr>
      <w:tr w:rsidR="00652348" w14:paraId="3146CECB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6843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1-Jun-13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AF1B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4D57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256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D4BB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</w:tr>
      <w:tr w:rsidR="00652348" w14:paraId="71FD0D81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18D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6-Jul-13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BFF4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A5B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5E08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51</w:t>
            </w:r>
          </w:p>
        </w:tc>
      </w:tr>
      <w:tr w:rsidR="00652348" w14:paraId="479E9F88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BFB56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8-Aug-13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D44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C9C6D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7556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E12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97</w:t>
            </w:r>
          </w:p>
        </w:tc>
      </w:tr>
      <w:tr w:rsidR="00652348" w14:paraId="1CBD81ED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F78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28-Sep-13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D432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752E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3896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145</w:t>
            </w:r>
          </w:p>
        </w:tc>
      </w:tr>
      <w:tr w:rsidR="00652348" w14:paraId="6830FEA6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E13C0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29-Oct-13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7E7F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9AE7E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1931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083D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24</w:t>
            </w:r>
          </w:p>
        </w:tc>
      </w:tr>
      <w:tr w:rsidR="00652348" w14:paraId="1AF4DF3A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1520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24-Nov-13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538E8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CC4F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1074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EDD1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652348" w14:paraId="740103EE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7110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18-Dec-13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471B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BDE8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616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86B17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36</w:t>
            </w:r>
          </w:p>
        </w:tc>
      </w:tr>
      <w:tr w:rsidR="00652348" w14:paraId="016D57BA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B29A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22-Jan-14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A293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B91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AEF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36</w:t>
            </w:r>
          </w:p>
        </w:tc>
      </w:tr>
      <w:tr w:rsidR="00652348" w14:paraId="4C835DFE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3DEE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5-Mar-14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B89E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E4C95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2511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CB90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133</w:t>
            </w:r>
          </w:p>
        </w:tc>
      </w:tr>
      <w:tr w:rsidR="00652348" w14:paraId="64957E6D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BD4D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28-Apr-14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01F9D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D8C6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1255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FED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84</w:t>
            </w:r>
          </w:p>
        </w:tc>
      </w:tr>
      <w:tr w:rsidR="00652348" w14:paraId="1DFC62A6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0805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13-May-14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7B4A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86B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724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3913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652348" w14:paraId="70782C27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3E7D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17-Jun-14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7267E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649A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1D9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181</w:t>
            </w:r>
          </w:p>
        </w:tc>
      </w:tr>
      <w:tr w:rsidR="00652348" w14:paraId="1277DAAE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2CF80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9-Jul-14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3ABE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4B50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100F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84</w:t>
            </w:r>
          </w:p>
        </w:tc>
      </w:tr>
      <w:tr w:rsidR="00652348" w14:paraId="3A184FC2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06C7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13-Aug-14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B14B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3828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7D2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652348" w14:paraId="50166BFD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925A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10-Sep-14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6E79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E163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465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06D1B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652348" w14:paraId="568E0921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B82F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8C6F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7625A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0357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32</w:t>
            </w:r>
          </w:p>
        </w:tc>
      </w:tr>
      <w:tr w:rsidR="00652348" w14:paraId="5C7FC234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11FBD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12-Jul-15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6CF4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F9792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68818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32</w:t>
            </w:r>
          </w:p>
        </w:tc>
      </w:tr>
      <w:tr w:rsidR="00652348" w14:paraId="56995ECC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3BA7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14-Jul-15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F4BB0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7667F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DB86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388</w:t>
            </w:r>
          </w:p>
        </w:tc>
      </w:tr>
      <w:tr w:rsidR="00652348" w14:paraId="6341AD7E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69E03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B42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2410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B5DFD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582</w:t>
            </w:r>
          </w:p>
        </w:tc>
      </w:tr>
      <w:tr w:rsidR="00652348" w14:paraId="657878DE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9AE7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91D8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E3F6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1BB3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652348" w14:paraId="07C73559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1CA7E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12-Jul-15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288C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A8ED3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1A2F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</w:tr>
      <w:tr w:rsidR="00652348" w14:paraId="40F9B8BF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5A9F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14-Jul-15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3D96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6356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192CD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52</w:t>
            </w:r>
          </w:p>
        </w:tc>
      </w:tr>
      <w:tr w:rsidR="00652348" w14:paraId="388505BF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59B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AC121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FE310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688A5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</w:tr>
      <w:tr w:rsidR="00652348" w14:paraId="60738FA9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4820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E85C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81179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3921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652348" w14:paraId="5E15A8BE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3D15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12-Jul-15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1DAD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67E4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5AD6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652348" w14:paraId="477008C9" w14:textId="77777777" w:rsidTr="00801A67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7B87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14-Jul-15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E992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65DF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0210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652348" w14:paraId="79305B14" w14:textId="77777777" w:rsidTr="00801A67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0DF34B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16-Jul-15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B49C8" w14:textId="77777777" w:rsidR="00652348" w:rsidRDefault="00652348">
            <w:pPr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A46B6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368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791C6" w14:textId="77777777" w:rsidR="00652348" w:rsidRDefault="00652348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1306</w:t>
            </w:r>
          </w:p>
        </w:tc>
      </w:tr>
    </w:tbl>
    <w:p w14:paraId="4F22FBBC" w14:textId="77777777" w:rsidR="00652348" w:rsidRDefault="00652348" w:rsidP="002B4A57">
      <w:pPr>
        <w:keepNext/>
        <w:rPr>
          <w:szCs w:val="24"/>
        </w:rPr>
      </w:pPr>
    </w:p>
    <w:p w14:paraId="0C2043AD" w14:textId="77777777" w:rsidR="00652348" w:rsidRPr="002B4A57" w:rsidRDefault="00652348" w:rsidP="002B4A57">
      <w:pPr>
        <w:keepNext/>
        <w:rPr>
          <w:b/>
          <w:szCs w:val="24"/>
        </w:rPr>
      </w:pPr>
    </w:p>
    <w:p w14:paraId="4CD0F84C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2DC36" w14:textId="77777777" w:rsidR="0031714B" w:rsidRDefault="0031714B" w:rsidP="00117666">
      <w:r>
        <w:separator/>
      </w:r>
    </w:p>
  </w:endnote>
  <w:endnote w:type="continuationSeparator" w:id="0">
    <w:p w14:paraId="2EFAC263" w14:textId="77777777" w:rsidR="0031714B" w:rsidRDefault="0031714B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FD673" w14:textId="77777777" w:rsidR="0031714B" w:rsidRPr="00577C4C" w:rsidRDefault="0031714B">
    <w:pPr>
      <w:rPr>
        <w:color w:val="C00000"/>
        <w:szCs w:val="24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79F675" wp14:editId="6EF0DC1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384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088181" w14:textId="77777777" w:rsidR="0031714B" w:rsidRPr="00577C4C" w:rsidRDefault="0031714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676B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19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" filled="f" stroked="f" strokeweight=".5pt">
              <v:textbox style="mso-fit-shape-to-text:t">
                <w:txbxContent>
                  <w:p w14:paraId="21088181" w14:textId="77777777" w:rsidR="0031714B" w:rsidRPr="00577C4C" w:rsidRDefault="0031714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45AA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4DD7B" w14:textId="77777777" w:rsidR="0031714B" w:rsidRPr="00577C4C" w:rsidRDefault="0031714B">
    <w:pPr>
      <w:rPr>
        <w:b/>
        <w:szCs w:val="24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93751DE" wp14:editId="4A4C757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384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747720" w14:textId="77777777" w:rsidR="0031714B" w:rsidRPr="00577C4C" w:rsidRDefault="0031714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676B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19.2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" filled="f" stroked="f" strokeweight=".5pt">
              <v:textbox style="mso-fit-shape-to-text:t">
                <w:txbxContent>
                  <w:p w14:paraId="31747720" w14:textId="77777777" w:rsidR="0031714B" w:rsidRPr="00577C4C" w:rsidRDefault="0031714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45A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3FADB" w14:textId="77777777" w:rsidR="0031714B" w:rsidRDefault="0031714B" w:rsidP="00117666">
      <w:r>
        <w:separator/>
      </w:r>
    </w:p>
  </w:footnote>
  <w:footnote w:type="continuationSeparator" w:id="0">
    <w:p w14:paraId="4B0D46A1" w14:textId="77777777" w:rsidR="0031714B" w:rsidRDefault="0031714B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AEC79" w14:textId="77777777" w:rsidR="0031714B" w:rsidRPr="009151AA" w:rsidRDefault="0031714B">
    <w:r w:rsidRPr="009151AA">
      <w:ptab w:relativeTo="margin" w:alignment="center" w:leader="none"/>
    </w:r>
    <w:r w:rsidRPr="009151AA">
      <w:ptab w:relativeTo="margin" w:alignment="right" w:leader="none"/>
    </w:r>
    <w:r w:rsidRPr="009151AA"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418FB" w14:textId="77777777" w:rsidR="0031714B" w:rsidRDefault="0031714B" w:rsidP="0093429D">
    <w:r w:rsidRPr="005A1D84">
      <w:rPr>
        <w:b/>
        <w:noProof/>
        <w:color w:val="A6A6A6" w:themeColor="background1" w:themeShade="A6"/>
        <w:lang w:val="es-ES"/>
      </w:rPr>
      <w:drawing>
        <wp:inline distT="0" distB="0" distL="0" distR="0" wp14:anchorId="7242F21A" wp14:editId="0D4EBF2B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348"/>
    <w:rsid w:val="0001436A"/>
    <w:rsid w:val="00034304"/>
    <w:rsid w:val="00035434"/>
    <w:rsid w:val="00040D1E"/>
    <w:rsid w:val="00052A14"/>
    <w:rsid w:val="00077D53"/>
    <w:rsid w:val="00105FD9"/>
    <w:rsid w:val="00117666"/>
    <w:rsid w:val="001549D3"/>
    <w:rsid w:val="00160065"/>
    <w:rsid w:val="00177D84"/>
    <w:rsid w:val="00267D18"/>
    <w:rsid w:val="00274595"/>
    <w:rsid w:val="002868E2"/>
    <w:rsid w:val="002869C3"/>
    <w:rsid w:val="002936E4"/>
    <w:rsid w:val="002B3053"/>
    <w:rsid w:val="002B4A57"/>
    <w:rsid w:val="002C74CA"/>
    <w:rsid w:val="002F663B"/>
    <w:rsid w:val="0031714B"/>
    <w:rsid w:val="003544FB"/>
    <w:rsid w:val="003D2F2D"/>
    <w:rsid w:val="00401590"/>
    <w:rsid w:val="00426B48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2348"/>
    <w:rsid w:val="00654E8F"/>
    <w:rsid w:val="00660D05"/>
    <w:rsid w:val="006676BF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1A67"/>
    <w:rsid w:val="00817DD6"/>
    <w:rsid w:val="00875AC1"/>
    <w:rsid w:val="00885156"/>
    <w:rsid w:val="009151AA"/>
    <w:rsid w:val="0093429D"/>
    <w:rsid w:val="00943573"/>
    <w:rsid w:val="009545AA"/>
    <w:rsid w:val="00970F7D"/>
    <w:rsid w:val="00994A3D"/>
    <w:rsid w:val="009C2B12"/>
    <w:rsid w:val="00A174D9"/>
    <w:rsid w:val="00A41CC3"/>
    <w:rsid w:val="00A5748E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66C9"/>
    <w:rsid w:val="00E95967"/>
    <w:rsid w:val="00EA3D3C"/>
    <w:rsid w:val="00F46900"/>
    <w:rsid w:val="00F61D89"/>
    <w:rsid w:val="00FA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61795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348"/>
    <w:pPr>
      <w:spacing w:after="0" w:line="240" w:lineRule="auto"/>
    </w:pPr>
    <w:rPr>
      <w:rFonts w:ascii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 w:val="24"/>
      <w:szCs w:val="24"/>
      <w:lang w:eastAsia="en-US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 w:after="240"/>
    </w:pPr>
    <w:rPr>
      <w:b/>
      <w:sz w:val="24"/>
      <w:szCs w:val="24"/>
      <w:lang w:eastAsia="en-US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before="120"/>
    </w:pPr>
    <w:rPr>
      <w:rFonts w:ascii="Tahom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  <w:spacing w:before="120" w:after="240"/>
    </w:pPr>
    <w:rPr>
      <w:b/>
      <w:bCs/>
      <w:sz w:val="24"/>
      <w:szCs w:val="24"/>
      <w:lang w:eastAsia="en-US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pPr>
      <w:spacing w:before="120" w:after="240"/>
    </w:pPr>
    <w:rPr>
      <w:rFonts w:cstheme="minorBidi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before="120"/>
    </w:pPr>
    <w:rPr>
      <w:rFonts w:cstheme="minorBidi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before="120"/>
    </w:pPr>
    <w:rPr>
      <w:rFonts w:cstheme="minorBidi"/>
      <w:sz w:val="24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before="120"/>
    </w:pPr>
    <w:rPr>
      <w:rFonts w:cstheme="minorBidi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  <w:spacing w:before="120" w:after="240"/>
    </w:pPr>
    <w:rPr>
      <w:rFonts w:cstheme="minorBidi"/>
      <w:b/>
      <w:sz w:val="24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spacing w:before="120" w:after="240"/>
      <w:contextualSpacing/>
    </w:pPr>
    <w:rPr>
      <w:rFonts w:eastAsia="Cambria"/>
      <w:sz w:val="24"/>
      <w:szCs w:val="24"/>
      <w:lang w:eastAsia="en-US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/>
      <w:sz w:val="24"/>
      <w:szCs w:val="24"/>
      <w:lang w:eastAsia="en-US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rFonts w:cstheme="min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b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348"/>
    <w:pPr>
      <w:spacing w:after="0" w:line="240" w:lineRule="auto"/>
    </w:pPr>
    <w:rPr>
      <w:rFonts w:ascii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 w:val="24"/>
      <w:szCs w:val="24"/>
      <w:lang w:eastAsia="en-US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 w:after="240"/>
    </w:pPr>
    <w:rPr>
      <w:b/>
      <w:sz w:val="24"/>
      <w:szCs w:val="24"/>
      <w:lang w:eastAsia="en-US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before="120"/>
    </w:pPr>
    <w:rPr>
      <w:rFonts w:ascii="Tahom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  <w:spacing w:before="120" w:after="240"/>
    </w:pPr>
    <w:rPr>
      <w:b/>
      <w:bCs/>
      <w:sz w:val="24"/>
      <w:szCs w:val="24"/>
      <w:lang w:eastAsia="en-US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pPr>
      <w:spacing w:before="120" w:after="240"/>
    </w:pPr>
    <w:rPr>
      <w:rFonts w:cstheme="minorBidi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before="120"/>
    </w:pPr>
    <w:rPr>
      <w:rFonts w:cstheme="minorBidi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before="120"/>
    </w:pPr>
    <w:rPr>
      <w:rFonts w:cstheme="minorBidi"/>
      <w:sz w:val="24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before="120"/>
    </w:pPr>
    <w:rPr>
      <w:rFonts w:cstheme="minorBidi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  <w:spacing w:before="120" w:after="240"/>
    </w:pPr>
    <w:rPr>
      <w:rFonts w:cstheme="minorBidi"/>
      <w:b/>
      <w:sz w:val="24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spacing w:before="120" w:after="240"/>
      <w:contextualSpacing/>
    </w:pPr>
    <w:rPr>
      <w:rFonts w:eastAsia="Cambria"/>
      <w:sz w:val="24"/>
      <w:szCs w:val="24"/>
      <w:lang w:eastAsia="en-US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/>
      <w:sz w:val="24"/>
      <w:szCs w:val="24"/>
      <w:lang w:eastAsia="en-US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rFonts w:cstheme="min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b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%20Sierra:Users:marcelogutierrez:Downloads:Frontiers_Supplementary_Material: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3BCE10B-72AA-7745-9EC8-9051520A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4</Pages>
  <Words>364</Words>
  <Characters>2002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Gutiérrez</dc:creator>
  <cp:lastModifiedBy>Marcelo Gutiérrez</cp:lastModifiedBy>
  <cp:revision>3</cp:revision>
  <cp:lastPrinted>2013-10-03T12:51:00Z</cp:lastPrinted>
  <dcterms:created xsi:type="dcterms:W3CDTF">2018-07-31T21:39:00Z</dcterms:created>
  <dcterms:modified xsi:type="dcterms:W3CDTF">2018-07-31T22:17:00Z</dcterms:modified>
</cp:coreProperties>
</file>